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4CF5BC47">
            <wp:simplePos x="0" y="0"/>
            <wp:positionH relativeFrom="column">
              <wp:posOffset>-896246</wp:posOffset>
            </wp:positionH>
            <wp:positionV relativeFrom="paragraph">
              <wp:posOffset>-889889</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0220171" w:rsidR="00C52ED1" w:rsidRDefault="00C52ED1" w:rsidP="00622513">
      <w:pPr>
        <w:tabs>
          <w:tab w:val="left" w:pos="3075"/>
        </w:tabs>
      </w:pPr>
    </w:p>
    <w:p w14:paraId="3AB445E5" w14:textId="1EE25619" w:rsidR="00C52ED1" w:rsidRDefault="00C52ED1" w:rsidP="00622513">
      <w:pPr>
        <w:tabs>
          <w:tab w:val="left" w:pos="3075"/>
        </w:tabs>
      </w:pPr>
    </w:p>
    <w:p w14:paraId="30EA3FDA" w14:textId="2E00B84F" w:rsidR="00C52ED1" w:rsidRDefault="00C52ED1" w:rsidP="00622513">
      <w:pPr>
        <w:tabs>
          <w:tab w:val="left" w:pos="3075"/>
        </w:tabs>
      </w:pPr>
    </w:p>
    <w:p w14:paraId="25A069FC" w14:textId="771031BD" w:rsidR="00C52ED1" w:rsidRDefault="00C52ED1" w:rsidP="00622513">
      <w:pPr>
        <w:tabs>
          <w:tab w:val="left" w:pos="3075"/>
        </w:tabs>
      </w:pPr>
    </w:p>
    <w:p w14:paraId="160EAF95" w14:textId="1D9A7833" w:rsidR="00C52ED1" w:rsidRDefault="00C52ED1" w:rsidP="00622513">
      <w:pPr>
        <w:tabs>
          <w:tab w:val="left" w:pos="3075"/>
        </w:tabs>
      </w:pPr>
    </w:p>
    <w:p w14:paraId="4C72A219" w14:textId="75F17A82" w:rsidR="00C52ED1" w:rsidRDefault="00C52ED1" w:rsidP="00622513">
      <w:pPr>
        <w:tabs>
          <w:tab w:val="left" w:pos="3075"/>
        </w:tabs>
      </w:pPr>
    </w:p>
    <w:p w14:paraId="64C1710C" w14:textId="3CC28756" w:rsidR="00C52ED1" w:rsidRDefault="00C52ED1" w:rsidP="00622513">
      <w:pPr>
        <w:tabs>
          <w:tab w:val="left" w:pos="3075"/>
        </w:tabs>
      </w:pPr>
    </w:p>
    <w:p w14:paraId="6C1ABCA3" w14:textId="6C0DB19B" w:rsidR="00C52ED1" w:rsidRDefault="00F479FD"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6E2CC2B1">
                <wp:simplePos x="0" y="0"/>
                <wp:positionH relativeFrom="column">
                  <wp:posOffset>134264</wp:posOffset>
                </wp:positionH>
                <wp:positionV relativeFrom="paragraph">
                  <wp:posOffset>34925</wp:posOffset>
                </wp:positionV>
                <wp:extent cx="5386375" cy="833933"/>
                <wp:effectExtent l="0" t="0" r="5080" b="4445"/>
                <wp:wrapNone/>
                <wp:docPr id="17" name="Text Box 17"/>
                <wp:cNvGraphicFramePr/>
                <a:graphic xmlns:a="http://schemas.openxmlformats.org/drawingml/2006/main">
                  <a:graphicData uri="http://schemas.microsoft.com/office/word/2010/wordprocessingShape">
                    <wps:wsp>
                      <wps:cNvSpPr txBox="1"/>
                      <wps:spPr>
                        <a:xfrm>
                          <a:off x="0" y="0"/>
                          <a:ext cx="5386375" cy="833933"/>
                        </a:xfrm>
                        <a:prstGeom prst="rect">
                          <a:avLst/>
                        </a:prstGeom>
                        <a:solidFill>
                          <a:schemeClr val="lt1"/>
                        </a:solidFill>
                        <a:ln w="6350">
                          <a:noFill/>
                        </a:ln>
                      </wps:spPr>
                      <wps:txbx>
                        <w:txbxContent>
                          <w:p w14:paraId="64C16364" w14:textId="77777777" w:rsidR="00F479FD" w:rsidRDefault="007B2366" w:rsidP="00F479FD">
                            <w:pPr>
                              <w:jc w:val="center"/>
                              <w:rPr>
                                <w:rFonts w:cstheme="minorHAnsi"/>
                                <w:b/>
                                <w:bCs/>
                                <w:sz w:val="40"/>
                                <w:szCs w:val="40"/>
                              </w:rPr>
                            </w:pPr>
                            <w:r w:rsidRPr="00F479FD">
                              <w:rPr>
                                <w:rFonts w:cstheme="minorHAnsi"/>
                                <w:b/>
                                <w:bCs/>
                                <w:sz w:val="40"/>
                                <w:szCs w:val="40"/>
                              </w:rPr>
                              <w:t>Relationships Education</w:t>
                            </w:r>
                            <w:r w:rsidR="000F319D" w:rsidRPr="00F479FD">
                              <w:rPr>
                                <w:rFonts w:cstheme="minorHAnsi"/>
                                <w:b/>
                                <w:bCs/>
                                <w:sz w:val="40"/>
                                <w:szCs w:val="40"/>
                              </w:rPr>
                              <w:t>, Relationships</w:t>
                            </w:r>
                          </w:p>
                          <w:p w14:paraId="69CC3203" w14:textId="2213982B" w:rsidR="00622513" w:rsidRPr="00F479FD" w:rsidRDefault="000F319D" w:rsidP="00622513">
                            <w:pPr>
                              <w:jc w:val="center"/>
                              <w:rPr>
                                <w:rFonts w:cstheme="minorHAnsi"/>
                                <w:b/>
                                <w:bCs/>
                                <w:sz w:val="40"/>
                                <w:szCs w:val="40"/>
                              </w:rPr>
                            </w:pPr>
                            <w:r w:rsidRPr="00F479FD">
                              <w:rPr>
                                <w:rFonts w:cstheme="minorHAnsi"/>
                                <w:b/>
                                <w:bCs/>
                                <w:sz w:val="40"/>
                                <w:szCs w:val="40"/>
                              </w:rPr>
                              <w:t xml:space="preserve"> Sex Education</w:t>
                            </w:r>
                            <w:r w:rsidR="007B2366" w:rsidRPr="00F479FD">
                              <w:rPr>
                                <w:rFonts w:cstheme="minorHAnsi"/>
                                <w:b/>
                                <w:bCs/>
                                <w:sz w:val="40"/>
                                <w:szCs w:val="40"/>
                              </w:rPr>
                              <w:t xml:space="preserve"> </w:t>
                            </w:r>
                            <w:r w:rsidRPr="00F479FD">
                              <w:rPr>
                                <w:rFonts w:cstheme="minorHAnsi"/>
                                <w:b/>
                                <w:bCs/>
                                <w:sz w:val="40"/>
                                <w:szCs w:val="40"/>
                              </w:rPr>
                              <w:t xml:space="preserve">(RSE) </w:t>
                            </w:r>
                            <w:r w:rsidR="007B2366" w:rsidRPr="00F479FD">
                              <w:rPr>
                                <w:rFonts w:cstheme="minorHAnsi"/>
                                <w:b/>
                                <w:bCs/>
                                <w:sz w:val="40"/>
                                <w:szCs w:val="40"/>
                              </w:rPr>
                              <w:t xml:space="preserve">and Health Education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10.55pt;margin-top:2.75pt;width:424.1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" fillcolor="white [3201]" stroked="f" strokeweight=".5pt">
                <v:textbox>
                  <w:txbxContent>
                    <w:p w14:paraId="64C16364" w14:textId="77777777" w:rsidR="00F479FD" w:rsidRDefault="007B2366" w:rsidP="00F479FD">
                      <w:pPr>
                        <w:jc w:val="center"/>
                        <w:rPr>
                          <w:rFonts w:cstheme="minorHAnsi"/>
                          <w:b/>
                          <w:bCs/>
                          <w:sz w:val="40"/>
                          <w:szCs w:val="40"/>
                        </w:rPr>
                      </w:pPr>
                      <w:r w:rsidRPr="00F479FD">
                        <w:rPr>
                          <w:rFonts w:cstheme="minorHAnsi"/>
                          <w:b/>
                          <w:bCs/>
                          <w:sz w:val="40"/>
                          <w:szCs w:val="40"/>
                        </w:rPr>
                        <w:t>Relationships Education</w:t>
                      </w:r>
                      <w:r w:rsidR="000F319D" w:rsidRPr="00F479FD">
                        <w:rPr>
                          <w:rFonts w:cstheme="minorHAnsi"/>
                          <w:b/>
                          <w:bCs/>
                          <w:sz w:val="40"/>
                          <w:szCs w:val="40"/>
                        </w:rPr>
                        <w:t>, Relationships</w:t>
                      </w:r>
                    </w:p>
                    <w:p w14:paraId="69CC3203" w14:textId="2213982B" w:rsidR="00622513" w:rsidRPr="00F479FD" w:rsidRDefault="000F319D" w:rsidP="00622513">
                      <w:pPr>
                        <w:jc w:val="center"/>
                        <w:rPr>
                          <w:rFonts w:cstheme="minorHAnsi"/>
                          <w:b/>
                          <w:bCs/>
                          <w:sz w:val="40"/>
                          <w:szCs w:val="40"/>
                        </w:rPr>
                      </w:pPr>
                      <w:r w:rsidRPr="00F479FD">
                        <w:rPr>
                          <w:rFonts w:cstheme="minorHAnsi"/>
                          <w:b/>
                          <w:bCs/>
                          <w:sz w:val="40"/>
                          <w:szCs w:val="40"/>
                        </w:rPr>
                        <w:t xml:space="preserve"> Sex Education</w:t>
                      </w:r>
                      <w:r w:rsidR="007B2366" w:rsidRPr="00F479FD">
                        <w:rPr>
                          <w:rFonts w:cstheme="minorHAnsi"/>
                          <w:b/>
                          <w:bCs/>
                          <w:sz w:val="40"/>
                          <w:szCs w:val="40"/>
                        </w:rPr>
                        <w:t xml:space="preserve"> </w:t>
                      </w:r>
                      <w:r w:rsidRPr="00F479FD">
                        <w:rPr>
                          <w:rFonts w:cstheme="minorHAnsi"/>
                          <w:b/>
                          <w:bCs/>
                          <w:sz w:val="40"/>
                          <w:szCs w:val="40"/>
                        </w:rPr>
                        <w:t xml:space="preserve">(RSE) </w:t>
                      </w:r>
                      <w:r w:rsidR="007B2366" w:rsidRPr="00F479FD">
                        <w:rPr>
                          <w:rFonts w:cstheme="minorHAnsi"/>
                          <w:b/>
                          <w:bCs/>
                          <w:sz w:val="40"/>
                          <w:szCs w:val="40"/>
                        </w:rPr>
                        <w:t xml:space="preserve">and Health Education Policy </w:t>
                      </w:r>
                    </w:p>
                  </w:txbxContent>
                </v:textbox>
              </v:shape>
            </w:pict>
          </mc:Fallback>
        </mc:AlternateContent>
      </w:r>
    </w:p>
    <w:p w14:paraId="58C3ACE7" w14:textId="77777777" w:rsidR="00C52ED1" w:rsidRDefault="00C52ED1" w:rsidP="00622513">
      <w:pPr>
        <w:tabs>
          <w:tab w:val="left" w:pos="3075"/>
        </w:tabs>
      </w:pPr>
    </w:p>
    <w:p w14:paraId="65CD0523" w14:textId="77777777" w:rsidR="00C52ED1" w:rsidRDefault="00C52ED1" w:rsidP="00622513">
      <w:pPr>
        <w:tabs>
          <w:tab w:val="left" w:pos="3075"/>
        </w:tabs>
      </w:pP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4A4C9BFB" w:rsidR="00C52ED1" w:rsidRDefault="00F479FD"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59A69640">
                <wp:simplePos x="0" y="0"/>
                <wp:positionH relativeFrom="column">
                  <wp:posOffset>1031849</wp:posOffset>
                </wp:positionH>
                <wp:positionV relativeFrom="paragraph">
                  <wp:posOffset>20955</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014BB9C6" w:rsidR="00622513" w:rsidRPr="00622513" w:rsidRDefault="0003299E">
                            <w:pPr>
                              <w:rPr>
                                <w:sz w:val="28"/>
                                <w:szCs w:val="28"/>
                              </w:rPr>
                            </w:pPr>
                            <w:r>
                              <w:rPr>
                                <w:sz w:val="28"/>
                                <w:szCs w:val="28"/>
                              </w:rPr>
                              <w:t xml:space="preserve">Director of Education – 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81.25pt;margin-top:1.6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" filled="f" stroked="f" strokeweight=".5pt">
                <v:textbox>
                  <w:txbxContent>
                    <w:p w14:paraId="0CC32982" w14:textId="014BB9C6" w:rsidR="00622513" w:rsidRPr="00622513" w:rsidRDefault="0003299E">
                      <w:pPr>
                        <w:rPr>
                          <w:sz w:val="28"/>
                          <w:szCs w:val="28"/>
                        </w:rPr>
                      </w:pPr>
                      <w:r>
                        <w:rPr>
                          <w:sz w:val="28"/>
                          <w:szCs w:val="28"/>
                        </w:rPr>
                        <w:t xml:space="preserve">Director of Education – Primary </w:t>
                      </w:r>
                    </w:p>
                  </w:txbxContent>
                </v:textbox>
              </v:shape>
            </w:pict>
          </mc:Fallback>
        </mc:AlternateContent>
      </w:r>
    </w:p>
    <w:p w14:paraId="5DCC7D73" w14:textId="3C004272" w:rsidR="00C52ED1" w:rsidRDefault="00F479FD" w:rsidP="00622513">
      <w:pPr>
        <w:tabs>
          <w:tab w:val="left" w:pos="3075"/>
        </w:tabs>
      </w:pPr>
      <w:r>
        <w:rPr>
          <w:noProof/>
        </w:rPr>
        <mc:AlternateContent>
          <mc:Choice Requires="wps">
            <w:drawing>
              <wp:anchor distT="0" distB="0" distL="114300" distR="114300" simplePos="0" relativeHeight="251661312" behindDoc="0" locked="0" layoutInCell="1" allowOverlap="1" wp14:anchorId="0E7B2E5B" wp14:editId="3C10E977">
                <wp:simplePos x="0" y="0"/>
                <wp:positionH relativeFrom="column">
                  <wp:posOffset>4124554</wp:posOffset>
                </wp:positionH>
                <wp:positionV relativeFrom="paragraph">
                  <wp:posOffset>668020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54F1E8D9" w:rsidR="00C52ED1" w:rsidRPr="00622513" w:rsidRDefault="006627D9" w:rsidP="00C52ED1">
                            <w:pPr>
                              <w:rPr>
                                <w:sz w:val="28"/>
                                <w:szCs w:val="28"/>
                              </w:rPr>
                            </w:pPr>
                            <w:r>
                              <w:rPr>
                                <w:sz w:val="28"/>
                                <w:szCs w:val="28"/>
                              </w:rPr>
                              <w:t>September 2</w:t>
                            </w:r>
                            <w:r w:rsidR="008875CD">
                              <w:rPr>
                                <w:sz w:val="28"/>
                                <w:szCs w:val="28"/>
                              </w:rPr>
                              <w:t>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28" type="#_x0000_t202" style="position:absolute;margin-left:324.75pt;margin-top:52.6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" filled="f" stroked="f" strokeweight=".5pt">
                <v:textbox>
                  <w:txbxContent>
                    <w:p w14:paraId="24ACC60F" w14:textId="54F1E8D9" w:rsidR="00C52ED1" w:rsidRPr="00622513" w:rsidRDefault="006627D9" w:rsidP="00C52ED1">
                      <w:pPr>
                        <w:rPr>
                          <w:sz w:val="28"/>
                          <w:szCs w:val="28"/>
                        </w:rPr>
                      </w:pPr>
                      <w:r>
                        <w:rPr>
                          <w:sz w:val="28"/>
                          <w:szCs w:val="28"/>
                        </w:rPr>
                        <w:t>September 2</w:t>
                      </w:r>
                      <w:r w:rsidR="008875CD">
                        <w:rPr>
                          <w:sz w:val="28"/>
                          <w:szCs w:val="28"/>
                        </w:rPr>
                        <w:t>026</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657B73" wp14:editId="5C3FA312">
                <wp:simplePos x="0" y="0"/>
                <wp:positionH relativeFrom="column">
                  <wp:posOffset>1034339</wp:posOffset>
                </wp:positionH>
                <wp:positionV relativeFrom="paragraph">
                  <wp:posOffset>664540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51983715" w:rsidR="00C52ED1" w:rsidRPr="00622513" w:rsidRDefault="006627D9" w:rsidP="00C52ED1">
                            <w:pPr>
                              <w:rPr>
                                <w:sz w:val="28"/>
                                <w:szCs w:val="28"/>
                              </w:rPr>
                            </w:pPr>
                            <w:r>
                              <w:rPr>
                                <w:sz w:val="28"/>
                                <w:szCs w:val="28"/>
                              </w:rPr>
                              <w:t>September 2</w:t>
                            </w:r>
                            <w:r w:rsidR="008875CD">
                              <w:rPr>
                                <w:sz w:val="28"/>
                                <w:szCs w:val="28"/>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29" type="#_x0000_t202" style="position:absolute;margin-left:81.45pt;margin-top:52.3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" filled="f" stroked="f" strokeweight=".5pt">
                <v:textbox>
                  <w:txbxContent>
                    <w:p w14:paraId="3E3CB4CB" w14:textId="51983715" w:rsidR="00C52ED1" w:rsidRPr="00622513" w:rsidRDefault="006627D9" w:rsidP="00C52ED1">
                      <w:pPr>
                        <w:rPr>
                          <w:sz w:val="28"/>
                          <w:szCs w:val="28"/>
                        </w:rPr>
                      </w:pPr>
                      <w:r>
                        <w:rPr>
                          <w:sz w:val="28"/>
                          <w:szCs w:val="28"/>
                        </w:rPr>
                        <w:t>September 2</w:t>
                      </w:r>
                      <w:r w:rsidR="008875CD">
                        <w:rPr>
                          <w:sz w:val="28"/>
                          <w:szCs w:val="28"/>
                        </w:rPr>
                        <w:t>025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5BB6AC" wp14:editId="1A520160">
                <wp:simplePos x="0" y="0"/>
                <wp:positionH relativeFrom="column">
                  <wp:posOffset>3428847</wp:posOffset>
                </wp:positionH>
                <wp:positionV relativeFrom="paragraph">
                  <wp:posOffset>266065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7D858A46" w:rsidR="00C52ED1" w:rsidRPr="00622513" w:rsidRDefault="006627D9" w:rsidP="00C52ED1">
                            <w:pPr>
                              <w:rPr>
                                <w:sz w:val="28"/>
                                <w:szCs w:val="28"/>
                              </w:rPr>
                            </w:pPr>
                            <w:r>
                              <w:rPr>
                                <w:sz w:val="28"/>
                                <w:szCs w:val="28"/>
                              </w:rPr>
                              <w:t xml:space="preserve">September </w:t>
                            </w:r>
                            <w:r w:rsidR="0076190D">
                              <w:rPr>
                                <w:sz w:val="28"/>
                                <w:szCs w:val="28"/>
                              </w:rPr>
                              <w:t>2025</w:t>
                            </w:r>
                            <w:r w:rsidR="0076190D">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30" type="#_x0000_t202" style="position:absolute;margin-left:270pt;margin-top:20.95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pD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" filled="f" stroked="f" strokeweight=".5pt">
                <v:textbox>
                  <w:txbxContent>
                    <w:p w14:paraId="719C4A7C" w14:textId="7D858A46" w:rsidR="00C52ED1" w:rsidRPr="00622513" w:rsidRDefault="006627D9" w:rsidP="00C52ED1">
                      <w:pPr>
                        <w:rPr>
                          <w:sz w:val="28"/>
                          <w:szCs w:val="28"/>
                        </w:rPr>
                      </w:pPr>
                      <w:r>
                        <w:rPr>
                          <w:sz w:val="28"/>
                          <w:szCs w:val="28"/>
                        </w:rPr>
                        <w:t xml:space="preserve">September </w:t>
                      </w:r>
                      <w:r w:rsidR="0076190D">
                        <w:rPr>
                          <w:sz w:val="28"/>
                          <w:szCs w:val="28"/>
                        </w:rPr>
                        <w:t>2025</w:t>
                      </w:r>
                      <w:r w:rsidR="0076190D">
                        <w:rPr>
                          <w:sz w:val="28"/>
                          <w:szCs w:val="28"/>
                        </w:rPr>
                        <w:tab/>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F27947F" wp14:editId="024DD38B">
                <wp:simplePos x="0" y="0"/>
                <wp:positionH relativeFrom="column">
                  <wp:posOffset>1033373</wp:posOffset>
                </wp:positionH>
                <wp:positionV relativeFrom="paragraph">
                  <wp:posOffset>268046</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5E6AE190" w:rsidR="00C52ED1" w:rsidRPr="00622513" w:rsidRDefault="00891B80" w:rsidP="00C52ED1">
                            <w:pPr>
                              <w:rPr>
                                <w:sz w:val="28"/>
                                <w:szCs w:val="28"/>
                              </w:rPr>
                            </w:pPr>
                            <w:r>
                              <w:rPr>
                                <w:sz w:val="28"/>
                                <w:szCs w:val="2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31" type="#_x0000_t202" style="position:absolute;margin-left:81.35pt;margin-top:21.1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" filled="f" stroked="f" strokeweight=".5pt">
                <v:textbox>
                  <w:txbxContent>
                    <w:p w14:paraId="72B21C3C" w14:textId="5E6AE190" w:rsidR="00C52ED1" w:rsidRPr="00622513" w:rsidRDefault="00891B80" w:rsidP="00C52ED1">
                      <w:pPr>
                        <w:rPr>
                          <w:sz w:val="28"/>
                          <w:szCs w:val="28"/>
                        </w:rPr>
                      </w:pPr>
                      <w:r>
                        <w:rPr>
                          <w:sz w:val="28"/>
                          <w:szCs w:val="28"/>
                        </w:rPr>
                        <w:t>CEO</w:t>
                      </w:r>
                    </w:p>
                  </w:txbxContent>
                </v:textbox>
              </v:shape>
            </w:pict>
          </mc:Fallback>
        </mc:AlternateContent>
      </w:r>
    </w:p>
    <w:sdt>
      <w:sdtPr>
        <w:rPr>
          <w:rFonts w:asciiTheme="minorHAnsi" w:eastAsiaTheme="minorHAnsi" w:hAnsiTheme="minorHAnsi" w:cstheme="minorBidi"/>
          <w:color w:val="auto"/>
          <w:sz w:val="24"/>
          <w:szCs w:val="24"/>
          <w:lang w:val="en-GB"/>
        </w:rPr>
        <w:id w:val="964084743"/>
        <w:docPartObj>
          <w:docPartGallery w:val="Table of Contents"/>
          <w:docPartUnique/>
        </w:docPartObj>
      </w:sdtPr>
      <w:sdtEndPr>
        <w:rPr>
          <w:b/>
          <w:bCs/>
          <w:noProof/>
        </w:rPr>
      </w:sdtEndPr>
      <w:sdtContent>
        <w:p w14:paraId="64EBBCB9" w14:textId="36314F4A" w:rsidR="00A361B1" w:rsidRPr="00D60C65" w:rsidRDefault="00A361B1">
          <w:pPr>
            <w:pStyle w:val="TOCHeading"/>
            <w:rPr>
              <w:b/>
              <w:bCs/>
              <w:sz w:val="24"/>
              <w:szCs w:val="24"/>
            </w:rPr>
          </w:pPr>
          <w:r w:rsidRPr="00D60C65">
            <w:rPr>
              <w:b/>
              <w:bCs/>
              <w:sz w:val="24"/>
              <w:szCs w:val="24"/>
            </w:rPr>
            <w:t>Contents</w:t>
          </w:r>
        </w:p>
        <w:p w14:paraId="184F92A1" w14:textId="5E828165" w:rsidR="0059088E" w:rsidRDefault="00A361B1">
          <w:pPr>
            <w:pStyle w:val="TOC1"/>
            <w:tabs>
              <w:tab w:val="left" w:pos="480"/>
              <w:tab w:val="right" w:leader="dot" w:pos="901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83011075" w:history="1">
            <w:r w:rsidR="0059088E" w:rsidRPr="002550D1">
              <w:rPr>
                <w:rStyle w:val="Hyperlink"/>
                <w:rFonts w:cstheme="minorHAnsi"/>
                <w:noProof/>
              </w:rPr>
              <w:t>1.</w:t>
            </w:r>
            <w:r w:rsidR="0059088E">
              <w:rPr>
                <w:rFonts w:eastAsiaTheme="minorEastAsia"/>
                <w:noProof/>
                <w:kern w:val="2"/>
                <w:lang w:eastAsia="en-GB"/>
                <w14:ligatures w14:val="standardContextual"/>
              </w:rPr>
              <w:tab/>
            </w:r>
            <w:r w:rsidR="0059088E" w:rsidRPr="002550D1">
              <w:rPr>
                <w:rStyle w:val="Hyperlink"/>
                <w:rFonts w:cstheme="minorHAnsi"/>
                <w:noProof/>
              </w:rPr>
              <w:t>Introduction and statutory guidance</w:t>
            </w:r>
            <w:r w:rsidR="0059088E">
              <w:rPr>
                <w:noProof/>
                <w:webHidden/>
              </w:rPr>
              <w:tab/>
            </w:r>
            <w:r w:rsidR="0059088E">
              <w:rPr>
                <w:noProof/>
                <w:webHidden/>
              </w:rPr>
              <w:fldChar w:fldCharType="begin"/>
            </w:r>
            <w:r w:rsidR="0059088E">
              <w:rPr>
                <w:noProof/>
                <w:webHidden/>
              </w:rPr>
              <w:instrText xml:space="preserve"> PAGEREF _Toc183011075 \h </w:instrText>
            </w:r>
            <w:r w:rsidR="0059088E">
              <w:rPr>
                <w:noProof/>
                <w:webHidden/>
              </w:rPr>
            </w:r>
            <w:r w:rsidR="0059088E">
              <w:rPr>
                <w:noProof/>
                <w:webHidden/>
              </w:rPr>
              <w:fldChar w:fldCharType="separate"/>
            </w:r>
            <w:r w:rsidR="007D58FD">
              <w:rPr>
                <w:noProof/>
                <w:webHidden/>
              </w:rPr>
              <w:t>3</w:t>
            </w:r>
            <w:r w:rsidR="0059088E">
              <w:rPr>
                <w:noProof/>
                <w:webHidden/>
              </w:rPr>
              <w:fldChar w:fldCharType="end"/>
            </w:r>
          </w:hyperlink>
        </w:p>
        <w:p w14:paraId="3FB8F305" w14:textId="7E416DDF"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76" w:history="1">
            <w:r w:rsidRPr="002550D1">
              <w:rPr>
                <w:rStyle w:val="Hyperlink"/>
                <w:rFonts w:cstheme="minorHAnsi"/>
                <w:noProof/>
              </w:rPr>
              <w:t>2.</w:t>
            </w:r>
            <w:r>
              <w:rPr>
                <w:rFonts w:eastAsiaTheme="minorEastAsia"/>
                <w:noProof/>
                <w:kern w:val="2"/>
                <w:lang w:eastAsia="en-GB"/>
                <w14:ligatures w14:val="standardContextual"/>
              </w:rPr>
              <w:tab/>
            </w:r>
            <w:r w:rsidRPr="002550D1">
              <w:rPr>
                <w:rStyle w:val="Hyperlink"/>
                <w:rFonts w:cstheme="minorHAnsi"/>
                <w:noProof/>
              </w:rPr>
              <w:t>Definitions and key areas of teaching</w:t>
            </w:r>
            <w:r>
              <w:rPr>
                <w:noProof/>
                <w:webHidden/>
              </w:rPr>
              <w:tab/>
            </w:r>
            <w:r>
              <w:rPr>
                <w:noProof/>
                <w:webHidden/>
              </w:rPr>
              <w:fldChar w:fldCharType="begin"/>
            </w:r>
            <w:r>
              <w:rPr>
                <w:noProof/>
                <w:webHidden/>
              </w:rPr>
              <w:instrText xml:space="preserve"> PAGEREF _Toc183011076 \h </w:instrText>
            </w:r>
            <w:r>
              <w:rPr>
                <w:noProof/>
                <w:webHidden/>
              </w:rPr>
            </w:r>
            <w:r>
              <w:rPr>
                <w:noProof/>
                <w:webHidden/>
              </w:rPr>
              <w:fldChar w:fldCharType="separate"/>
            </w:r>
            <w:r w:rsidR="007D58FD">
              <w:rPr>
                <w:noProof/>
                <w:webHidden/>
              </w:rPr>
              <w:t>3</w:t>
            </w:r>
            <w:r>
              <w:rPr>
                <w:noProof/>
                <w:webHidden/>
              </w:rPr>
              <w:fldChar w:fldCharType="end"/>
            </w:r>
          </w:hyperlink>
        </w:p>
        <w:p w14:paraId="354FDA10" w14:textId="1DF6C2F9"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77" w:history="1">
            <w:r w:rsidRPr="002550D1">
              <w:rPr>
                <w:rStyle w:val="Hyperlink"/>
                <w:rFonts w:cstheme="minorHAnsi"/>
                <w:noProof/>
              </w:rPr>
              <w:t>3.</w:t>
            </w:r>
            <w:r>
              <w:rPr>
                <w:rFonts w:eastAsiaTheme="minorEastAsia"/>
                <w:noProof/>
                <w:kern w:val="2"/>
                <w:lang w:eastAsia="en-GB"/>
                <w14:ligatures w14:val="standardContextual"/>
              </w:rPr>
              <w:tab/>
            </w:r>
            <w:r w:rsidRPr="002550D1">
              <w:rPr>
                <w:rStyle w:val="Hyperlink"/>
                <w:rFonts w:cstheme="minorHAnsi"/>
                <w:noProof/>
              </w:rPr>
              <w:t>The Science Curriculum - body changes and life cycles</w:t>
            </w:r>
            <w:r>
              <w:rPr>
                <w:noProof/>
                <w:webHidden/>
              </w:rPr>
              <w:tab/>
            </w:r>
            <w:r>
              <w:rPr>
                <w:noProof/>
                <w:webHidden/>
              </w:rPr>
              <w:fldChar w:fldCharType="begin"/>
            </w:r>
            <w:r>
              <w:rPr>
                <w:noProof/>
                <w:webHidden/>
              </w:rPr>
              <w:instrText xml:space="preserve"> PAGEREF _Toc183011077 \h </w:instrText>
            </w:r>
            <w:r>
              <w:rPr>
                <w:noProof/>
                <w:webHidden/>
              </w:rPr>
            </w:r>
            <w:r>
              <w:rPr>
                <w:noProof/>
                <w:webHidden/>
              </w:rPr>
              <w:fldChar w:fldCharType="separate"/>
            </w:r>
            <w:r w:rsidR="007D58FD">
              <w:rPr>
                <w:noProof/>
                <w:webHidden/>
              </w:rPr>
              <w:t>4</w:t>
            </w:r>
            <w:r>
              <w:rPr>
                <w:noProof/>
                <w:webHidden/>
              </w:rPr>
              <w:fldChar w:fldCharType="end"/>
            </w:r>
          </w:hyperlink>
        </w:p>
        <w:p w14:paraId="536D6A15" w14:textId="5C279B96"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78" w:history="1">
            <w:r w:rsidRPr="002550D1">
              <w:rPr>
                <w:rStyle w:val="Hyperlink"/>
                <w:rFonts w:cstheme="minorHAnsi"/>
                <w:noProof/>
              </w:rPr>
              <w:t>4.</w:t>
            </w:r>
            <w:r>
              <w:rPr>
                <w:rFonts w:eastAsiaTheme="minorEastAsia"/>
                <w:noProof/>
                <w:kern w:val="2"/>
                <w:lang w:eastAsia="en-GB"/>
                <w14:ligatures w14:val="standardContextual"/>
              </w:rPr>
              <w:tab/>
            </w:r>
            <w:r w:rsidRPr="002550D1">
              <w:rPr>
                <w:rStyle w:val="Hyperlink"/>
                <w:rFonts w:cstheme="minorHAnsi"/>
                <w:noProof/>
              </w:rPr>
              <w:t>Health and wellbeing</w:t>
            </w:r>
            <w:r>
              <w:rPr>
                <w:noProof/>
                <w:webHidden/>
              </w:rPr>
              <w:tab/>
            </w:r>
            <w:r>
              <w:rPr>
                <w:noProof/>
                <w:webHidden/>
              </w:rPr>
              <w:fldChar w:fldCharType="begin"/>
            </w:r>
            <w:r>
              <w:rPr>
                <w:noProof/>
                <w:webHidden/>
              </w:rPr>
              <w:instrText xml:space="preserve"> PAGEREF _Toc183011078 \h </w:instrText>
            </w:r>
            <w:r>
              <w:rPr>
                <w:noProof/>
                <w:webHidden/>
              </w:rPr>
            </w:r>
            <w:r>
              <w:rPr>
                <w:noProof/>
                <w:webHidden/>
              </w:rPr>
              <w:fldChar w:fldCharType="separate"/>
            </w:r>
            <w:r w:rsidR="007D58FD">
              <w:rPr>
                <w:noProof/>
                <w:webHidden/>
              </w:rPr>
              <w:t>4</w:t>
            </w:r>
            <w:r>
              <w:rPr>
                <w:noProof/>
                <w:webHidden/>
              </w:rPr>
              <w:fldChar w:fldCharType="end"/>
            </w:r>
          </w:hyperlink>
        </w:p>
        <w:p w14:paraId="278B9267" w14:textId="7763F235"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79" w:history="1">
            <w:r w:rsidRPr="002550D1">
              <w:rPr>
                <w:rStyle w:val="Hyperlink"/>
                <w:rFonts w:cstheme="minorHAnsi"/>
                <w:noProof/>
              </w:rPr>
              <w:t>5.</w:t>
            </w:r>
            <w:r>
              <w:rPr>
                <w:rFonts w:eastAsiaTheme="minorEastAsia"/>
                <w:noProof/>
                <w:kern w:val="2"/>
                <w:lang w:eastAsia="en-GB"/>
                <w14:ligatures w14:val="standardContextual"/>
              </w:rPr>
              <w:tab/>
            </w:r>
            <w:r w:rsidRPr="002550D1">
              <w:rPr>
                <w:rStyle w:val="Hyperlink"/>
                <w:rFonts w:cstheme="minorHAnsi"/>
                <w:noProof/>
              </w:rPr>
              <w:t>Relationships and health curriculum delivery-primary</w:t>
            </w:r>
            <w:r>
              <w:rPr>
                <w:noProof/>
                <w:webHidden/>
              </w:rPr>
              <w:tab/>
            </w:r>
            <w:r>
              <w:rPr>
                <w:noProof/>
                <w:webHidden/>
              </w:rPr>
              <w:fldChar w:fldCharType="begin"/>
            </w:r>
            <w:r>
              <w:rPr>
                <w:noProof/>
                <w:webHidden/>
              </w:rPr>
              <w:instrText xml:space="preserve"> PAGEREF _Toc183011079 \h </w:instrText>
            </w:r>
            <w:r>
              <w:rPr>
                <w:noProof/>
                <w:webHidden/>
              </w:rPr>
            </w:r>
            <w:r>
              <w:rPr>
                <w:noProof/>
                <w:webHidden/>
              </w:rPr>
              <w:fldChar w:fldCharType="separate"/>
            </w:r>
            <w:r w:rsidR="007D58FD">
              <w:rPr>
                <w:noProof/>
                <w:webHidden/>
              </w:rPr>
              <w:t>5</w:t>
            </w:r>
            <w:r>
              <w:rPr>
                <w:noProof/>
                <w:webHidden/>
              </w:rPr>
              <w:fldChar w:fldCharType="end"/>
            </w:r>
          </w:hyperlink>
        </w:p>
        <w:p w14:paraId="307C4D0A" w14:textId="1EDD14B5"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80" w:history="1">
            <w:r w:rsidRPr="002550D1">
              <w:rPr>
                <w:rStyle w:val="Hyperlink"/>
                <w:rFonts w:cstheme="minorHAnsi"/>
                <w:noProof/>
              </w:rPr>
              <w:t>6.</w:t>
            </w:r>
            <w:r>
              <w:rPr>
                <w:rFonts w:eastAsiaTheme="minorEastAsia"/>
                <w:noProof/>
                <w:kern w:val="2"/>
                <w:lang w:eastAsia="en-GB"/>
                <w14:ligatures w14:val="standardContextual"/>
              </w:rPr>
              <w:tab/>
            </w:r>
            <w:r w:rsidRPr="002550D1">
              <w:rPr>
                <w:rStyle w:val="Hyperlink"/>
                <w:rFonts w:cstheme="minorHAnsi"/>
                <w:noProof/>
              </w:rPr>
              <w:t>Ensuring the church values are reflected (church schools only)</w:t>
            </w:r>
            <w:r>
              <w:rPr>
                <w:noProof/>
                <w:webHidden/>
              </w:rPr>
              <w:tab/>
            </w:r>
            <w:r>
              <w:rPr>
                <w:noProof/>
                <w:webHidden/>
              </w:rPr>
              <w:fldChar w:fldCharType="begin"/>
            </w:r>
            <w:r>
              <w:rPr>
                <w:noProof/>
                <w:webHidden/>
              </w:rPr>
              <w:instrText xml:space="preserve"> PAGEREF _Toc183011080 \h </w:instrText>
            </w:r>
            <w:r>
              <w:rPr>
                <w:noProof/>
                <w:webHidden/>
              </w:rPr>
            </w:r>
            <w:r>
              <w:rPr>
                <w:noProof/>
                <w:webHidden/>
              </w:rPr>
              <w:fldChar w:fldCharType="separate"/>
            </w:r>
            <w:r w:rsidR="007D58FD">
              <w:rPr>
                <w:noProof/>
                <w:webHidden/>
              </w:rPr>
              <w:t>6</w:t>
            </w:r>
            <w:r>
              <w:rPr>
                <w:noProof/>
                <w:webHidden/>
              </w:rPr>
              <w:fldChar w:fldCharType="end"/>
            </w:r>
          </w:hyperlink>
        </w:p>
        <w:p w14:paraId="2BA44762" w14:textId="42BC12A6"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81" w:history="1">
            <w:r w:rsidRPr="002550D1">
              <w:rPr>
                <w:rStyle w:val="Hyperlink"/>
                <w:rFonts w:cstheme="minorHAnsi"/>
                <w:noProof/>
              </w:rPr>
              <w:t>7.</w:t>
            </w:r>
            <w:r>
              <w:rPr>
                <w:rFonts w:eastAsiaTheme="minorEastAsia"/>
                <w:noProof/>
                <w:kern w:val="2"/>
                <w:lang w:eastAsia="en-GB"/>
                <w14:ligatures w14:val="standardContextual"/>
              </w:rPr>
              <w:tab/>
            </w:r>
            <w:r w:rsidRPr="002550D1">
              <w:rPr>
                <w:rStyle w:val="Hyperlink"/>
                <w:rFonts w:cstheme="minorHAnsi"/>
                <w:noProof/>
              </w:rPr>
              <w:t>Roles and responsibilities</w:t>
            </w:r>
            <w:r>
              <w:rPr>
                <w:noProof/>
                <w:webHidden/>
              </w:rPr>
              <w:tab/>
            </w:r>
            <w:r>
              <w:rPr>
                <w:noProof/>
                <w:webHidden/>
              </w:rPr>
              <w:fldChar w:fldCharType="begin"/>
            </w:r>
            <w:r>
              <w:rPr>
                <w:noProof/>
                <w:webHidden/>
              </w:rPr>
              <w:instrText xml:space="preserve"> PAGEREF _Toc183011081 \h </w:instrText>
            </w:r>
            <w:r>
              <w:rPr>
                <w:noProof/>
                <w:webHidden/>
              </w:rPr>
            </w:r>
            <w:r>
              <w:rPr>
                <w:noProof/>
                <w:webHidden/>
              </w:rPr>
              <w:fldChar w:fldCharType="separate"/>
            </w:r>
            <w:r w:rsidR="007D58FD">
              <w:rPr>
                <w:noProof/>
                <w:webHidden/>
              </w:rPr>
              <w:t>7</w:t>
            </w:r>
            <w:r>
              <w:rPr>
                <w:noProof/>
                <w:webHidden/>
              </w:rPr>
              <w:fldChar w:fldCharType="end"/>
            </w:r>
          </w:hyperlink>
        </w:p>
        <w:p w14:paraId="585350C5" w14:textId="3B631320"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82" w:history="1">
            <w:r w:rsidRPr="002550D1">
              <w:rPr>
                <w:rStyle w:val="Hyperlink"/>
                <w:rFonts w:cstheme="minorHAnsi"/>
                <w:noProof/>
              </w:rPr>
              <w:t>8.</w:t>
            </w:r>
            <w:r>
              <w:rPr>
                <w:rFonts w:eastAsiaTheme="minorEastAsia"/>
                <w:noProof/>
                <w:kern w:val="2"/>
                <w:lang w:eastAsia="en-GB"/>
                <w14:ligatures w14:val="standardContextual"/>
              </w:rPr>
              <w:tab/>
            </w:r>
            <w:r w:rsidRPr="002550D1">
              <w:rPr>
                <w:rStyle w:val="Hyperlink"/>
                <w:rFonts w:cstheme="minorHAnsi"/>
                <w:noProof/>
              </w:rPr>
              <w:t>Training</w:t>
            </w:r>
            <w:r>
              <w:rPr>
                <w:noProof/>
                <w:webHidden/>
              </w:rPr>
              <w:tab/>
            </w:r>
            <w:r>
              <w:rPr>
                <w:noProof/>
                <w:webHidden/>
              </w:rPr>
              <w:fldChar w:fldCharType="begin"/>
            </w:r>
            <w:r>
              <w:rPr>
                <w:noProof/>
                <w:webHidden/>
              </w:rPr>
              <w:instrText xml:space="preserve"> PAGEREF _Toc183011082 \h </w:instrText>
            </w:r>
            <w:r>
              <w:rPr>
                <w:noProof/>
                <w:webHidden/>
              </w:rPr>
            </w:r>
            <w:r>
              <w:rPr>
                <w:noProof/>
                <w:webHidden/>
              </w:rPr>
              <w:fldChar w:fldCharType="separate"/>
            </w:r>
            <w:r w:rsidR="007D58FD">
              <w:rPr>
                <w:noProof/>
                <w:webHidden/>
              </w:rPr>
              <w:t>8</w:t>
            </w:r>
            <w:r>
              <w:rPr>
                <w:noProof/>
                <w:webHidden/>
              </w:rPr>
              <w:fldChar w:fldCharType="end"/>
            </w:r>
          </w:hyperlink>
        </w:p>
        <w:p w14:paraId="0F4E6B10" w14:textId="03381300" w:rsidR="0059088E" w:rsidRDefault="0059088E">
          <w:pPr>
            <w:pStyle w:val="TOC1"/>
            <w:tabs>
              <w:tab w:val="left" w:pos="480"/>
              <w:tab w:val="right" w:leader="dot" w:pos="9010"/>
            </w:tabs>
            <w:rPr>
              <w:rFonts w:eastAsiaTheme="minorEastAsia"/>
              <w:noProof/>
              <w:kern w:val="2"/>
              <w:lang w:eastAsia="en-GB"/>
              <w14:ligatures w14:val="standardContextual"/>
            </w:rPr>
          </w:pPr>
          <w:hyperlink w:anchor="_Toc183011083" w:history="1">
            <w:r w:rsidRPr="002550D1">
              <w:rPr>
                <w:rStyle w:val="Hyperlink"/>
                <w:rFonts w:cstheme="minorHAnsi"/>
                <w:noProof/>
              </w:rPr>
              <w:t>9.</w:t>
            </w:r>
            <w:r>
              <w:rPr>
                <w:rFonts w:eastAsiaTheme="minorEastAsia"/>
                <w:noProof/>
                <w:kern w:val="2"/>
                <w:lang w:eastAsia="en-GB"/>
                <w14:ligatures w14:val="standardContextual"/>
              </w:rPr>
              <w:tab/>
            </w:r>
            <w:r w:rsidRPr="002550D1">
              <w:rPr>
                <w:rStyle w:val="Hyperlink"/>
                <w:rFonts w:cstheme="minorHAnsi"/>
                <w:noProof/>
              </w:rPr>
              <w:t>Monitoring of RHE</w:t>
            </w:r>
            <w:r>
              <w:rPr>
                <w:noProof/>
                <w:webHidden/>
              </w:rPr>
              <w:tab/>
            </w:r>
            <w:r>
              <w:rPr>
                <w:noProof/>
                <w:webHidden/>
              </w:rPr>
              <w:fldChar w:fldCharType="begin"/>
            </w:r>
            <w:r>
              <w:rPr>
                <w:noProof/>
                <w:webHidden/>
              </w:rPr>
              <w:instrText xml:space="preserve"> PAGEREF _Toc183011083 \h </w:instrText>
            </w:r>
            <w:r>
              <w:rPr>
                <w:noProof/>
                <w:webHidden/>
              </w:rPr>
            </w:r>
            <w:r>
              <w:rPr>
                <w:noProof/>
                <w:webHidden/>
              </w:rPr>
              <w:fldChar w:fldCharType="separate"/>
            </w:r>
            <w:r w:rsidR="007D58FD">
              <w:rPr>
                <w:noProof/>
                <w:webHidden/>
              </w:rPr>
              <w:t>8</w:t>
            </w:r>
            <w:r>
              <w:rPr>
                <w:noProof/>
                <w:webHidden/>
              </w:rPr>
              <w:fldChar w:fldCharType="end"/>
            </w:r>
          </w:hyperlink>
        </w:p>
        <w:p w14:paraId="4E6E01F4" w14:textId="6A117ADD" w:rsidR="0059088E" w:rsidRDefault="0059088E">
          <w:pPr>
            <w:pStyle w:val="TOC2"/>
            <w:tabs>
              <w:tab w:val="right" w:leader="dot" w:pos="9010"/>
            </w:tabs>
            <w:rPr>
              <w:rFonts w:eastAsiaTheme="minorEastAsia"/>
              <w:noProof/>
              <w:kern w:val="2"/>
              <w:lang w:eastAsia="en-GB"/>
              <w14:ligatures w14:val="standardContextual"/>
            </w:rPr>
          </w:pPr>
          <w:hyperlink w:anchor="_Toc183011084" w:history="1">
            <w:r w:rsidRPr="002550D1">
              <w:rPr>
                <w:rStyle w:val="Hyperlink"/>
                <w:rFonts w:ascii="Calibri" w:hAnsi="Calibri" w:cs="Calibri"/>
                <w:b/>
                <w:bCs/>
                <w:noProof/>
              </w:rPr>
              <w:t>APPENDIX 1 – Expectations for Relationships Education – By the end of Primary</w:t>
            </w:r>
            <w:r>
              <w:rPr>
                <w:noProof/>
                <w:webHidden/>
              </w:rPr>
              <w:tab/>
            </w:r>
            <w:r>
              <w:rPr>
                <w:noProof/>
                <w:webHidden/>
              </w:rPr>
              <w:fldChar w:fldCharType="begin"/>
            </w:r>
            <w:r>
              <w:rPr>
                <w:noProof/>
                <w:webHidden/>
              </w:rPr>
              <w:instrText xml:space="preserve"> PAGEREF _Toc183011084 \h </w:instrText>
            </w:r>
            <w:r>
              <w:rPr>
                <w:noProof/>
                <w:webHidden/>
              </w:rPr>
            </w:r>
            <w:r>
              <w:rPr>
                <w:noProof/>
                <w:webHidden/>
              </w:rPr>
              <w:fldChar w:fldCharType="separate"/>
            </w:r>
            <w:r w:rsidR="007D58FD">
              <w:rPr>
                <w:noProof/>
                <w:webHidden/>
              </w:rPr>
              <w:t>8</w:t>
            </w:r>
            <w:r>
              <w:rPr>
                <w:noProof/>
                <w:webHidden/>
              </w:rPr>
              <w:fldChar w:fldCharType="end"/>
            </w:r>
          </w:hyperlink>
        </w:p>
        <w:p w14:paraId="6D4DCFDF" w14:textId="07C900F7" w:rsidR="0059088E" w:rsidRDefault="0059088E">
          <w:pPr>
            <w:pStyle w:val="TOC2"/>
            <w:tabs>
              <w:tab w:val="right" w:leader="dot" w:pos="9010"/>
            </w:tabs>
            <w:rPr>
              <w:rFonts w:eastAsiaTheme="minorEastAsia"/>
              <w:noProof/>
              <w:kern w:val="2"/>
              <w:lang w:eastAsia="en-GB"/>
              <w14:ligatures w14:val="standardContextual"/>
            </w:rPr>
          </w:pPr>
          <w:hyperlink w:anchor="_Toc183011085" w:history="1">
            <w:r w:rsidRPr="002550D1">
              <w:rPr>
                <w:rStyle w:val="Hyperlink"/>
                <w:b/>
                <w:bCs/>
                <w:noProof/>
              </w:rPr>
              <w:t>APPENDIX 2 – Expectations of Health Education -By the end of Primary Education</w:t>
            </w:r>
            <w:r>
              <w:rPr>
                <w:noProof/>
                <w:webHidden/>
              </w:rPr>
              <w:tab/>
            </w:r>
            <w:r>
              <w:rPr>
                <w:noProof/>
                <w:webHidden/>
              </w:rPr>
              <w:fldChar w:fldCharType="begin"/>
            </w:r>
            <w:r>
              <w:rPr>
                <w:noProof/>
                <w:webHidden/>
              </w:rPr>
              <w:instrText xml:space="preserve"> PAGEREF _Toc183011085 \h </w:instrText>
            </w:r>
            <w:r>
              <w:rPr>
                <w:noProof/>
                <w:webHidden/>
              </w:rPr>
            </w:r>
            <w:r>
              <w:rPr>
                <w:noProof/>
                <w:webHidden/>
              </w:rPr>
              <w:fldChar w:fldCharType="separate"/>
            </w:r>
            <w:r w:rsidR="007D58FD">
              <w:rPr>
                <w:noProof/>
                <w:webHidden/>
              </w:rPr>
              <w:t>10</w:t>
            </w:r>
            <w:r>
              <w:rPr>
                <w:noProof/>
                <w:webHidden/>
              </w:rPr>
              <w:fldChar w:fldCharType="end"/>
            </w:r>
          </w:hyperlink>
        </w:p>
        <w:p w14:paraId="5D2C7CDF" w14:textId="6055AFF5" w:rsidR="0059088E" w:rsidRDefault="0059088E">
          <w:pPr>
            <w:pStyle w:val="TOC2"/>
            <w:tabs>
              <w:tab w:val="right" w:leader="dot" w:pos="9010"/>
            </w:tabs>
            <w:rPr>
              <w:rFonts w:eastAsiaTheme="minorEastAsia"/>
              <w:noProof/>
              <w:kern w:val="2"/>
              <w:lang w:eastAsia="en-GB"/>
              <w14:ligatures w14:val="standardContextual"/>
            </w:rPr>
          </w:pPr>
          <w:hyperlink w:anchor="_Toc183011086" w:history="1">
            <w:r w:rsidRPr="002550D1">
              <w:rPr>
                <w:rStyle w:val="Hyperlink"/>
                <w:b/>
                <w:bCs/>
                <w:noProof/>
              </w:rPr>
              <w:t>APPENDIX 3 – RHE curriculum overview</w:t>
            </w:r>
            <w:r>
              <w:rPr>
                <w:noProof/>
                <w:webHidden/>
              </w:rPr>
              <w:tab/>
            </w:r>
            <w:r>
              <w:rPr>
                <w:noProof/>
                <w:webHidden/>
              </w:rPr>
              <w:fldChar w:fldCharType="begin"/>
            </w:r>
            <w:r>
              <w:rPr>
                <w:noProof/>
                <w:webHidden/>
              </w:rPr>
              <w:instrText xml:space="preserve"> PAGEREF _Toc183011086 \h </w:instrText>
            </w:r>
            <w:r>
              <w:rPr>
                <w:noProof/>
                <w:webHidden/>
              </w:rPr>
            </w:r>
            <w:r>
              <w:rPr>
                <w:noProof/>
                <w:webHidden/>
              </w:rPr>
              <w:fldChar w:fldCharType="separate"/>
            </w:r>
            <w:r w:rsidR="007D58FD">
              <w:rPr>
                <w:noProof/>
                <w:webHidden/>
              </w:rPr>
              <w:t>12</w:t>
            </w:r>
            <w:r>
              <w:rPr>
                <w:noProof/>
                <w:webHidden/>
              </w:rPr>
              <w:fldChar w:fldCharType="end"/>
            </w:r>
          </w:hyperlink>
        </w:p>
        <w:p w14:paraId="42B3E467" w14:textId="0EBF4F5B" w:rsidR="00A361B1" w:rsidRDefault="00A361B1">
          <w:r>
            <w:rPr>
              <w:b/>
              <w:bCs/>
              <w:noProof/>
            </w:rPr>
            <w:fldChar w:fldCharType="end"/>
          </w:r>
        </w:p>
      </w:sdtContent>
    </w:sdt>
    <w:p w14:paraId="186D6421" w14:textId="01BDE277" w:rsidR="009307F7" w:rsidRDefault="009307F7" w:rsidP="00A361B1">
      <w:pPr>
        <w:pStyle w:val="TOC1"/>
        <w:tabs>
          <w:tab w:val="left" w:pos="480"/>
          <w:tab w:val="right" w:leader="dot" w:pos="9010"/>
        </w:tabs>
        <w:rPr>
          <w:noProof/>
        </w:rPr>
      </w:pPr>
      <w:r>
        <w:fldChar w:fldCharType="begin"/>
      </w:r>
      <w:r>
        <w:instrText xml:space="preserve"> TOC \o "1-3" \h \z \u </w:instrText>
      </w:r>
      <w:r>
        <w:fldChar w:fldCharType="separate"/>
      </w:r>
    </w:p>
    <w:p w14:paraId="4EAAF230" w14:textId="37A713FD" w:rsidR="009B1D38" w:rsidRDefault="009307F7" w:rsidP="00622513">
      <w:pPr>
        <w:tabs>
          <w:tab w:val="left" w:pos="3075"/>
        </w:tabs>
      </w:pPr>
      <w:r>
        <w:fldChar w:fldCharType="end"/>
      </w:r>
    </w:p>
    <w:p w14:paraId="0F1A00F8" w14:textId="2EBF739C" w:rsidR="009B1D38" w:rsidRDefault="009B1D38" w:rsidP="00622513">
      <w:pPr>
        <w:tabs>
          <w:tab w:val="left" w:pos="3075"/>
        </w:tabs>
      </w:pPr>
    </w:p>
    <w:p w14:paraId="73A3E24A" w14:textId="1F4CB14D" w:rsidR="009307F7" w:rsidRDefault="009307F7">
      <w:r>
        <w:br w:type="page"/>
      </w:r>
    </w:p>
    <w:p w14:paraId="657311D2" w14:textId="16534007" w:rsidR="006F06FE" w:rsidRPr="00F479FD" w:rsidRDefault="00F479FD" w:rsidP="00F479FD">
      <w:pPr>
        <w:pStyle w:val="Heading1"/>
        <w:numPr>
          <w:ilvl w:val="0"/>
          <w:numId w:val="34"/>
        </w:numPr>
        <w:rPr>
          <w:rFonts w:asciiTheme="minorHAnsi" w:hAnsiTheme="minorHAnsi" w:cstheme="minorHAnsi"/>
          <w:color w:val="auto"/>
          <w:sz w:val="22"/>
          <w:szCs w:val="22"/>
        </w:rPr>
      </w:pPr>
      <w:bookmarkStart w:id="0" w:name="_Toc183002652"/>
      <w:bookmarkStart w:id="1" w:name="_Toc183011075"/>
      <w:r w:rsidRPr="00F479FD">
        <w:rPr>
          <w:rFonts w:asciiTheme="minorHAnsi" w:hAnsiTheme="minorHAnsi" w:cstheme="minorHAnsi"/>
          <w:color w:val="auto"/>
          <w:sz w:val="22"/>
          <w:szCs w:val="22"/>
        </w:rPr>
        <w:lastRenderedPageBreak/>
        <w:t>Introduction and statutory guidance</w:t>
      </w:r>
      <w:bookmarkEnd w:id="0"/>
      <w:bookmarkEnd w:id="1"/>
      <w:r w:rsidRPr="00F479FD">
        <w:rPr>
          <w:rFonts w:asciiTheme="minorHAnsi" w:hAnsiTheme="minorHAnsi" w:cstheme="minorHAnsi"/>
          <w:color w:val="auto"/>
          <w:sz w:val="22"/>
          <w:szCs w:val="22"/>
        </w:rPr>
        <w:t xml:space="preserve"> </w:t>
      </w:r>
    </w:p>
    <w:p w14:paraId="0A7F954F" w14:textId="7AEA313D" w:rsidR="006F06FE" w:rsidRPr="00F479FD" w:rsidRDefault="006F06FE" w:rsidP="00833F86">
      <w:pPr>
        <w:jc w:val="both"/>
        <w:rPr>
          <w:rFonts w:cstheme="minorHAnsi"/>
          <w:sz w:val="22"/>
          <w:szCs w:val="22"/>
        </w:rPr>
      </w:pPr>
      <w:r w:rsidRPr="00F479FD">
        <w:rPr>
          <w:rFonts w:cstheme="minorHAnsi"/>
          <w:sz w:val="22"/>
          <w:szCs w:val="22"/>
        </w:rPr>
        <w:t>This Policy is written in line with the Relationships Education, Relationships and Sex Education (RSE) and Health Education Statutory Guidance September 202</w:t>
      </w:r>
      <w:r w:rsidR="000F319D" w:rsidRPr="00F479FD">
        <w:rPr>
          <w:rFonts w:cstheme="minorHAnsi"/>
          <w:sz w:val="22"/>
          <w:szCs w:val="22"/>
        </w:rPr>
        <w:t>1</w:t>
      </w:r>
      <w:r w:rsidRPr="00F479FD">
        <w:rPr>
          <w:rFonts w:cstheme="minorHAnsi"/>
          <w:sz w:val="22"/>
          <w:szCs w:val="22"/>
        </w:rPr>
        <w:t xml:space="preserve">. The policy has been produced in partnership with Hamwic Education Trust. </w:t>
      </w:r>
    </w:p>
    <w:p w14:paraId="3365C4B4" w14:textId="77777777" w:rsidR="00833F86" w:rsidRPr="00F479FD" w:rsidRDefault="00833F86" w:rsidP="00833F86">
      <w:pPr>
        <w:jc w:val="both"/>
        <w:rPr>
          <w:rFonts w:cstheme="minorHAnsi"/>
          <w:sz w:val="22"/>
          <w:szCs w:val="22"/>
        </w:rPr>
      </w:pPr>
    </w:p>
    <w:p w14:paraId="4A6C3B43" w14:textId="77777777" w:rsidR="006F06FE" w:rsidRPr="00F479FD" w:rsidRDefault="006F06FE" w:rsidP="00833F86">
      <w:pPr>
        <w:jc w:val="both"/>
        <w:rPr>
          <w:rFonts w:cstheme="minorHAnsi"/>
          <w:sz w:val="22"/>
          <w:szCs w:val="22"/>
        </w:rPr>
      </w:pPr>
      <w:r w:rsidRPr="00F479FD">
        <w:rPr>
          <w:rFonts w:cstheme="minorHAnsi"/>
          <w:sz w:val="22"/>
          <w:szCs w:val="22"/>
        </w:rPr>
        <w:t>The statutory guidance used to inform this policy is listed below</w:t>
      </w:r>
    </w:p>
    <w:p w14:paraId="352A64DD" w14:textId="48797666" w:rsidR="006F06FE" w:rsidRPr="008875CD" w:rsidRDefault="006F06FE" w:rsidP="008875CD">
      <w:pPr>
        <w:pStyle w:val="ListParagraph"/>
        <w:numPr>
          <w:ilvl w:val="0"/>
          <w:numId w:val="5"/>
        </w:numPr>
        <w:jc w:val="both"/>
        <w:rPr>
          <w:rFonts w:cstheme="minorHAnsi"/>
        </w:rPr>
      </w:pPr>
      <w:r w:rsidRPr="00F479FD">
        <w:rPr>
          <w:rFonts w:cstheme="minorHAnsi"/>
        </w:rPr>
        <w:t>As a</w:t>
      </w:r>
      <w:r w:rsidR="008875CD">
        <w:rPr>
          <w:rFonts w:cstheme="minorHAnsi"/>
        </w:rPr>
        <w:t xml:space="preserve"> primary </w:t>
      </w:r>
      <w:r w:rsidRPr="008875CD">
        <w:rPr>
          <w:rFonts w:cstheme="minorHAnsi"/>
        </w:rPr>
        <w:t xml:space="preserve">academy school we must provide relationships education to all pupils as per section 34 of the </w:t>
      </w:r>
      <w:hyperlink r:id="rId12" w:history="1">
        <w:r w:rsidRPr="008875CD">
          <w:rPr>
            <w:rStyle w:val="Hyperlink"/>
            <w:rFonts w:cstheme="minorHAnsi"/>
          </w:rPr>
          <w:t>Children and Social work act 2017.</w:t>
        </w:r>
      </w:hyperlink>
    </w:p>
    <w:p w14:paraId="366C3EDD" w14:textId="61DE61E9" w:rsidR="006F06FE" w:rsidRPr="00F479FD" w:rsidRDefault="006F06FE" w:rsidP="00833F86">
      <w:pPr>
        <w:pStyle w:val="ListParagraph"/>
        <w:numPr>
          <w:ilvl w:val="0"/>
          <w:numId w:val="5"/>
        </w:numPr>
        <w:jc w:val="both"/>
        <w:rPr>
          <w:rFonts w:cstheme="minorHAnsi"/>
        </w:rPr>
      </w:pPr>
      <w:r w:rsidRPr="00F479FD">
        <w:rPr>
          <w:rFonts w:cstheme="minorHAnsi"/>
        </w:rPr>
        <w:t>We do not have to follow the National Curriculum but we are expected to offer all pupils a curriculum that is of similar breadth and depth to the National Curriculum. This includes the requirement to teach the elements of sex education contained in the science curriculum. At</w:t>
      </w:r>
      <w:r w:rsidR="008875CD">
        <w:rPr>
          <w:rFonts w:cstheme="minorHAnsi"/>
        </w:rPr>
        <w:t xml:space="preserve"> Sholing Junior School </w:t>
      </w:r>
      <w:r w:rsidRPr="00F479FD">
        <w:rPr>
          <w:rFonts w:cstheme="minorHAnsi"/>
        </w:rPr>
        <w:t>we follow the national curriculum for science.</w:t>
      </w:r>
    </w:p>
    <w:p w14:paraId="71B4702F" w14:textId="77777777" w:rsidR="006F06FE" w:rsidRPr="00F479FD" w:rsidRDefault="006F06FE" w:rsidP="00833F86">
      <w:pPr>
        <w:pStyle w:val="ListParagraph"/>
        <w:numPr>
          <w:ilvl w:val="0"/>
          <w:numId w:val="5"/>
        </w:numPr>
        <w:jc w:val="both"/>
        <w:rPr>
          <w:rFonts w:cstheme="minorHAnsi"/>
        </w:rPr>
      </w:pPr>
      <w:r w:rsidRPr="00F479FD">
        <w:rPr>
          <w:rFonts w:cstheme="minorHAnsi"/>
        </w:rPr>
        <w:t xml:space="preserve">In teaching Relationships and Health Education, we are required by our funding agreements to have regard to </w:t>
      </w:r>
      <w:hyperlink r:id="rId13" w:history="1">
        <w:r w:rsidRPr="00F479FD">
          <w:rPr>
            <w:rStyle w:val="Hyperlink"/>
            <w:rFonts w:eastAsia="Calibri" w:cstheme="minorHAnsi"/>
          </w:rPr>
          <w:t>guidance</w:t>
        </w:r>
      </w:hyperlink>
      <w:r w:rsidRPr="00F479FD">
        <w:rPr>
          <w:rFonts w:eastAsia="Calibri" w:cstheme="minorHAnsi"/>
        </w:rPr>
        <w:t xml:space="preserve"> </w:t>
      </w:r>
      <w:r w:rsidRPr="00F479FD">
        <w:rPr>
          <w:rFonts w:cstheme="minorHAnsi"/>
        </w:rPr>
        <w:t xml:space="preserve">issued by the secretary of state as outlined in section </w:t>
      </w:r>
      <w:r w:rsidRPr="00F479FD">
        <w:rPr>
          <w:rFonts w:eastAsia="Calibri" w:cstheme="minorHAnsi"/>
        </w:rPr>
        <w:t xml:space="preserve">403 of the </w:t>
      </w:r>
      <w:hyperlink r:id="rId14" w:history="1">
        <w:r w:rsidRPr="00F479FD">
          <w:rPr>
            <w:rStyle w:val="Hyperlink"/>
            <w:rFonts w:eastAsia="Calibri" w:cstheme="minorHAnsi"/>
          </w:rPr>
          <w:t>Education Act 1996</w:t>
        </w:r>
        <w:r w:rsidRPr="00F479FD">
          <w:rPr>
            <w:rFonts w:eastAsia="Calibri" w:cstheme="minorHAnsi"/>
          </w:rPr>
          <w:t>.</w:t>
        </w:r>
      </w:hyperlink>
    </w:p>
    <w:p w14:paraId="3240BB5A" w14:textId="77777777" w:rsidR="006F06FE" w:rsidRPr="00F479FD" w:rsidRDefault="006F06FE" w:rsidP="00833F86">
      <w:pPr>
        <w:jc w:val="both"/>
        <w:rPr>
          <w:rFonts w:cstheme="minorHAnsi"/>
          <w:sz w:val="22"/>
          <w:szCs w:val="22"/>
        </w:rPr>
      </w:pPr>
    </w:p>
    <w:p w14:paraId="78604455" w14:textId="1D09914A" w:rsidR="006F06FE" w:rsidRPr="00F479FD" w:rsidRDefault="00F479FD" w:rsidP="00F479FD">
      <w:pPr>
        <w:pStyle w:val="Heading1"/>
        <w:numPr>
          <w:ilvl w:val="0"/>
          <w:numId w:val="34"/>
        </w:numPr>
        <w:rPr>
          <w:rFonts w:asciiTheme="minorHAnsi" w:hAnsiTheme="minorHAnsi" w:cstheme="minorHAnsi"/>
          <w:color w:val="auto"/>
          <w:sz w:val="22"/>
          <w:szCs w:val="22"/>
        </w:rPr>
      </w:pPr>
      <w:bookmarkStart w:id="2" w:name="_Toc183002653"/>
      <w:bookmarkStart w:id="3" w:name="_Toc183011076"/>
      <w:r w:rsidRPr="00F479FD">
        <w:rPr>
          <w:rFonts w:asciiTheme="minorHAnsi" w:hAnsiTheme="minorHAnsi" w:cstheme="minorHAnsi"/>
          <w:color w:val="auto"/>
          <w:sz w:val="22"/>
          <w:szCs w:val="22"/>
        </w:rPr>
        <w:t>Definitions and key areas of teaching</w:t>
      </w:r>
      <w:bookmarkEnd w:id="2"/>
      <w:bookmarkEnd w:id="3"/>
    </w:p>
    <w:p w14:paraId="202A6C83" w14:textId="742EC202" w:rsidR="006F06FE" w:rsidRPr="00F479FD" w:rsidRDefault="006F06FE" w:rsidP="00833F86">
      <w:pPr>
        <w:jc w:val="both"/>
        <w:rPr>
          <w:rFonts w:cstheme="minorHAnsi"/>
          <w:sz w:val="22"/>
          <w:szCs w:val="22"/>
        </w:rPr>
      </w:pPr>
      <w:r w:rsidRPr="00F479FD">
        <w:rPr>
          <w:rFonts w:cstheme="minorHAnsi"/>
          <w:b/>
          <w:sz w:val="22"/>
          <w:szCs w:val="22"/>
        </w:rPr>
        <w:t>Relationship Education</w:t>
      </w:r>
      <w:r w:rsidRPr="00F479FD">
        <w:rPr>
          <w:rFonts w:cstheme="minorHAnsi"/>
          <w:sz w:val="22"/>
          <w:szCs w:val="22"/>
        </w:rPr>
        <w:t xml:space="preserve"> </w:t>
      </w:r>
      <w:r w:rsidR="007937E2" w:rsidRPr="00F479FD">
        <w:rPr>
          <w:rFonts w:cstheme="minorHAnsi"/>
          <w:sz w:val="22"/>
          <w:szCs w:val="22"/>
        </w:rPr>
        <w:t>–</w:t>
      </w:r>
      <w:r w:rsidR="007937E2" w:rsidRPr="00F479FD">
        <w:rPr>
          <w:rFonts w:cstheme="minorHAnsi"/>
          <w:b/>
          <w:bCs/>
          <w:sz w:val="22"/>
          <w:szCs w:val="22"/>
        </w:rPr>
        <w:t xml:space="preserve"> Primary</w:t>
      </w:r>
      <w:r w:rsidR="007937E2" w:rsidRPr="00F479FD">
        <w:rPr>
          <w:rFonts w:cstheme="minorHAnsi"/>
          <w:sz w:val="22"/>
          <w:szCs w:val="22"/>
        </w:rPr>
        <w:t xml:space="preserve"> </w:t>
      </w:r>
    </w:p>
    <w:p w14:paraId="1691AC58" w14:textId="77777777" w:rsidR="006F06FE" w:rsidRPr="00F479FD" w:rsidRDefault="006F06FE" w:rsidP="00833F86">
      <w:pPr>
        <w:jc w:val="both"/>
        <w:rPr>
          <w:rFonts w:cstheme="minorHAnsi"/>
          <w:sz w:val="22"/>
          <w:szCs w:val="22"/>
        </w:rPr>
      </w:pPr>
      <w:r w:rsidRPr="00F479FD">
        <w:rPr>
          <w:rFonts w:cstheme="minorHAnsi"/>
          <w:sz w:val="22"/>
          <w:szCs w:val="22"/>
        </w:rPr>
        <w:t xml:space="preserve">Relationship Education will focus on teaching the fundamental building blocks and characteristics of positive relationships, with particular reference to friendships, family relationships, and relationships with other children and adults.  </w:t>
      </w:r>
    </w:p>
    <w:p w14:paraId="1A82D3B8" w14:textId="77777777" w:rsidR="00833F86" w:rsidRPr="00F479FD" w:rsidRDefault="00833F86" w:rsidP="00833F86">
      <w:pPr>
        <w:jc w:val="both"/>
        <w:rPr>
          <w:rFonts w:cstheme="minorHAnsi"/>
          <w:sz w:val="22"/>
          <w:szCs w:val="22"/>
        </w:rPr>
      </w:pPr>
    </w:p>
    <w:p w14:paraId="6D8D5BC5" w14:textId="77777777" w:rsidR="006F06FE" w:rsidRPr="00F479FD" w:rsidRDefault="006F06FE" w:rsidP="00833F86">
      <w:pPr>
        <w:jc w:val="both"/>
        <w:rPr>
          <w:rFonts w:cstheme="minorHAnsi"/>
          <w:sz w:val="22"/>
          <w:szCs w:val="22"/>
        </w:rPr>
      </w:pPr>
      <w:r w:rsidRPr="00F479FD">
        <w:rPr>
          <w:rFonts w:cstheme="minorHAnsi"/>
          <w:sz w:val="22"/>
          <w:szCs w:val="22"/>
        </w:rPr>
        <w:t xml:space="preserve">All teaching will reflect the Equality Act 2010 ensuring there is no discrimination for any pupil or family with protected characteristics.  This does not prevent church schools from teaching about a faith perspective regarding relationships as part of the wider teaching. </w:t>
      </w:r>
    </w:p>
    <w:p w14:paraId="4A71685C" w14:textId="77777777" w:rsidR="00833F86" w:rsidRPr="00F479FD" w:rsidRDefault="00833F86" w:rsidP="00833F86">
      <w:pPr>
        <w:jc w:val="both"/>
        <w:rPr>
          <w:rFonts w:cstheme="minorHAnsi"/>
          <w:sz w:val="22"/>
          <w:szCs w:val="22"/>
        </w:rPr>
      </w:pPr>
    </w:p>
    <w:p w14:paraId="4DDEAEC3" w14:textId="435B1867" w:rsidR="006F06FE" w:rsidRDefault="006F06FE" w:rsidP="008875CD">
      <w:pPr>
        <w:jc w:val="both"/>
        <w:rPr>
          <w:rFonts w:cstheme="minorHAnsi"/>
          <w:sz w:val="22"/>
          <w:szCs w:val="22"/>
        </w:rPr>
      </w:pPr>
      <w:r w:rsidRPr="00F479FD">
        <w:rPr>
          <w:rFonts w:cstheme="minorHAnsi"/>
          <w:sz w:val="22"/>
          <w:szCs w:val="22"/>
        </w:rPr>
        <w:t>Children will be taught in an age-appropriate way about the characteristics and values of healthy relationships, including area such as differences, boundaries, respect, trust and kindness.  Teaching will focus on both face-to-face and online relationships recognising the significance of the digital world we now embrace.  Teachers will also take all opportunities to discuss positive emotional and mental well-being with children. The characteristics that will be taught are also reflected in the school values of…</w:t>
      </w:r>
    </w:p>
    <w:p w14:paraId="7180DC22" w14:textId="32AC6FCB" w:rsidR="008875CD" w:rsidRDefault="008875CD" w:rsidP="008875CD">
      <w:pPr>
        <w:pStyle w:val="ListParagraph"/>
        <w:numPr>
          <w:ilvl w:val="0"/>
          <w:numId w:val="35"/>
        </w:numPr>
        <w:jc w:val="both"/>
        <w:rPr>
          <w:rFonts w:cstheme="minorHAnsi"/>
        </w:rPr>
      </w:pPr>
      <w:r>
        <w:rPr>
          <w:rFonts w:cstheme="minorHAnsi"/>
        </w:rPr>
        <w:t>Kindness, Curiosity, Success</w:t>
      </w:r>
    </w:p>
    <w:p w14:paraId="4E588533" w14:textId="43CAD730" w:rsidR="008875CD" w:rsidRPr="008875CD" w:rsidRDefault="008875CD" w:rsidP="008875CD">
      <w:pPr>
        <w:pStyle w:val="ListParagraph"/>
        <w:numPr>
          <w:ilvl w:val="0"/>
          <w:numId w:val="35"/>
        </w:numPr>
        <w:jc w:val="both"/>
        <w:rPr>
          <w:rFonts w:cstheme="minorHAnsi"/>
        </w:rPr>
      </w:pPr>
      <w:r>
        <w:rPr>
          <w:rFonts w:cstheme="minorHAnsi"/>
        </w:rPr>
        <w:t>Being Safe, Ready and Resectful</w:t>
      </w:r>
    </w:p>
    <w:p w14:paraId="72E34993" w14:textId="77777777" w:rsidR="006F06FE" w:rsidRPr="00F479FD" w:rsidRDefault="006F06FE" w:rsidP="006F06FE">
      <w:pPr>
        <w:rPr>
          <w:rFonts w:cstheme="minorHAnsi"/>
          <w:sz w:val="22"/>
          <w:szCs w:val="22"/>
        </w:rPr>
      </w:pPr>
    </w:p>
    <w:p w14:paraId="148A8B55" w14:textId="21DAD160" w:rsidR="006F06FE" w:rsidRPr="00F479FD" w:rsidRDefault="006F06FE" w:rsidP="00833F86">
      <w:pPr>
        <w:jc w:val="both"/>
        <w:rPr>
          <w:rFonts w:cstheme="minorHAnsi"/>
          <w:sz w:val="22"/>
          <w:szCs w:val="22"/>
        </w:rPr>
      </w:pPr>
      <w:r w:rsidRPr="00F479FD">
        <w:rPr>
          <w:rFonts w:cstheme="minorHAnsi"/>
          <w:sz w:val="22"/>
          <w:szCs w:val="22"/>
        </w:rPr>
        <w:t>Learning will be planned to meet the objectives set out in the Relationships Education, Sex Education (RSE) and Health Education Statutory Guidance 202</w:t>
      </w:r>
      <w:r w:rsidR="007937E2" w:rsidRPr="00F479FD">
        <w:rPr>
          <w:rFonts w:cstheme="minorHAnsi"/>
          <w:sz w:val="22"/>
          <w:szCs w:val="22"/>
        </w:rPr>
        <w:t>1</w:t>
      </w:r>
      <w:r w:rsidRPr="00F479FD">
        <w:rPr>
          <w:rFonts w:cstheme="minorHAnsi"/>
          <w:sz w:val="22"/>
          <w:szCs w:val="22"/>
        </w:rPr>
        <w:t xml:space="preserve"> (see appendix 1), under the broad headings of</w:t>
      </w:r>
    </w:p>
    <w:p w14:paraId="22100A55" w14:textId="77777777" w:rsidR="006F06FE" w:rsidRPr="00F479FD" w:rsidRDefault="006F06FE" w:rsidP="00833F86">
      <w:pPr>
        <w:pStyle w:val="ListParagraph"/>
        <w:numPr>
          <w:ilvl w:val="0"/>
          <w:numId w:val="3"/>
        </w:numPr>
        <w:jc w:val="both"/>
        <w:rPr>
          <w:rFonts w:cstheme="minorHAnsi"/>
        </w:rPr>
      </w:pPr>
      <w:r w:rsidRPr="00F479FD">
        <w:rPr>
          <w:rFonts w:cstheme="minorHAnsi"/>
        </w:rPr>
        <w:t>Families and people who care for me</w:t>
      </w:r>
    </w:p>
    <w:p w14:paraId="5C69192C" w14:textId="77777777" w:rsidR="006F06FE" w:rsidRPr="00F479FD" w:rsidRDefault="006F06FE" w:rsidP="00833F86">
      <w:pPr>
        <w:pStyle w:val="ListParagraph"/>
        <w:numPr>
          <w:ilvl w:val="0"/>
          <w:numId w:val="3"/>
        </w:numPr>
        <w:jc w:val="both"/>
        <w:rPr>
          <w:rFonts w:cstheme="minorHAnsi"/>
        </w:rPr>
      </w:pPr>
      <w:r w:rsidRPr="00F479FD">
        <w:rPr>
          <w:rFonts w:cstheme="minorHAnsi"/>
        </w:rPr>
        <w:t>Caring friendships</w:t>
      </w:r>
    </w:p>
    <w:p w14:paraId="46F792F6" w14:textId="77777777" w:rsidR="006F06FE" w:rsidRPr="00F479FD" w:rsidRDefault="006F06FE" w:rsidP="00833F86">
      <w:pPr>
        <w:pStyle w:val="ListParagraph"/>
        <w:numPr>
          <w:ilvl w:val="0"/>
          <w:numId w:val="3"/>
        </w:numPr>
        <w:jc w:val="both"/>
        <w:rPr>
          <w:rFonts w:cstheme="minorHAnsi"/>
        </w:rPr>
      </w:pPr>
      <w:r w:rsidRPr="00F479FD">
        <w:rPr>
          <w:rFonts w:cstheme="minorHAnsi"/>
        </w:rPr>
        <w:t>Respectful relationships</w:t>
      </w:r>
    </w:p>
    <w:p w14:paraId="22CDC960" w14:textId="77777777" w:rsidR="006F06FE" w:rsidRPr="00F479FD" w:rsidRDefault="006F06FE" w:rsidP="00833F86">
      <w:pPr>
        <w:pStyle w:val="ListParagraph"/>
        <w:numPr>
          <w:ilvl w:val="0"/>
          <w:numId w:val="3"/>
        </w:numPr>
        <w:jc w:val="both"/>
        <w:rPr>
          <w:rFonts w:cstheme="minorHAnsi"/>
        </w:rPr>
      </w:pPr>
      <w:r w:rsidRPr="00F479FD">
        <w:rPr>
          <w:rFonts w:cstheme="minorHAnsi"/>
        </w:rPr>
        <w:t>Online relationships</w:t>
      </w:r>
    </w:p>
    <w:p w14:paraId="4BB331D4" w14:textId="77777777" w:rsidR="006F06FE" w:rsidRPr="00F479FD" w:rsidRDefault="006F06FE" w:rsidP="00833F86">
      <w:pPr>
        <w:pStyle w:val="ListParagraph"/>
        <w:numPr>
          <w:ilvl w:val="0"/>
          <w:numId w:val="3"/>
        </w:numPr>
        <w:jc w:val="both"/>
        <w:rPr>
          <w:rFonts w:cstheme="minorHAnsi"/>
        </w:rPr>
      </w:pPr>
      <w:r w:rsidRPr="00F479FD">
        <w:rPr>
          <w:rFonts w:cstheme="minorHAnsi"/>
        </w:rPr>
        <w:t>Being safe</w:t>
      </w:r>
    </w:p>
    <w:p w14:paraId="348B7692" w14:textId="77777777" w:rsidR="006F06FE" w:rsidRPr="00F479FD" w:rsidRDefault="006F06FE" w:rsidP="00833F86">
      <w:pPr>
        <w:jc w:val="both"/>
        <w:rPr>
          <w:rFonts w:cstheme="minorHAnsi"/>
          <w:sz w:val="22"/>
          <w:szCs w:val="22"/>
        </w:rPr>
      </w:pPr>
    </w:p>
    <w:p w14:paraId="2ED6C359" w14:textId="77777777" w:rsidR="00833F86" w:rsidRPr="00F479FD" w:rsidRDefault="00833F86" w:rsidP="00833F86">
      <w:pPr>
        <w:jc w:val="both"/>
        <w:rPr>
          <w:rFonts w:cstheme="minorHAnsi"/>
          <w:sz w:val="22"/>
          <w:szCs w:val="22"/>
        </w:rPr>
      </w:pPr>
    </w:p>
    <w:p w14:paraId="65508FBC" w14:textId="05439105" w:rsidR="006F06FE" w:rsidRPr="009307F7" w:rsidRDefault="006F06FE" w:rsidP="009307F7">
      <w:pPr>
        <w:pStyle w:val="Heading1"/>
        <w:numPr>
          <w:ilvl w:val="0"/>
          <w:numId w:val="34"/>
        </w:numPr>
        <w:rPr>
          <w:rFonts w:asciiTheme="minorHAnsi" w:hAnsiTheme="minorHAnsi" w:cstheme="minorHAnsi"/>
          <w:color w:val="auto"/>
          <w:sz w:val="22"/>
          <w:szCs w:val="22"/>
        </w:rPr>
      </w:pPr>
      <w:bookmarkStart w:id="4" w:name="_Toc183002654"/>
      <w:bookmarkStart w:id="5" w:name="_Toc183011077"/>
      <w:r w:rsidRPr="009307F7">
        <w:rPr>
          <w:rFonts w:asciiTheme="minorHAnsi" w:hAnsiTheme="minorHAnsi" w:cstheme="minorHAnsi"/>
          <w:color w:val="auto"/>
          <w:sz w:val="22"/>
          <w:szCs w:val="22"/>
        </w:rPr>
        <w:lastRenderedPageBreak/>
        <w:t xml:space="preserve">The Science Curriculum </w:t>
      </w:r>
      <w:r w:rsidR="00F00850" w:rsidRPr="009307F7">
        <w:rPr>
          <w:rFonts w:asciiTheme="minorHAnsi" w:hAnsiTheme="minorHAnsi" w:cstheme="minorHAnsi"/>
          <w:color w:val="auto"/>
          <w:sz w:val="22"/>
          <w:szCs w:val="22"/>
        </w:rPr>
        <w:t>- body</w:t>
      </w:r>
      <w:r w:rsidRPr="009307F7">
        <w:rPr>
          <w:rFonts w:asciiTheme="minorHAnsi" w:hAnsiTheme="minorHAnsi" w:cstheme="minorHAnsi"/>
          <w:color w:val="auto"/>
          <w:sz w:val="22"/>
          <w:szCs w:val="22"/>
        </w:rPr>
        <w:t xml:space="preserve"> changes and life cycles</w:t>
      </w:r>
      <w:bookmarkEnd w:id="4"/>
      <w:bookmarkEnd w:id="5"/>
    </w:p>
    <w:p w14:paraId="5EA71130" w14:textId="57E5FC4F" w:rsidR="006F06FE" w:rsidRPr="00F479FD" w:rsidRDefault="006F06FE" w:rsidP="00833F86">
      <w:pPr>
        <w:jc w:val="both"/>
        <w:rPr>
          <w:rFonts w:cstheme="minorHAnsi"/>
          <w:sz w:val="22"/>
          <w:szCs w:val="22"/>
        </w:rPr>
      </w:pPr>
      <w:r w:rsidRPr="00F479FD">
        <w:rPr>
          <w:rFonts w:cstheme="minorHAnsi"/>
          <w:sz w:val="22"/>
          <w:szCs w:val="22"/>
        </w:rPr>
        <w:t xml:space="preserve">Sex Education beyond the requirements of the science national curriculum is not compulsory in primary schools; however, we recognise the importance of preparing children well for secondary school.  </w:t>
      </w:r>
      <w:r w:rsidRPr="008875CD">
        <w:rPr>
          <w:rFonts w:cstheme="minorHAnsi"/>
          <w:sz w:val="22"/>
          <w:szCs w:val="22"/>
        </w:rPr>
        <w:t xml:space="preserve">At </w:t>
      </w:r>
      <w:r w:rsidR="008875CD" w:rsidRPr="008875CD">
        <w:rPr>
          <w:rFonts w:cstheme="minorHAnsi"/>
          <w:sz w:val="22"/>
          <w:szCs w:val="22"/>
        </w:rPr>
        <w:t>Sholing Junior School</w:t>
      </w:r>
      <w:r w:rsidRPr="008875CD">
        <w:rPr>
          <w:rFonts w:cstheme="minorHAnsi"/>
          <w:sz w:val="22"/>
          <w:szCs w:val="22"/>
        </w:rPr>
        <w:t xml:space="preserve">, </w:t>
      </w:r>
      <w:r w:rsidRPr="00F479FD">
        <w:rPr>
          <w:rFonts w:cstheme="minorHAnsi"/>
          <w:sz w:val="22"/>
          <w:szCs w:val="22"/>
        </w:rPr>
        <w:t xml:space="preserve">children will be taught about puberty as set out in the expectations of the science National Curriculum.  In line with year group expectations, children will learn about external body parts, changes in the human body from birth to old age, and reproduction in some plants and animals.  As part of the life cycle objectives, Year 6 pupils will be taught the science of how a baby is conceived and born. In our school, we only teach the body changes and life cycles required by the science national curriculum.  As a consequence, parents do not have the right to withdraw children from these scientific lessons. (Parents will have the opportunity to discuss and view the content of the Year 5/6 curriculum before it is taught.)  </w:t>
      </w:r>
    </w:p>
    <w:p w14:paraId="2475E0E3" w14:textId="77777777" w:rsidR="00833F86" w:rsidRPr="00F479FD" w:rsidRDefault="00833F86" w:rsidP="00833F86">
      <w:pPr>
        <w:jc w:val="both"/>
        <w:rPr>
          <w:rFonts w:cstheme="minorHAnsi"/>
          <w:sz w:val="22"/>
          <w:szCs w:val="22"/>
        </w:rPr>
      </w:pPr>
    </w:p>
    <w:p w14:paraId="356DA7C0" w14:textId="77777777" w:rsidR="00833F86" w:rsidRPr="00F479FD" w:rsidRDefault="006F06FE" w:rsidP="00833F86">
      <w:pPr>
        <w:jc w:val="both"/>
        <w:rPr>
          <w:rFonts w:cstheme="minorHAnsi"/>
          <w:sz w:val="22"/>
          <w:szCs w:val="22"/>
        </w:rPr>
      </w:pPr>
      <w:r w:rsidRPr="00F479FD">
        <w:rPr>
          <w:rFonts w:cstheme="minorHAnsi"/>
          <w:sz w:val="22"/>
          <w:szCs w:val="22"/>
        </w:rPr>
        <w:t xml:space="preserve">We recognise that during such lessons, children may have questions as a result of their learning.  We are mindful that unanswered questions often lead to misconceptions and will aim to avoid this where possible.  </w:t>
      </w:r>
    </w:p>
    <w:p w14:paraId="4A4B3BDF" w14:textId="594133D0" w:rsidR="006F06FE" w:rsidRPr="00F479FD" w:rsidRDefault="006F06FE" w:rsidP="00833F86">
      <w:pPr>
        <w:jc w:val="both"/>
        <w:rPr>
          <w:rFonts w:cstheme="minorHAnsi"/>
          <w:sz w:val="22"/>
          <w:szCs w:val="22"/>
        </w:rPr>
      </w:pPr>
      <w:r w:rsidRPr="00F479FD">
        <w:rPr>
          <w:rFonts w:cstheme="minorHAnsi"/>
          <w:sz w:val="22"/>
          <w:szCs w:val="22"/>
        </w:rPr>
        <w:t>When questions arise, they will be dealt with as follows.</w:t>
      </w:r>
    </w:p>
    <w:p w14:paraId="4344C742" w14:textId="2F88D718" w:rsidR="006F06FE" w:rsidRPr="00F479FD" w:rsidRDefault="006F06FE" w:rsidP="00833F86">
      <w:pPr>
        <w:pStyle w:val="ListParagraph"/>
        <w:numPr>
          <w:ilvl w:val="0"/>
          <w:numId w:val="19"/>
        </w:numPr>
        <w:jc w:val="both"/>
        <w:rPr>
          <w:rFonts w:cstheme="minorHAnsi"/>
        </w:rPr>
      </w:pPr>
      <w:r w:rsidRPr="00F479FD">
        <w:rPr>
          <w:rFonts w:cstheme="minorHAnsi"/>
        </w:rPr>
        <w:t>Questions directly linked with the science taught will be answered factually for the class o</w:t>
      </w:r>
      <w:r w:rsidR="001E416B" w:rsidRPr="00F479FD">
        <w:rPr>
          <w:rFonts w:cstheme="minorHAnsi"/>
        </w:rPr>
        <w:t>r</w:t>
      </w:r>
      <w:r w:rsidRPr="00F479FD">
        <w:rPr>
          <w:rFonts w:cstheme="minorHAnsi"/>
        </w:rPr>
        <w:t xml:space="preserve"> individual.  Children will be given the opportunity to write anonymous questions submitted via a question box</w:t>
      </w:r>
    </w:p>
    <w:p w14:paraId="409D025F" w14:textId="77777777" w:rsidR="006F06FE" w:rsidRPr="00F479FD" w:rsidRDefault="006F06FE" w:rsidP="00833F86">
      <w:pPr>
        <w:pStyle w:val="ListParagraph"/>
        <w:numPr>
          <w:ilvl w:val="0"/>
          <w:numId w:val="19"/>
        </w:numPr>
        <w:jc w:val="both"/>
        <w:rPr>
          <w:rFonts w:cstheme="minorHAnsi"/>
        </w:rPr>
      </w:pPr>
      <w:r w:rsidRPr="00F479FD">
        <w:rPr>
          <w:rFonts w:cstheme="minorHAnsi"/>
        </w:rPr>
        <w:t>Questions of a personal nature directly linked to the teaching may need to be dealt with by talking directly to the child with an additional adult also present.  If deemed necessary, teachers will inform parents of the questions asked.  Wherever possible, questions will be answered in front of all pupils via the question box.</w:t>
      </w:r>
    </w:p>
    <w:p w14:paraId="3DEA208A" w14:textId="24E79017" w:rsidR="006F06FE" w:rsidRPr="00734844" w:rsidRDefault="006F06FE" w:rsidP="00833F86">
      <w:pPr>
        <w:pStyle w:val="ListParagraph"/>
        <w:numPr>
          <w:ilvl w:val="0"/>
          <w:numId w:val="19"/>
        </w:numPr>
        <w:jc w:val="both"/>
        <w:rPr>
          <w:rFonts w:cstheme="minorHAnsi"/>
        </w:rPr>
      </w:pPr>
      <w:r w:rsidRPr="00F479FD">
        <w:rPr>
          <w:rFonts w:cstheme="minorHAnsi"/>
        </w:rPr>
        <w:t xml:space="preserve">Where a question relates to sex education beyond the scientific teaching, children will be advised to ask their parents or carers.  </w:t>
      </w:r>
    </w:p>
    <w:p w14:paraId="59EF275F" w14:textId="22AA07F4" w:rsidR="006F06FE" w:rsidRPr="009307F7" w:rsidRDefault="006F06FE" w:rsidP="009307F7">
      <w:pPr>
        <w:pStyle w:val="Heading1"/>
        <w:numPr>
          <w:ilvl w:val="0"/>
          <w:numId w:val="34"/>
        </w:numPr>
        <w:rPr>
          <w:rFonts w:asciiTheme="minorHAnsi" w:hAnsiTheme="minorHAnsi" w:cstheme="minorHAnsi"/>
          <w:color w:val="auto"/>
          <w:sz w:val="22"/>
          <w:szCs w:val="22"/>
        </w:rPr>
      </w:pPr>
      <w:bookmarkStart w:id="6" w:name="_Toc183002655"/>
      <w:bookmarkStart w:id="7" w:name="_Toc183011078"/>
      <w:r w:rsidRPr="009307F7">
        <w:rPr>
          <w:rFonts w:asciiTheme="minorHAnsi" w:hAnsiTheme="minorHAnsi" w:cstheme="minorHAnsi"/>
          <w:color w:val="auto"/>
          <w:sz w:val="22"/>
          <w:szCs w:val="22"/>
        </w:rPr>
        <w:t>Health and wellbeing</w:t>
      </w:r>
      <w:bookmarkEnd w:id="6"/>
      <w:bookmarkEnd w:id="7"/>
    </w:p>
    <w:p w14:paraId="46C64E2A" w14:textId="77777777" w:rsidR="006F06FE" w:rsidRPr="00F479FD" w:rsidRDefault="006F06FE" w:rsidP="00833F86">
      <w:pPr>
        <w:jc w:val="both"/>
        <w:rPr>
          <w:rFonts w:cstheme="minorHAnsi"/>
          <w:sz w:val="22"/>
          <w:szCs w:val="22"/>
        </w:rPr>
      </w:pPr>
      <w:r w:rsidRPr="00F479FD">
        <w:rPr>
          <w:rFonts w:cstheme="minorHAnsi"/>
          <w:sz w:val="22"/>
          <w:szCs w:val="22"/>
        </w:rPr>
        <w:t>Health and wellbeing education will focus on the characteristics of good physical health and mental wellbeing.  It will include aspects such as the importance of exercise, good nutrition and the normal range of emotions we experience.  Pupils will be taught about moderation, including online and the positive two-way relationship between good physical health and good mental wellbeing.</w:t>
      </w:r>
    </w:p>
    <w:p w14:paraId="7732ACA3" w14:textId="77777777" w:rsidR="00833F86" w:rsidRPr="00F479FD" w:rsidRDefault="00833F86" w:rsidP="00833F86">
      <w:pPr>
        <w:jc w:val="both"/>
        <w:rPr>
          <w:rFonts w:cstheme="minorHAnsi"/>
          <w:sz w:val="22"/>
          <w:szCs w:val="22"/>
        </w:rPr>
      </w:pPr>
    </w:p>
    <w:p w14:paraId="40B17541" w14:textId="513AAA7C" w:rsidR="006F06FE" w:rsidRPr="00F479FD" w:rsidRDefault="006F06FE" w:rsidP="00833F86">
      <w:pPr>
        <w:jc w:val="both"/>
        <w:rPr>
          <w:rFonts w:cstheme="minorHAnsi"/>
          <w:sz w:val="22"/>
          <w:szCs w:val="22"/>
        </w:rPr>
      </w:pPr>
      <w:r w:rsidRPr="00F479FD">
        <w:rPr>
          <w:rFonts w:cstheme="minorHAnsi"/>
          <w:sz w:val="22"/>
          <w:szCs w:val="22"/>
        </w:rPr>
        <w:t xml:space="preserve">Learning will be planned at an </w:t>
      </w:r>
      <w:r w:rsidR="00F00850" w:rsidRPr="00F479FD">
        <w:rPr>
          <w:rFonts w:cstheme="minorHAnsi"/>
          <w:sz w:val="22"/>
          <w:szCs w:val="22"/>
        </w:rPr>
        <w:t>age-appropriate</w:t>
      </w:r>
      <w:r w:rsidRPr="00F479FD">
        <w:rPr>
          <w:rFonts w:cstheme="minorHAnsi"/>
          <w:sz w:val="22"/>
          <w:szCs w:val="22"/>
        </w:rPr>
        <w:t xml:space="preserve"> level to meet the objectives set out in the Relationships Education, Sex Education (RSE) and Health Education Statutory Guidance 202</w:t>
      </w:r>
      <w:r w:rsidR="00BE2DC9" w:rsidRPr="00F479FD">
        <w:rPr>
          <w:rFonts w:cstheme="minorHAnsi"/>
          <w:sz w:val="22"/>
          <w:szCs w:val="22"/>
        </w:rPr>
        <w:t>1</w:t>
      </w:r>
      <w:r w:rsidRPr="00F479FD">
        <w:rPr>
          <w:rFonts w:cstheme="minorHAnsi"/>
          <w:sz w:val="22"/>
          <w:szCs w:val="22"/>
        </w:rPr>
        <w:t xml:space="preserve"> (see appendix 2), under the broad headings of</w:t>
      </w:r>
    </w:p>
    <w:p w14:paraId="72EC09D7" w14:textId="27BDCED7" w:rsidR="006F06FE" w:rsidRPr="00F479FD" w:rsidRDefault="00BE2DC9" w:rsidP="00833F86">
      <w:pPr>
        <w:pStyle w:val="ListParagraph"/>
        <w:numPr>
          <w:ilvl w:val="0"/>
          <w:numId w:val="4"/>
        </w:numPr>
        <w:jc w:val="both"/>
        <w:rPr>
          <w:rFonts w:cstheme="minorHAnsi"/>
        </w:rPr>
      </w:pPr>
      <w:r w:rsidRPr="00F479FD">
        <w:rPr>
          <w:rFonts w:cstheme="minorHAnsi"/>
        </w:rPr>
        <w:t xml:space="preserve">General </w:t>
      </w:r>
      <w:r w:rsidR="00833F86" w:rsidRPr="00F479FD">
        <w:rPr>
          <w:rFonts w:cstheme="minorHAnsi"/>
        </w:rPr>
        <w:t>w</w:t>
      </w:r>
      <w:r w:rsidRPr="00F479FD">
        <w:rPr>
          <w:rFonts w:cstheme="minorHAnsi"/>
        </w:rPr>
        <w:t>ellbeing</w:t>
      </w:r>
    </w:p>
    <w:p w14:paraId="64426507" w14:textId="77777777" w:rsidR="006F06FE" w:rsidRPr="00F479FD" w:rsidRDefault="006F06FE" w:rsidP="00833F86">
      <w:pPr>
        <w:pStyle w:val="ListParagraph"/>
        <w:numPr>
          <w:ilvl w:val="0"/>
          <w:numId w:val="4"/>
        </w:numPr>
        <w:jc w:val="both"/>
        <w:rPr>
          <w:rFonts w:cstheme="minorHAnsi"/>
        </w:rPr>
      </w:pPr>
      <w:r w:rsidRPr="00F479FD">
        <w:rPr>
          <w:rFonts w:cstheme="minorHAnsi"/>
        </w:rPr>
        <w:t>Internet safety and harms</w:t>
      </w:r>
    </w:p>
    <w:p w14:paraId="622ABB59" w14:textId="77777777" w:rsidR="006F06FE" w:rsidRPr="00F479FD" w:rsidRDefault="006F06FE" w:rsidP="00833F86">
      <w:pPr>
        <w:pStyle w:val="ListParagraph"/>
        <w:numPr>
          <w:ilvl w:val="0"/>
          <w:numId w:val="4"/>
        </w:numPr>
        <w:jc w:val="both"/>
        <w:rPr>
          <w:rFonts w:cstheme="minorHAnsi"/>
        </w:rPr>
      </w:pPr>
      <w:r w:rsidRPr="00F479FD">
        <w:rPr>
          <w:rFonts w:cstheme="minorHAnsi"/>
        </w:rPr>
        <w:t>Physical health and fitness</w:t>
      </w:r>
    </w:p>
    <w:p w14:paraId="1C621E33" w14:textId="2DF47179" w:rsidR="006F06FE" w:rsidRPr="00F479FD" w:rsidRDefault="006F06FE" w:rsidP="00833F86">
      <w:pPr>
        <w:pStyle w:val="ListParagraph"/>
        <w:numPr>
          <w:ilvl w:val="0"/>
          <w:numId w:val="4"/>
        </w:numPr>
        <w:jc w:val="both"/>
        <w:rPr>
          <w:rFonts w:cstheme="minorHAnsi"/>
        </w:rPr>
      </w:pPr>
      <w:r w:rsidRPr="00F479FD">
        <w:rPr>
          <w:rFonts w:cstheme="minorHAnsi"/>
        </w:rPr>
        <w:t xml:space="preserve">Healthy </w:t>
      </w:r>
      <w:r w:rsidR="00833F86" w:rsidRPr="00F479FD">
        <w:rPr>
          <w:rFonts w:cstheme="minorHAnsi"/>
        </w:rPr>
        <w:t>e</w:t>
      </w:r>
      <w:r w:rsidRPr="00F479FD">
        <w:rPr>
          <w:rFonts w:cstheme="minorHAnsi"/>
        </w:rPr>
        <w:t>ating</w:t>
      </w:r>
    </w:p>
    <w:p w14:paraId="7B2D4E56" w14:textId="77777777" w:rsidR="006F06FE" w:rsidRPr="00F479FD" w:rsidRDefault="006F06FE" w:rsidP="00833F86">
      <w:pPr>
        <w:pStyle w:val="ListParagraph"/>
        <w:numPr>
          <w:ilvl w:val="0"/>
          <w:numId w:val="4"/>
        </w:numPr>
        <w:jc w:val="both"/>
        <w:rPr>
          <w:rFonts w:cstheme="minorHAnsi"/>
        </w:rPr>
      </w:pPr>
      <w:r w:rsidRPr="00F479FD">
        <w:rPr>
          <w:rFonts w:cstheme="minorHAnsi"/>
        </w:rPr>
        <w:t>Drugs, alcohol and tobacco</w:t>
      </w:r>
    </w:p>
    <w:p w14:paraId="142321D8" w14:textId="47DE4A9D" w:rsidR="006F06FE" w:rsidRPr="00F479FD" w:rsidRDefault="006F06FE" w:rsidP="00833F86">
      <w:pPr>
        <w:pStyle w:val="ListParagraph"/>
        <w:numPr>
          <w:ilvl w:val="0"/>
          <w:numId w:val="4"/>
        </w:numPr>
        <w:jc w:val="both"/>
        <w:rPr>
          <w:rFonts w:cstheme="minorHAnsi"/>
        </w:rPr>
      </w:pPr>
      <w:r w:rsidRPr="00F479FD">
        <w:rPr>
          <w:rFonts w:cstheme="minorHAnsi"/>
        </w:rPr>
        <w:t xml:space="preserve">Health </w:t>
      </w:r>
      <w:r w:rsidR="00F9478A" w:rsidRPr="00F479FD">
        <w:rPr>
          <w:rFonts w:cstheme="minorHAnsi"/>
        </w:rPr>
        <w:t xml:space="preserve">protection </w:t>
      </w:r>
      <w:r w:rsidRPr="00F479FD">
        <w:rPr>
          <w:rFonts w:cstheme="minorHAnsi"/>
        </w:rPr>
        <w:t>and prevention</w:t>
      </w:r>
    </w:p>
    <w:p w14:paraId="1C09317C" w14:textId="67B266AE" w:rsidR="00F9478A" w:rsidRPr="00F479FD" w:rsidRDefault="00F9478A" w:rsidP="00833F86">
      <w:pPr>
        <w:pStyle w:val="ListParagraph"/>
        <w:numPr>
          <w:ilvl w:val="0"/>
          <w:numId w:val="4"/>
        </w:numPr>
        <w:jc w:val="both"/>
        <w:rPr>
          <w:rFonts w:cstheme="minorHAnsi"/>
        </w:rPr>
      </w:pPr>
      <w:r w:rsidRPr="00F479FD">
        <w:rPr>
          <w:rFonts w:cstheme="minorHAnsi"/>
        </w:rPr>
        <w:t xml:space="preserve">Personal </w:t>
      </w:r>
      <w:r w:rsidR="00833F86" w:rsidRPr="00F479FD">
        <w:rPr>
          <w:rFonts w:cstheme="minorHAnsi"/>
        </w:rPr>
        <w:t>s</w:t>
      </w:r>
      <w:r w:rsidRPr="00F479FD">
        <w:rPr>
          <w:rFonts w:cstheme="minorHAnsi"/>
        </w:rPr>
        <w:t>afety</w:t>
      </w:r>
    </w:p>
    <w:p w14:paraId="22D624D3" w14:textId="77777777" w:rsidR="006F06FE" w:rsidRPr="00F479FD" w:rsidRDefault="006F06FE" w:rsidP="006F06FE">
      <w:pPr>
        <w:pStyle w:val="ListParagraph"/>
        <w:numPr>
          <w:ilvl w:val="0"/>
          <w:numId w:val="4"/>
        </w:numPr>
        <w:rPr>
          <w:rFonts w:cstheme="minorHAnsi"/>
        </w:rPr>
      </w:pPr>
      <w:r w:rsidRPr="00F479FD">
        <w:rPr>
          <w:rFonts w:cstheme="minorHAnsi"/>
        </w:rPr>
        <w:t>Basic first aid</w:t>
      </w:r>
    </w:p>
    <w:p w14:paraId="0C4F85D4" w14:textId="7BA99D68" w:rsidR="006F06FE" w:rsidRPr="00F479FD" w:rsidRDefault="00F9478A" w:rsidP="006F06FE">
      <w:pPr>
        <w:pStyle w:val="ListParagraph"/>
        <w:numPr>
          <w:ilvl w:val="0"/>
          <w:numId w:val="4"/>
        </w:numPr>
        <w:rPr>
          <w:rFonts w:cstheme="minorHAnsi"/>
        </w:rPr>
      </w:pPr>
      <w:r w:rsidRPr="00F479FD">
        <w:rPr>
          <w:rFonts w:cstheme="minorHAnsi"/>
        </w:rPr>
        <w:t xml:space="preserve">Developing </w:t>
      </w:r>
      <w:r w:rsidR="00833F86" w:rsidRPr="00F479FD">
        <w:rPr>
          <w:rFonts w:cstheme="minorHAnsi"/>
        </w:rPr>
        <w:t>b</w:t>
      </w:r>
      <w:r w:rsidRPr="00F479FD">
        <w:rPr>
          <w:rFonts w:cstheme="minorHAnsi"/>
        </w:rPr>
        <w:t xml:space="preserve">odies </w:t>
      </w:r>
    </w:p>
    <w:p w14:paraId="61CDBAF4" w14:textId="77777777" w:rsidR="006F06FE" w:rsidRPr="00F479FD" w:rsidRDefault="006F06FE" w:rsidP="006F06FE">
      <w:pPr>
        <w:rPr>
          <w:rFonts w:cstheme="minorHAnsi"/>
          <w:sz w:val="22"/>
          <w:szCs w:val="22"/>
        </w:rPr>
      </w:pPr>
    </w:p>
    <w:p w14:paraId="2C8A1189" w14:textId="32D5FD29" w:rsidR="006F06FE" w:rsidRPr="009307F7" w:rsidRDefault="009307F7" w:rsidP="009307F7">
      <w:pPr>
        <w:pStyle w:val="Heading1"/>
        <w:numPr>
          <w:ilvl w:val="0"/>
          <w:numId w:val="34"/>
        </w:numPr>
        <w:rPr>
          <w:rFonts w:asciiTheme="minorHAnsi" w:hAnsiTheme="minorHAnsi" w:cstheme="minorHAnsi"/>
          <w:color w:val="auto"/>
          <w:sz w:val="22"/>
          <w:szCs w:val="22"/>
        </w:rPr>
      </w:pPr>
      <w:bookmarkStart w:id="8" w:name="_Toc183002656"/>
      <w:bookmarkStart w:id="9" w:name="_Toc183011079"/>
      <w:r w:rsidRPr="009307F7">
        <w:rPr>
          <w:rFonts w:asciiTheme="minorHAnsi" w:hAnsiTheme="minorHAnsi" w:cstheme="minorHAnsi"/>
          <w:color w:val="auto"/>
          <w:sz w:val="22"/>
          <w:szCs w:val="22"/>
        </w:rPr>
        <w:t>Relationships and health curriculum delivery-primary</w:t>
      </w:r>
      <w:bookmarkEnd w:id="8"/>
      <w:bookmarkEnd w:id="9"/>
      <w:r w:rsidRPr="009307F7">
        <w:rPr>
          <w:rFonts w:asciiTheme="minorHAnsi" w:hAnsiTheme="minorHAnsi" w:cstheme="minorHAnsi"/>
          <w:color w:val="auto"/>
          <w:sz w:val="22"/>
          <w:szCs w:val="22"/>
        </w:rPr>
        <w:t xml:space="preserve"> </w:t>
      </w:r>
    </w:p>
    <w:p w14:paraId="7FA1D3B9" w14:textId="4F61C197" w:rsidR="006F06FE" w:rsidRPr="00F479FD" w:rsidRDefault="006F06FE" w:rsidP="00833F86">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lastRenderedPageBreak/>
        <w:t xml:space="preserve">Relationships and Health Education (RHE) is taught through weekly lessons and links with the whole school assembly programme. An overview of the broad topics covered and the linked Relationship and Health objectives can be found in appendix 3. </w:t>
      </w:r>
    </w:p>
    <w:p w14:paraId="7E444AFA" w14:textId="77777777" w:rsidR="006F06FE" w:rsidRPr="00F479FD" w:rsidRDefault="006F06FE" w:rsidP="00833F86">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Biological aspects of sex education are taught within the science curriculum in line with the age expectations set out in the National curriculum.  A number of aspects of the RHE link closely to science, computing, PE and DT.  Where this is the case, messages will be reinforced within these subjects (appendix 4).</w:t>
      </w:r>
    </w:p>
    <w:p w14:paraId="1CFD52E2" w14:textId="77777777" w:rsidR="006F06FE" w:rsidRPr="00F479FD" w:rsidRDefault="006F06FE" w:rsidP="00833F86">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The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3D615788" w14:textId="77777777" w:rsidR="006F06FE" w:rsidRPr="00F479FD" w:rsidRDefault="006F06FE" w:rsidP="00833F86">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We are mindful that some children with SEND may need additional support to understand the themes and learning within the relationships and health education curriculum.  Teachers will draw on their knowledge of the child to ensure learning is differentiated appropriately.</w:t>
      </w:r>
    </w:p>
    <w:p w14:paraId="6F59F1C7" w14:textId="77777777" w:rsidR="007937E2" w:rsidRPr="00F479FD" w:rsidRDefault="007937E2" w:rsidP="00833F86">
      <w:pPr>
        <w:pStyle w:val="1bodycopy10pt"/>
        <w:jc w:val="both"/>
        <w:rPr>
          <w:rFonts w:asciiTheme="minorHAnsi" w:hAnsiTheme="minorHAnsi" w:cstheme="minorHAnsi"/>
          <w:sz w:val="22"/>
          <w:szCs w:val="22"/>
          <w:lang w:val="en-GB"/>
        </w:rPr>
      </w:pPr>
    </w:p>
    <w:p w14:paraId="5A67D56B" w14:textId="110887C2" w:rsidR="006F06FE" w:rsidRPr="00F479FD" w:rsidRDefault="006F06FE" w:rsidP="00833F86">
      <w:pPr>
        <w:pStyle w:val="1bodycopy10pt"/>
        <w:jc w:val="both"/>
        <w:rPr>
          <w:rFonts w:asciiTheme="minorHAnsi" w:hAnsiTheme="minorHAnsi" w:cstheme="minorHAnsi"/>
          <w:sz w:val="22"/>
          <w:szCs w:val="22"/>
          <w:highlight w:val="yellow"/>
          <w:lang w:val="en-GB"/>
        </w:rPr>
      </w:pPr>
      <w:r w:rsidRPr="00F479FD">
        <w:rPr>
          <w:rFonts w:asciiTheme="minorHAnsi" w:hAnsiTheme="minorHAnsi" w:cstheme="minorHAnsi"/>
          <w:sz w:val="22"/>
          <w:szCs w:val="22"/>
          <w:lang w:val="en-GB"/>
        </w:rPr>
        <w:t xml:space="preserve">We </w:t>
      </w:r>
      <w:r w:rsidRPr="00860369">
        <w:rPr>
          <w:rFonts w:asciiTheme="minorHAnsi" w:hAnsiTheme="minorHAnsi" w:cstheme="minorHAnsi"/>
          <w:sz w:val="22"/>
          <w:szCs w:val="22"/>
          <w:lang w:val="en-GB"/>
        </w:rPr>
        <w:t xml:space="preserve">will keep abreast of local contextual issues and support these through our curriculum where possible.  </w:t>
      </w:r>
    </w:p>
    <w:p w14:paraId="06B57F90" w14:textId="16FEA793" w:rsidR="00500996" w:rsidRDefault="006F06FE" w:rsidP="00833F86">
      <w:pPr>
        <w:pStyle w:val="1bodycopy10pt"/>
        <w:jc w:val="both"/>
        <w:rPr>
          <w:rFonts w:asciiTheme="minorHAnsi" w:hAnsiTheme="minorHAnsi" w:cstheme="minorHAnsi"/>
          <w:i/>
          <w:iCs/>
          <w:sz w:val="22"/>
          <w:szCs w:val="22"/>
        </w:rPr>
      </w:pPr>
      <w:r w:rsidRPr="00860369">
        <w:rPr>
          <w:rFonts w:asciiTheme="minorHAnsi" w:hAnsiTheme="minorHAnsi" w:cstheme="minorHAnsi"/>
          <w:sz w:val="22"/>
          <w:szCs w:val="22"/>
          <w:lang w:val="en-GB"/>
        </w:rPr>
        <w:t>In Southampton, we</w:t>
      </w:r>
      <w:r w:rsidRPr="00F479FD">
        <w:rPr>
          <w:rFonts w:asciiTheme="minorHAnsi" w:hAnsiTheme="minorHAnsi" w:cstheme="minorHAnsi"/>
          <w:sz w:val="22"/>
          <w:szCs w:val="22"/>
          <w:lang w:val="en-GB"/>
        </w:rPr>
        <w:t xml:space="preserve"> are aware that the locality </w:t>
      </w:r>
      <w:r w:rsidR="00500996" w:rsidRPr="00F479FD">
        <w:rPr>
          <w:rFonts w:asciiTheme="minorHAnsi" w:hAnsiTheme="minorHAnsi" w:cstheme="minorHAnsi"/>
          <w:sz w:val="22"/>
          <w:szCs w:val="22"/>
          <w:lang w:val="en-GB"/>
        </w:rPr>
        <w:t xml:space="preserve">is towards the end of the 2017-2025 Health and well-being plan and that the pandemic has slowed progress. The locality </w:t>
      </w:r>
      <w:r w:rsidR="00F00850" w:rsidRPr="00F479FD">
        <w:rPr>
          <w:rFonts w:asciiTheme="minorHAnsi" w:hAnsiTheme="minorHAnsi" w:cstheme="minorHAnsi"/>
          <w:sz w:val="22"/>
          <w:szCs w:val="22"/>
        </w:rPr>
        <w:t>also now</w:t>
      </w:r>
      <w:r w:rsidR="00500996" w:rsidRPr="00F479FD">
        <w:rPr>
          <w:rFonts w:asciiTheme="minorHAnsi" w:hAnsiTheme="minorHAnsi" w:cstheme="minorHAnsi"/>
          <w:sz w:val="22"/>
          <w:szCs w:val="22"/>
        </w:rPr>
        <w:t xml:space="preserve"> has a 2022 – 2027 Educ</w:t>
      </w:r>
      <w:r w:rsidR="002B6C13" w:rsidRPr="00F479FD">
        <w:rPr>
          <w:rFonts w:asciiTheme="minorHAnsi" w:hAnsiTheme="minorHAnsi" w:cstheme="minorHAnsi"/>
          <w:sz w:val="22"/>
          <w:szCs w:val="22"/>
        </w:rPr>
        <w:t>ation</w:t>
      </w:r>
      <w:r w:rsidR="00500996" w:rsidRPr="00F479FD">
        <w:rPr>
          <w:rFonts w:asciiTheme="minorHAnsi" w:hAnsiTheme="minorHAnsi" w:cstheme="minorHAnsi"/>
          <w:sz w:val="22"/>
          <w:szCs w:val="22"/>
        </w:rPr>
        <w:t xml:space="preserve"> St</w:t>
      </w:r>
      <w:r w:rsidR="002B6C13" w:rsidRPr="00F479FD">
        <w:rPr>
          <w:rFonts w:asciiTheme="minorHAnsi" w:hAnsiTheme="minorHAnsi" w:cstheme="minorHAnsi"/>
          <w:sz w:val="22"/>
          <w:szCs w:val="22"/>
        </w:rPr>
        <w:t>rat</w:t>
      </w:r>
      <w:r w:rsidR="00500996" w:rsidRPr="00F479FD">
        <w:rPr>
          <w:rFonts w:asciiTheme="minorHAnsi" w:hAnsiTheme="minorHAnsi" w:cstheme="minorHAnsi"/>
          <w:sz w:val="22"/>
          <w:szCs w:val="22"/>
        </w:rPr>
        <w:t xml:space="preserve">egy plan with the vision of: </w:t>
      </w:r>
      <w:r w:rsidR="00500996" w:rsidRPr="00F479FD">
        <w:rPr>
          <w:rFonts w:asciiTheme="minorHAnsi" w:hAnsiTheme="minorHAnsi" w:cstheme="minorHAnsi"/>
          <w:i/>
          <w:iCs/>
          <w:sz w:val="22"/>
          <w:szCs w:val="22"/>
        </w:rPr>
        <w:t>we want all children and young people in Southampton to get a good start in life, live safely, be healthy and happy and go on to have successful opportunities in adulthood.</w:t>
      </w:r>
      <w:r w:rsidR="00033C46" w:rsidRPr="00F479FD">
        <w:rPr>
          <w:rFonts w:asciiTheme="minorHAnsi" w:hAnsiTheme="minorHAnsi" w:cstheme="minorHAnsi"/>
          <w:i/>
          <w:iCs/>
          <w:sz w:val="22"/>
          <w:szCs w:val="22"/>
        </w:rPr>
        <w:t xml:space="preserve"> </w:t>
      </w:r>
      <w:r w:rsidR="00033C46" w:rsidRPr="00F479FD">
        <w:rPr>
          <w:rFonts w:asciiTheme="minorHAnsi" w:hAnsiTheme="minorHAnsi" w:cstheme="minorHAnsi"/>
          <w:sz w:val="22"/>
          <w:szCs w:val="22"/>
        </w:rPr>
        <w:t>A rise in domestic abuse and violence against women and girls has led the city council to produce a targeted 2023-2027 plan.</w:t>
      </w:r>
      <w:r w:rsidR="00033C46" w:rsidRPr="00F479FD">
        <w:rPr>
          <w:rFonts w:asciiTheme="minorHAnsi" w:hAnsiTheme="minorHAnsi" w:cstheme="minorHAnsi"/>
          <w:i/>
          <w:iCs/>
          <w:sz w:val="22"/>
          <w:szCs w:val="22"/>
        </w:rPr>
        <w:t xml:space="preserve"> </w:t>
      </w:r>
    </w:p>
    <w:p w14:paraId="2DF22F49" w14:textId="77777777" w:rsidR="00755131" w:rsidRPr="00F479FD" w:rsidRDefault="00755131" w:rsidP="00833F86">
      <w:pPr>
        <w:pStyle w:val="1bodycopy10pt"/>
        <w:jc w:val="both"/>
        <w:rPr>
          <w:rFonts w:asciiTheme="minorHAnsi" w:hAnsiTheme="minorHAnsi" w:cstheme="minorHAnsi"/>
          <w:sz w:val="22"/>
          <w:szCs w:val="22"/>
          <w:lang w:val="en-GB"/>
        </w:rPr>
      </w:pPr>
    </w:p>
    <w:p w14:paraId="785F6CFE" w14:textId="26E863D9" w:rsidR="006F06FE" w:rsidRPr="00755131" w:rsidRDefault="009307F7" w:rsidP="00755131">
      <w:pPr>
        <w:pStyle w:val="Heading1"/>
        <w:numPr>
          <w:ilvl w:val="0"/>
          <w:numId w:val="34"/>
        </w:numPr>
        <w:rPr>
          <w:rFonts w:asciiTheme="minorHAnsi" w:hAnsiTheme="minorHAnsi" w:cstheme="minorHAnsi"/>
          <w:color w:val="auto"/>
          <w:sz w:val="22"/>
          <w:szCs w:val="22"/>
        </w:rPr>
      </w:pPr>
      <w:bookmarkStart w:id="10" w:name="_Toc183002658"/>
      <w:bookmarkStart w:id="11" w:name="_Toc183011081"/>
      <w:r w:rsidRPr="00755131">
        <w:rPr>
          <w:rFonts w:asciiTheme="minorHAnsi" w:hAnsiTheme="minorHAnsi" w:cstheme="minorHAnsi"/>
          <w:color w:val="auto"/>
          <w:sz w:val="22"/>
          <w:szCs w:val="22"/>
        </w:rPr>
        <w:t>Roles and responsibilities</w:t>
      </w:r>
      <w:bookmarkEnd w:id="10"/>
      <w:bookmarkEnd w:id="11"/>
    </w:p>
    <w:p w14:paraId="7FE53A0A" w14:textId="281E4E41" w:rsidR="006F06FE" w:rsidRPr="00F479FD" w:rsidRDefault="006F06FE" w:rsidP="00C00CFA">
      <w:pPr>
        <w:pStyle w:val="Subhead2"/>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The</w:t>
      </w:r>
      <w:r w:rsidR="00C00CFA" w:rsidRPr="00F479FD">
        <w:rPr>
          <w:rFonts w:asciiTheme="minorHAnsi" w:hAnsiTheme="minorHAnsi" w:cstheme="minorHAnsi"/>
          <w:sz w:val="22"/>
          <w:szCs w:val="22"/>
          <w:lang w:val="en-GB"/>
        </w:rPr>
        <w:t xml:space="preserve"> local</w:t>
      </w:r>
      <w:r w:rsidRPr="00F479FD">
        <w:rPr>
          <w:rFonts w:asciiTheme="minorHAnsi" w:hAnsiTheme="minorHAnsi" w:cstheme="minorHAnsi"/>
          <w:sz w:val="22"/>
          <w:szCs w:val="22"/>
          <w:lang w:val="en-GB"/>
        </w:rPr>
        <w:t xml:space="preserve"> governing </w:t>
      </w:r>
      <w:r w:rsidR="00C00CFA" w:rsidRPr="00F479FD">
        <w:rPr>
          <w:rFonts w:asciiTheme="minorHAnsi" w:hAnsiTheme="minorHAnsi" w:cstheme="minorHAnsi"/>
          <w:sz w:val="22"/>
          <w:szCs w:val="22"/>
          <w:lang w:val="en-GB"/>
        </w:rPr>
        <w:t>committee</w:t>
      </w:r>
    </w:p>
    <w:p w14:paraId="17F095E2" w14:textId="796FDE73"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 xml:space="preserve">The </w:t>
      </w:r>
      <w:r w:rsidR="00C00CFA" w:rsidRPr="00F479FD">
        <w:rPr>
          <w:rFonts w:asciiTheme="minorHAnsi" w:hAnsiTheme="minorHAnsi" w:cstheme="minorHAnsi"/>
          <w:sz w:val="22"/>
          <w:szCs w:val="22"/>
          <w:lang w:val="en-GB"/>
        </w:rPr>
        <w:t>local governing committee</w:t>
      </w:r>
      <w:r w:rsidRPr="00F479FD">
        <w:rPr>
          <w:rFonts w:asciiTheme="minorHAnsi" w:hAnsiTheme="minorHAnsi" w:cstheme="minorHAnsi"/>
          <w:sz w:val="22"/>
          <w:szCs w:val="22"/>
          <w:lang w:val="en-GB"/>
        </w:rPr>
        <w:t xml:space="preserve"> will consult parents, suggest amendments to the headteacher and approve the RHE policy.  They will hold the headteacher to account for its implementation.  </w:t>
      </w:r>
    </w:p>
    <w:p w14:paraId="03B2C982" w14:textId="77777777" w:rsidR="006F06FE" w:rsidRPr="00F479FD" w:rsidRDefault="006F06FE" w:rsidP="00C00CFA">
      <w:pPr>
        <w:pStyle w:val="Subhead2"/>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The headteacher</w:t>
      </w:r>
    </w:p>
    <w:p w14:paraId="7CE941DC" w14:textId="77777777"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The headteacher is responsible for ensuring that RHE is taught consistently across the school, and for managing requests to withdraw pupils from any non-scientific components of sex education (in line with the science national curriculum).</w:t>
      </w:r>
    </w:p>
    <w:p w14:paraId="1B90999F" w14:textId="7D43A162"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 xml:space="preserve">The </w:t>
      </w:r>
      <w:r w:rsidR="00F00850" w:rsidRPr="00F479FD">
        <w:rPr>
          <w:rFonts w:asciiTheme="minorHAnsi" w:hAnsiTheme="minorHAnsi" w:cstheme="minorHAnsi"/>
          <w:sz w:val="22"/>
          <w:szCs w:val="22"/>
          <w:lang w:val="en-GB"/>
        </w:rPr>
        <w:t>Headteacher</w:t>
      </w:r>
      <w:r w:rsidRPr="00F479FD">
        <w:rPr>
          <w:rFonts w:asciiTheme="minorHAnsi" w:hAnsiTheme="minorHAnsi" w:cstheme="minorHAnsi"/>
          <w:sz w:val="22"/>
          <w:szCs w:val="22"/>
          <w:lang w:val="en-GB"/>
        </w:rPr>
        <w:t xml:space="preserve"> will determine whether any aspects of the curriculum will be delivered by professionals outside of the school (e.g., the school nurse may deliver information about menstruation).  </w:t>
      </w:r>
    </w:p>
    <w:p w14:paraId="1562369D" w14:textId="77777777" w:rsidR="006F06FE" w:rsidRPr="00F479FD" w:rsidRDefault="006F06FE" w:rsidP="00C00CFA">
      <w:pPr>
        <w:pStyle w:val="Subhead2"/>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Staff</w:t>
      </w:r>
    </w:p>
    <w:p w14:paraId="73D5F44E" w14:textId="77777777"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Teaching staff are responsible for:</w:t>
      </w:r>
    </w:p>
    <w:p w14:paraId="720A5B47" w14:textId="533684AC" w:rsidR="006F06FE" w:rsidRPr="00F479FD" w:rsidRDefault="006F06FE" w:rsidP="00C00CFA">
      <w:pPr>
        <w:pStyle w:val="3Bulletedcopyblue"/>
        <w:numPr>
          <w:ilvl w:val="0"/>
          <w:numId w:val="6"/>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 xml:space="preserve">Delivering Relationships and Health Education in a sensitive way and in accordance </w:t>
      </w:r>
      <w:r w:rsidR="00F00850" w:rsidRPr="00F479FD">
        <w:rPr>
          <w:rFonts w:asciiTheme="minorHAnsi" w:hAnsiTheme="minorHAnsi" w:cstheme="minorHAnsi"/>
          <w:sz w:val="22"/>
          <w:szCs w:val="22"/>
          <w:lang w:val="en-GB"/>
        </w:rPr>
        <w:t>with</w:t>
      </w:r>
      <w:r w:rsidRPr="00F479FD">
        <w:rPr>
          <w:rFonts w:asciiTheme="minorHAnsi" w:hAnsiTheme="minorHAnsi" w:cstheme="minorHAnsi"/>
          <w:sz w:val="22"/>
          <w:szCs w:val="22"/>
          <w:lang w:val="en-GB"/>
        </w:rPr>
        <w:t xml:space="preserve"> their year group expectations</w:t>
      </w:r>
    </w:p>
    <w:p w14:paraId="125CB83E" w14:textId="77777777" w:rsidR="006F06FE" w:rsidRPr="00F479FD" w:rsidRDefault="006F06FE" w:rsidP="00C00CFA">
      <w:pPr>
        <w:pStyle w:val="3Bulletedcopyblue"/>
        <w:numPr>
          <w:ilvl w:val="0"/>
          <w:numId w:val="6"/>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Modelling positive attitudes to Relationships and Health Education</w:t>
      </w:r>
    </w:p>
    <w:p w14:paraId="0A14E956" w14:textId="77777777" w:rsidR="006F06FE" w:rsidRPr="00F479FD" w:rsidRDefault="006F06FE" w:rsidP="00C00CFA">
      <w:pPr>
        <w:pStyle w:val="3Bulletedcopyblue"/>
        <w:numPr>
          <w:ilvl w:val="0"/>
          <w:numId w:val="6"/>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lastRenderedPageBreak/>
        <w:t>Monitoring progress</w:t>
      </w:r>
    </w:p>
    <w:p w14:paraId="5F482E4E" w14:textId="77777777" w:rsidR="006F06FE" w:rsidRPr="00F479FD" w:rsidRDefault="006F06FE" w:rsidP="00C00CFA">
      <w:pPr>
        <w:pStyle w:val="3Bulletedcopyblue"/>
        <w:numPr>
          <w:ilvl w:val="0"/>
          <w:numId w:val="6"/>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Responding to the needs of individual pupils</w:t>
      </w:r>
    </w:p>
    <w:p w14:paraId="6F254AAA" w14:textId="77777777" w:rsidR="006F06FE" w:rsidRPr="00F479FD" w:rsidRDefault="006F06FE" w:rsidP="00C00CFA">
      <w:pPr>
        <w:pStyle w:val="3Bulletedcopyblue"/>
        <w:numPr>
          <w:ilvl w:val="0"/>
          <w:numId w:val="6"/>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Responding appropriately to pupils whose parents wish them to be withdrawn from non-statutory components of RSE and Health Education</w:t>
      </w:r>
    </w:p>
    <w:p w14:paraId="2B8A120D" w14:textId="0F88661B" w:rsidR="006F06FE" w:rsidRPr="00F479FD" w:rsidRDefault="006F06FE" w:rsidP="00C00CFA">
      <w:pPr>
        <w:pStyle w:val="1bodycopy"/>
        <w:jc w:val="both"/>
        <w:rPr>
          <w:rFonts w:asciiTheme="minorHAnsi" w:hAnsiTheme="minorHAnsi" w:cstheme="minorHAnsi"/>
          <w:sz w:val="22"/>
          <w:szCs w:val="22"/>
        </w:rPr>
      </w:pPr>
      <w:r w:rsidRPr="00F479FD">
        <w:rPr>
          <w:rFonts w:asciiTheme="minorHAnsi" w:hAnsiTheme="minorHAnsi" w:cstheme="minorHAnsi"/>
          <w:sz w:val="22"/>
          <w:szCs w:val="22"/>
        </w:rPr>
        <w:t>Staff do not have the right to opt out of teaching RHE. Staff who have concerns about teaching RHE are encouraged to discuss this with the headteacher.</w:t>
      </w:r>
      <w:r w:rsidR="00C00CFA" w:rsidRPr="00F479FD">
        <w:rPr>
          <w:rFonts w:asciiTheme="minorHAnsi" w:hAnsiTheme="minorHAnsi" w:cstheme="minorHAnsi"/>
          <w:sz w:val="22"/>
          <w:szCs w:val="22"/>
        </w:rPr>
        <w:t xml:space="preserve">  </w:t>
      </w:r>
      <w:r w:rsidRPr="00F479FD">
        <w:rPr>
          <w:rFonts w:asciiTheme="minorHAnsi" w:hAnsiTheme="minorHAnsi" w:cstheme="minorHAnsi"/>
          <w:sz w:val="22"/>
          <w:szCs w:val="22"/>
          <w:lang w:val="en-GB"/>
        </w:rPr>
        <w:t xml:space="preserve">The leader for RHE </w:t>
      </w:r>
      <w:r w:rsidRPr="0050443B">
        <w:rPr>
          <w:rFonts w:asciiTheme="minorHAnsi" w:hAnsiTheme="minorHAnsi" w:cstheme="minorHAnsi"/>
          <w:sz w:val="22"/>
          <w:szCs w:val="22"/>
          <w:lang w:val="en-GB"/>
        </w:rPr>
        <w:t>at</w:t>
      </w:r>
      <w:r w:rsidR="0050443B" w:rsidRPr="0050443B">
        <w:rPr>
          <w:rFonts w:asciiTheme="minorHAnsi" w:hAnsiTheme="minorHAnsi" w:cstheme="minorHAnsi"/>
          <w:sz w:val="22"/>
          <w:szCs w:val="22"/>
          <w:lang w:val="en-GB"/>
        </w:rPr>
        <w:t xml:space="preserve"> Sholing Junior </w:t>
      </w:r>
      <w:r w:rsidRPr="0050443B">
        <w:rPr>
          <w:rFonts w:asciiTheme="minorHAnsi" w:hAnsiTheme="minorHAnsi" w:cstheme="minorHAnsi"/>
          <w:sz w:val="22"/>
          <w:szCs w:val="22"/>
          <w:lang w:val="en-GB"/>
        </w:rPr>
        <w:t xml:space="preserve">School is </w:t>
      </w:r>
      <w:r w:rsidR="0050443B">
        <w:rPr>
          <w:rFonts w:asciiTheme="minorHAnsi" w:hAnsiTheme="minorHAnsi" w:cstheme="minorHAnsi"/>
          <w:sz w:val="22"/>
          <w:szCs w:val="22"/>
          <w:lang w:val="en-GB"/>
        </w:rPr>
        <w:t>Danielle Lebbern (Deputy Headteacher).</w:t>
      </w:r>
    </w:p>
    <w:p w14:paraId="6AE3409B" w14:textId="77777777" w:rsidR="006F06FE" w:rsidRPr="00F479FD" w:rsidRDefault="006F06FE" w:rsidP="00C00CFA">
      <w:pPr>
        <w:pStyle w:val="Subhead2"/>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Pupils</w:t>
      </w:r>
    </w:p>
    <w:p w14:paraId="2B3269E1" w14:textId="77777777" w:rsidR="006F06FE" w:rsidRPr="00F479FD" w:rsidRDefault="006F06FE" w:rsidP="00C00CFA">
      <w:pPr>
        <w:pStyle w:val="1bodycopy10pt"/>
        <w:jc w:val="both"/>
        <w:rPr>
          <w:rFonts w:asciiTheme="minorHAnsi" w:hAnsiTheme="minorHAnsi" w:cstheme="minorHAnsi"/>
          <w:sz w:val="22"/>
          <w:szCs w:val="22"/>
        </w:rPr>
      </w:pPr>
      <w:r w:rsidRPr="00F479FD">
        <w:rPr>
          <w:rFonts w:asciiTheme="minorHAnsi" w:hAnsiTheme="minorHAnsi" w:cstheme="minorHAnsi"/>
          <w:sz w:val="22"/>
          <w:szCs w:val="22"/>
        </w:rPr>
        <w:t>Pupils are expected to engage fully in RHE and, when discussing issues related to RHE, treat others with respect and sensitivity.</w:t>
      </w:r>
    </w:p>
    <w:p w14:paraId="44E1D30E" w14:textId="77777777" w:rsidR="0059088E" w:rsidRPr="0059088E" w:rsidRDefault="0059088E" w:rsidP="0059088E"/>
    <w:p w14:paraId="5A9980DF" w14:textId="618C9A38" w:rsidR="006F06FE" w:rsidRPr="009307F7" w:rsidRDefault="009307F7" w:rsidP="009307F7">
      <w:pPr>
        <w:pStyle w:val="Heading1"/>
        <w:numPr>
          <w:ilvl w:val="0"/>
          <w:numId w:val="34"/>
        </w:numPr>
        <w:rPr>
          <w:rFonts w:asciiTheme="minorHAnsi" w:hAnsiTheme="minorHAnsi" w:cstheme="minorHAnsi"/>
          <w:color w:val="auto"/>
          <w:sz w:val="22"/>
          <w:szCs w:val="22"/>
        </w:rPr>
      </w:pPr>
      <w:bookmarkStart w:id="12" w:name="_Toc183002659"/>
      <w:bookmarkStart w:id="13" w:name="_Toc183011082"/>
      <w:r w:rsidRPr="009307F7">
        <w:rPr>
          <w:rFonts w:asciiTheme="minorHAnsi" w:hAnsiTheme="minorHAnsi" w:cstheme="minorHAnsi"/>
          <w:color w:val="auto"/>
          <w:sz w:val="22"/>
          <w:szCs w:val="22"/>
        </w:rPr>
        <w:t>Training</w:t>
      </w:r>
      <w:bookmarkEnd w:id="12"/>
      <w:bookmarkEnd w:id="13"/>
    </w:p>
    <w:p w14:paraId="4DF1D509" w14:textId="77777777"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Staff are trained on the delivery of RHE and biologic aspects of the science curriculum as part of their induction and it is included in our continuing professional development calendar. Staff have access to the RHE Policy and revisit this when changes occur.</w:t>
      </w:r>
    </w:p>
    <w:p w14:paraId="518694EF" w14:textId="77777777"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The headteacher will also invite visitors from outside the school, such as school nurses or sexual health professionals, to provide support and training to staff teaching RHE.</w:t>
      </w:r>
    </w:p>
    <w:p w14:paraId="330C666C" w14:textId="77777777" w:rsidR="006F06FE" w:rsidRPr="00F479FD" w:rsidRDefault="006F06FE" w:rsidP="00C00CFA">
      <w:pPr>
        <w:pStyle w:val="Heading1"/>
        <w:jc w:val="both"/>
        <w:rPr>
          <w:rFonts w:asciiTheme="minorHAnsi" w:hAnsiTheme="minorHAnsi" w:cstheme="minorHAnsi"/>
          <w:sz w:val="22"/>
          <w:szCs w:val="22"/>
        </w:rPr>
      </w:pPr>
    </w:p>
    <w:p w14:paraId="7DC20FA7" w14:textId="13C0D392" w:rsidR="006F06FE" w:rsidRPr="009307F7" w:rsidRDefault="009307F7" w:rsidP="009307F7">
      <w:pPr>
        <w:pStyle w:val="Heading1"/>
        <w:numPr>
          <w:ilvl w:val="0"/>
          <w:numId w:val="34"/>
        </w:numPr>
        <w:rPr>
          <w:rFonts w:asciiTheme="minorHAnsi" w:hAnsiTheme="minorHAnsi" w:cstheme="minorHAnsi"/>
          <w:color w:val="auto"/>
          <w:sz w:val="22"/>
          <w:szCs w:val="22"/>
        </w:rPr>
      </w:pPr>
      <w:bookmarkStart w:id="14" w:name="_Toc183002660"/>
      <w:bookmarkStart w:id="15" w:name="_Toc183011083"/>
      <w:r w:rsidRPr="009307F7">
        <w:rPr>
          <w:rFonts w:asciiTheme="minorHAnsi" w:hAnsiTheme="minorHAnsi" w:cstheme="minorHAnsi"/>
          <w:color w:val="auto"/>
          <w:sz w:val="22"/>
          <w:szCs w:val="22"/>
        </w:rPr>
        <w:t xml:space="preserve">Monitoring of </w:t>
      </w:r>
      <w:bookmarkEnd w:id="14"/>
      <w:r>
        <w:rPr>
          <w:rFonts w:asciiTheme="minorHAnsi" w:hAnsiTheme="minorHAnsi" w:cstheme="minorHAnsi"/>
          <w:color w:val="auto"/>
          <w:sz w:val="22"/>
          <w:szCs w:val="22"/>
        </w:rPr>
        <w:t>RHE</w:t>
      </w:r>
      <w:bookmarkEnd w:id="15"/>
    </w:p>
    <w:p w14:paraId="18DF7261" w14:textId="77777777" w:rsidR="006F06FE" w:rsidRPr="00F479FD" w:rsidRDefault="006F06FE" w:rsidP="00C00CFA">
      <w:pPr>
        <w:pStyle w:val="1bodycopy10pt"/>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The delivery of RHE is monitored by Senior Leaders and the RHE leader through:</w:t>
      </w:r>
    </w:p>
    <w:p w14:paraId="4F33BEB1" w14:textId="77777777" w:rsidR="006F06FE" w:rsidRPr="00F479FD" w:rsidRDefault="006F06FE" w:rsidP="00C00CFA">
      <w:pPr>
        <w:pStyle w:val="1bodycopy10pt"/>
        <w:numPr>
          <w:ilvl w:val="0"/>
          <w:numId w:val="7"/>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Planning scrutiny</w:t>
      </w:r>
    </w:p>
    <w:p w14:paraId="0F2762C5" w14:textId="77777777" w:rsidR="006F06FE" w:rsidRPr="00F479FD" w:rsidRDefault="006F06FE" w:rsidP="00C00CFA">
      <w:pPr>
        <w:pStyle w:val="1bodycopy10pt"/>
        <w:numPr>
          <w:ilvl w:val="0"/>
          <w:numId w:val="7"/>
        </w:numPr>
        <w:jc w:val="both"/>
        <w:rPr>
          <w:rFonts w:asciiTheme="minorHAnsi" w:hAnsiTheme="minorHAnsi" w:cstheme="minorHAnsi"/>
          <w:sz w:val="22"/>
          <w:szCs w:val="22"/>
          <w:lang w:val="en-GB"/>
        </w:rPr>
      </w:pPr>
      <w:r w:rsidRPr="00F479FD">
        <w:rPr>
          <w:rFonts w:asciiTheme="minorHAnsi" w:hAnsiTheme="minorHAnsi" w:cstheme="minorHAnsi"/>
          <w:sz w:val="22"/>
          <w:szCs w:val="22"/>
          <w:lang w:val="en-GB"/>
        </w:rPr>
        <w:t>Lesson observation</w:t>
      </w:r>
    </w:p>
    <w:p w14:paraId="7504EA91" w14:textId="758314C1" w:rsidR="006F06FE" w:rsidRPr="00F479FD" w:rsidRDefault="006F06FE" w:rsidP="006F06FE">
      <w:pPr>
        <w:pStyle w:val="1bodycopy10pt"/>
        <w:numPr>
          <w:ilvl w:val="0"/>
          <w:numId w:val="7"/>
        </w:numPr>
        <w:rPr>
          <w:rFonts w:asciiTheme="minorHAnsi" w:hAnsiTheme="minorHAnsi" w:cstheme="minorHAnsi"/>
          <w:sz w:val="22"/>
          <w:szCs w:val="22"/>
          <w:lang w:val="en-GB"/>
        </w:rPr>
      </w:pPr>
      <w:r w:rsidRPr="00F479FD">
        <w:rPr>
          <w:rFonts w:asciiTheme="minorHAnsi" w:hAnsiTheme="minorHAnsi" w:cstheme="minorHAnsi"/>
          <w:sz w:val="22"/>
          <w:szCs w:val="22"/>
          <w:lang w:val="en-GB"/>
        </w:rPr>
        <w:t xml:space="preserve">Analysis of </w:t>
      </w:r>
      <w:r w:rsidR="00F00850" w:rsidRPr="00F479FD">
        <w:rPr>
          <w:rFonts w:asciiTheme="minorHAnsi" w:hAnsiTheme="minorHAnsi" w:cstheme="minorHAnsi"/>
          <w:sz w:val="22"/>
          <w:szCs w:val="22"/>
          <w:lang w:val="en-GB"/>
        </w:rPr>
        <w:t>pupils’</w:t>
      </w:r>
      <w:r w:rsidRPr="00F479FD">
        <w:rPr>
          <w:rFonts w:asciiTheme="minorHAnsi" w:hAnsiTheme="minorHAnsi" w:cstheme="minorHAnsi"/>
          <w:sz w:val="22"/>
          <w:szCs w:val="22"/>
          <w:lang w:val="en-GB"/>
        </w:rPr>
        <w:t xml:space="preserve"> work and discussions with pupils</w:t>
      </w:r>
    </w:p>
    <w:p w14:paraId="58A7B60F" w14:textId="77777777" w:rsidR="006F06FE" w:rsidRPr="00F479FD" w:rsidRDefault="006F06FE" w:rsidP="006F06FE">
      <w:pPr>
        <w:pStyle w:val="1bodycopy10pt"/>
        <w:numPr>
          <w:ilvl w:val="0"/>
          <w:numId w:val="7"/>
        </w:numPr>
        <w:rPr>
          <w:rFonts w:asciiTheme="minorHAnsi" w:hAnsiTheme="minorHAnsi" w:cstheme="minorHAnsi"/>
          <w:sz w:val="22"/>
          <w:szCs w:val="22"/>
          <w:lang w:val="en-GB"/>
        </w:rPr>
      </w:pPr>
      <w:r w:rsidRPr="00F479FD">
        <w:rPr>
          <w:rFonts w:asciiTheme="minorHAnsi" w:hAnsiTheme="minorHAnsi" w:cstheme="minorHAnsi"/>
          <w:sz w:val="22"/>
          <w:szCs w:val="22"/>
          <w:lang w:val="en-GB"/>
        </w:rPr>
        <w:t>Monitoring of SEN plans and IEPs where appropriate</w:t>
      </w:r>
    </w:p>
    <w:p w14:paraId="3500412E" w14:textId="77777777" w:rsidR="006F06FE" w:rsidRPr="00F479FD" w:rsidRDefault="006F06FE" w:rsidP="006F06FE">
      <w:pPr>
        <w:pStyle w:val="1bodycopy10pt"/>
        <w:numPr>
          <w:ilvl w:val="0"/>
          <w:numId w:val="7"/>
        </w:numPr>
        <w:rPr>
          <w:rFonts w:asciiTheme="minorHAnsi" w:hAnsiTheme="minorHAnsi" w:cstheme="minorHAnsi"/>
          <w:sz w:val="22"/>
          <w:szCs w:val="22"/>
          <w:lang w:val="en-GB"/>
        </w:rPr>
      </w:pPr>
      <w:r w:rsidRPr="00F479FD">
        <w:rPr>
          <w:rFonts w:asciiTheme="minorHAnsi" w:hAnsiTheme="minorHAnsi" w:cstheme="minorHAnsi"/>
          <w:sz w:val="22"/>
          <w:szCs w:val="22"/>
          <w:lang w:val="en-GB"/>
        </w:rPr>
        <w:t>Sampling of pupils’ end of year reports</w:t>
      </w:r>
    </w:p>
    <w:p w14:paraId="1DA069E6" w14:textId="77777777" w:rsidR="0050443B" w:rsidRDefault="0050443B" w:rsidP="006F06FE">
      <w:pPr>
        <w:pStyle w:val="1bodycopy10pt"/>
        <w:rPr>
          <w:rFonts w:asciiTheme="minorHAnsi" w:hAnsiTheme="minorHAnsi" w:cstheme="minorHAnsi"/>
          <w:sz w:val="22"/>
          <w:szCs w:val="22"/>
          <w:lang w:val="en-GB"/>
        </w:rPr>
      </w:pPr>
    </w:p>
    <w:p w14:paraId="2A56318B" w14:textId="0AA601D1" w:rsidR="006F06FE" w:rsidRPr="00F479FD" w:rsidRDefault="006F06FE" w:rsidP="006F06FE">
      <w:pPr>
        <w:pStyle w:val="1bodycopy10pt"/>
        <w:rPr>
          <w:rFonts w:asciiTheme="minorHAnsi" w:hAnsiTheme="minorHAnsi" w:cstheme="minorHAnsi"/>
          <w:sz w:val="22"/>
          <w:szCs w:val="22"/>
          <w:lang w:val="en-GB"/>
        </w:rPr>
      </w:pPr>
      <w:r w:rsidRPr="00F479FD">
        <w:rPr>
          <w:rFonts w:asciiTheme="minorHAnsi" w:hAnsiTheme="minorHAnsi" w:cstheme="minorHAnsi"/>
          <w:sz w:val="22"/>
          <w:szCs w:val="22"/>
          <w:lang w:val="en-GB"/>
        </w:rPr>
        <w:t xml:space="preserve">Pupils’ development in RHE is monitored by class teachers as part of our internal assessment systems. </w:t>
      </w:r>
    </w:p>
    <w:p w14:paraId="47B77ACF" w14:textId="29BC878B" w:rsidR="006F06FE" w:rsidRPr="00F479FD" w:rsidRDefault="006F06FE" w:rsidP="006F06FE">
      <w:pPr>
        <w:pStyle w:val="1bodycopy10pt"/>
        <w:rPr>
          <w:rFonts w:asciiTheme="minorHAnsi" w:hAnsiTheme="minorHAnsi" w:cstheme="minorHAnsi"/>
          <w:sz w:val="22"/>
          <w:szCs w:val="22"/>
          <w:lang w:val="en-GB"/>
        </w:rPr>
      </w:pPr>
      <w:r w:rsidRPr="00F479FD">
        <w:rPr>
          <w:rFonts w:asciiTheme="minorHAnsi" w:hAnsiTheme="minorHAnsi" w:cstheme="minorHAnsi"/>
          <w:sz w:val="22"/>
          <w:szCs w:val="22"/>
          <w:lang w:val="en-GB"/>
        </w:rPr>
        <w:t>This policy will be review</w:t>
      </w:r>
      <w:r w:rsidR="00C00CFA" w:rsidRPr="00F479FD">
        <w:rPr>
          <w:rFonts w:asciiTheme="minorHAnsi" w:hAnsiTheme="minorHAnsi" w:cstheme="minorHAnsi"/>
          <w:sz w:val="22"/>
          <w:szCs w:val="22"/>
          <w:lang w:val="en-GB"/>
        </w:rPr>
        <w:t>ed</w:t>
      </w:r>
      <w:r w:rsidRPr="00F479FD">
        <w:rPr>
          <w:rFonts w:asciiTheme="minorHAnsi" w:hAnsiTheme="minorHAnsi" w:cstheme="minorHAnsi"/>
          <w:sz w:val="22"/>
          <w:szCs w:val="22"/>
          <w:lang w:val="en-GB"/>
        </w:rPr>
        <w:t xml:space="preserve"> annually and will require approval by the </w:t>
      </w:r>
      <w:r w:rsidR="00C00CFA" w:rsidRPr="00F479FD">
        <w:rPr>
          <w:rFonts w:asciiTheme="minorHAnsi" w:hAnsiTheme="minorHAnsi" w:cstheme="minorHAnsi"/>
          <w:sz w:val="22"/>
          <w:szCs w:val="22"/>
          <w:lang w:val="en-GB"/>
        </w:rPr>
        <w:t>local governing committee</w:t>
      </w:r>
      <w:r w:rsidRPr="00F479FD">
        <w:rPr>
          <w:rFonts w:asciiTheme="minorHAnsi" w:hAnsiTheme="minorHAnsi" w:cstheme="minorHAnsi"/>
          <w:sz w:val="22"/>
          <w:szCs w:val="22"/>
          <w:lang w:val="en-GB"/>
        </w:rPr>
        <w:t>.</w:t>
      </w:r>
    </w:p>
    <w:p w14:paraId="76F8EF3E" w14:textId="77777777" w:rsidR="0003299E" w:rsidRPr="00F479FD" w:rsidRDefault="0003299E" w:rsidP="006F06FE">
      <w:pPr>
        <w:rPr>
          <w:rFonts w:cstheme="minorHAnsi"/>
          <w:sz w:val="22"/>
          <w:szCs w:val="22"/>
        </w:rPr>
      </w:pPr>
    </w:p>
    <w:p w14:paraId="3F79AA10" w14:textId="456F80C9" w:rsidR="006F06FE" w:rsidRPr="00A361B1" w:rsidRDefault="006F06FE" w:rsidP="009307F7">
      <w:pPr>
        <w:pStyle w:val="Heading2"/>
        <w:rPr>
          <w:rFonts w:ascii="Calibri" w:hAnsi="Calibri" w:cs="Calibri"/>
          <w:b/>
          <w:bCs/>
          <w:color w:val="auto"/>
          <w:sz w:val="22"/>
          <w:szCs w:val="22"/>
        </w:rPr>
      </w:pPr>
      <w:bookmarkStart w:id="16" w:name="_Toc183011084"/>
      <w:r w:rsidRPr="00A361B1">
        <w:rPr>
          <w:rFonts w:ascii="Calibri" w:hAnsi="Calibri" w:cs="Calibri"/>
          <w:b/>
          <w:bCs/>
          <w:color w:val="auto"/>
          <w:sz w:val="22"/>
          <w:szCs w:val="22"/>
        </w:rPr>
        <w:t>APPENDIX 1 – Expectations for Relationships Education</w:t>
      </w:r>
      <w:r w:rsidR="0035744C" w:rsidRPr="00A361B1">
        <w:rPr>
          <w:rFonts w:ascii="Calibri" w:hAnsi="Calibri" w:cs="Calibri"/>
          <w:b/>
          <w:bCs/>
          <w:color w:val="auto"/>
          <w:sz w:val="22"/>
          <w:szCs w:val="22"/>
        </w:rPr>
        <w:t xml:space="preserve"> – By the end of Primary</w:t>
      </w:r>
      <w:bookmarkEnd w:id="16"/>
      <w:r w:rsidR="0035744C" w:rsidRPr="00A361B1">
        <w:rPr>
          <w:rFonts w:ascii="Calibri" w:hAnsi="Calibri" w:cs="Calibri"/>
          <w:b/>
          <w:bCs/>
          <w:color w:val="auto"/>
          <w:sz w:val="22"/>
          <w:szCs w:val="22"/>
        </w:rPr>
        <w:t xml:space="preserve"> </w:t>
      </w:r>
    </w:p>
    <w:tbl>
      <w:tblPr>
        <w:tblStyle w:val="TableGrid"/>
        <w:tblW w:w="9067" w:type="dxa"/>
        <w:tblLook w:val="04A0" w:firstRow="1" w:lastRow="0" w:firstColumn="1" w:lastColumn="0" w:noHBand="0" w:noVBand="1"/>
      </w:tblPr>
      <w:tblGrid>
        <w:gridCol w:w="1400"/>
        <w:gridCol w:w="7667"/>
      </w:tblGrid>
      <w:tr w:rsidR="006F06FE" w:rsidRPr="00F479FD" w14:paraId="31BAD84B" w14:textId="77777777" w:rsidTr="009307F7">
        <w:tc>
          <w:tcPr>
            <w:tcW w:w="1400" w:type="dxa"/>
          </w:tcPr>
          <w:p w14:paraId="397DF0B8" w14:textId="268096F8" w:rsidR="006F06FE" w:rsidRPr="00F479FD" w:rsidRDefault="006F06FE" w:rsidP="0042241E">
            <w:pPr>
              <w:rPr>
                <w:rFonts w:cstheme="minorHAnsi"/>
                <w:b/>
              </w:rPr>
            </w:pPr>
            <w:r w:rsidRPr="00F479FD">
              <w:rPr>
                <w:rFonts w:eastAsia="Arial" w:cstheme="minorHAnsi"/>
                <w:b/>
              </w:rPr>
              <w:t xml:space="preserve">Families and people who </w:t>
            </w:r>
            <w:r w:rsidR="00F00850" w:rsidRPr="00F479FD">
              <w:rPr>
                <w:rFonts w:eastAsia="Arial" w:cstheme="minorHAnsi"/>
                <w:b/>
              </w:rPr>
              <w:t>care for</w:t>
            </w:r>
            <w:r w:rsidRPr="00F479FD">
              <w:rPr>
                <w:rFonts w:eastAsia="Arial" w:cstheme="minorHAnsi"/>
                <w:b/>
              </w:rPr>
              <w:t xml:space="preserve"> me</w:t>
            </w:r>
          </w:p>
        </w:tc>
        <w:tc>
          <w:tcPr>
            <w:tcW w:w="7667" w:type="dxa"/>
          </w:tcPr>
          <w:p w14:paraId="630A7D28" w14:textId="77777777" w:rsidR="007609F2" w:rsidRPr="00F479FD" w:rsidRDefault="006F06FE" w:rsidP="007609F2">
            <w:pPr>
              <w:spacing w:after="223" w:line="259" w:lineRule="auto"/>
              <w:rPr>
                <w:rFonts w:cstheme="minorHAnsi"/>
              </w:rPr>
            </w:pPr>
            <w:r w:rsidRPr="00F479FD">
              <w:rPr>
                <w:rFonts w:cstheme="minorHAnsi"/>
              </w:rPr>
              <w:t xml:space="preserve">Pupils should know </w:t>
            </w:r>
          </w:p>
          <w:p w14:paraId="256BA8B5" w14:textId="23BB2512" w:rsidR="006F06FE" w:rsidRPr="00F479FD" w:rsidRDefault="007609F2" w:rsidP="007609F2">
            <w:pPr>
              <w:rPr>
                <w:rFonts w:cstheme="minorHAnsi"/>
              </w:rPr>
            </w:pPr>
            <w:r w:rsidRPr="00F479FD">
              <w:rPr>
                <w:rFonts w:cstheme="minorHAnsi"/>
              </w:rPr>
              <w:t xml:space="preserve">1. </w:t>
            </w:r>
            <w:r w:rsidR="006F06FE" w:rsidRPr="00F479FD">
              <w:rPr>
                <w:rFonts w:cstheme="minorHAnsi"/>
              </w:rPr>
              <w:t xml:space="preserve">that families are important for children growing up because they can give love, security and stability. </w:t>
            </w:r>
          </w:p>
          <w:p w14:paraId="2E33EE0A" w14:textId="1D8CA722" w:rsidR="006F06FE" w:rsidRPr="00F479FD" w:rsidRDefault="007609F2" w:rsidP="007609F2">
            <w:pPr>
              <w:spacing w:line="244" w:lineRule="auto"/>
              <w:rPr>
                <w:rFonts w:cstheme="minorHAnsi"/>
              </w:rPr>
            </w:pPr>
            <w:r w:rsidRPr="00F479FD">
              <w:rPr>
                <w:rFonts w:cstheme="minorHAnsi"/>
              </w:rPr>
              <w:t xml:space="preserve">2. </w:t>
            </w:r>
            <w:r w:rsidR="006F06FE" w:rsidRPr="00F479FD">
              <w:rPr>
                <w:rFonts w:cstheme="minorHAnsi"/>
              </w:rPr>
              <w:t xml:space="preserve">the characteristics of healthy family life, commitment to each other, including in times of difficulty, protection and care for children and other family members, the importance of spending time together and sharing each other’s lives. </w:t>
            </w:r>
          </w:p>
          <w:p w14:paraId="193FB7A6" w14:textId="661C4B3C" w:rsidR="006F06FE" w:rsidRPr="00F479FD" w:rsidRDefault="007609F2" w:rsidP="007609F2">
            <w:pPr>
              <w:spacing w:line="244" w:lineRule="auto"/>
              <w:rPr>
                <w:rFonts w:cstheme="minorHAnsi"/>
              </w:rPr>
            </w:pPr>
            <w:r w:rsidRPr="00F479FD">
              <w:rPr>
                <w:rFonts w:cstheme="minorHAnsi"/>
              </w:rPr>
              <w:lastRenderedPageBreak/>
              <w:t xml:space="preserve">3. </w:t>
            </w:r>
            <w:r w:rsidR="006F06FE" w:rsidRPr="00F479FD">
              <w:rPr>
                <w:rFonts w:cstheme="minorHAnsi"/>
              </w:rPr>
              <w:t xml:space="preserve">that others’ families, either in school or in the wider world, sometimes look different from their family, but that they should respect those differences and know that other children’s families are also characterised by love and care. </w:t>
            </w:r>
          </w:p>
          <w:p w14:paraId="3C750FC1" w14:textId="60C12C1D" w:rsidR="006F06FE" w:rsidRPr="00F479FD" w:rsidRDefault="007609F2" w:rsidP="007609F2">
            <w:pPr>
              <w:spacing w:line="244" w:lineRule="auto"/>
              <w:rPr>
                <w:rFonts w:cstheme="minorHAnsi"/>
              </w:rPr>
            </w:pPr>
            <w:r w:rsidRPr="00F479FD">
              <w:rPr>
                <w:rFonts w:cstheme="minorHAnsi"/>
              </w:rPr>
              <w:t xml:space="preserve">3. </w:t>
            </w:r>
            <w:r w:rsidR="006F06FE" w:rsidRPr="00F479FD">
              <w:rPr>
                <w:rFonts w:cstheme="minorHAnsi"/>
              </w:rPr>
              <w:t xml:space="preserve">that stable, caring relationships, which may be of different types, are at the heart of happy families, and are important for children’s security as they grow up. </w:t>
            </w:r>
          </w:p>
          <w:p w14:paraId="71EA3EA5" w14:textId="627C32F9" w:rsidR="006F06FE" w:rsidRPr="00F479FD" w:rsidRDefault="007609F2" w:rsidP="007609F2">
            <w:pPr>
              <w:spacing w:line="253" w:lineRule="auto"/>
              <w:rPr>
                <w:rFonts w:cstheme="minorHAnsi"/>
              </w:rPr>
            </w:pPr>
            <w:r w:rsidRPr="00F479FD">
              <w:rPr>
                <w:rFonts w:cstheme="minorHAnsi"/>
              </w:rPr>
              <w:t xml:space="preserve">4. </w:t>
            </w:r>
            <w:r w:rsidR="006F06FE" w:rsidRPr="00F479FD">
              <w:rPr>
                <w:rFonts w:cstheme="minorHAnsi"/>
              </w:rPr>
              <w:t>that marriage</w:t>
            </w:r>
            <w:r w:rsidR="006F06FE" w:rsidRPr="00F479FD">
              <w:rPr>
                <w:rFonts w:cstheme="minorHAnsi"/>
                <w:vertAlign w:val="superscript"/>
              </w:rPr>
              <w:footnoteReference w:id="1"/>
            </w:r>
            <w:r w:rsidR="006F06FE" w:rsidRPr="00F479FD">
              <w:rPr>
                <w:rFonts w:cstheme="minorHAnsi"/>
              </w:rPr>
              <w:t xml:space="preserve"> represents a formal and legally recognised commitment of two people to each other which is intended to be lifelong. </w:t>
            </w:r>
          </w:p>
          <w:p w14:paraId="4272307C" w14:textId="733867A1" w:rsidR="006F06FE" w:rsidRPr="00F479FD" w:rsidRDefault="007609F2" w:rsidP="007609F2">
            <w:pPr>
              <w:spacing w:line="253" w:lineRule="auto"/>
              <w:rPr>
                <w:rFonts w:cstheme="minorHAnsi"/>
              </w:rPr>
            </w:pPr>
            <w:r w:rsidRPr="00F479FD">
              <w:rPr>
                <w:rFonts w:cstheme="minorHAnsi"/>
              </w:rPr>
              <w:t xml:space="preserve">5. </w:t>
            </w:r>
            <w:r w:rsidR="006F06FE" w:rsidRPr="00F479FD">
              <w:rPr>
                <w:rFonts w:cstheme="minorHAnsi"/>
              </w:rPr>
              <w:t>how to recognise if family relationships are making them feel unhappy or unsafe, and how to seek help or advice from others if needed.</w:t>
            </w:r>
          </w:p>
        </w:tc>
      </w:tr>
      <w:tr w:rsidR="006F06FE" w:rsidRPr="00F479FD" w14:paraId="7A9C7AF9" w14:textId="77777777" w:rsidTr="009307F7">
        <w:tc>
          <w:tcPr>
            <w:tcW w:w="1400" w:type="dxa"/>
          </w:tcPr>
          <w:p w14:paraId="68088784" w14:textId="77777777" w:rsidR="006F06FE" w:rsidRPr="00F479FD" w:rsidRDefault="006F06FE" w:rsidP="0042241E">
            <w:pPr>
              <w:rPr>
                <w:rFonts w:cstheme="minorHAnsi"/>
                <w:b/>
              </w:rPr>
            </w:pPr>
            <w:r w:rsidRPr="00F479FD">
              <w:rPr>
                <w:rFonts w:eastAsia="Arial" w:cstheme="minorHAnsi"/>
                <w:b/>
              </w:rPr>
              <w:lastRenderedPageBreak/>
              <w:t>Caring friendships</w:t>
            </w:r>
          </w:p>
        </w:tc>
        <w:tc>
          <w:tcPr>
            <w:tcW w:w="7667" w:type="dxa"/>
          </w:tcPr>
          <w:p w14:paraId="3B4AB78A" w14:textId="77777777" w:rsidR="007609F2" w:rsidRPr="00F479FD" w:rsidRDefault="006F06FE" w:rsidP="007609F2">
            <w:pPr>
              <w:spacing w:line="259" w:lineRule="auto"/>
              <w:rPr>
                <w:rFonts w:cstheme="minorHAnsi"/>
              </w:rPr>
            </w:pPr>
            <w:r w:rsidRPr="00F479FD">
              <w:rPr>
                <w:rFonts w:cstheme="minorHAnsi"/>
              </w:rPr>
              <w:t xml:space="preserve">Pupils should know </w:t>
            </w:r>
          </w:p>
          <w:p w14:paraId="6A6C460A" w14:textId="77777777" w:rsidR="007609F2" w:rsidRPr="00F479FD" w:rsidRDefault="007609F2" w:rsidP="007609F2">
            <w:pPr>
              <w:spacing w:line="259" w:lineRule="auto"/>
              <w:rPr>
                <w:rFonts w:cstheme="minorHAnsi"/>
              </w:rPr>
            </w:pPr>
            <w:r w:rsidRPr="00F479FD">
              <w:rPr>
                <w:rFonts w:cstheme="minorHAnsi"/>
              </w:rPr>
              <w:t xml:space="preserve">1. </w:t>
            </w:r>
            <w:r w:rsidR="006F06FE" w:rsidRPr="00F479FD">
              <w:rPr>
                <w:rFonts w:cstheme="minorHAnsi"/>
              </w:rPr>
              <w:t xml:space="preserve">how important friendships are in making us feel happy and secure, and how people choose and make friends.  </w:t>
            </w:r>
          </w:p>
          <w:p w14:paraId="49944F0E" w14:textId="309ED717" w:rsidR="00BE34B4" w:rsidRPr="00F479FD" w:rsidRDefault="007609F2" w:rsidP="007609F2">
            <w:pPr>
              <w:spacing w:line="259" w:lineRule="auto"/>
              <w:rPr>
                <w:rFonts w:cstheme="minorHAnsi"/>
              </w:rPr>
            </w:pPr>
            <w:r w:rsidRPr="00F479FD">
              <w:rPr>
                <w:rFonts w:cstheme="minorHAnsi"/>
              </w:rPr>
              <w:t xml:space="preserve">2. </w:t>
            </w:r>
            <w:r w:rsidR="00BE34B4" w:rsidRPr="00F479FD">
              <w:rPr>
                <w:rFonts w:cstheme="minorHAnsi"/>
              </w:rPr>
              <w:t>that through no fault of their own, not every child will have the friends they would like, that most people feel lonely at some point and that there is no shame in feeling lonely or talking about it.</w:t>
            </w:r>
          </w:p>
          <w:p w14:paraId="3827928D" w14:textId="01E8841B" w:rsidR="006F06FE" w:rsidRPr="00F479FD" w:rsidRDefault="007609F2" w:rsidP="007609F2">
            <w:pPr>
              <w:spacing w:line="244" w:lineRule="auto"/>
              <w:rPr>
                <w:rFonts w:cstheme="minorHAnsi"/>
              </w:rPr>
            </w:pPr>
            <w:r w:rsidRPr="00F479FD">
              <w:rPr>
                <w:rFonts w:cstheme="minorHAnsi"/>
              </w:rPr>
              <w:t xml:space="preserve">3. </w:t>
            </w:r>
            <w:r w:rsidR="006F06FE" w:rsidRPr="00F479FD">
              <w:rPr>
                <w:rFonts w:cstheme="minorHAnsi"/>
              </w:rPr>
              <w:t xml:space="preserve">the characteristics of friendships, including mutual respect, truthfulness, trustworthiness, loyalty, kindness, generosity, trust, sharing interests and experiences and support with problems and difficulties. </w:t>
            </w:r>
          </w:p>
          <w:p w14:paraId="612E0163" w14:textId="62F652FE" w:rsidR="006F06FE" w:rsidRPr="00F479FD" w:rsidRDefault="007609F2" w:rsidP="007609F2">
            <w:pPr>
              <w:spacing w:line="245" w:lineRule="auto"/>
              <w:rPr>
                <w:rFonts w:cstheme="minorHAnsi"/>
              </w:rPr>
            </w:pPr>
            <w:r w:rsidRPr="00F479FD">
              <w:rPr>
                <w:rFonts w:cstheme="minorHAnsi"/>
              </w:rPr>
              <w:t xml:space="preserve">4. </w:t>
            </w:r>
            <w:r w:rsidR="006F06FE" w:rsidRPr="00F479FD">
              <w:rPr>
                <w:rFonts w:cstheme="minorHAnsi"/>
              </w:rPr>
              <w:t xml:space="preserve">that healthy friendships are positive and welcoming towards others, and do not make others feel lonely or excluded. </w:t>
            </w:r>
          </w:p>
          <w:p w14:paraId="3CF82ED2" w14:textId="1E6353D2" w:rsidR="006F06FE" w:rsidRPr="00F479FD" w:rsidRDefault="007609F2" w:rsidP="007609F2">
            <w:pPr>
              <w:spacing w:line="244" w:lineRule="auto"/>
              <w:rPr>
                <w:rFonts w:cstheme="minorHAnsi"/>
              </w:rPr>
            </w:pPr>
            <w:r w:rsidRPr="00F479FD">
              <w:rPr>
                <w:rFonts w:cstheme="minorHAnsi"/>
              </w:rPr>
              <w:t xml:space="preserve">5. </w:t>
            </w:r>
            <w:r w:rsidR="006F06FE" w:rsidRPr="00F479FD">
              <w:rPr>
                <w:rFonts w:cstheme="minorHAnsi"/>
              </w:rPr>
              <w:t xml:space="preserve">that most friendships have ups and downs, and that these can often be worked through so that the friendship is repaired or even strengthened, and that resorting to violence is never right. </w:t>
            </w:r>
          </w:p>
          <w:p w14:paraId="182911CC" w14:textId="525BDF97" w:rsidR="006F06FE" w:rsidRPr="00F479FD" w:rsidRDefault="007609F2" w:rsidP="007609F2">
            <w:pPr>
              <w:spacing w:line="244" w:lineRule="auto"/>
              <w:rPr>
                <w:rFonts w:cstheme="minorHAnsi"/>
              </w:rPr>
            </w:pPr>
            <w:r w:rsidRPr="00F479FD">
              <w:rPr>
                <w:rFonts w:cstheme="minorHAnsi"/>
              </w:rPr>
              <w:t xml:space="preserve">6. </w:t>
            </w:r>
            <w:r w:rsidR="006F06FE" w:rsidRPr="00F479FD">
              <w:rPr>
                <w:rFonts w:cstheme="minorHAnsi"/>
              </w:rPr>
              <w:t>how to recognise who to trust and who not to trust, how to judge when a friendship is making them feel unhappy or uncomfortable, managing conflict, how to manage these situations and how to seek help or advice from others, if needed.</w:t>
            </w:r>
          </w:p>
        </w:tc>
      </w:tr>
      <w:tr w:rsidR="006F06FE" w:rsidRPr="00F479FD" w14:paraId="6D0328E2" w14:textId="77777777" w:rsidTr="009307F7">
        <w:tc>
          <w:tcPr>
            <w:tcW w:w="1400" w:type="dxa"/>
          </w:tcPr>
          <w:p w14:paraId="6026A7AE" w14:textId="77777777" w:rsidR="006F06FE" w:rsidRPr="00F479FD" w:rsidRDefault="006F06FE" w:rsidP="0042241E">
            <w:pPr>
              <w:rPr>
                <w:rFonts w:cstheme="minorHAnsi"/>
                <w:b/>
              </w:rPr>
            </w:pPr>
            <w:r w:rsidRPr="00F479FD">
              <w:rPr>
                <w:rFonts w:eastAsia="Arial" w:cstheme="minorHAnsi"/>
                <w:b/>
              </w:rPr>
              <w:t>Respectful relationships</w:t>
            </w:r>
          </w:p>
        </w:tc>
        <w:tc>
          <w:tcPr>
            <w:tcW w:w="7667" w:type="dxa"/>
          </w:tcPr>
          <w:p w14:paraId="45FB968D" w14:textId="77777777" w:rsidR="006F06FE" w:rsidRPr="00F479FD" w:rsidRDefault="006F06FE" w:rsidP="0042241E">
            <w:pPr>
              <w:spacing w:after="222" w:line="259" w:lineRule="auto"/>
              <w:rPr>
                <w:rFonts w:cstheme="minorHAnsi"/>
              </w:rPr>
            </w:pPr>
            <w:r w:rsidRPr="00F479FD">
              <w:rPr>
                <w:rFonts w:cstheme="minorHAnsi"/>
              </w:rPr>
              <w:t xml:space="preserve">Pupils should know </w:t>
            </w:r>
          </w:p>
          <w:p w14:paraId="5FCB7EFB" w14:textId="0D0ED168" w:rsidR="006F06FE" w:rsidRPr="00F479FD" w:rsidRDefault="007609F2" w:rsidP="007609F2">
            <w:pPr>
              <w:spacing w:line="244" w:lineRule="auto"/>
              <w:rPr>
                <w:rFonts w:cstheme="minorHAnsi"/>
              </w:rPr>
            </w:pPr>
            <w:r w:rsidRPr="00F479FD">
              <w:rPr>
                <w:rFonts w:cstheme="minorHAnsi"/>
              </w:rPr>
              <w:t xml:space="preserve">1. </w:t>
            </w:r>
            <w:r w:rsidR="006F06FE" w:rsidRPr="00F479FD">
              <w:rPr>
                <w:rFonts w:cstheme="minorHAnsi"/>
              </w:rPr>
              <w:t xml:space="preserve">the importance of respecting others, even when they are very different from them (for example, physically, in character, personality or backgrounds), or make different choices or have different preferences or beliefs.  </w:t>
            </w:r>
          </w:p>
          <w:p w14:paraId="1CD34245" w14:textId="3DD867A3" w:rsidR="006F06FE" w:rsidRPr="00F479FD" w:rsidRDefault="007609F2" w:rsidP="007609F2">
            <w:pPr>
              <w:spacing w:line="245" w:lineRule="auto"/>
              <w:rPr>
                <w:rFonts w:cstheme="minorHAnsi"/>
              </w:rPr>
            </w:pPr>
            <w:r w:rsidRPr="00F479FD">
              <w:rPr>
                <w:rFonts w:cstheme="minorHAnsi"/>
              </w:rPr>
              <w:t xml:space="preserve">2. </w:t>
            </w:r>
            <w:r w:rsidR="006F06FE" w:rsidRPr="00F479FD">
              <w:rPr>
                <w:rFonts w:cstheme="minorHAnsi"/>
              </w:rPr>
              <w:t xml:space="preserve">practical steps they can take in a range of different contexts to improve or support respectful relationships. </w:t>
            </w:r>
          </w:p>
          <w:p w14:paraId="6FA217CC" w14:textId="4CC76D83" w:rsidR="006F06FE" w:rsidRPr="00F479FD" w:rsidRDefault="007609F2" w:rsidP="007609F2">
            <w:pPr>
              <w:spacing w:line="259" w:lineRule="auto"/>
              <w:rPr>
                <w:rFonts w:cstheme="minorHAnsi"/>
              </w:rPr>
            </w:pPr>
            <w:r w:rsidRPr="00F479FD">
              <w:rPr>
                <w:rFonts w:cstheme="minorHAnsi"/>
              </w:rPr>
              <w:t xml:space="preserve">3. </w:t>
            </w:r>
            <w:r w:rsidR="006F06FE" w:rsidRPr="00F479FD">
              <w:rPr>
                <w:rFonts w:cstheme="minorHAnsi"/>
              </w:rPr>
              <w:t xml:space="preserve">the conventions of courtesy and manners. </w:t>
            </w:r>
          </w:p>
          <w:p w14:paraId="3877D8EF" w14:textId="0E869C66" w:rsidR="006F06FE" w:rsidRPr="00F479FD" w:rsidRDefault="007609F2" w:rsidP="007609F2">
            <w:pPr>
              <w:spacing w:line="245" w:lineRule="auto"/>
              <w:rPr>
                <w:rFonts w:cstheme="minorHAnsi"/>
              </w:rPr>
            </w:pPr>
            <w:r w:rsidRPr="00F479FD">
              <w:rPr>
                <w:rFonts w:cstheme="minorHAnsi"/>
              </w:rPr>
              <w:t xml:space="preserve">4. </w:t>
            </w:r>
            <w:r w:rsidR="006F06FE" w:rsidRPr="00F479FD">
              <w:rPr>
                <w:rFonts w:cstheme="minorHAnsi"/>
              </w:rPr>
              <w:t xml:space="preserve">the importance of self-respect and how this links to their own happiness. </w:t>
            </w:r>
          </w:p>
          <w:p w14:paraId="6AC818E6" w14:textId="7821FE61" w:rsidR="00BE34B4" w:rsidRPr="00F479FD" w:rsidRDefault="007609F2" w:rsidP="007609F2">
            <w:pPr>
              <w:spacing w:line="259" w:lineRule="auto"/>
              <w:rPr>
                <w:rFonts w:cstheme="minorHAnsi"/>
              </w:rPr>
            </w:pPr>
            <w:r w:rsidRPr="00F479FD">
              <w:rPr>
                <w:rFonts w:cstheme="minorHAnsi"/>
              </w:rPr>
              <w:t xml:space="preserve">5. </w:t>
            </w:r>
            <w:r w:rsidR="00BE34B4" w:rsidRPr="00F479FD">
              <w:rPr>
                <w:rFonts w:cstheme="minorHAnsi"/>
              </w:rPr>
              <w:t>that they can expect to be treated with respect by others, and that in turn they should show respect to others, including those in positions of authority.</w:t>
            </w:r>
          </w:p>
          <w:p w14:paraId="2A144E4C" w14:textId="40F2BE19" w:rsidR="006F06FE" w:rsidRPr="00F479FD" w:rsidRDefault="007609F2" w:rsidP="007609F2">
            <w:pPr>
              <w:spacing w:line="244" w:lineRule="auto"/>
              <w:rPr>
                <w:rFonts w:cstheme="minorHAnsi"/>
              </w:rPr>
            </w:pPr>
            <w:r w:rsidRPr="00F479FD">
              <w:rPr>
                <w:rFonts w:cstheme="minorHAnsi"/>
              </w:rPr>
              <w:t xml:space="preserve">5. </w:t>
            </w:r>
            <w:r w:rsidR="006F06FE" w:rsidRPr="00F479FD">
              <w:rPr>
                <w:rFonts w:cstheme="minorHAnsi"/>
              </w:rPr>
              <w:t xml:space="preserve">about different types of bullying (including cyberbullying), the impact of bullying, responsibilities of bystanders (primarily reporting bullying to an adult) and how to get help. </w:t>
            </w:r>
          </w:p>
          <w:p w14:paraId="680C90E6" w14:textId="6701D609" w:rsidR="006F06FE" w:rsidRPr="00F479FD" w:rsidRDefault="007609F2" w:rsidP="007609F2">
            <w:pPr>
              <w:spacing w:line="246" w:lineRule="auto"/>
              <w:rPr>
                <w:rFonts w:cstheme="minorHAnsi"/>
              </w:rPr>
            </w:pPr>
            <w:r w:rsidRPr="00F479FD">
              <w:rPr>
                <w:rFonts w:cstheme="minorHAnsi"/>
              </w:rPr>
              <w:t xml:space="preserve">6. </w:t>
            </w:r>
            <w:r w:rsidR="006F06FE" w:rsidRPr="00F479FD">
              <w:rPr>
                <w:rFonts w:cstheme="minorHAnsi"/>
              </w:rPr>
              <w:t xml:space="preserve">what a stereotype is, and how stereotypes can be unfair, negative or destructive.  </w:t>
            </w:r>
          </w:p>
          <w:p w14:paraId="451FB8D9" w14:textId="063DB1E4" w:rsidR="006F06FE" w:rsidRPr="00F479FD" w:rsidRDefault="007609F2" w:rsidP="007609F2">
            <w:pPr>
              <w:spacing w:line="246" w:lineRule="auto"/>
              <w:rPr>
                <w:rFonts w:cstheme="minorHAnsi"/>
              </w:rPr>
            </w:pPr>
            <w:r w:rsidRPr="00F479FD">
              <w:rPr>
                <w:rFonts w:cstheme="minorHAnsi"/>
              </w:rPr>
              <w:t xml:space="preserve">7. </w:t>
            </w:r>
            <w:r w:rsidR="00BE34B4" w:rsidRPr="00F479FD">
              <w:rPr>
                <w:rFonts w:cstheme="minorHAnsi"/>
              </w:rPr>
              <w:t>the importance of respecting boundaries, including understanding permission-seeking and giving in relationships with friends, peers and adults.</w:t>
            </w:r>
          </w:p>
        </w:tc>
      </w:tr>
      <w:tr w:rsidR="006F06FE" w:rsidRPr="00F479FD" w14:paraId="7C647C0C" w14:textId="77777777" w:rsidTr="009307F7">
        <w:tc>
          <w:tcPr>
            <w:tcW w:w="1400" w:type="dxa"/>
          </w:tcPr>
          <w:p w14:paraId="2D444DF4" w14:textId="77777777" w:rsidR="006F06FE" w:rsidRPr="00F479FD" w:rsidRDefault="006F06FE" w:rsidP="0042241E">
            <w:pPr>
              <w:rPr>
                <w:rFonts w:cstheme="minorHAnsi"/>
                <w:b/>
              </w:rPr>
            </w:pPr>
            <w:r w:rsidRPr="00F479FD">
              <w:rPr>
                <w:rFonts w:eastAsia="Arial" w:cstheme="minorHAnsi"/>
                <w:b/>
              </w:rPr>
              <w:t>Online relationships</w:t>
            </w:r>
          </w:p>
        </w:tc>
        <w:tc>
          <w:tcPr>
            <w:tcW w:w="7667" w:type="dxa"/>
          </w:tcPr>
          <w:p w14:paraId="274170AC" w14:textId="77777777" w:rsidR="00BE34B4" w:rsidRPr="00F479FD" w:rsidRDefault="00BE34B4" w:rsidP="00BE34B4">
            <w:pPr>
              <w:spacing w:line="259" w:lineRule="auto"/>
              <w:rPr>
                <w:rFonts w:cstheme="minorHAnsi"/>
              </w:rPr>
            </w:pPr>
            <w:r w:rsidRPr="00F479FD">
              <w:rPr>
                <w:rFonts w:cstheme="minorHAnsi"/>
              </w:rPr>
              <w:t xml:space="preserve">Pupils should know </w:t>
            </w:r>
          </w:p>
          <w:p w14:paraId="7AEBD719" w14:textId="650947FB" w:rsidR="00BE34B4" w:rsidRPr="00F479FD" w:rsidRDefault="007609F2" w:rsidP="00EF60E5">
            <w:pPr>
              <w:pStyle w:val="ListParagraph"/>
              <w:numPr>
                <w:ilvl w:val="0"/>
                <w:numId w:val="30"/>
              </w:numPr>
              <w:spacing w:after="0"/>
              <w:ind w:left="0"/>
              <w:rPr>
                <w:rFonts w:cstheme="minorHAnsi"/>
              </w:rPr>
            </w:pPr>
            <w:r w:rsidRPr="00F479FD">
              <w:rPr>
                <w:rFonts w:cstheme="minorHAnsi"/>
              </w:rPr>
              <w:lastRenderedPageBreak/>
              <w:t xml:space="preserve">1. </w:t>
            </w:r>
            <w:r w:rsidR="00BE34B4" w:rsidRPr="00F479FD">
              <w:rPr>
                <w:rFonts w:cstheme="minorHAnsi"/>
              </w:rPr>
              <w:t xml:space="preserve">that people sometimes behave differently online, and that this can lead to dangerous situations. For example, someone pretending to be someone they are not, or an adult presenting as a child, to </w:t>
            </w:r>
          </w:p>
          <w:p w14:paraId="7545E182" w14:textId="77265D2E" w:rsidR="00BE34B4" w:rsidRPr="00F479FD" w:rsidRDefault="00BE34B4" w:rsidP="00EF60E5">
            <w:pPr>
              <w:spacing w:line="259" w:lineRule="auto"/>
              <w:rPr>
                <w:rFonts w:cstheme="minorHAnsi"/>
              </w:rPr>
            </w:pPr>
            <w:r w:rsidRPr="00F479FD">
              <w:rPr>
                <w:rFonts w:cstheme="minorHAnsi"/>
              </w:rPr>
              <w:t xml:space="preserve">get another person to do something for them that they don’t want to </w:t>
            </w:r>
            <w:r w:rsidR="00F00850" w:rsidRPr="00F479FD">
              <w:rPr>
                <w:rFonts w:cstheme="minorHAnsi"/>
              </w:rPr>
              <w:t>do or</w:t>
            </w:r>
            <w:r w:rsidRPr="00F479FD">
              <w:rPr>
                <w:rFonts w:cstheme="minorHAnsi"/>
              </w:rPr>
              <w:t xml:space="preserve"> shouldn’t do. </w:t>
            </w:r>
          </w:p>
          <w:p w14:paraId="53148F01" w14:textId="21221A67" w:rsidR="00BE34B4" w:rsidRPr="00F479FD" w:rsidRDefault="00BE34B4" w:rsidP="00EF60E5">
            <w:pPr>
              <w:spacing w:line="259" w:lineRule="auto"/>
              <w:rPr>
                <w:rFonts w:cstheme="minorHAnsi"/>
              </w:rPr>
            </w:pPr>
            <w:r w:rsidRPr="00F479FD">
              <w:rPr>
                <w:rFonts w:cstheme="minorHAnsi"/>
              </w:rPr>
              <w:t xml:space="preserve">2. that children should be respectful in online interactions, and the same principles apply to online relationships as to face-to-face relationships, including when we are anonymous. </w:t>
            </w:r>
          </w:p>
          <w:p w14:paraId="7784B80D" w14:textId="303E1BC9" w:rsidR="00BE34B4" w:rsidRPr="00F479FD" w:rsidRDefault="00BE34B4" w:rsidP="00EF60E5">
            <w:pPr>
              <w:spacing w:line="259" w:lineRule="auto"/>
              <w:rPr>
                <w:rFonts w:cstheme="minorHAnsi"/>
              </w:rPr>
            </w:pPr>
            <w:r w:rsidRPr="00F479FD">
              <w:rPr>
                <w:rFonts w:cstheme="minorHAnsi"/>
              </w:rPr>
              <w:t>3. the rules and principles for keeping safe online, how to recognise risks, harmful content and contact, and how to report them.</w:t>
            </w:r>
          </w:p>
          <w:p w14:paraId="748367BB" w14:textId="0784BAA6" w:rsidR="00BE34B4" w:rsidRPr="00F479FD" w:rsidRDefault="00BE34B4" w:rsidP="00EF60E5">
            <w:pPr>
              <w:spacing w:line="259" w:lineRule="auto"/>
              <w:rPr>
                <w:rFonts w:cstheme="minorHAnsi"/>
              </w:rPr>
            </w:pPr>
            <w:r w:rsidRPr="00F479FD">
              <w:rPr>
                <w:rFonts w:cstheme="minorHAnsi"/>
              </w:rPr>
              <w:t xml:space="preserve">4. how to critically consider their online friendships and sources of information including awareness of the risks associated with people they have never met. </w:t>
            </w:r>
          </w:p>
          <w:p w14:paraId="785ED982" w14:textId="42987763" w:rsidR="00BE34B4" w:rsidRPr="00F479FD" w:rsidRDefault="00BE34B4" w:rsidP="00EF60E5">
            <w:pPr>
              <w:spacing w:line="259" w:lineRule="auto"/>
              <w:rPr>
                <w:rFonts w:cstheme="minorHAnsi"/>
              </w:rPr>
            </w:pPr>
            <w:r w:rsidRPr="00F479FD">
              <w:rPr>
                <w:rFonts w:cstheme="minorHAnsi"/>
              </w:rPr>
              <w:t xml:space="preserve">5. how information and data is shared and used online, including the risks of sending images and information (without discussing details of sexual imagery). </w:t>
            </w:r>
          </w:p>
          <w:p w14:paraId="60DE00F9" w14:textId="01840017" w:rsidR="00BE34B4" w:rsidRPr="00F479FD" w:rsidRDefault="00BE34B4" w:rsidP="00EF60E5">
            <w:pPr>
              <w:spacing w:line="259" w:lineRule="auto"/>
              <w:rPr>
                <w:rFonts w:cstheme="minorHAnsi"/>
              </w:rPr>
            </w:pPr>
            <w:r w:rsidRPr="00F479FD">
              <w:rPr>
                <w:rFonts w:cstheme="minorHAnsi"/>
              </w:rPr>
              <w:t xml:space="preserve">6. about online risks, including that any material someone provides to another has the potential to be circulated online and that once a picture or words has been circulated there is no way of deleting it everywhere and no control over where it ends up. </w:t>
            </w:r>
          </w:p>
          <w:p w14:paraId="5911F941" w14:textId="7EA040CE" w:rsidR="00BE34B4" w:rsidRPr="00F479FD" w:rsidRDefault="00BE34B4" w:rsidP="00EF60E5">
            <w:pPr>
              <w:spacing w:line="259" w:lineRule="auto"/>
              <w:rPr>
                <w:rFonts w:cstheme="minorHAnsi"/>
              </w:rPr>
            </w:pPr>
            <w:r w:rsidRPr="00F479FD">
              <w:rPr>
                <w:rFonts w:cstheme="minorHAnsi"/>
              </w:rPr>
              <w:t xml:space="preserve">7. that there is a minimum age for joining social media </w:t>
            </w:r>
            <w:r w:rsidR="00F00850" w:rsidRPr="00F479FD">
              <w:rPr>
                <w:rFonts w:cstheme="minorHAnsi"/>
              </w:rPr>
              <w:t>sites (</w:t>
            </w:r>
            <w:r w:rsidRPr="00F479FD">
              <w:rPr>
                <w:rFonts w:cstheme="minorHAnsi"/>
              </w:rPr>
              <w:t xml:space="preserve">normally age 13) in part to protect children from inappropriate content or unsafe contact with older social media users, who may </w:t>
            </w:r>
          </w:p>
          <w:p w14:paraId="21942A47" w14:textId="77777777" w:rsidR="00BE34B4" w:rsidRPr="00F479FD" w:rsidRDefault="00BE34B4" w:rsidP="00BE34B4">
            <w:pPr>
              <w:spacing w:line="259" w:lineRule="auto"/>
              <w:rPr>
                <w:rFonts w:cstheme="minorHAnsi"/>
              </w:rPr>
            </w:pPr>
            <w:r w:rsidRPr="00F479FD">
              <w:rPr>
                <w:rFonts w:cstheme="minorHAnsi"/>
              </w:rPr>
              <w:t xml:space="preserve">be strangers, including other children and adults. </w:t>
            </w:r>
          </w:p>
          <w:p w14:paraId="7C0CCA90" w14:textId="66B248C0" w:rsidR="00BE34B4" w:rsidRPr="00F479FD" w:rsidRDefault="00BE34B4" w:rsidP="00EF60E5">
            <w:pPr>
              <w:spacing w:line="259" w:lineRule="auto"/>
              <w:rPr>
                <w:rFonts w:cstheme="minorHAnsi"/>
              </w:rPr>
            </w:pPr>
            <w:r w:rsidRPr="00F479FD">
              <w:rPr>
                <w:rFonts w:cstheme="minorHAnsi"/>
              </w:rPr>
              <w:t xml:space="preserve">8. the importance of avoiding putting pressure on others to share information and images online, and strategies for resisting peer pressure. This should be covered without discussing details of </w:t>
            </w:r>
          </w:p>
          <w:p w14:paraId="11C3FA44" w14:textId="77777777" w:rsidR="00BE34B4" w:rsidRPr="00F479FD" w:rsidRDefault="00BE34B4" w:rsidP="00BE34B4">
            <w:pPr>
              <w:spacing w:line="259" w:lineRule="auto"/>
              <w:rPr>
                <w:rFonts w:cstheme="minorHAnsi"/>
              </w:rPr>
            </w:pPr>
            <w:r w:rsidRPr="00F479FD">
              <w:rPr>
                <w:rFonts w:cstheme="minorHAnsi"/>
              </w:rPr>
              <w:t>sexual imagery.</w:t>
            </w:r>
          </w:p>
          <w:p w14:paraId="489AF98D" w14:textId="3228C1A8" w:rsidR="006F06FE" w:rsidRPr="00F479FD" w:rsidRDefault="00BE34B4" w:rsidP="00EF60E5">
            <w:pPr>
              <w:spacing w:line="259" w:lineRule="auto"/>
              <w:rPr>
                <w:rFonts w:cstheme="minorHAnsi"/>
              </w:rPr>
            </w:pPr>
            <w:r w:rsidRPr="00F479FD">
              <w:rPr>
                <w:rFonts w:cstheme="minorHAnsi"/>
              </w:rPr>
              <w:t>9. who to go to for advice and support when they feel worried or concerned about something they have seen or engaged with online. Pupils should understand what they should do if they see something online that makes them feel worried. Pornography should not be referenced in primary education.</w:t>
            </w:r>
          </w:p>
        </w:tc>
      </w:tr>
      <w:tr w:rsidR="006F06FE" w:rsidRPr="00F479FD" w14:paraId="5AC0FB39" w14:textId="77777777" w:rsidTr="009307F7">
        <w:tc>
          <w:tcPr>
            <w:tcW w:w="1400" w:type="dxa"/>
          </w:tcPr>
          <w:p w14:paraId="35F7D2CB" w14:textId="77777777" w:rsidR="006F06FE" w:rsidRPr="00F479FD" w:rsidRDefault="006F06FE" w:rsidP="0042241E">
            <w:pPr>
              <w:rPr>
                <w:rFonts w:cstheme="minorHAnsi"/>
                <w:b/>
              </w:rPr>
            </w:pPr>
            <w:r w:rsidRPr="00F479FD">
              <w:rPr>
                <w:rFonts w:eastAsia="Arial" w:cstheme="minorHAnsi"/>
                <w:b/>
              </w:rPr>
              <w:lastRenderedPageBreak/>
              <w:t>Being safe</w:t>
            </w:r>
          </w:p>
        </w:tc>
        <w:tc>
          <w:tcPr>
            <w:tcW w:w="7667" w:type="dxa"/>
          </w:tcPr>
          <w:p w14:paraId="02CF28C7" w14:textId="77777777" w:rsidR="006F06FE" w:rsidRPr="00F479FD" w:rsidRDefault="006F06FE" w:rsidP="00E06FD6">
            <w:pPr>
              <w:spacing w:line="259" w:lineRule="auto"/>
              <w:rPr>
                <w:rFonts w:cstheme="minorHAnsi"/>
              </w:rPr>
            </w:pPr>
            <w:r w:rsidRPr="00F479FD">
              <w:rPr>
                <w:rFonts w:cstheme="minorHAnsi"/>
              </w:rPr>
              <w:t xml:space="preserve">Pupils should know </w:t>
            </w:r>
          </w:p>
          <w:p w14:paraId="640CEA6B" w14:textId="77777777" w:rsidR="00E06FD6" w:rsidRPr="00F479FD" w:rsidRDefault="00E06FD6" w:rsidP="00E06FD6">
            <w:pPr>
              <w:spacing w:line="259" w:lineRule="auto"/>
              <w:rPr>
                <w:rFonts w:cstheme="minorHAnsi"/>
              </w:rPr>
            </w:pPr>
            <w:r w:rsidRPr="00F479FD">
              <w:rPr>
                <w:rFonts w:cstheme="minorHAnsi"/>
              </w:rPr>
              <w:t xml:space="preserve">1. what sorts of boundaries are appropriate in friendships with peers and others (including in a digital context). This can include learning about boundaries in play and in negotiations about space, toys, books, resources and so on. </w:t>
            </w:r>
          </w:p>
          <w:p w14:paraId="6F95B80E" w14:textId="77777777" w:rsidR="00E06FD6" w:rsidRPr="00F479FD" w:rsidRDefault="00E06FD6" w:rsidP="00E06FD6">
            <w:pPr>
              <w:spacing w:line="259" w:lineRule="auto"/>
              <w:rPr>
                <w:rFonts w:cstheme="minorHAnsi"/>
              </w:rPr>
            </w:pPr>
            <w:r w:rsidRPr="00F479FD">
              <w:rPr>
                <w:rFonts w:cstheme="minorHAnsi"/>
              </w:rPr>
              <w:t xml:space="preserve">2. about the concept of privacy and its implications for both children and adults; including that it is not always right to keep secrets if they relate to being safe. </w:t>
            </w:r>
          </w:p>
          <w:p w14:paraId="1ACC3457" w14:textId="77777777" w:rsidR="00E06FD6" w:rsidRPr="00F479FD" w:rsidRDefault="00E06FD6" w:rsidP="00E06FD6">
            <w:pPr>
              <w:spacing w:line="259" w:lineRule="auto"/>
              <w:rPr>
                <w:rFonts w:cstheme="minorHAnsi"/>
              </w:rPr>
            </w:pPr>
            <w:r w:rsidRPr="00F479FD">
              <w:rPr>
                <w:rFonts w:cstheme="minorHAnsi"/>
              </w:rPr>
              <w:t xml:space="preserve">3. that each person’s body belongs to them, and the differences between appropriate and inappropriate or unsafe contact, including physical contact. </w:t>
            </w:r>
          </w:p>
          <w:p w14:paraId="5EBD4DF6" w14:textId="77777777" w:rsidR="00E06FD6" w:rsidRPr="00F479FD" w:rsidRDefault="00E06FD6" w:rsidP="00E06FD6">
            <w:pPr>
              <w:spacing w:line="259" w:lineRule="auto"/>
              <w:rPr>
                <w:rFonts w:cstheme="minorHAnsi"/>
              </w:rPr>
            </w:pPr>
            <w:r w:rsidRPr="00F479FD">
              <w:rPr>
                <w:rFonts w:cstheme="minorHAnsi"/>
              </w:rPr>
              <w:t xml:space="preserve">4. how to respond safely and appropriately to adults they may encounter (in all contexts, including online), including those they do and do not know. </w:t>
            </w:r>
          </w:p>
          <w:p w14:paraId="78F322F1" w14:textId="77777777" w:rsidR="00E06FD6" w:rsidRPr="00F479FD" w:rsidRDefault="00E06FD6" w:rsidP="00E06FD6">
            <w:pPr>
              <w:spacing w:line="259" w:lineRule="auto"/>
              <w:rPr>
                <w:rFonts w:cstheme="minorHAnsi"/>
              </w:rPr>
            </w:pPr>
            <w:r w:rsidRPr="00F479FD">
              <w:rPr>
                <w:rFonts w:cstheme="minorHAnsi"/>
              </w:rPr>
              <w:t xml:space="preserve">5. how to recognise and report feelings of being unsafe or feeling bad about any adult. </w:t>
            </w:r>
          </w:p>
          <w:p w14:paraId="74DE9ABE" w14:textId="77777777" w:rsidR="0035744C" w:rsidRPr="00F479FD" w:rsidRDefault="00E06FD6" w:rsidP="00E06FD6">
            <w:pPr>
              <w:spacing w:line="259" w:lineRule="auto"/>
              <w:rPr>
                <w:rFonts w:cstheme="minorHAnsi"/>
              </w:rPr>
            </w:pPr>
            <w:r w:rsidRPr="00F479FD">
              <w:rPr>
                <w:rFonts w:cstheme="minorHAnsi"/>
              </w:rPr>
              <w:t xml:space="preserve">6. how to ask for advice or help for themselves or others, and to keep trying until they are heard. </w:t>
            </w:r>
          </w:p>
          <w:p w14:paraId="1E84A533" w14:textId="77777777" w:rsidR="0035744C" w:rsidRPr="00F479FD" w:rsidRDefault="00E06FD6" w:rsidP="00E06FD6">
            <w:pPr>
              <w:spacing w:line="259" w:lineRule="auto"/>
              <w:rPr>
                <w:rFonts w:cstheme="minorHAnsi"/>
              </w:rPr>
            </w:pPr>
            <w:r w:rsidRPr="00F479FD">
              <w:rPr>
                <w:rFonts w:cstheme="minorHAnsi"/>
              </w:rPr>
              <w:t xml:space="preserve">7. how to report concerns or abuse, and the vocabulary and confidence needed to do so. </w:t>
            </w:r>
          </w:p>
          <w:p w14:paraId="58AF5E49" w14:textId="1AE356C6" w:rsidR="00E06FD6" w:rsidRPr="00F479FD" w:rsidRDefault="00E06FD6" w:rsidP="00E06FD6">
            <w:pPr>
              <w:spacing w:line="259" w:lineRule="auto"/>
              <w:rPr>
                <w:rFonts w:cstheme="minorHAnsi"/>
              </w:rPr>
            </w:pPr>
            <w:r w:rsidRPr="00F479FD">
              <w:rPr>
                <w:rFonts w:cstheme="minorHAnsi"/>
              </w:rPr>
              <w:lastRenderedPageBreak/>
              <w:t>8. where to get advice e.g. family, school and/or other sources.</w:t>
            </w:r>
          </w:p>
        </w:tc>
      </w:tr>
    </w:tbl>
    <w:p w14:paraId="43D41AAC" w14:textId="77777777" w:rsidR="006F06FE" w:rsidRPr="00F479FD" w:rsidRDefault="006F06FE" w:rsidP="006F06FE">
      <w:pPr>
        <w:rPr>
          <w:rFonts w:cstheme="minorHAnsi"/>
          <w:b/>
          <w:sz w:val="22"/>
          <w:szCs w:val="22"/>
        </w:rPr>
      </w:pPr>
    </w:p>
    <w:p w14:paraId="3B1020DC" w14:textId="77777777" w:rsidR="006F06FE" w:rsidRPr="00F479FD" w:rsidRDefault="006F06FE" w:rsidP="006F06FE">
      <w:pPr>
        <w:rPr>
          <w:rFonts w:cstheme="minorHAnsi"/>
          <w:b/>
          <w:sz w:val="22"/>
          <w:szCs w:val="22"/>
        </w:rPr>
      </w:pPr>
    </w:p>
    <w:p w14:paraId="74C972BB" w14:textId="43B3ED1A" w:rsidR="006F06FE" w:rsidRDefault="00621E39" w:rsidP="00A361B1">
      <w:pPr>
        <w:pStyle w:val="Heading2"/>
        <w:rPr>
          <w:b/>
          <w:bCs/>
          <w:color w:val="auto"/>
          <w:sz w:val="22"/>
          <w:szCs w:val="22"/>
        </w:rPr>
      </w:pPr>
      <w:bookmarkStart w:id="17" w:name="_Toc183011085"/>
      <w:r w:rsidRPr="00A361B1">
        <w:rPr>
          <w:b/>
          <w:bCs/>
          <w:color w:val="auto"/>
          <w:sz w:val="22"/>
          <w:szCs w:val="22"/>
        </w:rPr>
        <w:t>A</w:t>
      </w:r>
      <w:r w:rsidR="006F06FE" w:rsidRPr="00A361B1">
        <w:rPr>
          <w:b/>
          <w:bCs/>
          <w:color w:val="auto"/>
          <w:sz w:val="22"/>
          <w:szCs w:val="22"/>
        </w:rPr>
        <w:t xml:space="preserve">PPENDIX 2 – </w:t>
      </w:r>
      <w:r w:rsidR="00DD5457" w:rsidRPr="00A361B1">
        <w:rPr>
          <w:b/>
          <w:bCs/>
          <w:color w:val="auto"/>
          <w:sz w:val="22"/>
          <w:szCs w:val="22"/>
        </w:rPr>
        <w:t>Expectations of Health Education -By the end of Primary Education</w:t>
      </w:r>
      <w:bookmarkEnd w:id="17"/>
      <w:r w:rsidR="00DD5457" w:rsidRPr="00A361B1">
        <w:rPr>
          <w:b/>
          <w:bCs/>
          <w:color w:val="auto"/>
          <w:sz w:val="22"/>
          <w:szCs w:val="22"/>
        </w:rPr>
        <w:t xml:space="preserve">  </w:t>
      </w:r>
    </w:p>
    <w:tbl>
      <w:tblPr>
        <w:tblStyle w:val="TableGrid"/>
        <w:tblW w:w="9079" w:type="dxa"/>
        <w:tblLayout w:type="fixed"/>
        <w:tblLook w:val="04A0" w:firstRow="1" w:lastRow="0" w:firstColumn="1" w:lastColumn="0" w:noHBand="0" w:noVBand="1"/>
      </w:tblPr>
      <w:tblGrid>
        <w:gridCol w:w="1413"/>
        <w:gridCol w:w="7666"/>
      </w:tblGrid>
      <w:tr w:rsidR="00572D34" w14:paraId="4806B17D" w14:textId="77777777" w:rsidTr="00572D34">
        <w:tc>
          <w:tcPr>
            <w:tcW w:w="1413" w:type="dxa"/>
          </w:tcPr>
          <w:p w14:paraId="7F4B0D69" w14:textId="4D126BCA" w:rsidR="00572D34" w:rsidRDefault="00572D34" w:rsidP="00572D34">
            <w:r w:rsidRPr="00F479FD">
              <w:rPr>
                <w:rFonts w:cstheme="minorHAnsi"/>
                <w:b/>
              </w:rPr>
              <w:t>General Wellbeing</w:t>
            </w:r>
          </w:p>
        </w:tc>
        <w:tc>
          <w:tcPr>
            <w:tcW w:w="7666" w:type="dxa"/>
          </w:tcPr>
          <w:p w14:paraId="4EF8B795" w14:textId="77777777" w:rsidR="00572D34" w:rsidRPr="00F479FD" w:rsidRDefault="00572D34" w:rsidP="00572D34">
            <w:pPr>
              <w:rPr>
                <w:rFonts w:cstheme="minorHAnsi"/>
              </w:rPr>
            </w:pPr>
            <w:r w:rsidRPr="00F479FD">
              <w:rPr>
                <w:rFonts w:cstheme="minorHAnsi"/>
              </w:rPr>
              <w:t xml:space="preserve">Pupils should understand </w:t>
            </w:r>
          </w:p>
          <w:p w14:paraId="36A7A24D" w14:textId="77777777" w:rsidR="00572D34" w:rsidRPr="00F479FD" w:rsidRDefault="00572D34" w:rsidP="00572D34">
            <w:pPr>
              <w:rPr>
                <w:rFonts w:cstheme="minorHAnsi"/>
              </w:rPr>
            </w:pPr>
            <w:r w:rsidRPr="00F479FD">
              <w:rPr>
                <w:rFonts w:cstheme="minorHAnsi"/>
              </w:rPr>
              <w:t xml:space="preserve">1. the benefits of physical exercise, time outdoors, and helping others for wellbeing and happiness. Simple self-care techniques, including the importance of rest, time spent with </w:t>
            </w:r>
          </w:p>
          <w:p w14:paraId="580A2F46" w14:textId="77777777" w:rsidR="00572D34" w:rsidRPr="00F479FD" w:rsidRDefault="00572D34" w:rsidP="00572D34">
            <w:pPr>
              <w:rPr>
                <w:rFonts w:cstheme="minorHAnsi"/>
              </w:rPr>
            </w:pPr>
            <w:r w:rsidRPr="00F479FD">
              <w:rPr>
                <w:rFonts w:cstheme="minorHAnsi"/>
              </w:rPr>
              <w:t xml:space="preserve">friends and family and hobbies, interests and community participation. </w:t>
            </w:r>
          </w:p>
          <w:p w14:paraId="19C47F54" w14:textId="77777777" w:rsidR="00572D34" w:rsidRPr="00F479FD" w:rsidRDefault="00572D34" w:rsidP="00572D34">
            <w:pPr>
              <w:rPr>
                <w:rFonts w:cstheme="minorHAnsi"/>
              </w:rPr>
            </w:pPr>
            <w:r w:rsidRPr="00F479FD">
              <w:rPr>
                <w:rFonts w:cstheme="minorHAnsi"/>
              </w:rPr>
              <w:t xml:space="preserve">2. the importance of promoting general wellbeing and physical health. </w:t>
            </w:r>
          </w:p>
          <w:p w14:paraId="22556666" w14:textId="77777777" w:rsidR="00572D34" w:rsidRPr="00F479FD" w:rsidRDefault="00572D34" w:rsidP="00572D34">
            <w:pPr>
              <w:rPr>
                <w:rFonts w:cstheme="minorHAnsi"/>
              </w:rPr>
            </w:pPr>
            <w:r w:rsidRPr="00F479FD">
              <w:rPr>
                <w:rFonts w:cstheme="minorHAnsi"/>
              </w:rPr>
              <w:t xml:space="preserve">3. the range and scale of emotions (e.g. happiness, sadness, anger, fear, surprise, nervousness) that they might experience in different situations. Pupils should understand that worrying </w:t>
            </w:r>
          </w:p>
          <w:p w14:paraId="41462954" w14:textId="77777777" w:rsidR="00572D34" w:rsidRPr="00F479FD" w:rsidRDefault="00572D34" w:rsidP="00572D34">
            <w:pPr>
              <w:rPr>
                <w:rFonts w:cstheme="minorHAnsi"/>
              </w:rPr>
            </w:pPr>
            <w:r w:rsidRPr="00F479FD">
              <w:rPr>
                <w:rFonts w:cstheme="minorHAnsi"/>
              </w:rPr>
              <w:t>and feeling down are normal and affect everyone at different times and are not in themselves a sign of a mental health condition.</w:t>
            </w:r>
          </w:p>
          <w:p w14:paraId="3BAC3FED" w14:textId="77777777" w:rsidR="00572D34" w:rsidRPr="00F479FD" w:rsidRDefault="00572D34" w:rsidP="00572D34">
            <w:pPr>
              <w:rPr>
                <w:rFonts w:cstheme="minorHAnsi"/>
              </w:rPr>
            </w:pPr>
            <w:r w:rsidRPr="00F479FD">
              <w:rPr>
                <w:rFonts w:cstheme="minorHAnsi"/>
              </w:rPr>
              <w:t xml:space="preserve">4. how to recognise feelings and use varied vocabulary to talk about their own and others’ feelings. </w:t>
            </w:r>
          </w:p>
          <w:p w14:paraId="5A1D3AB7" w14:textId="77777777" w:rsidR="00572D34" w:rsidRPr="00F479FD" w:rsidRDefault="00572D34" w:rsidP="00572D34">
            <w:pPr>
              <w:rPr>
                <w:rFonts w:cstheme="minorHAnsi"/>
              </w:rPr>
            </w:pPr>
            <w:r w:rsidRPr="00F479FD">
              <w:rPr>
                <w:rFonts w:cstheme="minorHAnsi"/>
              </w:rPr>
              <w:t xml:space="preserve">5. how to judge whether what they are feeling and how they are behaving is appropriate and proportionate. </w:t>
            </w:r>
          </w:p>
          <w:p w14:paraId="2E627398" w14:textId="77777777" w:rsidR="00572D34" w:rsidRPr="00F479FD" w:rsidRDefault="00572D34" w:rsidP="00572D34">
            <w:pPr>
              <w:rPr>
                <w:rFonts w:cstheme="minorHAnsi"/>
              </w:rPr>
            </w:pPr>
            <w:r w:rsidRPr="00F479FD">
              <w:rPr>
                <w:rFonts w:cstheme="minorHAnsi"/>
              </w:rPr>
              <w:t>6. that isolation and loneliness can affect children, and the benefits of seeking support.</w:t>
            </w:r>
          </w:p>
          <w:p w14:paraId="11F96464" w14:textId="77777777" w:rsidR="00572D34" w:rsidRPr="00F479FD" w:rsidRDefault="00572D34" w:rsidP="00572D34">
            <w:pPr>
              <w:rPr>
                <w:rFonts w:cstheme="minorHAnsi"/>
              </w:rPr>
            </w:pPr>
            <w:r w:rsidRPr="00F479FD">
              <w:rPr>
                <w:rFonts w:cstheme="minorHAnsi"/>
              </w:rPr>
              <w:t xml:space="preserve">7. that bullying (including cyberbullying) has a negative and often lasting impact on mental wellbeing. </w:t>
            </w:r>
          </w:p>
          <w:p w14:paraId="278CFF76" w14:textId="77777777" w:rsidR="00572D34" w:rsidRPr="00F479FD" w:rsidRDefault="00572D34" w:rsidP="00572D34">
            <w:pPr>
              <w:rPr>
                <w:rFonts w:cstheme="minorHAnsi"/>
              </w:rPr>
            </w:pPr>
            <w:r w:rsidRPr="00F479FD">
              <w:rPr>
                <w:rFonts w:cstheme="minorHAnsi"/>
              </w:rPr>
              <w:t>8. that change and loss, including bereavement, can provoke a range of feelings; that grief is a natural response to bereavement, and everyone grieves differently.</w:t>
            </w:r>
          </w:p>
          <w:p w14:paraId="67310F02" w14:textId="77777777" w:rsidR="00572D34" w:rsidRPr="00F479FD" w:rsidRDefault="00572D34" w:rsidP="00572D34">
            <w:pPr>
              <w:rPr>
                <w:rFonts w:cstheme="minorHAnsi"/>
              </w:rPr>
            </w:pPr>
            <w:r w:rsidRPr="00F479FD">
              <w:rPr>
                <w:rFonts w:cstheme="minorHAnsi"/>
              </w:rPr>
              <w:t xml:space="preserve">9. where and how to seek support (including recognising the triggers for seeking support), including who in school they should speak to if they are worried about their own or someone </w:t>
            </w:r>
          </w:p>
          <w:p w14:paraId="6019A1F5" w14:textId="77777777" w:rsidR="00572D34" w:rsidRPr="00F479FD" w:rsidRDefault="00572D34" w:rsidP="00572D34">
            <w:pPr>
              <w:rPr>
                <w:rFonts w:cstheme="minorHAnsi"/>
              </w:rPr>
            </w:pPr>
            <w:r w:rsidRPr="00F479FD">
              <w:rPr>
                <w:rFonts w:cstheme="minorHAnsi"/>
              </w:rPr>
              <w:t xml:space="preserve">else’s mental wellbeing or ability to control their emotions (including issues arising online). </w:t>
            </w:r>
          </w:p>
          <w:p w14:paraId="7D4E830E" w14:textId="526712DD" w:rsidR="00572D34" w:rsidRDefault="00572D34" w:rsidP="00572D34">
            <w:r w:rsidRPr="00F479FD">
              <w:rPr>
                <w:rFonts w:cstheme="minorHAnsi"/>
              </w:rPr>
              <w:t>10. that it is common to experience mental health problems, and early support can help resolve problems.</w:t>
            </w:r>
          </w:p>
        </w:tc>
      </w:tr>
      <w:tr w:rsidR="00572D34" w14:paraId="6011EA2E" w14:textId="77777777" w:rsidTr="00572D34">
        <w:tc>
          <w:tcPr>
            <w:tcW w:w="1413" w:type="dxa"/>
          </w:tcPr>
          <w:p w14:paraId="43D3D68F" w14:textId="5ACA9E3E" w:rsidR="00572D34" w:rsidRDefault="00572D34" w:rsidP="00572D34">
            <w:r w:rsidRPr="00F479FD">
              <w:rPr>
                <w:rFonts w:cstheme="minorHAnsi"/>
                <w:b/>
              </w:rPr>
              <w:t>Healthy eating</w:t>
            </w:r>
          </w:p>
        </w:tc>
        <w:tc>
          <w:tcPr>
            <w:tcW w:w="7666" w:type="dxa"/>
          </w:tcPr>
          <w:p w14:paraId="2A259FF2" w14:textId="77777777" w:rsidR="00572D34" w:rsidRPr="00F479FD" w:rsidRDefault="00572D34" w:rsidP="00572D34">
            <w:pPr>
              <w:spacing w:line="259" w:lineRule="auto"/>
              <w:rPr>
                <w:rFonts w:cstheme="minorHAnsi"/>
              </w:rPr>
            </w:pPr>
            <w:r w:rsidRPr="00F479FD">
              <w:rPr>
                <w:rFonts w:cstheme="minorHAnsi"/>
              </w:rPr>
              <w:t xml:space="preserve">Pupils should know </w:t>
            </w:r>
          </w:p>
          <w:p w14:paraId="0075BE37" w14:textId="77777777" w:rsidR="00572D34" w:rsidRPr="00F479FD" w:rsidRDefault="00572D34" w:rsidP="00572D34">
            <w:pPr>
              <w:spacing w:line="259" w:lineRule="auto"/>
              <w:rPr>
                <w:rFonts w:cstheme="minorHAnsi"/>
              </w:rPr>
            </w:pPr>
            <w:r w:rsidRPr="00F479FD">
              <w:rPr>
                <w:rFonts w:cstheme="minorHAnsi"/>
              </w:rPr>
              <w:t xml:space="preserve">1. what constitutes a healthy diet (including understanding calories and other nutritional content). </w:t>
            </w:r>
          </w:p>
          <w:p w14:paraId="400EF968" w14:textId="77777777" w:rsidR="00572D34" w:rsidRPr="00F479FD" w:rsidRDefault="00572D34" w:rsidP="00572D34">
            <w:pPr>
              <w:spacing w:line="259" w:lineRule="auto"/>
              <w:rPr>
                <w:rFonts w:cstheme="minorHAnsi"/>
              </w:rPr>
            </w:pPr>
            <w:r w:rsidRPr="00F479FD">
              <w:rPr>
                <w:rFonts w:cstheme="minorHAnsi"/>
              </w:rPr>
              <w:t xml:space="preserve">2. the principles of planning and preparing a range of healthy meals. </w:t>
            </w:r>
          </w:p>
          <w:p w14:paraId="1982D1D1" w14:textId="77777777" w:rsidR="00572D34" w:rsidRPr="00F479FD" w:rsidRDefault="00572D34" w:rsidP="00572D34">
            <w:pPr>
              <w:spacing w:line="259" w:lineRule="auto"/>
              <w:rPr>
                <w:rFonts w:cstheme="minorHAnsi"/>
              </w:rPr>
            </w:pPr>
            <w:r w:rsidRPr="00F479FD">
              <w:rPr>
                <w:rFonts w:cstheme="minorHAnsi"/>
              </w:rPr>
              <w:t xml:space="preserve">3. the characteristics of a poor diet and risks associated with unhealthy eating (including, for example, obesity and tooth decay) and other behaviours (e.g. the impact of alcohol on diet </w:t>
            </w:r>
          </w:p>
          <w:p w14:paraId="30DB1719" w14:textId="4AB8055C" w:rsidR="00572D34" w:rsidRDefault="00572D34" w:rsidP="00572D34">
            <w:r w:rsidRPr="00F479FD">
              <w:rPr>
                <w:rFonts w:cstheme="minorHAnsi"/>
              </w:rPr>
              <w:t>or health).</w:t>
            </w:r>
          </w:p>
        </w:tc>
      </w:tr>
      <w:tr w:rsidR="00572D34" w14:paraId="2BDAA4DA" w14:textId="77777777" w:rsidTr="00572D34">
        <w:tc>
          <w:tcPr>
            <w:tcW w:w="1413" w:type="dxa"/>
          </w:tcPr>
          <w:p w14:paraId="2A51C738" w14:textId="10B26A60" w:rsidR="00572D34" w:rsidRDefault="00572D34" w:rsidP="00572D34">
            <w:r w:rsidRPr="00F479FD">
              <w:rPr>
                <w:rFonts w:cstheme="minorHAnsi"/>
                <w:b/>
                <w:bCs/>
              </w:rPr>
              <w:t>Drugs, alcohol, tobacco and vaping</w:t>
            </w:r>
          </w:p>
        </w:tc>
        <w:tc>
          <w:tcPr>
            <w:tcW w:w="7666" w:type="dxa"/>
          </w:tcPr>
          <w:p w14:paraId="27A79116" w14:textId="77777777" w:rsidR="00572D34" w:rsidRPr="00F479FD" w:rsidRDefault="00572D34" w:rsidP="00572D34">
            <w:pPr>
              <w:spacing w:line="259" w:lineRule="auto"/>
              <w:rPr>
                <w:rFonts w:cstheme="minorHAnsi"/>
              </w:rPr>
            </w:pPr>
            <w:r w:rsidRPr="00F479FD">
              <w:rPr>
                <w:rFonts w:cstheme="minorHAnsi"/>
              </w:rPr>
              <w:t xml:space="preserve">Pupils should know </w:t>
            </w:r>
          </w:p>
          <w:p w14:paraId="1E548763" w14:textId="6275B2E9" w:rsidR="00572D34" w:rsidRDefault="00572D34" w:rsidP="00572D34">
            <w:r w:rsidRPr="00F479FD">
              <w:rPr>
                <w:rFonts w:cstheme="minorHAnsi"/>
              </w:rPr>
              <w:t>1. the facts about legal and illegal harmful substances and associated risks, including smoking, vaping, alcohol use and drug-taking.</w:t>
            </w:r>
          </w:p>
        </w:tc>
      </w:tr>
      <w:tr w:rsidR="00572D34" w14:paraId="6CD60636" w14:textId="77777777" w:rsidTr="00572D34">
        <w:tc>
          <w:tcPr>
            <w:tcW w:w="1413" w:type="dxa"/>
          </w:tcPr>
          <w:p w14:paraId="585D7E24" w14:textId="77777777" w:rsidR="00572D34" w:rsidRPr="00F479FD" w:rsidRDefault="00572D34" w:rsidP="00572D34">
            <w:pPr>
              <w:rPr>
                <w:rFonts w:cstheme="minorHAnsi"/>
                <w:b/>
              </w:rPr>
            </w:pPr>
            <w:r w:rsidRPr="00F479FD">
              <w:rPr>
                <w:rFonts w:cstheme="minorHAnsi"/>
                <w:b/>
              </w:rPr>
              <w:t xml:space="preserve">Health </w:t>
            </w:r>
          </w:p>
          <w:p w14:paraId="15BD21B1" w14:textId="77777777" w:rsidR="00572D34" w:rsidRPr="00F479FD" w:rsidRDefault="00572D34" w:rsidP="00572D34">
            <w:pPr>
              <w:rPr>
                <w:rFonts w:cstheme="minorHAnsi"/>
                <w:b/>
              </w:rPr>
            </w:pPr>
            <w:r w:rsidRPr="00F479FD">
              <w:rPr>
                <w:rFonts w:cstheme="minorHAnsi"/>
                <w:b/>
              </w:rPr>
              <w:t xml:space="preserve">protection and </w:t>
            </w:r>
          </w:p>
          <w:p w14:paraId="7DF30866" w14:textId="13C24B63" w:rsidR="00572D34" w:rsidRDefault="00572D34" w:rsidP="00572D34">
            <w:r w:rsidRPr="00F479FD">
              <w:rPr>
                <w:rFonts w:cstheme="minorHAnsi"/>
                <w:b/>
              </w:rPr>
              <w:t>prevention</w:t>
            </w:r>
          </w:p>
        </w:tc>
        <w:tc>
          <w:tcPr>
            <w:tcW w:w="7666" w:type="dxa"/>
          </w:tcPr>
          <w:p w14:paraId="1FD2BE67" w14:textId="77777777" w:rsidR="00572D34" w:rsidRPr="00F479FD" w:rsidRDefault="00572D34" w:rsidP="00572D34">
            <w:pPr>
              <w:spacing w:line="245" w:lineRule="auto"/>
              <w:rPr>
                <w:rFonts w:cstheme="minorHAnsi"/>
              </w:rPr>
            </w:pPr>
            <w:r w:rsidRPr="00F479FD">
              <w:rPr>
                <w:rFonts w:cstheme="minorHAnsi"/>
              </w:rPr>
              <w:t xml:space="preserve">Pupils should know </w:t>
            </w:r>
          </w:p>
          <w:p w14:paraId="72DF3A0D" w14:textId="77777777" w:rsidR="00572D34" w:rsidRPr="00F479FD" w:rsidRDefault="00572D34" w:rsidP="00572D34">
            <w:pPr>
              <w:spacing w:line="245" w:lineRule="auto"/>
              <w:rPr>
                <w:rFonts w:cstheme="minorHAnsi"/>
              </w:rPr>
            </w:pPr>
            <w:r w:rsidRPr="00F479FD">
              <w:rPr>
                <w:rFonts w:cstheme="minorHAnsi"/>
              </w:rPr>
              <w:t xml:space="preserve">1. how to recognise early signs of physical illness, such as weight loss, or unexplained changes to the body. </w:t>
            </w:r>
          </w:p>
          <w:p w14:paraId="78C2ED3F" w14:textId="77777777" w:rsidR="00572D34" w:rsidRPr="00F479FD" w:rsidRDefault="00572D34" w:rsidP="00572D34">
            <w:pPr>
              <w:spacing w:line="245" w:lineRule="auto"/>
              <w:rPr>
                <w:rFonts w:cstheme="minorHAnsi"/>
              </w:rPr>
            </w:pPr>
            <w:r w:rsidRPr="00F479FD">
              <w:rPr>
                <w:rFonts w:cstheme="minorHAnsi"/>
              </w:rPr>
              <w:t xml:space="preserve">2. about safe and unsafe exposure to the sun, and how to reduce the risk of sun damage, including skin cancer. </w:t>
            </w:r>
          </w:p>
          <w:p w14:paraId="691472B6" w14:textId="77777777" w:rsidR="00572D34" w:rsidRPr="00F479FD" w:rsidRDefault="00572D34" w:rsidP="00572D34">
            <w:pPr>
              <w:spacing w:line="245" w:lineRule="auto"/>
              <w:rPr>
                <w:rFonts w:cstheme="minorHAnsi"/>
              </w:rPr>
            </w:pPr>
            <w:r w:rsidRPr="00F479FD">
              <w:rPr>
                <w:rFonts w:cstheme="minorHAnsi"/>
              </w:rPr>
              <w:lastRenderedPageBreak/>
              <w:t xml:space="preserve">3. the importance of sufficient good quality sleep for health and the impact of poor sleep on weight, mood and ability to learn. </w:t>
            </w:r>
          </w:p>
          <w:p w14:paraId="50818E74" w14:textId="77777777" w:rsidR="00572D34" w:rsidRPr="00F479FD" w:rsidRDefault="00572D34" w:rsidP="00572D34">
            <w:pPr>
              <w:spacing w:line="245" w:lineRule="auto"/>
              <w:rPr>
                <w:rFonts w:cstheme="minorHAnsi"/>
              </w:rPr>
            </w:pPr>
            <w:r w:rsidRPr="00F479FD">
              <w:rPr>
                <w:rFonts w:cstheme="minorHAnsi"/>
              </w:rPr>
              <w:t xml:space="preserve">4. about dental health and the benefits of good oral hygiene and inter-dental cleaning, including regular check-ups at the dentist. </w:t>
            </w:r>
          </w:p>
          <w:p w14:paraId="1542C5EB" w14:textId="77777777" w:rsidR="00572D34" w:rsidRPr="00F479FD" w:rsidRDefault="00572D34" w:rsidP="00572D34">
            <w:pPr>
              <w:spacing w:line="245" w:lineRule="auto"/>
              <w:rPr>
                <w:rFonts w:cstheme="minorHAnsi"/>
              </w:rPr>
            </w:pPr>
            <w:r w:rsidRPr="00F479FD">
              <w:rPr>
                <w:rFonts w:cstheme="minorHAnsi"/>
              </w:rPr>
              <w:t xml:space="preserve">5. about personal hygiene and germs including bacteria, viruses, how they are spread and treated, and the importance of handwashing. </w:t>
            </w:r>
          </w:p>
          <w:p w14:paraId="6F961CA6" w14:textId="3DAF90AD" w:rsidR="00572D34" w:rsidRDefault="00572D34" w:rsidP="00572D34">
            <w:r w:rsidRPr="00F479FD">
              <w:rPr>
                <w:rFonts w:cstheme="minorHAnsi"/>
              </w:rPr>
              <w:t>6. the facts and science relating to allergies, immunisation and vaccination</w:t>
            </w:r>
          </w:p>
        </w:tc>
      </w:tr>
      <w:tr w:rsidR="00572D34" w14:paraId="708602DE" w14:textId="77777777" w:rsidTr="00572D34">
        <w:tc>
          <w:tcPr>
            <w:tcW w:w="1413" w:type="dxa"/>
          </w:tcPr>
          <w:p w14:paraId="69B933D6" w14:textId="1272B7A0" w:rsidR="00572D34" w:rsidRDefault="00572D34" w:rsidP="00572D34">
            <w:r w:rsidRPr="00F479FD">
              <w:rPr>
                <w:rFonts w:cstheme="minorHAnsi"/>
                <w:b/>
              </w:rPr>
              <w:lastRenderedPageBreak/>
              <w:t>Personal safety</w:t>
            </w:r>
          </w:p>
        </w:tc>
        <w:tc>
          <w:tcPr>
            <w:tcW w:w="7666" w:type="dxa"/>
          </w:tcPr>
          <w:p w14:paraId="55FB2108" w14:textId="77777777" w:rsidR="00572D34" w:rsidRPr="00F479FD" w:rsidRDefault="00572D34" w:rsidP="00572D34">
            <w:pPr>
              <w:spacing w:line="245" w:lineRule="auto"/>
              <w:ind w:right="18"/>
              <w:rPr>
                <w:rFonts w:cstheme="minorHAnsi"/>
              </w:rPr>
            </w:pPr>
            <w:r w:rsidRPr="00F479FD">
              <w:rPr>
                <w:rFonts w:cstheme="minorHAnsi"/>
              </w:rPr>
              <w:t xml:space="preserve"> Pupils should know: </w:t>
            </w:r>
          </w:p>
          <w:p w14:paraId="1E2F1AAE" w14:textId="77777777" w:rsidR="00572D34" w:rsidRPr="00F479FD" w:rsidRDefault="00572D34" w:rsidP="00572D34">
            <w:pPr>
              <w:spacing w:line="245" w:lineRule="auto"/>
              <w:ind w:right="18"/>
              <w:rPr>
                <w:rFonts w:cstheme="minorHAnsi"/>
              </w:rPr>
            </w:pPr>
            <w:r w:rsidRPr="00F479FD">
              <w:rPr>
                <w:rFonts w:cstheme="minorHAnsi"/>
              </w:rPr>
              <w:t xml:space="preserve">1. about hazards (including fire risks) that may cause harm, injury or risk and ways to reduce risks. </w:t>
            </w:r>
          </w:p>
          <w:p w14:paraId="01067A14" w14:textId="101F58D6" w:rsidR="00572D34" w:rsidRDefault="00572D34" w:rsidP="00572D34">
            <w:r w:rsidRPr="00F479FD">
              <w:rPr>
                <w:rFonts w:cstheme="minorHAnsi"/>
              </w:rPr>
              <w:t>2. how to recognise risk and keep safe around roads, railways and water, including the water safety code.</w:t>
            </w:r>
          </w:p>
        </w:tc>
      </w:tr>
      <w:tr w:rsidR="00572D34" w14:paraId="3D092C95" w14:textId="77777777" w:rsidTr="00572D34">
        <w:tc>
          <w:tcPr>
            <w:tcW w:w="1413" w:type="dxa"/>
          </w:tcPr>
          <w:p w14:paraId="42C36CA1" w14:textId="1D9FB222" w:rsidR="00572D34" w:rsidRDefault="00572D34" w:rsidP="00572D34">
            <w:r w:rsidRPr="00F479FD">
              <w:rPr>
                <w:rFonts w:cstheme="minorHAnsi"/>
                <w:b/>
              </w:rPr>
              <w:t>Basic First Aid</w:t>
            </w:r>
          </w:p>
        </w:tc>
        <w:tc>
          <w:tcPr>
            <w:tcW w:w="7666" w:type="dxa"/>
          </w:tcPr>
          <w:p w14:paraId="12817229" w14:textId="77777777" w:rsidR="00572D34" w:rsidRPr="00F479FD" w:rsidRDefault="00572D34" w:rsidP="00572D34">
            <w:pPr>
              <w:spacing w:line="244" w:lineRule="auto"/>
              <w:rPr>
                <w:rFonts w:cstheme="minorHAnsi"/>
              </w:rPr>
            </w:pPr>
            <w:r w:rsidRPr="00F479FD">
              <w:rPr>
                <w:rFonts w:cstheme="minorHAnsi"/>
              </w:rPr>
              <w:t xml:space="preserve">Pupils should know: </w:t>
            </w:r>
          </w:p>
          <w:p w14:paraId="0B053E07" w14:textId="77777777" w:rsidR="00572D34" w:rsidRPr="00F479FD" w:rsidRDefault="00572D34" w:rsidP="00572D34">
            <w:pPr>
              <w:spacing w:line="244" w:lineRule="auto"/>
              <w:rPr>
                <w:rFonts w:cstheme="minorHAnsi"/>
              </w:rPr>
            </w:pPr>
            <w:r w:rsidRPr="00F479FD">
              <w:rPr>
                <w:rFonts w:cstheme="minorHAnsi"/>
              </w:rPr>
              <w:t xml:space="preserve">1. how to make a clear and efficient call to emergency services if necessary, including the importance of reporting incidents rather than filming them. </w:t>
            </w:r>
          </w:p>
          <w:p w14:paraId="5E2B4529" w14:textId="63294FAF" w:rsidR="00572D34" w:rsidRDefault="00572D34" w:rsidP="00572D34">
            <w:r w:rsidRPr="00F479FD">
              <w:rPr>
                <w:rFonts w:cstheme="minorHAnsi"/>
              </w:rPr>
              <w:t>2. concepts of basic first aid, for example dealing with common injuries and ailments, including head injuries.</w:t>
            </w:r>
          </w:p>
        </w:tc>
      </w:tr>
      <w:tr w:rsidR="00572D34" w14:paraId="49A333F9" w14:textId="77777777" w:rsidTr="00572D34">
        <w:tc>
          <w:tcPr>
            <w:tcW w:w="1413" w:type="dxa"/>
          </w:tcPr>
          <w:p w14:paraId="42E2CECE" w14:textId="77777777" w:rsidR="00572D34" w:rsidRPr="00F479FD" w:rsidRDefault="00572D34" w:rsidP="00572D34">
            <w:pPr>
              <w:rPr>
                <w:rFonts w:cstheme="minorHAnsi"/>
                <w:b/>
              </w:rPr>
            </w:pPr>
            <w:r w:rsidRPr="00F479FD">
              <w:rPr>
                <w:rFonts w:cstheme="minorHAnsi"/>
                <w:b/>
              </w:rPr>
              <w:t>Developing</w:t>
            </w:r>
          </w:p>
          <w:p w14:paraId="65CF464E" w14:textId="122493B3" w:rsidR="00572D34" w:rsidRDefault="00572D34" w:rsidP="00572D34">
            <w:r w:rsidRPr="00F479FD">
              <w:rPr>
                <w:rFonts w:cstheme="minorHAnsi"/>
                <w:b/>
              </w:rPr>
              <w:t>bodies</w:t>
            </w:r>
          </w:p>
        </w:tc>
        <w:tc>
          <w:tcPr>
            <w:tcW w:w="7666" w:type="dxa"/>
          </w:tcPr>
          <w:p w14:paraId="2042EBDB" w14:textId="77777777" w:rsidR="00572D34" w:rsidRPr="00F479FD" w:rsidRDefault="00572D34" w:rsidP="00572D34">
            <w:pPr>
              <w:spacing w:line="244" w:lineRule="auto"/>
              <w:rPr>
                <w:rFonts w:cstheme="minorHAnsi"/>
              </w:rPr>
            </w:pPr>
            <w:r w:rsidRPr="00F479FD">
              <w:rPr>
                <w:rFonts w:cstheme="minorHAnsi"/>
              </w:rPr>
              <w:t>This should not be taught before year 4.</w:t>
            </w:r>
          </w:p>
          <w:p w14:paraId="425F0261" w14:textId="77777777" w:rsidR="00572D34" w:rsidRPr="00F479FD" w:rsidRDefault="00572D34" w:rsidP="00572D34">
            <w:pPr>
              <w:spacing w:line="244" w:lineRule="auto"/>
              <w:rPr>
                <w:rFonts w:cstheme="minorHAnsi"/>
              </w:rPr>
            </w:pPr>
            <w:r w:rsidRPr="00F479FD">
              <w:rPr>
                <w:rFonts w:cstheme="minorHAnsi"/>
              </w:rPr>
              <w:t>Pupils should know:</w:t>
            </w:r>
          </w:p>
          <w:p w14:paraId="51EB2A90" w14:textId="77777777" w:rsidR="00572D34" w:rsidRPr="00F479FD" w:rsidRDefault="00572D34" w:rsidP="00572D34">
            <w:pPr>
              <w:spacing w:line="244" w:lineRule="auto"/>
              <w:rPr>
                <w:rFonts w:cstheme="minorHAnsi"/>
              </w:rPr>
            </w:pPr>
            <w:r w:rsidRPr="00F479FD">
              <w:rPr>
                <w:rFonts w:cstheme="minorHAnsi"/>
              </w:rPr>
              <w:t>1. about growth, change and the changing adolescent body, this topic should include the human lifecycle. Puberty should be mentioned as a stage in this process.</w:t>
            </w:r>
          </w:p>
          <w:p w14:paraId="5BC903CA" w14:textId="45CCC2A9" w:rsidR="00572D34" w:rsidRDefault="00572D34" w:rsidP="00572D34">
            <w:r w:rsidRPr="00F479FD">
              <w:rPr>
                <w:rFonts w:cstheme="minorHAnsi"/>
              </w:rPr>
              <w:t>2. the key facts about the menstrual cycle, including physical and emotional changes.</w:t>
            </w:r>
          </w:p>
        </w:tc>
      </w:tr>
    </w:tbl>
    <w:p w14:paraId="5BDC6DDC" w14:textId="77777777" w:rsidR="006F06FE" w:rsidRPr="00F479FD" w:rsidRDefault="006F06FE" w:rsidP="006F06FE">
      <w:pPr>
        <w:rPr>
          <w:rFonts w:cstheme="minorHAnsi"/>
          <w:b/>
          <w:sz w:val="22"/>
          <w:szCs w:val="22"/>
        </w:rPr>
      </w:pPr>
    </w:p>
    <w:p w14:paraId="2C2BFAC4" w14:textId="77777777" w:rsidR="003B2D65" w:rsidRDefault="003B2D65" w:rsidP="006F06FE">
      <w:pPr>
        <w:rPr>
          <w:rFonts w:cstheme="minorHAnsi"/>
          <w:b/>
          <w:sz w:val="22"/>
          <w:szCs w:val="22"/>
        </w:rPr>
        <w:sectPr w:rsidR="003B2D65" w:rsidSect="00F479FD">
          <w:headerReference w:type="even" r:id="rId15"/>
          <w:headerReference w:type="default" r:id="rId16"/>
          <w:footerReference w:type="default" r:id="rId17"/>
          <w:headerReference w:type="first" r:id="rId18"/>
          <w:type w:val="continuous"/>
          <w:pgSz w:w="11900" w:h="16840"/>
          <w:pgMar w:top="1440" w:right="1440" w:bottom="1440" w:left="1440" w:header="709" w:footer="709" w:gutter="0"/>
          <w:cols w:space="708"/>
          <w:docGrid w:linePitch="360"/>
        </w:sectPr>
      </w:pPr>
    </w:p>
    <w:tbl>
      <w:tblPr>
        <w:tblpPr w:leftFromText="180" w:rightFromText="180" w:vertAnchor="page" w:horzAnchor="page" w:tblpX="807" w:tblpY="1969"/>
        <w:tblW w:w="155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
        <w:gridCol w:w="1650"/>
        <w:gridCol w:w="1495"/>
        <w:gridCol w:w="1714"/>
        <w:gridCol w:w="1713"/>
        <w:gridCol w:w="1815"/>
        <w:gridCol w:w="1788"/>
        <w:gridCol w:w="1555"/>
        <w:gridCol w:w="1880"/>
        <w:gridCol w:w="1652"/>
      </w:tblGrid>
      <w:tr w:rsidR="00962558" w14:paraId="65BF18D3" w14:textId="77777777" w:rsidTr="00E86E7A">
        <w:trPr>
          <w:trHeight w:val="436"/>
        </w:trPr>
        <w:tc>
          <w:tcPr>
            <w:tcW w:w="274" w:type="dxa"/>
            <w:tcBorders>
              <w:top w:val="nil"/>
              <w:left w:val="nil"/>
              <w:right w:val="single" w:sz="6" w:space="0" w:color="747679"/>
            </w:tcBorders>
          </w:tcPr>
          <w:p w14:paraId="3D47A382" w14:textId="77777777" w:rsidR="00962558" w:rsidRPr="00E86E7A" w:rsidRDefault="00962558" w:rsidP="00962558">
            <w:pPr>
              <w:pStyle w:val="TableParagraph"/>
              <w:rPr>
                <w:rFonts w:ascii="Times New Roman"/>
                <w:sz w:val="18"/>
                <w:szCs w:val="14"/>
              </w:rPr>
            </w:pPr>
            <w:bookmarkStart w:id="18" w:name="_Toc183011086"/>
          </w:p>
        </w:tc>
        <w:tc>
          <w:tcPr>
            <w:tcW w:w="4859" w:type="dxa"/>
            <w:gridSpan w:val="3"/>
            <w:tcBorders>
              <w:top w:val="single" w:sz="6" w:space="0" w:color="747679"/>
              <w:left w:val="single" w:sz="6" w:space="0" w:color="747679"/>
              <w:bottom w:val="single" w:sz="6" w:space="0" w:color="747679"/>
              <w:right w:val="single" w:sz="6" w:space="0" w:color="747679"/>
            </w:tcBorders>
            <w:shd w:val="clear" w:color="auto" w:fill="FFC000"/>
          </w:tcPr>
          <w:p w14:paraId="00588421" w14:textId="77777777" w:rsidR="00962558" w:rsidRPr="00E86E7A" w:rsidRDefault="00962558" w:rsidP="00962558">
            <w:pPr>
              <w:pStyle w:val="TableParagraph"/>
              <w:spacing w:before="11"/>
              <w:jc w:val="center"/>
              <w:rPr>
                <w:b/>
                <w:sz w:val="18"/>
                <w:szCs w:val="14"/>
              </w:rPr>
            </w:pPr>
            <w:r w:rsidRPr="00E86E7A">
              <w:rPr>
                <w:b/>
                <w:color w:val="000000" w:themeColor="text1"/>
                <w:sz w:val="18"/>
                <w:szCs w:val="14"/>
              </w:rPr>
              <w:t>Relationships</w:t>
            </w:r>
          </w:p>
        </w:tc>
        <w:tc>
          <w:tcPr>
            <w:tcW w:w="5316" w:type="dxa"/>
            <w:gridSpan w:val="3"/>
            <w:tcBorders>
              <w:top w:val="single" w:sz="6" w:space="0" w:color="747679"/>
              <w:left w:val="single" w:sz="6" w:space="0" w:color="747679"/>
              <w:bottom w:val="single" w:sz="6" w:space="0" w:color="747679"/>
              <w:right w:val="single" w:sz="6" w:space="0" w:color="747679"/>
            </w:tcBorders>
            <w:shd w:val="clear" w:color="auto" w:fill="B4C6E7" w:themeFill="accent1" w:themeFillTint="66"/>
          </w:tcPr>
          <w:p w14:paraId="5ED1878E" w14:textId="77777777" w:rsidR="00962558" w:rsidRPr="00E86E7A" w:rsidRDefault="00962558" w:rsidP="00962558">
            <w:pPr>
              <w:pStyle w:val="TableParagraph"/>
              <w:spacing w:before="11"/>
              <w:jc w:val="center"/>
              <w:rPr>
                <w:b/>
                <w:sz w:val="18"/>
                <w:szCs w:val="14"/>
              </w:rPr>
            </w:pPr>
            <w:r w:rsidRPr="00E86E7A">
              <w:rPr>
                <w:b/>
                <w:color w:val="000000" w:themeColor="text1"/>
                <w:sz w:val="18"/>
                <w:szCs w:val="14"/>
              </w:rPr>
              <w:t>Living in the wider world</w:t>
            </w:r>
          </w:p>
        </w:tc>
        <w:tc>
          <w:tcPr>
            <w:tcW w:w="5087" w:type="dxa"/>
            <w:gridSpan w:val="3"/>
            <w:tcBorders>
              <w:top w:val="single" w:sz="6" w:space="0" w:color="747679"/>
              <w:left w:val="single" w:sz="6" w:space="0" w:color="747679"/>
              <w:bottom w:val="single" w:sz="6" w:space="0" w:color="747679"/>
              <w:right w:val="single" w:sz="6" w:space="0" w:color="747679"/>
            </w:tcBorders>
            <w:shd w:val="clear" w:color="auto" w:fill="A8D08D" w:themeFill="accent6" w:themeFillTint="99"/>
          </w:tcPr>
          <w:p w14:paraId="274A3AD1" w14:textId="77777777" w:rsidR="00962558" w:rsidRPr="00E86E7A" w:rsidRDefault="00962558" w:rsidP="00962558">
            <w:pPr>
              <w:pStyle w:val="TableParagraph"/>
              <w:spacing w:before="11"/>
              <w:jc w:val="center"/>
              <w:rPr>
                <w:b/>
                <w:sz w:val="18"/>
                <w:szCs w:val="14"/>
              </w:rPr>
            </w:pPr>
            <w:r w:rsidRPr="00E86E7A">
              <w:rPr>
                <w:b/>
                <w:color w:val="000000" w:themeColor="text1"/>
                <w:sz w:val="18"/>
                <w:szCs w:val="14"/>
              </w:rPr>
              <w:t>Health and Wellbeing</w:t>
            </w:r>
          </w:p>
        </w:tc>
      </w:tr>
      <w:tr w:rsidR="00962558" w14:paraId="53101A87" w14:textId="77777777" w:rsidTr="00E86E7A">
        <w:trPr>
          <w:trHeight w:val="227"/>
        </w:trPr>
        <w:tc>
          <w:tcPr>
            <w:tcW w:w="274" w:type="dxa"/>
            <w:tcBorders>
              <w:top w:val="single" w:sz="6" w:space="0" w:color="747679"/>
              <w:left w:val="single" w:sz="6" w:space="0" w:color="747679"/>
              <w:bottom w:val="single" w:sz="6" w:space="0" w:color="747679"/>
              <w:right w:val="single" w:sz="6" w:space="0" w:color="747679"/>
            </w:tcBorders>
            <w:textDirection w:val="btLr"/>
          </w:tcPr>
          <w:p w14:paraId="6F2839A1" w14:textId="77777777" w:rsidR="00962558" w:rsidRPr="00E86E7A" w:rsidRDefault="00962558" w:rsidP="00962558">
            <w:pPr>
              <w:pStyle w:val="NoSpacing"/>
              <w:jc w:val="center"/>
              <w:rPr>
                <w:b/>
                <w:sz w:val="18"/>
                <w:szCs w:val="14"/>
              </w:rPr>
            </w:pPr>
          </w:p>
        </w:tc>
        <w:tc>
          <w:tcPr>
            <w:tcW w:w="4859" w:type="dxa"/>
            <w:gridSpan w:val="3"/>
            <w:tcBorders>
              <w:top w:val="single" w:sz="6" w:space="0" w:color="747679"/>
              <w:left w:val="single" w:sz="6" w:space="0" w:color="747679"/>
              <w:right w:val="single" w:sz="6" w:space="0" w:color="747679"/>
            </w:tcBorders>
            <w:shd w:val="clear" w:color="auto" w:fill="FFFFFF" w:themeFill="background1"/>
          </w:tcPr>
          <w:p w14:paraId="7537D3AA" w14:textId="77777777" w:rsidR="00962558" w:rsidRPr="00E86E7A" w:rsidRDefault="00962558" w:rsidP="00962558">
            <w:pPr>
              <w:pStyle w:val="TableParagraph"/>
              <w:spacing w:before="42" w:line="213" w:lineRule="exact"/>
              <w:ind w:left="83"/>
              <w:jc w:val="center"/>
              <w:rPr>
                <w:b/>
                <w:sz w:val="18"/>
                <w:szCs w:val="14"/>
              </w:rPr>
            </w:pPr>
            <w:r w:rsidRPr="00E86E7A">
              <w:rPr>
                <w:b/>
                <w:sz w:val="18"/>
                <w:szCs w:val="14"/>
              </w:rPr>
              <w:t>Autumn Term</w:t>
            </w:r>
          </w:p>
        </w:tc>
        <w:tc>
          <w:tcPr>
            <w:tcW w:w="5316" w:type="dxa"/>
            <w:gridSpan w:val="3"/>
            <w:tcBorders>
              <w:top w:val="single" w:sz="6" w:space="0" w:color="747679"/>
              <w:left w:val="single" w:sz="6" w:space="0" w:color="747679"/>
              <w:right w:val="single" w:sz="6" w:space="0" w:color="747679"/>
            </w:tcBorders>
            <w:shd w:val="clear" w:color="auto" w:fill="FFFFFF" w:themeFill="background1"/>
          </w:tcPr>
          <w:p w14:paraId="79C01C76" w14:textId="77777777" w:rsidR="00962558" w:rsidRPr="00E86E7A" w:rsidRDefault="00962558" w:rsidP="00962558">
            <w:pPr>
              <w:pStyle w:val="TableParagraph"/>
              <w:spacing w:before="41" w:line="213" w:lineRule="exact"/>
              <w:ind w:left="84"/>
              <w:jc w:val="center"/>
              <w:rPr>
                <w:b/>
                <w:sz w:val="18"/>
                <w:szCs w:val="14"/>
              </w:rPr>
            </w:pPr>
            <w:r w:rsidRPr="00E86E7A">
              <w:rPr>
                <w:b/>
                <w:sz w:val="18"/>
                <w:szCs w:val="14"/>
              </w:rPr>
              <w:t xml:space="preserve">Spring Term </w:t>
            </w:r>
          </w:p>
        </w:tc>
        <w:tc>
          <w:tcPr>
            <w:tcW w:w="5087" w:type="dxa"/>
            <w:gridSpan w:val="3"/>
            <w:tcBorders>
              <w:top w:val="single" w:sz="6" w:space="0" w:color="747679"/>
              <w:left w:val="single" w:sz="6" w:space="0" w:color="747679"/>
              <w:right w:val="single" w:sz="6" w:space="0" w:color="747679"/>
            </w:tcBorders>
            <w:shd w:val="clear" w:color="auto" w:fill="FFFFFF" w:themeFill="background1"/>
          </w:tcPr>
          <w:p w14:paraId="5A10D6DF" w14:textId="77777777" w:rsidR="00962558" w:rsidRPr="00E86E7A" w:rsidRDefault="00962558" w:rsidP="00962558">
            <w:pPr>
              <w:pStyle w:val="TableParagraph"/>
              <w:spacing w:before="40" w:line="214" w:lineRule="exact"/>
              <w:ind w:left="85"/>
              <w:jc w:val="center"/>
              <w:rPr>
                <w:b/>
                <w:sz w:val="18"/>
                <w:szCs w:val="14"/>
              </w:rPr>
            </w:pPr>
            <w:r w:rsidRPr="00E86E7A">
              <w:rPr>
                <w:b/>
                <w:sz w:val="18"/>
                <w:szCs w:val="14"/>
              </w:rPr>
              <w:t>Summer Term</w:t>
            </w:r>
          </w:p>
        </w:tc>
      </w:tr>
      <w:tr w:rsidR="00962558" w14:paraId="355F7ABA" w14:textId="77777777" w:rsidTr="00E86E7A">
        <w:trPr>
          <w:trHeight w:val="1178"/>
        </w:trPr>
        <w:tc>
          <w:tcPr>
            <w:tcW w:w="274" w:type="dxa"/>
            <w:tcBorders>
              <w:top w:val="single" w:sz="6" w:space="0" w:color="747679"/>
              <w:left w:val="single" w:sz="6" w:space="0" w:color="747679"/>
              <w:bottom w:val="single" w:sz="6" w:space="0" w:color="747679"/>
              <w:right w:val="single" w:sz="6" w:space="0" w:color="747679"/>
            </w:tcBorders>
            <w:textDirection w:val="btLr"/>
          </w:tcPr>
          <w:p w14:paraId="2BD68E00" w14:textId="77777777" w:rsidR="00962558" w:rsidRPr="00E86E7A" w:rsidRDefault="00962558" w:rsidP="00962558">
            <w:pPr>
              <w:pStyle w:val="NoSpacing"/>
              <w:jc w:val="center"/>
              <w:rPr>
                <w:b/>
                <w:sz w:val="18"/>
                <w:szCs w:val="14"/>
              </w:rPr>
            </w:pPr>
            <w:r w:rsidRPr="00E86E7A">
              <w:rPr>
                <w:b/>
                <w:sz w:val="18"/>
                <w:szCs w:val="14"/>
              </w:rPr>
              <w:t>Year 3</w:t>
            </w:r>
          </w:p>
        </w:tc>
        <w:tc>
          <w:tcPr>
            <w:tcW w:w="1650" w:type="dxa"/>
            <w:tcBorders>
              <w:top w:val="single" w:sz="6" w:space="0" w:color="747679"/>
              <w:left w:val="single" w:sz="6" w:space="0" w:color="747679"/>
              <w:right w:val="single" w:sz="6" w:space="0" w:color="747679"/>
            </w:tcBorders>
            <w:shd w:val="clear" w:color="auto" w:fill="92D050"/>
          </w:tcPr>
          <w:p w14:paraId="6112717C"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Growing and</w:t>
            </w:r>
          </w:p>
          <w:p w14:paraId="1B9899EF"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Changing:</w:t>
            </w:r>
          </w:p>
          <w:p w14:paraId="4856314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Personal strengths</w:t>
            </w:r>
          </w:p>
          <w:p w14:paraId="2DAD4743"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and achievements;</w:t>
            </w:r>
          </w:p>
          <w:p w14:paraId="6B93A05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managing and re-</w:t>
            </w:r>
          </w:p>
          <w:p w14:paraId="197B22F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framing setbacks</w:t>
            </w:r>
          </w:p>
        </w:tc>
        <w:tc>
          <w:tcPr>
            <w:tcW w:w="1495" w:type="dxa"/>
            <w:tcBorders>
              <w:top w:val="single" w:sz="6" w:space="0" w:color="747679"/>
              <w:left w:val="single" w:sz="6" w:space="0" w:color="747679"/>
              <w:right w:val="single" w:sz="6" w:space="0" w:color="747679"/>
            </w:tcBorders>
            <w:shd w:val="clear" w:color="auto" w:fill="92D050"/>
          </w:tcPr>
          <w:p w14:paraId="23FA27A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Keeping safe:</w:t>
            </w:r>
            <w:r w:rsidRPr="00E86E7A">
              <w:rPr>
                <w:rFonts w:asciiTheme="minorHAnsi" w:hAnsiTheme="minorHAnsi" w:cstheme="minorHAnsi"/>
                <w:sz w:val="18"/>
                <w:szCs w:val="14"/>
              </w:rPr>
              <w:t xml:space="preserve"> </w:t>
            </w:r>
          </w:p>
          <w:p w14:paraId="4ECF8F5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Risks and hazards;</w:t>
            </w:r>
          </w:p>
          <w:p w14:paraId="0BBB423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safety in the local</w:t>
            </w:r>
          </w:p>
          <w:p w14:paraId="29E72B1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environment and</w:t>
            </w:r>
          </w:p>
          <w:p w14:paraId="246DE528"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unfamiliar places</w:t>
            </w:r>
          </w:p>
        </w:tc>
        <w:tc>
          <w:tcPr>
            <w:tcW w:w="1713" w:type="dxa"/>
            <w:tcBorders>
              <w:top w:val="single" w:sz="6" w:space="0" w:color="747679"/>
              <w:left w:val="single" w:sz="6" w:space="0" w:color="747679"/>
              <w:right w:val="single" w:sz="6" w:space="0" w:color="747679"/>
            </w:tcBorders>
            <w:shd w:val="clear" w:color="auto" w:fill="8EAADB" w:themeFill="accent1" w:themeFillTint="99"/>
          </w:tcPr>
          <w:p w14:paraId="26FCFF68"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Belonging to a</w:t>
            </w:r>
          </w:p>
          <w:p w14:paraId="52DF0462"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 xml:space="preserve">Community: </w:t>
            </w:r>
          </w:p>
          <w:p w14:paraId="50B80801"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The value of rules</w:t>
            </w:r>
          </w:p>
          <w:p w14:paraId="3F17F77D"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and laws; rights,</w:t>
            </w:r>
          </w:p>
          <w:p w14:paraId="28F0A366" w14:textId="788561CC"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freedoms and responsibilities</w:t>
            </w:r>
          </w:p>
        </w:tc>
        <w:tc>
          <w:tcPr>
            <w:tcW w:w="1713" w:type="dxa"/>
            <w:tcBorders>
              <w:top w:val="single" w:sz="6" w:space="0" w:color="747679"/>
              <w:left w:val="single" w:sz="6" w:space="0" w:color="747679"/>
              <w:right w:val="single" w:sz="6" w:space="0" w:color="747679"/>
            </w:tcBorders>
            <w:shd w:val="clear" w:color="auto" w:fill="FFC000"/>
          </w:tcPr>
          <w:p w14:paraId="391E5DD1" w14:textId="77777777" w:rsidR="00537CA6"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 xml:space="preserve">Respecting </w:t>
            </w:r>
            <w:r w:rsidRPr="00E86E7A">
              <w:rPr>
                <w:rFonts w:asciiTheme="minorHAnsi" w:hAnsiTheme="minorHAnsi" w:cstheme="minorHAnsi"/>
                <w:b/>
                <w:w w:val="85"/>
                <w:sz w:val="18"/>
                <w:szCs w:val="14"/>
              </w:rPr>
              <w:t xml:space="preserve">ourselves and </w:t>
            </w:r>
            <w:r w:rsidRPr="00E86E7A">
              <w:rPr>
                <w:rFonts w:asciiTheme="minorHAnsi" w:hAnsiTheme="minorHAnsi" w:cstheme="minorHAnsi"/>
                <w:b/>
                <w:sz w:val="18"/>
                <w:szCs w:val="14"/>
              </w:rPr>
              <w:t>others:</w:t>
            </w:r>
            <w:r w:rsidRPr="00E86E7A">
              <w:rPr>
                <w:rFonts w:asciiTheme="minorHAnsi" w:hAnsiTheme="minorHAnsi" w:cstheme="minorHAnsi"/>
                <w:sz w:val="18"/>
                <w:szCs w:val="14"/>
              </w:rPr>
              <w:t xml:space="preserve"> Recognising </w:t>
            </w:r>
          </w:p>
          <w:p w14:paraId="09F16C6E" w14:textId="17442AC0"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respectful behaviour;</w:t>
            </w:r>
          </w:p>
          <w:p w14:paraId="0DD96E1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the importance of</w:t>
            </w:r>
          </w:p>
          <w:p w14:paraId="0F138CB4" w14:textId="77777777" w:rsidR="00537CA6"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 xml:space="preserve">self-respect; </w:t>
            </w:r>
          </w:p>
          <w:p w14:paraId="260C11FD" w14:textId="1892F2ED" w:rsidR="00962558" w:rsidRPr="00E86E7A" w:rsidRDefault="00962558" w:rsidP="00537CA6">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courtesy and being polite</w:t>
            </w:r>
          </w:p>
        </w:tc>
        <w:tc>
          <w:tcPr>
            <w:tcW w:w="1815" w:type="dxa"/>
            <w:tcBorders>
              <w:top w:val="single" w:sz="6" w:space="0" w:color="747679"/>
              <w:left w:val="single" w:sz="6" w:space="0" w:color="747679"/>
              <w:right w:val="single" w:sz="6" w:space="0" w:color="747679"/>
            </w:tcBorders>
            <w:shd w:val="clear" w:color="auto" w:fill="8EAADB" w:themeFill="accent1" w:themeFillTint="99"/>
          </w:tcPr>
          <w:p w14:paraId="381ACBE3"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w w:val="95"/>
                <w:sz w:val="18"/>
                <w:szCs w:val="14"/>
              </w:rPr>
              <w:t>Media literacy and</w:t>
            </w:r>
          </w:p>
          <w:p w14:paraId="770C870C"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digital resilience:</w:t>
            </w:r>
            <w:r w:rsidRPr="00E86E7A">
              <w:rPr>
                <w:rFonts w:asciiTheme="minorHAnsi" w:hAnsiTheme="minorHAnsi" w:cstheme="minorHAnsi"/>
                <w:sz w:val="18"/>
                <w:szCs w:val="14"/>
              </w:rPr>
              <w:t xml:space="preserve"> How the internet</w:t>
            </w:r>
          </w:p>
          <w:p w14:paraId="36A5D16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is used; assessing</w:t>
            </w:r>
          </w:p>
          <w:p w14:paraId="125FCBA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information online</w:t>
            </w:r>
          </w:p>
        </w:tc>
        <w:tc>
          <w:tcPr>
            <w:tcW w:w="1787" w:type="dxa"/>
            <w:tcBorders>
              <w:top w:val="single" w:sz="6" w:space="0" w:color="747679"/>
              <w:left w:val="single" w:sz="6" w:space="0" w:color="747679"/>
              <w:right w:val="single" w:sz="6" w:space="0" w:color="747679"/>
            </w:tcBorders>
            <w:shd w:val="clear" w:color="auto" w:fill="FFC000"/>
          </w:tcPr>
          <w:p w14:paraId="153B8F36" w14:textId="76343745"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Safe relationships</w:t>
            </w:r>
            <w:r w:rsidRPr="00E86E7A">
              <w:rPr>
                <w:rFonts w:asciiTheme="minorHAnsi" w:hAnsiTheme="minorHAnsi" w:cstheme="minorHAnsi"/>
                <w:sz w:val="18"/>
                <w:szCs w:val="14"/>
              </w:rPr>
              <w:t>: Personal boundaries; safely responding to others; the</w:t>
            </w:r>
          </w:p>
          <w:p w14:paraId="28F1BBF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impact of hurtful</w:t>
            </w:r>
          </w:p>
          <w:p w14:paraId="5CC5F403"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behaviour</w:t>
            </w:r>
          </w:p>
        </w:tc>
        <w:tc>
          <w:tcPr>
            <w:tcW w:w="1555" w:type="dxa"/>
            <w:tcBorders>
              <w:top w:val="single" w:sz="6" w:space="0" w:color="747679"/>
              <w:left w:val="single" w:sz="6" w:space="0" w:color="747679"/>
              <w:right w:val="single" w:sz="6" w:space="0" w:color="747679"/>
            </w:tcBorders>
            <w:shd w:val="clear" w:color="auto" w:fill="92D050"/>
          </w:tcPr>
          <w:p w14:paraId="312EF0C8"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w w:val="90"/>
                <w:sz w:val="18"/>
                <w:szCs w:val="14"/>
              </w:rPr>
              <w:t>Physical health and Mental wellbeing:</w:t>
            </w:r>
          </w:p>
          <w:p w14:paraId="70D7EC6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Health choices and</w:t>
            </w:r>
          </w:p>
          <w:p w14:paraId="269499F6"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habits; what affects</w:t>
            </w:r>
          </w:p>
          <w:p w14:paraId="2DE33FE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feelings; expressing</w:t>
            </w:r>
          </w:p>
          <w:p w14:paraId="0217F42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feelings</w:t>
            </w:r>
          </w:p>
        </w:tc>
        <w:tc>
          <w:tcPr>
            <w:tcW w:w="1880" w:type="dxa"/>
            <w:tcBorders>
              <w:top w:val="single" w:sz="6" w:space="0" w:color="747679"/>
              <w:left w:val="single" w:sz="6" w:space="0" w:color="747679"/>
              <w:right w:val="single" w:sz="6" w:space="0" w:color="747679"/>
            </w:tcBorders>
            <w:shd w:val="clear" w:color="auto" w:fill="FFC000"/>
          </w:tcPr>
          <w:p w14:paraId="6BFDAD6A"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Families and</w:t>
            </w:r>
          </w:p>
          <w:p w14:paraId="7DF2BF61"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Friendships:</w:t>
            </w:r>
          </w:p>
          <w:p w14:paraId="64A4F78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What makes a</w:t>
            </w:r>
          </w:p>
          <w:p w14:paraId="27B8E9A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family; features of</w:t>
            </w:r>
          </w:p>
          <w:p w14:paraId="7BE8B648"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family life</w:t>
            </w:r>
          </w:p>
        </w:tc>
        <w:tc>
          <w:tcPr>
            <w:tcW w:w="1651" w:type="dxa"/>
            <w:tcBorders>
              <w:top w:val="single" w:sz="6" w:space="0" w:color="747679"/>
              <w:left w:val="single" w:sz="6" w:space="0" w:color="747679"/>
              <w:right w:val="single" w:sz="6" w:space="0" w:color="747679"/>
            </w:tcBorders>
            <w:shd w:val="clear" w:color="auto" w:fill="8EAADB" w:themeFill="accent1" w:themeFillTint="99"/>
          </w:tcPr>
          <w:p w14:paraId="29A5E9B5"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 xml:space="preserve">Money </w:t>
            </w:r>
            <w:r w:rsidRPr="00E86E7A">
              <w:rPr>
                <w:rFonts w:asciiTheme="minorHAnsi" w:hAnsiTheme="minorHAnsi" w:cstheme="minorHAnsi"/>
                <w:b/>
                <w:w w:val="90"/>
                <w:sz w:val="18"/>
                <w:szCs w:val="14"/>
              </w:rPr>
              <w:t>and work</w:t>
            </w:r>
            <w:r w:rsidRPr="00E86E7A">
              <w:rPr>
                <w:rFonts w:asciiTheme="minorHAnsi" w:hAnsiTheme="minorHAnsi" w:cstheme="minorHAnsi"/>
                <w:b/>
                <w:sz w:val="18"/>
                <w:szCs w:val="14"/>
              </w:rPr>
              <w:t>:</w:t>
            </w:r>
            <w:r w:rsidRPr="00E86E7A">
              <w:rPr>
                <w:rFonts w:asciiTheme="minorHAnsi" w:hAnsiTheme="minorHAnsi" w:cstheme="minorHAnsi"/>
                <w:sz w:val="18"/>
                <w:szCs w:val="14"/>
              </w:rPr>
              <w:t xml:space="preserve"> Different jobs and</w:t>
            </w:r>
          </w:p>
          <w:p w14:paraId="6F3E3B02" w14:textId="07817D50"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skills; job stereotypes; setting</w:t>
            </w:r>
          </w:p>
          <w:p w14:paraId="416AB2F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personal goals</w:t>
            </w:r>
          </w:p>
        </w:tc>
      </w:tr>
      <w:tr w:rsidR="00962558" w14:paraId="1B6CA9A9" w14:textId="77777777" w:rsidTr="00E86E7A">
        <w:trPr>
          <w:trHeight w:val="1406"/>
        </w:trPr>
        <w:tc>
          <w:tcPr>
            <w:tcW w:w="274" w:type="dxa"/>
            <w:tcBorders>
              <w:top w:val="single" w:sz="6" w:space="0" w:color="747679"/>
              <w:left w:val="single" w:sz="6" w:space="0" w:color="747679"/>
              <w:bottom w:val="single" w:sz="6" w:space="0" w:color="747679"/>
              <w:right w:val="single" w:sz="6" w:space="0" w:color="747679"/>
            </w:tcBorders>
            <w:textDirection w:val="btLr"/>
          </w:tcPr>
          <w:p w14:paraId="2AF40DBC" w14:textId="77777777" w:rsidR="00962558" w:rsidRPr="00E86E7A" w:rsidRDefault="00962558" w:rsidP="00962558">
            <w:pPr>
              <w:pStyle w:val="NoSpacing"/>
              <w:jc w:val="center"/>
              <w:rPr>
                <w:b/>
                <w:sz w:val="18"/>
                <w:szCs w:val="14"/>
              </w:rPr>
            </w:pPr>
            <w:r w:rsidRPr="00E86E7A">
              <w:rPr>
                <w:b/>
                <w:sz w:val="18"/>
                <w:szCs w:val="14"/>
              </w:rPr>
              <w:t>Year  4</w:t>
            </w:r>
          </w:p>
        </w:tc>
        <w:tc>
          <w:tcPr>
            <w:tcW w:w="1650" w:type="dxa"/>
            <w:tcBorders>
              <w:top w:val="single" w:sz="6" w:space="0" w:color="747679"/>
              <w:left w:val="single" w:sz="6" w:space="0" w:color="747679"/>
              <w:bottom w:val="single" w:sz="6" w:space="0" w:color="000000"/>
              <w:right w:val="single" w:sz="6" w:space="0" w:color="747679"/>
            </w:tcBorders>
            <w:shd w:val="clear" w:color="auto" w:fill="FFC000"/>
          </w:tcPr>
          <w:p w14:paraId="2942F2DC" w14:textId="0E8E7FD1"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 xml:space="preserve">Respecting </w:t>
            </w:r>
            <w:r w:rsidRPr="00E86E7A">
              <w:rPr>
                <w:rFonts w:asciiTheme="minorHAnsi" w:hAnsiTheme="minorHAnsi" w:cstheme="minorHAnsi"/>
                <w:b/>
                <w:w w:val="85"/>
                <w:sz w:val="18"/>
                <w:szCs w:val="14"/>
              </w:rPr>
              <w:t xml:space="preserve">ourselves and </w:t>
            </w:r>
            <w:r w:rsidRPr="00E86E7A">
              <w:rPr>
                <w:rFonts w:asciiTheme="minorHAnsi" w:hAnsiTheme="minorHAnsi" w:cstheme="minorHAnsi"/>
                <w:b/>
                <w:sz w:val="18"/>
                <w:szCs w:val="14"/>
              </w:rPr>
              <w:t>others:</w:t>
            </w:r>
            <w:r w:rsidRPr="00E86E7A">
              <w:rPr>
                <w:rFonts w:asciiTheme="minorHAnsi" w:hAnsiTheme="minorHAnsi" w:cstheme="minorHAnsi"/>
                <w:sz w:val="18"/>
                <w:szCs w:val="14"/>
              </w:rPr>
              <w:t xml:space="preserve"> Respecting differences and similarities; discussing difference sensitively</w:t>
            </w:r>
          </w:p>
        </w:tc>
        <w:tc>
          <w:tcPr>
            <w:tcW w:w="1495" w:type="dxa"/>
            <w:tcBorders>
              <w:top w:val="single" w:sz="6" w:space="0" w:color="747679"/>
              <w:left w:val="single" w:sz="6" w:space="0" w:color="747679"/>
              <w:bottom w:val="single" w:sz="6" w:space="0" w:color="000000"/>
              <w:right w:val="single" w:sz="6" w:space="0" w:color="747679"/>
            </w:tcBorders>
            <w:shd w:val="clear" w:color="auto" w:fill="92D050"/>
          </w:tcPr>
          <w:p w14:paraId="086BBB51"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Keeping safe:</w:t>
            </w:r>
            <w:r w:rsidRPr="00E86E7A">
              <w:rPr>
                <w:rFonts w:asciiTheme="minorHAnsi" w:hAnsiTheme="minorHAnsi" w:cstheme="minorHAnsi"/>
                <w:sz w:val="18"/>
                <w:szCs w:val="14"/>
              </w:rPr>
              <w:t xml:space="preserve"> Medicines and</w:t>
            </w:r>
          </w:p>
          <w:p w14:paraId="27FDBA4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household products;</w:t>
            </w:r>
          </w:p>
          <w:p w14:paraId="4BE074A3"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drugs common to</w:t>
            </w:r>
          </w:p>
          <w:p w14:paraId="7CE75D3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everyday life</w:t>
            </w:r>
          </w:p>
        </w:tc>
        <w:tc>
          <w:tcPr>
            <w:tcW w:w="1713" w:type="dxa"/>
            <w:tcBorders>
              <w:top w:val="single" w:sz="6" w:space="0" w:color="747679"/>
              <w:left w:val="single" w:sz="6" w:space="0" w:color="747679"/>
              <w:bottom w:val="single" w:sz="6" w:space="0" w:color="000000"/>
              <w:right w:val="single" w:sz="6" w:space="0" w:color="747679"/>
            </w:tcBorders>
            <w:shd w:val="clear" w:color="auto" w:fill="8EAADB" w:themeFill="accent1" w:themeFillTint="99"/>
          </w:tcPr>
          <w:p w14:paraId="52EF01AF"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Belonging to a</w:t>
            </w:r>
          </w:p>
          <w:p w14:paraId="36206B2B"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 xml:space="preserve">Community: </w:t>
            </w:r>
          </w:p>
          <w:p w14:paraId="14BC2D3C"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What makes a</w:t>
            </w:r>
          </w:p>
          <w:p w14:paraId="12201DC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community; shared</w:t>
            </w:r>
          </w:p>
          <w:p w14:paraId="75224F7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responsibilities</w:t>
            </w:r>
          </w:p>
        </w:tc>
        <w:tc>
          <w:tcPr>
            <w:tcW w:w="1713" w:type="dxa"/>
            <w:tcBorders>
              <w:top w:val="single" w:sz="6" w:space="0" w:color="747679"/>
              <w:left w:val="single" w:sz="6" w:space="0" w:color="747679"/>
              <w:bottom w:val="single" w:sz="6" w:space="0" w:color="000000"/>
              <w:right w:val="single" w:sz="6" w:space="0" w:color="747679"/>
            </w:tcBorders>
            <w:shd w:val="clear" w:color="auto" w:fill="FFC000"/>
          </w:tcPr>
          <w:p w14:paraId="404FD768"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Families and</w:t>
            </w:r>
          </w:p>
          <w:p w14:paraId="520793C3"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Friendships:</w:t>
            </w:r>
          </w:p>
          <w:p w14:paraId="07BC77A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Positive friendships,</w:t>
            </w:r>
          </w:p>
          <w:p w14:paraId="64473D5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including online</w:t>
            </w:r>
          </w:p>
        </w:tc>
        <w:tc>
          <w:tcPr>
            <w:tcW w:w="1815" w:type="dxa"/>
            <w:tcBorders>
              <w:top w:val="single" w:sz="6" w:space="0" w:color="747679"/>
              <w:left w:val="single" w:sz="6" w:space="0" w:color="747679"/>
              <w:bottom w:val="single" w:sz="6" w:space="0" w:color="000000"/>
              <w:right w:val="single" w:sz="6" w:space="0" w:color="747679"/>
            </w:tcBorders>
            <w:shd w:val="clear" w:color="auto" w:fill="8EAADB" w:themeFill="accent1" w:themeFillTint="99"/>
          </w:tcPr>
          <w:p w14:paraId="1C0A6172"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w w:val="95"/>
                <w:sz w:val="18"/>
                <w:szCs w:val="14"/>
              </w:rPr>
              <w:t>Media literacy and</w:t>
            </w:r>
          </w:p>
          <w:p w14:paraId="55491686"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digital resilience</w:t>
            </w:r>
            <w:r w:rsidRPr="00E86E7A">
              <w:rPr>
                <w:rFonts w:asciiTheme="minorHAnsi" w:hAnsiTheme="minorHAnsi" w:cstheme="minorHAnsi"/>
                <w:sz w:val="18"/>
                <w:szCs w:val="14"/>
              </w:rPr>
              <w:t>: How data is shared</w:t>
            </w:r>
          </w:p>
          <w:p w14:paraId="6FF1F0C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and used</w:t>
            </w:r>
          </w:p>
        </w:tc>
        <w:tc>
          <w:tcPr>
            <w:tcW w:w="1787" w:type="dxa"/>
            <w:tcBorders>
              <w:top w:val="single" w:sz="6" w:space="0" w:color="747679"/>
              <w:left w:val="single" w:sz="6" w:space="0" w:color="747679"/>
              <w:bottom w:val="single" w:sz="6" w:space="0" w:color="000000"/>
              <w:right w:val="single" w:sz="6" w:space="0" w:color="747679"/>
            </w:tcBorders>
            <w:shd w:val="clear" w:color="auto" w:fill="92D050"/>
          </w:tcPr>
          <w:p w14:paraId="2FAF549E"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w w:val="90"/>
                <w:sz w:val="18"/>
                <w:szCs w:val="14"/>
              </w:rPr>
              <w:t>Physical health and Mental wellbeing</w:t>
            </w:r>
            <w:r w:rsidRPr="00E86E7A">
              <w:rPr>
                <w:rFonts w:asciiTheme="minorHAnsi" w:hAnsiTheme="minorHAnsi" w:cstheme="minorHAnsi"/>
                <w:b/>
                <w:sz w:val="18"/>
                <w:szCs w:val="14"/>
              </w:rPr>
              <w:t>:</w:t>
            </w:r>
          </w:p>
          <w:p w14:paraId="704E7DA0" w14:textId="29E38D14"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Maintaining a balanced lifestyle; oral</w:t>
            </w:r>
          </w:p>
          <w:p w14:paraId="0E36485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hygiene and dental</w:t>
            </w:r>
          </w:p>
          <w:p w14:paraId="53828DD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care</w:t>
            </w:r>
          </w:p>
        </w:tc>
        <w:tc>
          <w:tcPr>
            <w:tcW w:w="1555" w:type="dxa"/>
            <w:tcBorders>
              <w:top w:val="single" w:sz="6" w:space="0" w:color="747679"/>
              <w:left w:val="single" w:sz="6" w:space="0" w:color="747679"/>
              <w:bottom w:val="single" w:sz="6" w:space="0" w:color="000000"/>
              <w:right w:val="single" w:sz="6" w:space="0" w:color="747679"/>
            </w:tcBorders>
            <w:shd w:val="clear" w:color="auto" w:fill="8EAADB" w:themeFill="accent1" w:themeFillTint="99"/>
          </w:tcPr>
          <w:p w14:paraId="5287850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 xml:space="preserve">Money </w:t>
            </w:r>
            <w:r w:rsidRPr="00E86E7A">
              <w:rPr>
                <w:rFonts w:asciiTheme="minorHAnsi" w:hAnsiTheme="minorHAnsi" w:cstheme="minorHAnsi"/>
                <w:b/>
                <w:w w:val="90"/>
                <w:sz w:val="18"/>
                <w:szCs w:val="14"/>
              </w:rPr>
              <w:t>and work:</w:t>
            </w:r>
            <w:r w:rsidRPr="00E86E7A">
              <w:rPr>
                <w:rFonts w:asciiTheme="minorHAnsi" w:hAnsiTheme="minorHAnsi" w:cstheme="minorHAnsi"/>
                <w:sz w:val="18"/>
                <w:szCs w:val="14"/>
              </w:rPr>
              <w:t xml:space="preserve"> Making decisions</w:t>
            </w:r>
          </w:p>
          <w:p w14:paraId="34086D23"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about money; using</w:t>
            </w:r>
          </w:p>
          <w:p w14:paraId="424FA5A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and keeping money</w:t>
            </w:r>
          </w:p>
          <w:p w14:paraId="04925AD3"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safe</w:t>
            </w:r>
          </w:p>
        </w:tc>
        <w:tc>
          <w:tcPr>
            <w:tcW w:w="1880" w:type="dxa"/>
            <w:tcBorders>
              <w:top w:val="single" w:sz="6" w:space="0" w:color="747679"/>
              <w:left w:val="single" w:sz="6" w:space="0" w:color="747679"/>
              <w:right w:val="single" w:sz="6" w:space="0" w:color="747679"/>
            </w:tcBorders>
            <w:shd w:val="clear" w:color="auto" w:fill="92D050"/>
          </w:tcPr>
          <w:p w14:paraId="7DB306BF"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Growing and</w:t>
            </w:r>
          </w:p>
          <w:p w14:paraId="5816D32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Changing</w:t>
            </w:r>
            <w:r w:rsidRPr="00E86E7A">
              <w:rPr>
                <w:rFonts w:asciiTheme="minorHAnsi" w:hAnsiTheme="minorHAnsi" w:cstheme="minorHAnsi"/>
                <w:sz w:val="18"/>
                <w:szCs w:val="14"/>
              </w:rPr>
              <w:t>:</w:t>
            </w:r>
          </w:p>
          <w:p w14:paraId="7EAEA20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Healthy sleep</w:t>
            </w:r>
          </w:p>
          <w:p w14:paraId="0C8AEF3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habits; sun safety;</w:t>
            </w:r>
          </w:p>
          <w:p w14:paraId="4BD4797C" w14:textId="2CA7B3CA"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medicines, vaccinations, immunisations</w:t>
            </w:r>
          </w:p>
          <w:p w14:paraId="31455C3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and allergies</w:t>
            </w:r>
          </w:p>
        </w:tc>
        <w:tc>
          <w:tcPr>
            <w:tcW w:w="1651" w:type="dxa"/>
            <w:tcBorders>
              <w:top w:val="single" w:sz="6" w:space="0" w:color="747679"/>
              <w:left w:val="single" w:sz="6" w:space="0" w:color="747679"/>
              <w:right w:val="single" w:sz="6" w:space="0" w:color="747679"/>
            </w:tcBorders>
            <w:shd w:val="clear" w:color="auto" w:fill="FFC000"/>
          </w:tcPr>
          <w:p w14:paraId="4CF09A5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Safe relationships</w:t>
            </w:r>
            <w:r w:rsidRPr="00E86E7A">
              <w:rPr>
                <w:rFonts w:asciiTheme="minorHAnsi" w:hAnsiTheme="minorHAnsi" w:cstheme="minorHAnsi"/>
                <w:sz w:val="18"/>
                <w:szCs w:val="14"/>
              </w:rPr>
              <w:t>: Responding to</w:t>
            </w:r>
          </w:p>
          <w:p w14:paraId="455D604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hurtful behaviour;</w:t>
            </w:r>
          </w:p>
          <w:p w14:paraId="56F56062" w14:textId="3EB08B8B"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managing confidentiality; recognising</w:t>
            </w:r>
          </w:p>
          <w:p w14:paraId="1E7F79B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risks online</w:t>
            </w:r>
          </w:p>
        </w:tc>
      </w:tr>
      <w:tr w:rsidR="00962558" w14:paraId="174AEA0F" w14:textId="77777777" w:rsidTr="00E86E7A">
        <w:trPr>
          <w:trHeight w:val="1153"/>
        </w:trPr>
        <w:tc>
          <w:tcPr>
            <w:tcW w:w="274" w:type="dxa"/>
            <w:tcBorders>
              <w:top w:val="single" w:sz="6" w:space="0" w:color="747679"/>
              <w:left w:val="single" w:sz="6" w:space="0" w:color="747679"/>
              <w:bottom w:val="single" w:sz="6" w:space="0" w:color="747679"/>
              <w:right w:val="single" w:sz="6" w:space="0" w:color="747679"/>
            </w:tcBorders>
            <w:textDirection w:val="btLr"/>
          </w:tcPr>
          <w:p w14:paraId="32B585DF" w14:textId="77777777" w:rsidR="00962558" w:rsidRPr="00E86E7A" w:rsidRDefault="00962558" w:rsidP="00962558">
            <w:pPr>
              <w:pStyle w:val="NoSpacing"/>
              <w:jc w:val="center"/>
              <w:rPr>
                <w:b/>
                <w:sz w:val="18"/>
                <w:szCs w:val="14"/>
              </w:rPr>
            </w:pPr>
            <w:r w:rsidRPr="00E86E7A">
              <w:rPr>
                <w:b/>
                <w:sz w:val="18"/>
                <w:szCs w:val="14"/>
              </w:rPr>
              <w:t>Year 5</w:t>
            </w:r>
          </w:p>
        </w:tc>
        <w:tc>
          <w:tcPr>
            <w:tcW w:w="1650" w:type="dxa"/>
            <w:tcBorders>
              <w:top w:val="single" w:sz="6" w:space="0" w:color="747679"/>
              <w:left w:val="single" w:sz="6" w:space="0" w:color="747679"/>
              <w:right w:val="single" w:sz="6" w:space="0" w:color="747679"/>
            </w:tcBorders>
            <w:shd w:val="clear" w:color="auto" w:fill="FFC000"/>
          </w:tcPr>
          <w:p w14:paraId="78DD8ECE"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Families and</w:t>
            </w:r>
          </w:p>
          <w:p w14:paraId="66BC6A06"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Friendships:</w:t>
            </w:r>
          </w:p>
          <w:p w14:paraId="653C455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Managing friend-</w:t>
            </w:r>
          </w:p>
          <w:p w14:paraId="543C05CC"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ships and peer</w:t>
            </w:r>
          </w:p>
          <w:p w14:paraId="1DB746F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influence</w:t>
            </w:r>
          </w:p>
        </w:tc>
        <w:tc>
          <w:tcPr>
            <w:tcW w:w="1495" w:type="dxa"/>
            <w:tcBorders>
              <w:top w:val="single" w:sz="6" w:space="0" w:color="747679"/>
              <w:left w:val="single" w:sz="6" w:space="0" w:color="747679"/>
              <w:right w:val="single" w:sz="6" w:space="0" w:color="747679"/>
            </w:tcBorders>
            <w:shd w:val="clear" w:color="auto" w:fill="8EAADB" w:themeFill="accent1" w:themeFillTint="99"/>
          </w:tcPr>
          <w:p w14:paraId="1B2B369F" w14:textId="77777777" w:rsidR="00962558" w:rsidRPr="00E86E7A" w:rsidRDefault="00962558" w:rsidP="00962558">
            <w:pPr>
              <w:pStyle w:val="BodyText"/>
              <w:shd w:val="clear" w:color="auto" w:fill="8EAADB" w:themeFill="accent1" w:themeFillTint="99"/>
              <w:jc w:val="center"/>
              <w:rPr>
                <w:rFonts w:asciiTheme="minorHAnsi" w:hAnsiTheme="minorHAnsi" w:cstheme="minorHAnsi"/>
                <w:b/>
                <w:sz w:val="18"/>
                <w:szCs w:val="14"/>
              </w:rPr>
            </w:pPr>
            <w:r w:rsidRPr="00E86E7A">
              <w:rPr>
                <w:rFonts w:asciiTheme="minorHAnsi" w:hAnsiTheme="minorHAnsi" w:cstheme="minorHAnsi"/>
                <w:b/>
                <w:sz w:val="18"/>
                <w:szCs w:val="14"/>
              </w:rPr>
              <w:t>Belonging to a</w:t>
            </w:r>
          </w:p>
          <w:p w14:paraId="74839187" w14:textId="1AE2B67E" w:rsidR="00962558" w:rsidRPr="00E86E7A" w:rsidRDefault="00962558" w:rsidP="00D803C5">
            <w:pPr>
              <w:pStyle w:val="BodyText"/>
              <w:shd w:val="clear" w:color="auto" w:fill="8EAADB" w:themeFill="accent1" w:themeFillTint="99"/>
              <w:jc w:val="center"/>
              <w:rPr>
                <w:rFonts w:asciiTheme="minorHAnsi" w:hAnsiTheme="minorHAnsi" w:cstheme="minorHAnsi"/>
                <w:sz w:val="18"/>
                <w:szCs w:val="14"/>
              </w:rPr>
            </w:pPr>
            <w:r w:rsidRPr="00E86E7A">
              <w:rPr>
                <w:rFonts w:asciiTheme="minorHAnsi" w:hAnsiTheme="minorHAnsi" w:cstheme="minorHAnsi"/>
                <w:b/>
                <w:sz w:val="18"/>
                <w:szCs w:val="14"/>
              </w:rPr>
              <w:t>Community</w:t>
            </w:r>
            <w:r w:rsidRPr="00E86E7A">
              <w:rPr>
                <w:rFonts w:asciiTheme="minorHAnsi" w:hAnsiTheme="minorHAnsi" w:cstheme="minorHAnsi"/>
                <w:sz w:val="18"/>
                <w:szCs w:val="14"/>
              </w:rPr>
              <w:t>: Protecting the environment ; compassion towards others</w:t>
            </w:r>
          </w:p>
        </w:tc>
        <w:tc>
          <w:tcPr>
            <w:tcW w:w="1713" w:type="dxa"/>
            <w:tcBorders>
              <w:top w:val="single" w:sz="6" w:space="0" w:color="747679"/>
              <w:left w:val="single" w:sz="6" w:space="0" w:color="747679"/>
              <w:right w:val="single" w:sz="6" w:space="0" w:color="747679"/>
            </w:tcBorders>
            <w:shd w:val="clear" w:color="auto" w:fill="8EAADB" w:themeFill="accent1" w:themeFillTint="99"/>
          </w:tcPr>
          <w:p w14:paraId="7672DB81"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Money and work:</w:t>
            </w:r>
          </w:p>
          <w:p w14:paraId="72C4F7DE" w14:textId="004ECC27"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Identifying job interests and aspirations;</w:t>
            </w:r>
          </w:p>
          <w:p w14:paraId="0966042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what influences</w:t>
            </w:r>
          </w:p>
          <w:p w14:paraId="29B8F87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career choices;</w:t>
            </w:r>
          </w:p>
          <w:p w14:paraId="3821F4C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workplace stereo-</w:t>
            </w:r>
          </w:p>
          <w:p w14:paraId="09B9666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types</w:t>
            </w:r>
          </w:p>
        </w:tc>
        <w:tc>
          <w:tcPr>
            <w:tcW w:w="1713" w:type="dxa"/>
            <w:tcBorders>
              <w:top w:val="single" w:sz="6" w:space="0" w:color="747679"/>
              <w:left w:val="single" w:sz="6" w:space="0" w:color="747679"/>
              <w:right w:val="single" w:sz="6" w:space="0" w:color="747679"/>
            </w:tcBorders>
            <w:shd w:val="clear" w:color="auto" w:fill="FFC000"/>
          </w:tcPr>
          <w:p w14:paraId="289AD9B5"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Safe relationships</w:t>
            </w:r>
            <w:r w:rsidRPr="00E86E7A">
              <w:rPr>
                <w:rFonts w:asciiTheme="minorHAnsi" w:hAnsiTheme="minorHAnsi" w:cstheme="minorHAnsi"/>
                <w:sz w:val="18"/>
                <w:szCs w:val="14"/>
              </w:rPr>
              <w:t>: Physical contact and</w:t>
            </w:r>
          </w:p>
          <w:p w14:paraId="579ECF7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feeling safe</w:t>
            </w:r>
          </w:p>
        </w:tc>
        <w:tc>
          <w:tcPr>
            <w:tcW w:w="1815" w:type="dxa"/>
            <w:tcBorders>
              <w:top w:val="single" w:sz="6" w:space="0" w:color="747679"/>
              <w:left w:val="single" w:sz="6" w:space="0" w:color="747679"/>
              <w:right w:val="single" w:sz="6" w:space="0" w:color="747679"/>
            </w:tcBorders>
            <w:shd w:val="clear" w:color="auto" w:fill="92D050"/>
          </w:tcPr>
          <w:p w14:paraId="028AED58"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Keeping safe</w:t>
            </w:r>
            <w:r w:rsidRPr="00E86E7A">
              <w:rPr>
                <w:rFonts w:asciiTheme="minorHAnsi" w:hAnsiTheme="minorHAnsi" w:cstheme="minorHAnsi"/>
                <w:sz w:val="18"/>
                <w:szCs w:val="14"/>
              </w:rPr>
              <w:t xml:space="preserve"> Keeping safe in</w:t>
            </w:r>
          </w:p>
          <w:p w14:paraId="26BFF0E8"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Different situations, including responding</w:t>
            </w:r>
          </w:p>
          <w:p w14:paraId="2C89C70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 xml:space="preserve">in emergencies, first </w:t>
            </w:r>
            <w:r w:rsidRPr="00E86E7A">
              <w:rPr>
                <w:rFonts w:asciiTheme="minorHAnsi" w:hAnsiTheme="minorHAnsi" w:cstheme="minorHAnsi"/>
                <w:w w:val="105"/>
                <w:sz w:val="18"/>
                <w:szCs w:val="14"/>
              </w:rPr>
              <w:t>aid</w:t>
            </w:r>
          </w:p>
        </w:tc>
        <w:tc>
          <w:tcPr>
            <w:tcW w:w="1787" w:type="dxa"/>
            <w:tcBorders>
              <w:top w:val="single" w:sz="6" w:space="0" w:color="747679"/>
              <w:left w:val="single" w:sz="6" w:space="0" w:color="747679"/>
              <w:right w:val="single" w:sz="6" w:space="0" w:color="747679"/>
            </w:tcBorders>
            <w:shd w:val="clear" w:color="auto" w:fill="FFC000"/>
          </w:tcPr>
          <w:p w14:paraId="3CA4503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 xml:space="preserve">Respecting </w:t>
            </w:r>
            <w:r w:rsidRPr="00E86E7A">
              <w:rPr>
                <w:rFonts w:asciiTheme="minorHAnsi" w:hAnsiTheme="minorHAnsi" w:cstheme="minorHAnsi"/>
                <w:b/>
                <w:w w:val="85"/>
                <w:sz w:val="18"/>
                <w:szCs w:val="14"/>
              </w:rPr>
              <w:t xml:space="preserve">ourselves and </w:t>
            </w:r>
            <w:r w:rsidRPr="00E86E7A">
              <w:rPr>
                <w:rFonts w:asciiTheme="minorHAnsi" w:hAnsiTheme="minorHAnsi" w:cstheme="minorHAnsi"/>
                <w:b/>
                <w:sz w:val="18"/>
                <w:szCs w:val="14"/>
              </w:rPr>
              <w:t>others:</w:t>
            </w:r>
            <w:r w:rsidRPr="00E86E7A">
              <w:rPr>
                <w:rFonts w:asciiTheme="minorHAnsi" w:hAnsiTheme="minorHAnsi" w:cstheme="minorHAnsi"/>
                <w:sz w:val="18"/>
                <w:szCs w:val="14"/>
              </w:rPr>
              <w:t xml:space="preserve"> Responding respect-</w:t>
            </w:r>
          </w:p>
          <w:p w14:paraId="06A672E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fully to a wide range</w:t>
            </w:r>
          </w:p>
          <w:p w14:paraId="28F85134" w14:textId="059DCF14"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of people; recognising prejudice and</w:t>
            </w:r>
          </w:p>
          <w:p w14:paraId="594FFDD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discrimination</w:t>
            </w:r>
          </w:p>
        </w:tc>
        <w:tc>
          <w:tcPr>
            <w:tcW w:w="1555" w:type="dxa"/>
            <w:tcBorders>
              <w:top w:val="single" w:sz="6" w:space="0" w:color="747679"/>
              <w:left w:val="single" w:sz="6" w:space="0" w:color="747679"/>
              <w:right w:val="single" w:sz="6" w:space="0" w:color="747679"/>
            </w:tcBorders>
            <w:shd w:val="clear" w:color="auto" w:fill="92D050"/>
          </w:tcPr>
          <w:p w14:paraId="6CCB46E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0"/>
                <w:sz w:val="18"/>
                <w:szCs w:val="14"/>
              </w:rPr>
              <w:t>Physical health and Mental wellbeing</w:t>
            </w:r>
            <w:r w:rsidRPr="00E86E7A">
              <w:rPr>
                <w:rFonts w:asciiTheme="minorHAnsi" w:hAnsiTheme="minorHAnsi" w:cstheme="minorHAnsi"/>
                <w:sz w:val="18"/>
                <w:szCs w:val="14"/>
              </w:rPr>
              <w:t>: Personal identity;</w:t>
            </w:r>
          </w:p>
          <w:p w14:paraId="19B9A686" w14:textId="2137C63B"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recognising individuality and different</w:t>
            </w:r>
          </w:p>
          <w:p w14:paraId="02361496"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qualities; mental</w:t>
            </w:r>
          </w:p>
          <w:p w14:paraId="6FC070E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wellbeing</w:t>
            </w:r>
          </w:p>
        </w:tc>
        <w:tc>
          <w:tcPr>
            <w:tcW w:w="1880" w:type="dxa"/>
            <w:tcBorders>
              <w:top w:val="single" w:sz="6" w:space="0" w:color="747679"/>
              <w:left w:val="single" w:sz="6" w:space="0" w:color="747679"/>
              <w:right w:val="single" w:sz="6" w:space="0" w:color="747679"/>
            </w:tcBorders>
            <w:shd w:val="clear" w:color="auto" w:fill="92D050"/>
          </w:tcPr>
          <w:p w14:paraId="44B8CA94"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Growing and</w:t>
            </w:r>
          </w:p>
          <w:p w14:paraId="00406D35"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Changing:</w:t>
            </w:r>
          </w:p>
          <w:p w14:paraId="1537C154" w14:textId="28696A0B"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 xml:space="preserve"> Physical and emotional changes in</w:t>
            </w:r>
          </w:p>
          <w:p w14:paraId="17007BC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puberty; external</w:t>
            </w:r>
          </w:p>
          <w:p w14:paraId="08982C2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genitalia; personal</w:t>
            </w:r>
          </w:p>
          <w:p w14:paraId="50E18404"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hygiene routines;</w:t>
            </w:r>
          </w:p>
        </w:tc>
        <w:tc>
          <w:tcPr>
            <w:tcW w:w="1651" w:type="dxa"/>
            <w:tcBorders>
              <w:top w:val="single" w:sz="6" w:space="0" w:color="747679"/>
              <w:left w:val="single" w:sz="6" w:space="0" w:color="747679"/>
              <w:right w:val="single" w:sz="6" w:space="0" w:color="747679"/>
            </w:tcBorders>
            <w:shd w:val="clear" w:color="auto" w:fill="8EAADB" w:themeFill="accent1" w:themeFillTint="99"/>
          </w:tcPr>
          <w:p w14:paraId="769276B9"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Media literacy and</w:t>
            </w:r>
          </w:p>
          <w:p w14:paraId="6BE19F46"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digital resilience:</w:t>
            </w:r>
            <w:r w:rsidRPr="00E86E7A">
              <w:rPr>
                <w:rFonts w:asciiTheme="minorHAnsi" w:hAnsiTheme="minorHAnsi" w:cstheme="minorHAnsi"/>
                <w:sz w:val="18"/>
                <w:szCs w:val="14"/>
              </w:rPr>
              <w:t xml:space="preserve"> How information</w:t>
            </w:r>
          </w:p>
          <w:p w14:paraId="49A83B3D"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online is targeted;</w:t>
            </w:r>
          </w:p>
          <w:p w14:paraId="55F561E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different media</w:t>
            </w:r>
          </w:p>
          <w:p w14:paraId="41B9FDD0"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types, their role and impact</w:t>
            </w:r>
          </w:p>
        </w:tc>
      </w:tr>
      <w:tr w:rsidR="00962558" w14:paraId="6F168E25" w14:textId="77777777" w:rsidTr="00E86E7A">
        <w:trPr>
          <w:trHeight w:val="1640"/>
        </w:trPr>
        <w:tc>
          <w:tcPr>
            <w:tcW w:w="274" w:type="dxa"/>
            <w:tcBorders>
              <w:top w:val="single" w:sz="6" w:space="0" w:color="747679"/>
              <w:left w:val="single" w:sz="6" w:space="0" w:color="747679"/>
              <w:bottom w:val="single" w:sz="6" w:space="0" w:color="747679"/>
              <w:right w:val="single" w:sz="6" w:space="0" w:color="747679"/>
            </w:tcBorders>
            <w:textDirection w:val="btLr"/>
          </w:tcPr>
          <w:p w14:paraId="3001FE98" w14:textId="77777777" w:rsidR="00962558" w:rsidRPr="00E86E7A" w:rsidRDefault="00962558" w:rsidP="00962558">
            <w:pPr>
              <w:pStyle w:val="NoSpacing"/>
              <w:jc w:val="center"/>
              <w:rPr>
                <w:b/>
                <w:sz w:val="18"/>
                <w:szCs w:val="14"/>
              </w:rPr>
            </w:pPr>
            <w:r w:rsidRPr="00E86E7A">
              <w:rPr>
                <w:b/>
                <w:sz w:val="18"/>
                <w:szCs w:val="14"/>
              </w:rPr>
              <w:t>Year 6</w:t>
            </w:r>
          </w:p>
        </w:tc>
        <w:tc>
          <w:tcPr>
            <w:tcW w:w="1650" w:type="dxa"/>
            <w:tcBorders>
              <w:top w:val="single" w:sz="6" w:space="0" w:color="747679"/>
              <w:left w:val="single" w:sz="6" w:space="0" w:color="747679"/>
              <w:right w:val="single" w:sz="6" w:space="0" w:color="747679"/>
            </w:tcBorders>
            <w:shd w:val="clear" w:color="auto" w:fill="8EAADB" w:themeFill="accent1" w:themeFillTint="99"/>
          </w:tcPr>
          <w:p w14:paraId="5790C916"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Belonging to a</w:t>
            </w:r>
          </w:p>
          <w:p w14:paraId="687F2FD9"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 xml:space="preserve">Community: </w:t>
            </w:r>
          </w:p>
          <w:p w14:paraId="725B966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Valuing diversity;</w:t>
            </w:r>
          </w:p>
          <w:p w14:paraId="60A77758" w14:textId="7BD8D8AF"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challenging discrimination and stereo-</w:t>
            </w:r>
          </w:p>
          <w:p w14:paraId="139A5751"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types</w:t>
            </w:r>
          </w:p>
        </w:tc>
        <w:tc>
          <w:tcPr>
            <w:tcW w:w="1495" w:type="dxa"/>
            <w:tcBorders>
              <w:top w:val="single" w:sz="6" w:space="0" w:color="747679"/>
              <w:left w:val="single" w:sz="6" w:space="0" w:color="747679"/>
              <w:right w:val="single" w:sz="6" w:space="0" w:color="747679"/>
            </w:tcBorders>
            <w:shd w:val="clear" w:color="auto" w:fill="92D050"/>
          </w:tcPr>
          <w:p w14:paraId="23148AE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Keeping safe:</w:t>
            </w:r>
            <w:r w:rsidRPr="00E86E7A">
              <w:rPr>
                <w:rFonts w:asciiTheme="minorHAnsi" w:hAnsiTheme="minorHAnsi" w:cstheme="minorHAnsi"/>
                <w:sz w:val="18"/>
                <w:szCs w:val="14"/>
              </w:rPr>
              <w:t xml:space="preserve"> Keeping personal</w:t>
            </w:r>
          </w:p>
          <w:p w14:paraId="66229165"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information safe;</w:t>
            </w:r>
          </w:p>
          <w:p w14:paraId="5730ADB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regulations and</w:t>
            </w:r>
          </w:p>
          <w:p w14:paraId="018590D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choices; drug use</w:t>
            </w:r>
          </w:p>
          <w:p w14:paraId="7C123A8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and the law; drug</w:t>
            </w:r>
          </w:p>
          <w:p w14:paraId="625C569C"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use and the media</w:t>
            </w:r>
          </w:p>
        </w:tc>
        <w:tc>
          <w:tcPr>
            <w:tcW w:w="1713" w:type="dxa"/>
            <w:tcBorders>
              <w:top w:val="single" w:sz="6" w:space="0" w:color="747679"/>
              <w:left w:val="single" w:sz="6" w:space="0" w:color="747679"/>
              <w:right w:val="single" w:sz="6" w:space="0" w:color="747679"/>
            </w:tcBorders>
            <w:shd w:val="clear" w:color="auto" w:fill="FFC000"/>
          </w:tcPr>
          <w:p w14:paraId="6C7216C1" w14:textId="62F7D0B3"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5"/>
                <w:sz w:val="18"/>
                <w:szCs w:val="14"/>
              </w:rPr>
              <w:t xml:space="preserve">Respecting </w:t>
            </w:r>
            <w:r w:rsidRPr="00E86E7A">
              <w:rPr>
                <w:rFonts w:asciiTheme="minorHAnsi" w:hAnsiTheme="minorHAnsi" w:cstheme="minorHAnsi"/>
                <w:b/>
                <w:w w:val="85"/>
                <w:sz w:val="18"/>
                <w:szCs w:val="14"/>
              </w:rPr>
              <w:t xml:space="preserve">ourselves and </w:t>
            </w:r>
            <w:r w:rsidRPr="00E86E7A">
              <w:rPr>
                <w:rFonts w:asciiTheme="minorHAnsi" w:hAnsiTheme="minorHAnsi" w:cstheme="minorHAnsi"/>
                <w:b/>
                <w:sz w:val="18"/>
                <w:szCs w:val="14"/>
              </w:rPr>
              <w:t>others:</w:t>
            </w:r>
            <w:r w:rsidRPr="00E86E7A">
              <w:rPr>
                <w:rFonts w:asciiTheme="minorHAnsi" w:hAnsiTheme="minorHAnsi" w:cstheme="minorHAnsi"/>
                <w:sz w:val="18"/>
                <w:szCs w:val="14"/>
              </w:rPr>
              <w:t xml:space="preserve"> Expressing opinions and respecting</w:t>
            </w:r>
          </w:p>
          <w:p w14:paraId="6FDFD256"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other points of view,</w:t>
            </w:r>
          </w:p>
          <w:p w14:paraId="7895208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including discussing</w:t>
            </w:r>
          </w:p>
          <w:p w14:paraId="0C0ED66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topical issues</w:t>
            </w:r>
          </w:p>
        </w:tc>
        <w:tc>
          <w:tcPr>
            <w:tcW w:w="1713" w:type="dxa"/>
            <w:tcBorders>
              <w:top w:val="single" w:sz="6" w:space="0" w:color="747679"/>
              <w:left w:val="single" w:sz="6" w:space="0" w:color="747679"/>
              <w:right w:val="single" w:sz="6" w:space="0" w:color="747679"/>
            </w:tcBorders>
            <w:shd w:val="clear" w:color="auto" w:fill="FFC000"/>
          </w:tcPr>
          <w:p w14:paraId="3044202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Safe relationships:</w:t>
            </w:r>
            <w:r w:rsidRPr="00E86E7A">
              <w:rPr>
                <w:rFonts w:asciiTheme="minorHAnsi" w:hAnsiTheme="minorHAnsi" w:cstheme="minorHAnsi"/>
                <w:sz w:val="18"/>
                <w:szCs w:val="14"/>
              </w:rPr>
              <w:t xml:space="preserve"> Recognising and</w:t>
            </w:r>
          </w:p>
          <w:p w14:paraId="409195B6"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managing pressure;</w:t>
            </w:r>
          </w:p>
          <w:p w14:paraId="2C294D65"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consent in different</w:t>
            </w:r>
          </w:p>
          <w:p w14:paraId="478AF335"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situations</w:t>
            </w:r>
          </w:p>
        </w:tc>
        <w:tc>
          <w:tcPr>
            <w:tcW w:w="1815" w:type="dxa"/>
            <w:tcBorders>
              <w:top w:val="single" w:sz="6" w:space="0" w:color="747679"/>
              <w:left w:val="single" w:sz="6" w:space="0" w:color="747679"/>
              <w:right w:val="single" w:sz="6" w:space="0" w:color="747679"/>
            </w:tcBorders>
            <w:shd w:val="clear" w:color="auto" w:fill="92D050"/>
          </w:tcPr>
          <w:p w14:paraId="38A11817"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w w:val="90"/>
                <w:sz w:val="18"/>
                <w:szCs w:val="14"/>
              </w:rPr>
              <w:t>Physical health and Mental wellbeing:</w:t>
            </w:r>
          </w:p>
          <w:p w14:paraId="1725EA0C"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Health and ways</w:t>
            </w:r>
          </w:p>
          <w:p w14:paraId="249090F9"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to take care of it;</w:t>
            </w:r>
          </w:p>
          <w:p w14:paraId="5916664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managing change,</w:t>
            </w:r>
          </w:p>
          <w:p w14:paraId="18083DBE" w14:textId="287A020A"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loss and bereavement; managing</w:t>
            </w:r>
          </w:p>
          <w:p w14:paraId="0F3558F3"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time online</w:t>
            </w:r>
          </w:p>
        </w:tc>
        <w:tc>
          <w:tcPr>
            <w:tcW w:w="1787" w:type="dxa"/>
            <w:tcBorders>
              <w:top w:val="single" w:sz="6" w:space="0" w:color="747679"/>
              <w:left w:val="single" w:sz="6" w:space="0" w:color="747679"/>
              <w:right w:val="single" w:sz="6" w:space="0" w:color="747679"/>
            </w:tcBorders>
            <w:shd w:val="clear" w:color="auto" w:fill="8EAADB" w:themeFill="accent1" w:themeFillTint="99"/>
          </w:tcPr>
          <w:p w14:paraId="0CA21B3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 xml:space="preserve">Money </w:t>
            </w:r>
            <w:r w:rsidRPr="00E86E7A">
              <w:rPr>
                <w:rFonts w:asciiTheme="minorHAnsi" w:hAnsiTheme="minorHAnsi" w:cstheme="minorHAnsi"/>
                <w:b/>
                <w:w w:val="90"/>
                <w:sz w:val="18"/>
                <w:szCs w:val="14"/>
              </w:rPr>
              <w:t>and work:</w:t>
            </w:r>
            <w:r w:rsidRPr="00E86E7A">
              <w:rPr>
                <w:rFonts w:asciiTheme="minorHAnsi" w:hAnsiTheme="minorHAnsi" w:cstheme="minorHAnsi"/>
                <w:sz w:val="18"/>
                <w:szCs w:val="14"/>
              </w:rPr>
              <w:t xml:space="preserve"> Influences and</w:t>
            </w:r>
          </w:p>
          <w:p w14:paraId="41FB3558"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attitudes to money;</w:t>
            </w:r>
          </w:p>
          <w:p w14:paraId="5D3A506D"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money and financial</w:t>
            </w:r>
          </w:p>
          <w:p w14:paraId="212C4F2C"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risks</w:t>
            </w:r>
          </w:p>
        </w:tc>
        <w:tc>
          <w:tcPr>
            <w:tcW w:w="1555" w:type="dxa"/>
            <w:tcBorders>
              <w:top w:val="single" w:sz="6" w:space="0" w:color="747679"/>
              <w:left w:val="single" w:sz="6" w:space="0" w:color="747679"/>
              <w:right w:val="single" w:sz="6" w:space="0" w:color="747679"/>
            </w:tcBorders>
            <w:shd w:val="clear" w:color="auto" w:fill="8EAADB" w:themeFill="accent1" w:themeFillTint="99"/>
          </w:tcPr>
          <w:p w14:paraId="3BE62234"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w w:val="95"/>
                <w:sz w:val="18"/>
                <w:szCs w:val="14"/>
              </w:rPr>
              <w:t>Media literacy and</w:t>
            </w:r>
          </w:p>
          <w:p w14:paraId="06BAE8DB"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digital resilience:</w:t>
            </w:r>
            <w:r w:rsidRPr="00E86E7A">
              <w:rPr>
                <w:rFonts w:asciiTheme="minorHAnsi" w:hAnsiTheme="minorHAnsi" w:cstheme="minorHAnsi"/>
                <w:sz w:val="18"/>
                <w:szCs w:val="14"/>
              </w:rPr>
              <w:t xml:space="preserve"> Evaluating media</w:t>
            </w:r>
          </w:p>
          <w:p w14:paraId="4B83C35E"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sources; sharing</w:t>
            </w:r>
          </w:p>
          <w:p w14:paraId="18EAD4A1"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things online</w:t>
            </w:r>
          </w:p>
        </w:tc>
        <w:tc>
          <w:tcPr>
            <w:tcW w:w="1880" w:type="dxa"/>
            <w:tcBorders>
              <w:top w:val="single" w:sz="6" w:space="0" w:color="747679"/>
              <w:left w:val="single" w:sz="6" w:space="0" w:color="747679"/>
              <w:right w:val="single" w:sz="6" w:space="0" w:color="747679"/>
            </w:tcBorders>
            <w:shd w:val="clear" w:color="auto" w:fill="92D050"/>
          </w:tcPr>
          <w:p w14:paraId="03EBD20C"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Growing and</w:t>
            </w:r>
          </w:p>
          <w:p w14:paraId="08E5DA9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Changing:</w:t>
            </w:r>
            <w:r w:rsidRPr="00E86E7A">
              <w:rPr>
                <w:rFonts w:asciiTheme="minorHAnsi" w:hAnsiTheme="minorHAnsi" w:cstheme="minorHAnsi"/>
                <w:sz w:val="18"/>
                <w:szCs w:val="14"/>
              </w:rPr>
              <w:t xml:space="preserve"> </w:t>
            </w:r>
          </w:p>
          <w:p w14:paraId="3A89AB68" w14:textId="6A932E1A"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Human reproduction and birth;</w:t>
            </w:r>
          </w:p>
          <w:p w14:paraId="5AA282EF" w14:textId="7D595BEC" w:rsidR="00962558" w:rsidRPr="00E86E7A" w:rsidRDefault="00962558" w:rsidP="00D803C5">
            <w:pPr>
              <w:pStyle w:val="BodyText"/>
              <w:jc w:val="center"/>
              <w:rPr>
                <w:rFonts w:asciiTheme="minorHAnsi" w:hAnsiTheme="minorHAnsi" w:cstheme="minorHAnsi"/>
                <w:sz w:val="18"/>
                <w:szCs w:val="14"/>
              </w:rPr>
            </w:pPr>
            <w:r w:rsidRPr="00E86E7A">
              <w:rPr>
                <w:rFonts w:asciiTheme="minorHAnsi" w:hAnsiTheme="minorHAnsi" w:cstheme="minorHAnsi"/>
                <w:sz w:val="18"/>
                <w:szCs w:val="14"/>
              </w:rPr>
              <w:t>increasing independence; managing</w:t>
            </w:r>
          </w:p>
          <w:p w14:paraId="2785ED0F"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transition</w:t>
            </w:r>
          </w:p>
        </w:tc>
        <w:tc>
          <w:tcPr>
            <w:tcW w:w="1651" w:type="dxa"/>
            <w:tcBorders>
              <w:top w:val="single" w:sz="6" w:space="0" w:color="747679"/>
              <w:left w:val="single" w:sz="6" w:space="0" w:color="747679"/>
              <w:right w:val="single" w:sz="6" w:space="0" w:color="747679"/>
            </w:tcBorders>
            <w:shd w:val="clear" w:color="auto" w:fill="FFC000"/>
          </w:tcPr>
          <w:p w14:paraId="57E410F2" w14:textId="77777777" w:rsidR="00962558" w:rsidRPr="00E86E7A" w:rsidRDefault="00962558" w:rsidP="00962558">
            <w:pPr>
              <w:pStyle w:val="BodyText"/>
              <w:jc w:val="center"/>
              <w:rPr>
                <w:rFonts w:asciiTheme="minorHAnsi" w:hAnsiTheme="minorHAnsi" w:cstheme="minorHAnsi"/>
                <w:b/>
                <w:sz w:val="18"/>
                <w:szCs w:val="14"/>
              </w:rPr>
            </w:pPr>
            <w:r w:rsidRPr="00E86E7A">
              <w:rPr>
                <w:rFonts w:asciiTheme="minorHAnsi" w:hAnsiTheme="minorHAnsi" w:cstheme="minorHAnsi"/>
                <w:b/>
                <w:sz w:val="18"/>
                <w:szCs w:val="14"/>
              </w:rPr>
              <w:t>Families and</w:t>
            </w:r>
          </w:p>
          <w:p w14:paraId="636AEC1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b/>
                <w:sz w:val="18"/>
                <w:szCs w:val="14"/>
              </w:rPr>
              <w:t>Friendships:</w:t>
            </w:r>
            <w:r w:rsidRPr="00E86E7A">
              <w:rPr>
                <w:rFonts w:asciiTheme="minorHAnsi" w:hAnsiTheme="minorHAnsi" w:cstheme="minorHAnsi"/>
                <w:sz w:val="18"/>
                <w:szCs w:val="14"/>
              </w:rPr>
              <w:t xml:space="preserve"> Attraction to others;</w:t>
            </w:r>
          </w:p>
          <w:p w14:paraId="17F099A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romantic relation-</w:t>
            </w:r>
          </w:p>
          <w:p w14:paraId="04429CD2"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ships; civil partner-</w:t>
            </w:r>
          </w:p>
          <w:p w14:paraId="0A86C3EA" w14:textId="77777777" w:rsidR="00962558" w:rsidRPr="00E86E7A" w:rsidRDefault="00962558" w:rsidP="00962558">
            <w:pPr>
              <w:pStyle w:val="BodyText"/>
              <w:jc w:val="center"/>
              <w:rPr>
                <w:rFonts w:asciiTheme="minorHAnsi" w:hAnsiTheme="minorHAnsi" w:cstheme="minorHAnsi"/>
                <w:sz w:val="18"/>
                <w:szCs w:val="14"/>
              </w:rPr>
            </w:pPr>
            <w:r w:rsidRPr="00E86E7A">
              <w:rPr>
                <w:rFonts w:asciiTheme="minorHAnsi" w:hAnsiTheme="minorHAnsi" w:cstheme="minorHAnsi"/>
                <w:sz w:val="18"/>
                <w:szCs w:val="14"/>
              </w:rPr>
              <w:t>ship and marriage</w:t>
            </w:r>
          </w:p>
        </w:tc>
      </w:tr>
    </w:tbl>
    <w:p w14:paraId="27552E96" w14:textId="4BF20C8A" w:rsidR="00962558" w:rsidRPr="00962558" w:rsidRDefault="006F06FE" w:rsidP="00962558">
      <w:pPr>
        <w:pStyle w:val="Heading2"/>
      </w:pPr>
      <w:r w:rsidRPr="0059088E">
        <w:rPr>
          <w:rFonts w:asciiTheme="minorHAnsi" w:hAnsiTheme="minorHAnsi"/>
          <w:b/>
          <w:bCs/>
          <w:color w:val="auto"/>
          <w:sz w:val="22"/>
          <w:szCs w:val="22"/>
        </w:rPr>
        <w:t xml:space="preserve">APPENDIX 3 – RHE </w:t>
      </w:r>
      <w:r w:rsidR="00572D34" w:rsidRPr="0059088E">
        <w:rPr>
          <w:b/>
          <w:bCs/>
          <w:color w:val="auto"/>
          <w:sz w:val="22"/>
          <w:szCs w:val="22"/>
        </w:rPr>
        <w:t>curriculum overview</w:t>
      </w:r>
      <w:bookmarkEnd w:id="18"/>
    </w:p>
    <w:sectPr w:rsidR="00962558" w:rsidRPr="00962558" w:rsidSect="00962558">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8021A" w14:textId="77777777" w:rsidR="004A12FC" w:rsidRDefault="004A12FC" w:rsidP="00622513">
      <w:r>
        <w:separator/>
      </w:r>
    </w:p>
  </w:endnote>
  <w:endnote w:type="continuationSeparator" w:id="0">
    <w:p w14:paraId="00FBF045" w14:textId="77777777" w:rsidR="004A12FC" w:rsidRDefault="004A12FC"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1424621828" name="Picture 142462182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413C9" w14:textId="77777777" w:rsidR="004A12FC" w:rsidRDefault="004A12FC" w:rsidP="00622513">
      <w:r>
        <w:separator/>
      </w:r>
    </w:p>
  </w:footnote>
  <w:footnote w:type="continuationSeparator" w:id="0">
    <w:p w14:paraId="63EBDB05" w14:textId="77777777" w:rsidR="004A12FC" w:rsidRDefault="004A12FC" w:rsidP="00622513">
      <w:r>
        <w:continuationSeparator/>
      </w:r>
    </w:p>
  </w:footnote>
  <w:footnote w:id="1">
    <w:p w14:paraId="191038F5" w14:textId="77777777" w:rsidR="006F06FE" w:rsidRDefault="006F06FE" w:rsidP="006F06FE">
      <w:pPr>
        <w:pStyle w:val="footnotedescription"/>
        <w:spacing w:line="258"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829" w14:textId="77777777" w:rsidR="00622513" w:rsidRDefault="002053EC">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0788" w14:textId="77777777" w:rsidR="00622513" w:rsidRDefault="002053EC">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2389519" o:spid="_x0000_i1026" type="#_x0000_t75" style="width:209.35pt;height:331.35pt;visibility:visible;mso-wrap-style:square" o:bullet="t">
        <v:imagedata r:id="rId1" o:title=""/>
      </v:shape>
    </w:pict>
  </w:numPicBullet>
  <w:abstractNum w:abstractNumId="0" w15:restartNumberingAfterBreak="0">
    <w:nsid w:val="01F5533F"/>
    <w:multiLevelType w:val="hybridMultilevel"/>
    <w:tmpl w:val="9F0E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F75C0"/>
    <w:multiLevelType w:val="hybridMultilevel"/>
    <w:tmpl w:val="3D9CE440"/>
    <w:lvl w:ilvl="0" w:tplc="FFFFFFFF">
      <w:start w:val="1"/>
      <w:numFmt w:val="decimal"/>
      <w:lvlText w:val="%1."/>
      <w:lvlJc w:val="left"/>
      <w:pPr>
        <w:ind w:left="360"/>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052941"/>
    <w:multiLevelType w:val="hybridMultilevel"/>
    <w:tmpl w:val="B6ECFB20"/>
    <w:lvl w:ilvl="0" w:tplc="B3288A3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1619F8"/>
    <w:multiLevelType w:val="hybridMultilevel"/>
    <w:tmpl w:val="D16486A4"/>
    <w:lvl w:ilvl="0" w:tplc="D4624B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92E3C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66E2B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5CFD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D61A7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C555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7A4DB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E1EF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6329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8040A0"/>
    <w:multiLevelType w:val="multilevel"/>
    <w:tmpl w:val="C156B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1F10723"/>
    <w:multiLevelType w:val="hybridMultilevel"/>
    <w:tmpl w:val="119CD2DA"/>
    <w:lvl w:ilvl="0" w:tplc="8A7C34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EE6FA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E6B7A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F687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9C027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BEE35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78E58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C4E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0E4C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211BB1"/>
    <w:multiLevelType w:val="hybridMultilevel"/>
    <w:tmpl w:val="F2DA21B0"/>
    <w:lvl w:ilvl="0" w:tplc="AA9CBA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8E3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C219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B803E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D8FAF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E0611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960B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A637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2244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516FE7"/>
    <w:multiLevelType w:val="hybridMultilevel"/>
    <w:tmpl w:val="36AA7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F48EF"/>
    <w:multiLevelType w:val="hybridMultilevel"/>
    <w:tmpl w:val="1EECC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534825"/>
    <w:multiLevelType w:val="hybridMultilevel"/>
    <w:tmpl w:val="53FC3DA8"/>
    <w:lvl w:ilvl="0" w:tplc="6B2CF8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441A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8835E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20D4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6C92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18A98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CA3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A02D6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A20D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AA36C9"/>
    <w:multiLevelType w:val="hybridMultilevel"/>
    <w:tmpl w:val="F1783DCE"/>
    <w:lvl w:ilvl="0" w:tplc="9C56325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01AF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5E28A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48A9F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0A96E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D8053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3C60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E4C8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745BF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433B13"/>
    <w:multiLevelType w:val="hybridMultilevel"/>
    <w:tmpl w:val="18689BA8"/>
    <w:lvl w:ilvl="0" w:tplc="0406C5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CEB4D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9682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5A91E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00F1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288C3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A8FB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F6261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D4438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A326BD"/>
    <w:multiLevelType w:val="hybridMultilevel"/>
    <w:tmpl w:val="C1628052"/>
    <w:lvl w:ilvl="0" w:tplc="6C649F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028CE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FE19B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08B2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EDFC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58B28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92FCB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EB8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F824A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940F85"/>
    <w:multiLevelType w:val="hybridMultilevel"/>
    <w:tmpl w:val="41C0B17E"/>
    <w:lvl w:ilvl="0" w:tplc="E3EEBE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6044A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9E51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543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FCAD9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7CC00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34DD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F85A2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C6EB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607011"/>
    <w:multiLevelType w:val="hybridMultilevel"/>
    <w:tmpl w:val="2C1C82C8"/>
    <w:lvl w:ilvl="0" w:tplc="908237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32004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A0F91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A6789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F4049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74B26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AEEF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C2B1D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12305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9B3346A"/>
    <w:multiLevelType w:val="hybridMultilevel"/>
    <w:tmpl w:val="E5F0D54C"/>
    <w:lvl w:ilvl="0" w:tplc="6C3214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F0FD1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DC518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423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9AC11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5ACCF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625B6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34D38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85EE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9354B1"/>
    <w:multiLevelType w:val="hybridMultilevel"/>
    <w:tmpl w:val="AEBC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B76A9"/>
    <w:multiLevelType w:val="hybridMultilevel"/>
    <w:tmpl w:val="17F8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86D4D"/>
    <w:multiLevelType w:val="hybridMultilevel"/>
    <w:tmpl w:val="E2A6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37537"/>
    <w:multiLevelType w:val="multilevel"/>
    <w:tmpl w:val="C156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F77218"/>
    <w:multiLevelType w:val="multilevel"/>
    <w:tmpl w:val="AB82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B2060D"/>
    <w:multiLevelType w:val="hybridMultilevel"/>
    <w:tmpl w:val="CCBCD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720011"/>
    <w:multiLevelType w:val="multilevel"/>
    <w:tmpl w:val="C156B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DA75528"/>
    <w:multiLevelType w:val="hybridMultilevel"/>
    <w:tmpl w:val="5058BD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2B2D0B"/>
    <w:multiLevelType w:val="hybridMultilevel"/>
    <w:tmpl w:val="4D88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74D24"/>
    <w:multiLevelType w:val="multilevel"/>
    <w:tmpl w:val="C156B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5B8B23B4"/>
    <w:multiLevelType w:val="hybridMultilevel"/>
    <w:tmpl w:val="C0E4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1F3FAB"/>
    <w:multiLevelType w:val="hybridMultilevel"/>
    <w:tmpl w:val="87EC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F04C6"/>
    <w:multiLevelType w:val="hybridMultilevel"/>
    <w:tmpl w:val="7868C60E"/>
    <w:lvl w:ilvl="0" w:tplc="B3288A3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7E18A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FAD56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42C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26B1F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F2287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4030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E56B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D46E4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8C77988"/>
    <w:multiLevelType w:val="hybridMultilevel"/>
    <w:tmpl w:val="313E60EC"/>
    <w:lvl w:ilvl="0" w:tplc="B50ABE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5C3A3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F20A3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DC55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2AECF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08BAE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2ABC4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C6FE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36B07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EA74C6B"/>
    <w:multiLevelType w:val="hybridMultilevel"/>
    <w:tmpl w:val="27789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480F87"/>
    <w:multiLevelType w:val="hybridMultilevel"/>
    <w:tmpl w:val="E2B82ADA"/>
    <w:lvl w:ilvl="0" w:tplc="D58C170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07663"/>
    <w:multiLevelType w:val="hybridMultilevel"/>
    <w:tmpl w:val="2854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9650E"/>
    <w:multiLevelType w:val="hybridMultilevel"/>
    <w:tmpl w:val="A82E79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F95988"/>
    <w:multiLevelType w:val="hybridMultilevel"/>
    <w:tmpl w:val="27182D34"/>
    <w:lvl w:ilvl="0" w:tplc="AC34CB06">
      <w:start w:val="1"/>
      <w:numFmt w:val="bullet"/>
      <w:pStyle w:val="3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num w:numId="1" w16cid:durableId="509952375">
    <w:abstractNumId w:val="34"/>
  </w:num>
  <w:num w:numId="2" w16cid:durableId="1539465188">
    <w:abstractNumId w:val="16"/>
  </w:num>
  <w:num w:numId="3" w16cid:durableId="1861967042">
    <w:abstractNumId w:val="32"/>
  </w:num>
  <w:num w:numId="4" w16cid:durableId="1416972403">
    <w:abstractNumId w:val="26"/>
  </w:num>
  <w:num w:numId="5" w16cid:durableId="474294753">
    <w:abstractNumId w:val="17"/>
  </w:num>
  <w:num w:numId="6" w16cid:durableId="1583951418">
    <w:abstractNumId w:val="18"/>
  </w:num>
  <w:num w:numId="7" w16cid:durableId="673453298">
    <w:abstractNumId w:val="0"/>
  </w:num>
  <w:num w:numId="8" w16cid:durableId="698437239">
    <w:abstractNumId w:val="15"/>
  </w:num>
  <w:num w:numId="9" w16cid:durableId="1821724944">
    <w:abstractNumId w:val="9"/>
  </w:num>
  <w:num w:numId="10" w16cid:durableId="515777468">
    <w:abstractNumId w:val="14"/>
  </w:num>
  <w:num w:numId="11" w16cid:durableId="525171656">
    <w:abstractNumId w:val="10"/>
  </w:num>
  <w:num w:numId="12" w16cid:durableId="2069843374">
    <w:abstractNumId w:val="28"/>
  </w:num>
  <w:num w:numId="13" w16cid:durableId="1382972382">
    <w:abstractNumId w:val="29"/>
  </w:num>
  <w:num w:numId="14" w16cid:durableId="1167086982">
    <w:abstractNumId w:val="11"/>
  </w:num>
  <w:num w:numId="15" w16cid:durableId="799956524">
    <w:abstractNumId w:val="5"/>
  </w:num>
  <w:num w:numId="16" w16cid:durableId="71049988">
    <w:abstractNumId w:val="12"/>
  </w:num>
  <w:num w:numId="17" w16cid:durableId="2098478776">
    <w:abstractNumId w:val="13"/>
  </w:num>
  <w:num w:numId="18" w16cid:durableId="1554269091">
    <w:abstractNumId w:val="6"/>
  </w:num>
  <w:num w:numId="19" w16cid:durableId="36929534">
    <w:abstractNumId w:val="23"/>
  </w:num>
  <w:num w:numId="20" w16cid:durableId="130709410">
    <w:abstractNumId w:val="24"/>
  </w:num>
  <w:num w:numId="21" w16cid:durableId="1951929251">
    <w:abstractNumId w:val="3"/>
  </w:num>
  <w:num w:numId="22" w16cid:durableId="144014670">
    <w:abstractNumId w:val="19"/>
  </w:num>
  <w:num w:numId="23" w16cid:durableId="1665233601">
    <w:abstractNumId w:val="21"/>
  </w:num>
  <w:num w:numId="24" w16cid:durableId="904680153">
    <w:abstractNumId w:val="20"/>
  </w:num>
  <w:num w:numId="25" w16cid:durableId="202136072">
    <w:abstractNumId w:val="22"/>
  </w:num>
  <w:num w:numId="26" w16cid:durableId="749037701">
    <w:abstractNumId w:val="25"/>
  </w:num>
  <w:num w:numId="27" w16cid:durableId="2036224526">
    <w:abstractNumId w:val="33"/>
  </w:num>
  <w:num w:numId="28" w16cid:durableId="659041653">
    <w:abstractNumId w:val="2"/>
  </w:num>
  <w:num w:numId="29" w16cid:durableId="352852593">
    <w:abstractNumId w:val="4"/>
  </w:num>
  <w:num w:numId="30" w16cid:durableId="347952046">
    <w:abstractNumId w:val="31"/>
  </w:num>
  <w:num w:numId="31" w16cid:durableId="125975832">
    <w:abstractNumId w:val="1"/>
  </w:num>
  <w:num w:numId="32" w16cid:durableId="1509177604">
    <w:abstractNumId w:val="30"/>
  </w:num>
  <w:num w:numId="33" w16cid:durableId="344672514">
    <w:abstractNumId w:val="7"/>
  </w:num>
  <w:num w:numId="34" w16cid:durableId="920870311">
    <w:abstractNumId w:val="8"/>
  </w:num>
  <w:num w:numId="35" w16cid:durableId="4557551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04BB5"/>
    <w:rsid w:val="00012E0A"/>
    <w:rsid w:val="00020D48"/>
    <w:rsid w:val="0003299E"/>
    <w:rsid w:val="00033C46"/>
    <w:rsid w:val="00094E7C"/>
    <w:rsid w:val="000A429A"/>
    <w:rsid w:val="000C70A7"/>
    <w:rsid w:val="000D4AE8"/>
    <w:rsid w:val="000F319D"/>
    <w:rsid w:val="0011639D"/>
    <w:rsid w:val="0015118A"/>
    <w:rsid w:val="00195736"/>
    <w:rsid w:val="001E416B"/>
    <w:rsid w:val="001F3EE3"/>
    <w:rsid w:val="002053EC"/>
    <w:rsid w:val="002B6C13"/>
    <w:rsid w:val="0035744C"/>
    <w:rsid w:val="003B2D65"/>
    <w:rsid w:val="003B5269"/>
    <w:rsid w:val="00415042"/>
    <w:rsid w:val="004A12FC"/>
    <w:rsid w:val="004D2389"/>
    <w:rsid w:val="00500996"/>
    <w:rsid w:val="0050443B"/>
    <w:rsid w:val="00533F5A"/>
    <w:rsid w:val="00537CA6"/>
    <w:rsid w:val="00572D34"/>
    <w:rsid w:val="0059088E"/>
    <w:rsid w:val="00590A82"/>
    <w:rsid w:val="005A4831"/>
    <w:rsid w:val="00621E39"/>
    <w:rsid w:val="00622513"/>
    <w:rsid w:val="00647F3B"/>
    <w:rsid w:val="006537B8"/>
    <w:rsid w:val="006627D9"/>
    <w:rsid w:val="0069084D"/>
    <w:rsid w:val="006C01D2"/>
    <w:rsid w:val="006C0503"/>
    <w:rsid w:val="006F06FE"/>
    <w:rsid w:val="007054D5"/>
    <w:rsid w:val="00734844"/>
    <w:rsid w:val="0074436D"/>
    <w:rsid w:val="00753B5C"/>
    <w:rsid w:val="00755131"/>
    <w:rsid w:val="007609F2"/>
    <w:rsid w:val="0076190D"/>
    <w:rsid w:val="00783CAE"/>
    <w:rsid w:val="007937E2"/>
    <w:rsid w:val="007A53B4"/>
    <w:rsid w:val="007B2366"/>
    <w:rsid w:val="007C5687"/>
    <w:rsid w:val="007D58FD"/>
    <w:rsid w:val="007E2B30"/>
    <w:rsid w:val="00830C8B"/>
    <w:rsid w:val="00833F86"/>
    <w:rsid w:val="0085536C"/>
    <w:rsid w:val="00860369"/>
    <w:rsid w:val="00860F97"/>
    <w:rsid w:val="00862C21"/>
    <w:rsid w:val="008875CD"/>
    <w:rsid w:val="00891B80"/>
    <w:rsid w:val="008A2387"/>
    <w:rsid w:val="008E71B0"/>
    <w:rsid w:val="00903951"/>
    <w:rsid w:val="009307F7"/>
    <w:rsid w:val="00962558"/>
    <w:rsid w:val="009B1D38"/>
    <w:rsid w:val="009B6275"/>
    <w:rsid w:val="009E2C5E"/>
    <w:rsid w:val="00A1047D"/>
    <w:rsid w:val="00A361B1"/>
    <w:rsid w:val="00AB0F2A"/>
    <w:rsid w:val="00B25F6D"/>
    <w:rsid w:val="00BA760F"/>
    <w:rsid w:val="00BD0192"/>
    <w:rsid w:val="00BE2DC9"/>
    <w:rsid w:val="00BE34B4"/>
    <w:rsid w:val="00C00CFA"/>
    <w:rsid w:val="00C52ED1"/>
    <w:rsid w:val="00CA2FD1"/>
    <w:rsid w:val="00CF0D47"/>
    <w:rsid w:val="00D60C65"/>
    <w:rsid w:val="00D803C5"/>
    <w:rsid w:val="00DB2C31"/>
    <w:rsid w:val="00DD5457"/>
    <w:rsid w:val="00DF2FA1"/>
    <w:rsid w:val="00E06FD6"/>
    <w:rsid w:val="00E13102"/>
    <w:rsid w:val="00E226AE"/>
    <w:rsid w:val="00E52352"/>
    <w:rsid w:val="00E67FE4"/>
    <w:rsid w:val="00E86E7A"/>
    <w:rsid w:val="00ED46A4"/>
    <w:rsid w:val="00ED4A0F"/>
    <w:rsid w:val="00EF60E5"/>
    <w:rsid w:val="00EF6953"/>
    <w:rsid w:val="00F00850"/>
    <w:rsid w:val="00F33FBE"/>
    <w:rsid w:val="00F479FD"/>
    <w:rsid w:val="00F9478A"/>
    <w:rsid w:val="00F95EE5"/>
    <w:rsid w:val="00FD0E20"/>
    <w:rsid w:val="00FF7D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next w:val="Normal"/>
    <w:link w:val="Heading1Char"/>
    <w:uiPriority w:val="8"/>
    <w:qFormat/>
    <w:rsid w:val="006F06FE"/>
    <w:pPr>
      <w:spacing w:before="120" w:after="120"/>
      <w:outlineLvl w:val="0"/>
    </w:pPr>
    <w:rPr>
      <w:rFonts w:ascii="Arial" w:eastAsia="Calibri" w:hAnsi="Arial" w:cs="Arial"/>
      <w:b/>
      <w:color w:val="FF1F64"/>
      <w:sz w:val="28"/>
      <w:szCs w:val="36"/>
    </w:rPr>
  </w:style>
  <w:style w:type="paragraph" w:styleId="Heading2">
    <w:name w:val="heading 2"/>
    <w:basedOn w:val="Normal"/>
    <w:next w:val="Normal"/>
    <w:link w:val="Heading2Char"/>
    <w:uiPriority w:val="9"/>
    <w:unhideWhenUsed/>
    <w:qFormat/>
    <w:rsid w:val="009307F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8"/>
    <w:rsid w:val="006F06FE"/>
    <w:rPr>
      <w:rFonts w:ascii="Arial" w:eastAsia="Calibri" w:hAnsi="Arial" w:cs="Arial"/>
      <w:b/>
      <w:color w:val="FF1F64"/>
      <w:sz w:val="28"/>
      <w:szCs w:val="36"/>
    </w:rPr>
  </w:style>
  <w:style w:type="character" w:styleId="Hyperlink">
    <w:name w:val="Hyperlink"/>
    <w:uiPriority w:val="99"/>
    <w:unhideWhenUsed/>
    <w:qFormat/>
    <w:rsid w:val="006F06FE"/>
    <w:rPr>
      <w:color w:val="0072CC"/>
      <w:u w:val="single"/>
    </w:rPr>
  </w:style>
  <w:style w:type="paragraph" w:customStyle="1" w:styleId="1bodycopy10pt">
    <w:name w:val="1 body copy 10pt"/>
    <w:basedOn w:val="Normal"/>
    <w:link w:val="1bodycopy10ptChar"/>
    <w:qFormat/>
    <w:rsid w:val="006F06FE"/>
    <w:pPr>
      <w:spacing w:after="120"/>
    </w:pPr>
    <w:rPr>
      <w:rFonts w:ascii="Arial" w:eastAsia="MS Mincho" w:hAnsi="Arial" w:cs="Times New Roman"/>
      <w:sz w:val="20"/>
      <w:lang w:val="en-US"/>
    </w:rPr>
  </w:style>
  <w:style w:type="character" w:customStyle="1" w:styleId="1bodycopy10ptChar">
    <w:name w:val="1 body copy 10pt Char"/>
    <w:link w:val="1bodycopy10pt"/>
    <w:rsid w:val="006F06FE"/>
    <w:rPr>
      <w:rFonts w:ascii="Arial" w:eastAsia="MS Mincho" w:hAnsi="Arial" w:cs="Times New Roman"/>
      <w:sz w:val="20"/>
      <w:lang w:val="en-US"/>
    </w:rPr>
  </w:style>
  <w:style w:type="paragraph" w:customStyle="1" w:styleId="1bodycopy">
    <w:name w:val="1 body copy"/>
    <w:basedOn w:val="Normal"/>
    <w:link w:val="1bodycopyChar"/>
    <w:qFormat/>
    <w:rsid w:val="006F06FE"/>
    <w:pPr>
      <w:spacing w:after="120"/>
    </w:pPr>
    <w:rPr>
      <w:rFonts w:ascii="Arial" w:eastAsia="MS Mincho" w:hAnsi="Arial" w:cs="Times New Roman"/>
      <w:sz w:val="20"/>
      <w:lang w:val="en-US"/>
    </w:rPr>
  </w:style>
  <w:style w:type="paragraph" w:customStyle="1" w:styleId="3Bulletedcopyblue">
    <w:name w:val="3 Bulleted copy blue"/>
    <w:basedOn w:val="Normal"/>
    <w:qFormat/>
    <w:rsid w:val="006F06FE"/>
    <w:pPr>
      <w:numPr>
        <w:numId w:val="1"/>
      </w:numPr>
      <w:spacing w:after="120"/>
    </w:pPr>
    <w:rPr>
      <w:rFonts w:ascii="Arial" w:eastAsia="MS Mincho" w:hAnsi="Arial" w:cs="Arial"/>
      <w:sz w:val="20"/>
      <w:szCs w:val="20"/>
      <w:lang w:val="en-US"/>
    </w:rPr>
  </w:style>
  <w:style w:type="character" w:customStyle="1" w:styleId="1bodycopyChar">
    <w:name w:val="1 body copy Char"/>
    <w:link w:val="1bodycopy"/>
    <w:rsid w:val="006F06FE"/>
    <w:rPr>
      <w:rFonts w:ascii="Arial" w:eastAsia="MS Mincho" w:hAnsi="Arial" w:cs="Times New Roman"/>
      <w:sz w:val="20"/>
      <w:lang w:val="en-US"/>
    </w:rPr>
  </w:style>
  <w:style w:type="paragraph" w:styleId="ListParagraph">
    <w:name w:val="List Paragraph"/>
    <w:basedOn w:val="Normal"/>
    <w:qFormat/>
    <w:rsid w:val="006F06FE"/>
    <w:pPr>
      <w:spacing w:after="160" w:line="259" w:lineRule="auto"/>
      <w:ind w:left="720"/>
      <w:contextualSpacing/>
    </w:pPr>
    <w:rPr>
      <w:sz w:val="22"/>
      <w:szCs w:val="22"/>
    </w:rPr>
  </w:style>
  <w:style w:type="paragraph" w:customStyle="1" w:styleId="Subhead2">
    <w:name w:val="Subhead 2"/>
    <w:basedOn w:val="1bodycopy10pt"/>
    <w:next w:val="1bodycopy10pt"/>
    <w:link w:val="Subhead2Char"/>
    <w:qFormat/>
    <w:rsid w:val="006F06FE"/>
    <w:pPr>
      <w:spacing w:before="240"/>
    </w:pPr>
    <w:rPr>
      <w:b/>
      <w:color w:val="12263F"/>
      <w:sz w:val="24"/>
    </w:rPr>
  </w:style>
  <w:style w:type="character" w:customStyle="1" w:styleId="Subhead2Char">
    <w:name w:val="Subhead 2 Char"/>
    <w:link w:val="Subhead2"/>
    <w:rsid w:val="006F06FE"/>
    <w:rPr>
      <w:rFonts w:ascii="Arial" w:eastAsia="MS Mincho" w:hAnsi="Arial" w:cs="Times New Roman"/>
      <w:b/>
      <w:color w:val="12263F"/>
      <w:lang w:val="en-US"/>
    </w:rPr>
  </w:style>
  <w:style w:type="table" w:styleId="TableGrid">
    <w:name w:val="Table Grid"/>
    <w:basedOn w:val="TableNormal"/>
    <w:uiPriority w:val="39"/>
    <w:rsid w:val="006F06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6F06FE"/>
    <w:pPr>
      <w:spacing w:line="259" w:lineRule="auto"/>
    </w:pPr>
    <w:rPr>
      <w:rFonts w:ascii="Arial" w:eastAsia="Arial" w:hAnsi="Arial" w:cs="Arial"/>
      <w:color w:val="000000"/>
      <w:sz w:val="18"/>
      <w:szCs w:val="22"/>
      <w:lang w:eastAsia="en-GB"/>
    </w:rPr>
  </w:style>
  <w:style w:type="character" w:customStyle="1" w:styleId="footnotedescriptionChar">
    <w:name w:val="footnote description Char"/>
    <w:link w:val="footnotedescription"/>
    <w:rsid w:val="006F06FE"/>
    <w:rPr>
      <w:rFonts w:ascii="Arial" w:eastAsia="Arial" w:hAnsi="Arial" w:cs="Arial"/>
      <w:color w:val="000000"/>
      <w:sz w:val="18"/>
      <w:szCs w:val="22"/>
      <w:lang w:eastAsia="en-GB"/>
    </w:rPr>
  </w:style>
  <w:style w:type="table" w:customStyle="1" w:styleId="TableGrid0">
    <w:name w:val="TableGrid"/>
    <w:rsid w:val="00EF6953"/>
    <w:rPr>
      <w:rFonts w:eastAsiaTheme="minorEastAsia"/>
      <w:sz w:val="22"/>
      <w:szCs w:val="22"/>
      <w:lang w:eastAsia="en-GB"/>
    </w:rPr>
    <w:tblPr>
      <w:tblCellMar>
        <w:top w:w="0" w:type="dxa"/>
        <w:left w:w="0" w:type="dxa"/>
        <w:bottom w:w="0" w:type="dxa"/>
        <w:right w:w="0" w:type="dxa"/>
      </w:tblCellMar>
    </w:tblPr>
  </w:style>
  <w:style w:type="paragraph" w:styleId="NormalWeb">
    <w:name w:val="Normal (Web)"/>
    <w:basedOn w:val="Normal"/>
    <w:uiPriority w:val="99"/>
    <w:unhideWhenUsed/>
    <w:rsid w:val="00EF6953"/>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0D4AE8"/>
    <w:rPr>
      <w:color w:val="954F72" w:themeColor="followedHyperlink"/>
      <w:u w:val="single"/>
    </w:rPr>
  </w:style>
  <w:style w:type="character" w:styleId="UnresolvedMention">
    <w:name w:val="Unresolved Mention"/>
    <w:basedOn w:val="DefaultParagraphFont"/>
    <w:uiPriority w:val="99"/>
    <w:semiHidden/>
    <w:unhideWhenUsed/>
    <w:rsid w:val="000D4AE8"/>
    <w:rPr>
      <w:color w:val="605E5C"/>
      <w:shd w:val="clear" w:color="auto" w:fill="E1DFDD"/>
    </w:rPr>
  </w:style>
  <w:style w:type="paragraph" w:styleId="TOC1">
    <w:name w:val="toc 1"/>
    <w:basedOn w:val="Normal"/>
    <w:next w:val="Normal"/>
    <w:autoRedefine/>
    <w:uiPriority w:val="39"/>
    <w:unhideWhenUsed/>
    <w:rsid w:val="009307F7"/>
    <w:pPr>
      <w:spacing w:after="100"/>
    </w:pPr>
  </w:style>
  <w:style w:type="character" w:customStyle="1" w:styleId="Heading2Char">
    <w:name w:val="Heading 2 Char"/>
    <w:basedOn w:val="DefaultParagraphFont"/>
    <w:link w:val="Heading2"/>
    <w:uiPriority w:val="9"/>
    <w:rsid w:val="009307F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361B1"/>
    <w:pPr>
      <w:keepNext/>
      <w:keepLines/>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A361B1"/>
    <w:pPr>
      <w:spacing w:after="100"/>
      <w:ind w:left="240"/>
    </w:pPr>
  </w:style>
  <w:style w:type="paragraph" w:styleId="NoSpacing">
    <w:name w:val="No Spacing"/>
    <w:link w:val="NoSpacingChar"/>
    <w:uiPriority w:val="1"/>
    <w:qFormat/>
    <w:rsid w:val="00962558"/>
    <w:rPr>
      <w:rFonts w:eastAsiaTheme="minorEastAsia"/>
      <w:sz w:val="22"/>
      <w:szCs w:val="22"/>
      <w:lang w:val="en-US"/>
    </w:rPr>
  </w:style>
  <w:style w:type="character" w:customStyle="1" w:styleId="NoSpacingChar">
    <w:name w:val="No Spacing Char"/>
    <w:basedOn w:val="DefaultParagraphFont"/>
    <w:link w:val="NoSpacing"/>
    <w:uiPriority w:val="1"/>
    <w:rsid w:val="00962558"/>
    <w:rPr>
      <w:rFonts w:eastAsiaTheme="minorEastAsia"/>
      <w:sz w:val="22"/>
      <w:szCs w:val="22"/>
      <w:lang w:val="en-US"/>
    </w:rPr>
  </w:style>
  <w:style w:type="paragraph" w:customStyle="1" w:styleId="TableParagraph">
    <w:name w:val="Table Paragraph"/>
    <w:basedOn w:val="Normal"/>
    <w:uiPriority w:val="1"/>
    <w:qFormat/>
    <w:rsid w:val="00962558"/>
    <w:pPr>
      <w:widowControl w:val="0"/>
      <w:autoSpaceDE w:val="0"/>
      <w:autoSpaceDN w:val="0"/>
    </w:pPr>
    <w:rPr>
      <w:rFonts w:ascii="Tahoma" w:eastAsia="Tahoma" w:hAnsi="Tahoma" w:cs="Tahoma"/>
      <w:sz w:val="22"/>
      <w:szCs w:val="22"/>
      <w:lang w:val="en-US" w:bidi="en-US"/>
    </w:rPr>
  </w:style>
  <w:style w:type="paragraph" w:styleId="BodyText">
    <w:name w:val="Body Text"/>
    <w:basedOn w:val="Normal"/>
    <w:link w:val="BodyTextChar"/>
    <w:uiPriority w:val="1"/>
    <w:qFormat/>
    <w:rsid w:val="00962558"/>
    <w:pPr>
      <w:widowControl w:val="0"/>
      <w:autoSpaceDE w:val="0"/>
      <w:autoSpaceDN w:val="0"/>
    </w:pPr>
    <w:rPr>
      <w:rFonts w:ascii="Tahoma" w:eastAsia="Tahoma" w:hAnsi="Tahoma" w:cs="Tahoma"/>
      <w:sz w:val="20"/>
      <w:szCs w:val="20"/>
      <w:lang w:val="en-US" w:bidi="en-US"/>
    </w:rPr>
  </w:style>
  <w:style w:type="character" w:customStyle="1" w:styleId="BodyTextChar">
    <w:name w:val="Body Text Char"/>
    <w:basedOn w:val="DefaultParagraphFont"/>
    <w:link w:val="BodyText"/>
    <w:uiPriority w:val="1"/>
    <w:rsid w:val="00962558"/>
    <w:rPr>
      <w:rFonts w:ascii="Tahoma" w:eastAsia="Tahoma" w:hAnsi="Tahoma" w:cs="Tahoma"/>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consultations/relationships-and-sex-education-and-health-education"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egislation.gov.uk/ukpga/2017/16/section/34/enacte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1996/56/cont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42310977202F41BB09B5F5038F33AF" ma:contentTypeVersion="13" ma:contentTypeDescription="Create a new document." ma:contentTypeScope="" ma:versionID="bfba843eb3c74851d80d7458b3aee291">
  <xsd:schema xmlns:xsd="http://www.w3.org/2001/XMLSchema" xmlns:xs="http://www.w3.org/2001/XMLSchema" xmlns:p="http://schemas.microsoft.com/office/2006/metadata/properties" xmlns:ns2="f7ae9be5-7c3c-47cd-ae85-44f54695198f" xmlns:ns3="40badb8f-8c1a-4684-a95e-21bfd1d1db09" targetNamespace="http://schemas.microsoft.com/office/2006/metadata/properties" ma:root="true" ma:fieldsID="5ee0c4d8bc81f5dbcd6b55d03029a74a" ns2:_="" ns3:_="">
    <xsd:import namespace="f7ae9be5-7c3c-47cd-ae85-44f54695198f"/>
    <xsd:import namespace="40badb8f-8c1a-4684-a95e-21bfd1d1db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e9be5-7c3c-47cd-ae85-44f5469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badb8f-8c1a-4684-a95e-21bfd1d1db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dfd4e3-4565-4b0d-acd4-f9e3eefcb933}" ma:internalName="TaxCatchAll" ma:showField="CatchAllData" ma:web="40badb8f-8c1a-4684-a95e-21bfd1d1db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ae9be5-7c3c-47cd-ae85-44f54695198f">
      <Terms xmlns="http://schemas.microsoft.com/office/infopath/2007/PartnerControls"/>
    </lcf76f155ced4ddcb4097134ff3c332f>
    <TaxCatchAll xmlns="40badb8f-8c1a-4684-a95e-21bfd1d1db09" xsi:nil="true"/>
  </documentManagement>
</p:properties>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6C5597B1-E266-4080-AA7C-2C1496019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e9be5-7c3c-47cd-ae85-44f54695198f"/>
    <ds:schemaRef ds:uri="40badb8f-8c1a-4684-a95e-21bfd1d1d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4.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9cb3c44-3972-4929-b6d9-2a051707f931"/>
    <ds:schemaRef ds:uri="49fc5d70-f12a-4a3b-b8c9-b44d32de8b09"/>
    <ds:schemaRef ds:uri="f7ae9be5-7c3c-47cd-ae85-44f54695198f"/>
    <ds:schemaRef ds:uri="40badb8f-8c1a-4684-a95e-21bfd1d1db09"/>
  </ds:schemaRefs>
</ds:datastoreItem>
</file>

<file path=docProps/app.xml><?xml version="1.0" encoding="utf-8"?>
<Properties xmlns="http://schemas.openxmlformats.org/officeDocument/2006/extended-properties" xmlns:vt="http://schemas.openxmlformats.org/officeDocument/2006/docPropsVTypes">
  <Template>HET_Policy_Document</Template>
  <TotalTime>36</TotalTime>
  <Pages>11</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Miss D Lebbern</cp:lastModifiedBy>
  <cp:revision>30</cp:revision>
  <cp:lastPrinted>2024-11-20T16:09:00Z</cp:lastPrinted>
  <dcterms:created xsi:type="dcterms:W3CDTF">2024-11-20T16:06:00Z</dcterms:created>
  <dcterms:modified xsi:type="dcterms:W3CDTF">2025-09-03T09:35:00Z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0x0101002742310977202F41BB09B5F5038F33AF</vt:lpwstr>
  </property>
  <property fmtid="{D5CDD505-2E9C-101B-9397-08002B2CF9AE}" pid="3" name="MediaServiceImageTags">
    <vt:lpwstr/>
  </property>
</Properties>
</file>