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4707BF" w14:textId="77777777" w:rsidR="00622513" w:rsidRPr="00622513" w:rsidRDefault="009B1D38" w:rsidP="00622513">
      <w:bookmarkStart w:id="0" w:name="_GoBack"/>
      <w:bookmarkEnd w:id="0"/>
      <w:r>
        <w:rPr>
          <w:noProof/>
          <w:lang w:eastAsia="en-GB"/>
        </w:rPr>
        <w:drawing>
          <wp:anchor distT="0" distB="0" distL="114300" distR="114300" simplePos="0" relativeHeight="251669504" behindDoc="1" locked="0" layoutInCell="1" allowOverlap="1" wp14:anchorId="2DA40BCB" wp14:editId="09653321">
            <wp:simplePos x="0" y="0"/>
            <wp:positionH relativeFrom="column">
              <wp:posOffset>-456223</wp:posOffset>
            </wp:positionH>
            <wp:positionV relativeFrom="paragraph">
              <wp:posOffset>-443948</wp:posOffset>
            </wp:positionV>
            <wp:extent cx="7557787" cy="10681252"/>
            <wp:effectExtent l="0" t="0" r="0" b="0"/>
            <wp:wrapNone/>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7787" cy="10681252"/>
                    </a:xfrm>
                    <a:prstGeom prst="rect">
                      <a:avLst/>
                    </a:prstGeom>
                  </pic:spPr>
                </pic:pic>
              </a:graphicData>
            </a:graphic>
            <wp14:sizeRelH relativeFrom="margin">
              <wp14:pctWidth>0</wp14:pctWidth>
            </wp14:sizeRelH>
            <wp14:sizeRelV relativeFrom="margin">
              <wp14:pctHeight>0</wp14:pctHeight>
            </wp14:sizeRelV>
          </wp:anchor>
        </w:drawing>
      </w:r>
    </w:p>
    <w:p w14:paraId="580125CB" w14:textId="77777777" w:rsidR="00622513" w:rsidRPr="00622513" w:rsidRDefault="00622513" w:rsidP="00622513"/>
    <w:p w14:paraId="3F13BCE1" w14:textId="77777777" w:rsidR="00622513" w:rsidRPr="00622513" w:rsidRDefault="00622513" w:rsidP="00622513"/>
    <w:p w14:paraId="7341DF4C" w14:textId="77777777" w:rsidR="00622513" w:rsidRPr="00622513" w:rsidRDefault="00622513" w:rsidP="00C52ED1">
      <w:pPr>
        <w:ind w:hanging="1440"/>
      </w:pPr>
    </w:p>
    <w:p w14:paraId="41206577" w14:textId="77777777" w:rsidR="00622513" w:rsidRPr="00622513" w:rsidRDefault="00622513" w:rsidP="00622513"/>
    <w:p w14:paraId="12E14DA4" w14:textId="77777777" w:rsidR="00622513" w:rsidRPr="00622513" w:rsidRDefault="00622513" w:rsidP="00622513"/>
    <w:p w14:paraId="686C4406" w14:textId="77777777" w:rsidR="00622513" w:rsidRPr="00622513" w:rsidRDefault="00622513" w:rsidP="00622513"/>
    <w:p w14:paraId="1C7A83E8" w14:textId="77777777" w:rsidR="00622513" w:rsidRPr="00622513" w:rsidRDefault="00622513" w:rsidP="00622513"/>
    <w:p w14:paraId="23231A13" w14:textId="77777777" w:rsidR="00622513" w:rsidRPr="00622513" w:rsidRDefault="00622513" w:rsidP="00622513"/>
    <w:p w14:paraId="14AC06A0" w14:textId="77777777" w:rsidR="00622513" w:rsidRPr="00622513" w:rsidRDefault="00622513" w:rsidP="00622513"/>
    <w:p w14:paraId="2686D2B0" w14:textId="77777777" w:rsidR="00622513" w:rsidRPr="00622513" w:rsidRDefault="00622513" w:rsidP="00622513"/>
    <w:p w14:paraId="1D4D6402" w14:textId="77777777" w:rsidR="00622513" w:rsidRPr="00622513" w:rsidRDefault="00622513" w:rsidP="00622513"/>
    <w:p w14:paraId="3D0271CD" w14:textId="77777777" w:rsidR="009B1D38" w:rsidRDefault="009B1D38" w:rsidP="00622513"/>
    <w:p w14:paraId="21D48D7B" w14:textId="77777777" w:rsidR="009B1D38" w:rsidRPr="00622513" w:rsidRDefault="009B1D38" w:rsidP="00622513"/>
    <w:p w14:paraId="72447083" w14:textId="77777777" w:rsidR="00622513" w:rsidRDefault="00622513" w:rsidP="00622513"/>
    <w:p w14:paraId="469D40B5" w14:textId="77777777" w:rsidR="00622513" w:rsidRDefault="00622513" w:rsidP="00622513">
      <w:pPr>
        <w:tabs>
          <w:tab w:val="left" w:pos="3075"/>
        </w:tabs>
      </w:pPr>
      <w:r>
        <w:tab/>
      </w:r>
    </w:p>
    <w:p w14:paraId="19C847FB" w14:textId="77777777" w:rsidR="00C52ED1" w:rsidRDefault="00C52ED1" w:rsidP="00622513">
      <w:pPr>
        <w:tabs>
          <w:tab w:val="left" w:pos="3075"/>
        </w:tabs>
      </w:pPr>
    </w:p>
    <w:p w14:paraId="337E3510" w14:textId="77777777" w:rsidR="00C52ED1" w:rsidRDefault="00C52ED1" w:rsidP="00622513">
      <w:pPr>
        <w:tabs>
          <w:tab w:val="left" w:pos="3075"/>
        </w:tabs>
      </w:pPr>
    </w:p>
    <w:p w14:paraId="0BC6683A" w14:textId="77777777" w:rsidR="00C52ED1" w:rsidRDefault="00C52ED1" w:rsidP="00622513">
      <w:pPr>
        <w:tabs>
          <w:tab w:val="left" w:pos="3075"/>
        </w:tabs>
      </w:pPr>
    </w:p>
    <w:p w14:paraId="55994280" w14:textId="77777777" w:rsidR="00C52ED1" w:rsidRDefault="00C52ED1" w:rsidP="00622513">
      <w:pPr>
        <w:tabs>
          <w:tab w:val="left" w:pos="3075"/>
        </w:tabs>
      </w:pPr>
    </w:p>
    <w:p w14:paraId="739902A3" w14:textId="77777777" w:rsidR="00C52ED1" w:rsidRDefault="00C52ED1" w:rsidP="00622513">
      <w:pPr>
        <w:tabs>
          <w:tab w:val="left" w:pos="3075"/>
        </w:tabs>
      </w:pPr>
    </w:p>
    <w:p w14:paraId="500714C2" w14:textId="77777777" w:rsidR="00C52ED1" w:rsidRDefault="00C52ED1" w:rsidP="00622513">
      <w:pPr>
        <w:tabs>
          <w:tab w:val="left" w:pos="3075"/>
        </w:tabs>
      </w:pPr>
    </w:p>
    <w:p w14:paraId="3AB445E5" w14:textId="6D730922" w:rsidR="00C52ED1" w:rsidRDefault="00C52ED1" w:rsidP="00622513">
      <w:pPr>
        <w:tabs>
          <w:tab w:val="left" w:pos="3075"/>
        </w:tabs>
      </w:pPr>
    </w:p>
    <w:p w14:paraId="30EA3FDA" w14:textId="1F60C5C6" w:rsidR="00C52ED1" w:rsidRDefault="00C52ED1" w:rsidP="00622513">
      <w:pPr>
        <w:tabs>
          <w:tab w:val="left" w:pos="3075"/>
        </w:tabs>
      </w:pPr>
    </w:p>
    <w:p w14:paraId="25A069FC" w14:textId="202B5C29" w:rsidR="00C52ED1" w:rsidRDefault="00C52ED1" w:rsidP="00622513">
      <w:pPr>
        <w:tabs>
          <w:tab w:val="left" w:pos="3075"/>
        </w:tabs>
      </w:pPr>
    </w:p>
    <w:p w14:paraId="160EAF95" w14:textId="0AFA2A72" w:rsidR="00C52ED1" w:rsidRDefault="00C52ED1" w:rsidP="00622513">
      <w:pPr>
        <w:tabs>
          <w:tab w:val="left" w:pos="3075"/>
        </w:tabs>
      </w:pPr>
    </w:p>
    <w:p w14:paraId="4C72A219" w14:textId="1EF0CB22" w:rsidR="00C52ED1" w:rsidRDefault="00C52ED1" w:rsidP="00622513">
      <w:pPr>
        <w:tabs>
          <w:tab w:val="left" w:pos="3075"/>
        </w:tabs>
      </w:pPr>
    </w:p>
    <w:p w14:paraId="64C1710C" w14:textId="73C34EB9" w:rsidR="00C52ED1" w:rsidRDefault="00C52ED1" w:rsidP="00622513">
      <w:pPr>
        <w:tabs>
          <w:tab w:val="left" w:pos="3075"/>
        </w:tabs>
      </w:pPr>
    </w:p>
    <w:p w14:paraId="6C1ABCA3" w14:textId="417C2FB4" w:rsidR="00C52ED1" w:rsidRDefault="00C52ED1" w:rsidP="00622513">
      <w:pPr>
        <w:tabs>
          <w:tab w:val="left" w:pos="3075"/>
        </w:tabs>
      </w:pPr>
    </w:p>
    <w:p w14:paraId="58C3ACE7" w14:textId="66A3AB38" w:rsidR="00C52ED1" w:rsidRDefault="00C52ED1" w:rsidP="00622513">
      <w:pPr>
        <w:tabs>
          <w:tab w:val="left" w:pos="3075"/>
        </w:tabs>
      </w:pPr>
    </w:p>
    <w:p w14:paraId="65CD0523" w14:textId="71323F5B" w:rsidR="00C52ED1" w:rsidRDefault="004C0F84" w:rsidP="00622513">
      <w:pPr>
        <w:tabs>
          <w:tab w:val="left" w:pos="3075"/>
        </w:tabs>
      </w:pPr>
      <w:r>
        <w:rPr>
          <w:noProof/>
          <w:lang w:eastAsia="en-GB"/>
        </w:rPr>
        <mc:AlternateContent>
          <mc:Choice Requires="wps">
            <w:drawing>
              <wp:anchor distT="0" distB="0" distL="114300" distR="114300" simplePos="0" relativeHeight="251659264" behindDoc="0" locked="0" layoutInCell="1" allowOverlap="1" wp14:anchorId="0A673E4D" wp14:editId="2FB57661">
                <wp:simplePos x="0" y="0"/>
                <wp:positionH relativeFrom="page">
                  <wp:align>left</wp:align>
                </wp:positionH>
                <wp:positionV relativeFrom="paragraph">
                  <wp:posOffset>133919</wp:posOffset>
                </wp:positionV>
                <wp:extent cx="7559040" cy="504825"/>
                <wp:effectExtent l="0" t="0" r="3810" b="9525"/>
                <wp:wrapNone/>
                <wp:docPr id="17" name="Text Box 17"/>
                <wp:cNvGraphicFramePr/>
                <a:graphic xmlns:a="http://schemas.openxmlformats.org/drawingml/2006/main">
                  <a:graphicData uri="http://schemas.microsoft.com/office/word/2010/wordprocessingShape">
                    <wps:wsp>
                      <wps:cNvSpPr txBox="1"/>
                      <wps:spPr>
                        <a:xfrm>
                          <a:off x="0" y="0"/>
                          <a:ext cx="7559040" cy="504825"/>
                        </a:xfrm>
                        <a:prstGeom prst="rect">
                          <a:avLst/>
                        </a:prstGeom>
                        <a:solidFill>
                          <a:schemeClr val="lt1"/>
                        </a:solidFill>
                        <a:ln w="6350">
                          <a:noFill/>
                        </a:ln>
                      </wps:spPr>
                      <wps:txbx>
                        <w:txbxContent>
                          <w:p w14:paraId="06490F25" w14:textId="610FA11E" w:rsidR="00A17030" w:rsidRPr="0044716E" w:rsidRDefault="00A17030" w:rsidP="00A17030">
                            <w:pPr>
                              <w:jc w:val="center"/>
                              <w:rPr>
                                <w:b/>
                                <w:sz w:val="40"/>
                                <w:szCs w:val="40"/>
                              </w:rPr>
                            </w:pPr>
                            <w:r w:rsidRPr="0044716E">
                              <w:rPr>
                                <w:b/>
                                <w:sz w:val="40"/>
                                <w:szCs w:val="40"/>
                              </w:rPr>
                              <w:t xml:space="preserve">ACCEPTABLE USE </w:t>
                            </w:r>
                            <w:r>
                              <w:rPr>
                                <w:b/>
                                <w:sz w:val="40"/>
                                <w:szCs w:val="40"/>
                              </w:rPr>
                              <w:t>OF</w:t>
                            </w:r>
                            <w:r w:rsidRPr="0044716E">
                              <w:rPr>
                                <w:b/>
                                <w:sz w:val="40"/>
                                <w:szCs w:val="40"/>
                              </w:rPr>
                              <w:t xml:space="preserve"> IT POLICY</w:t>
                            </w:r>
                            <w:r>
                              <w:rPr>
                                <w:b/>
                                <w:sz w:val="40"/>
                                <w:szCs w:val="40"/>
                              </w:rPr>
                              <w:t xml:space="preserve"> - </w:t>
                            </w:r>
                            <w:r w:rsidR="00226486">
                              <w:rPr>
                                <w:b/>
                                <w:sz w:val="40"/>
                                <w:szCs w:val="40"/>
                              </w:rPr>
                              <w:t>PUPIL</w:t>
                            </w:r>
                          </w:p>
                          <w:p w14:paraId="69CC3203" w14:textId="7483B1F1" w:rsidR="00622513" w:rsidRPr="00C52ED1" w:rsidRDefault="00622513" w:rsidP="00622513">
                            <w:pPr>
                              <w:jc w:val="center"/>
                              <w:rPr>
                                <w:rFonts w:ascii="Arial" w:hAnsi="Arial" w:cs="Arial"/>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A673E4D" id="_x0000_t202" coordsize="21600,21600" o:spt="202" path="m,l,21600r21600,l21600,xe">
                <v:stroke joinstyle="miter"/>
                <v:path gradientshapeok="t" o:connecttype="rect"/>
              </v:shapetype>
              <v:shape id="Text Box 17" o:spid="_x0000_s1026" type="#_x0000_t202" style="position:absolute;margin-left:0;margin-top:10.55pt;width:595.2pt;height:39.7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" fillcolor="white [3201]" stroked="f" strokeweight=".5pt">
                <v:textbox>
                  <w:txbxContent>
                    <w:p w14:paraId="06490F25" w14:textId="610FA11E" w:rsidR="00A17030" w:rsidRPr="0044716E" w:rsidRDefault="00A17030" w:rsidP="00A17030">
                      <w:pPr>
                        <w:jc w:val="center"/>
                        <w:rPr>
                          <w:b/>
                          <w:sz w:val="40"/>
                          <w:szCs w:val="40"/>
                        </w:rPr>
                      </w:pPr>
                      <w:r w:rsidRPr="0044716E">
                        <w:rPr>
                          <w:b/>
                          <w:sz w:val="40"/>
                          <w:szCs w:val="40"/>
                        </w:rPr>
                        <w:t xml:space="preserve">ACCEPTABLE USE </w:t>
                      </w:r>
                      <w:r>
                        <w:rPr>
                          <w:b/>
                          <w:sz w:val="40"/>
                          <w:szCs w:val="40"/>
                        </w:rPr>
                        <w:t>OF</w:t>
                      </w:r>
                      <w:r w:rsidRPr="0044716E">
                        <w:rPr>
                          <w:b/>
                          <w:sz w:val="40"/>
                          <w:szCs w:val="40"/>
                        </w:rPr>
                        <w:t xml:space="preserve"> IT POLICY</w:t>
                      </w:r>
                      <w:r>
                        <w:rPr>
                          <w:b/>
                          <w:sz w:val="40"/>
                          <w:szCs w:val="40"/>
                        </w:rPr>
                        <w:t xml:space="preserve"> - </w:t>
                      </w:r>
                      <w:r w:rsidR="00226486">
                        <w:rPr>
                          <w:b/>
                          <w:sz w:val="40"/>
                          <w:szCs w:val="40"/>
                        </w:rPr>
                        <w:t>PUPIL</w:t>
                      </w:r>
                    </w:p>
                    <w:p w14:paraId="69CC3203" w14:textId="7483B1F1" w:rsidR="00622513" w:rsidRPr="00C52ED1" w:rsidRDefault="00622513" w:rsidP="00622513">
                      <w:pPr>
                        <w:jc w:val="center"/>
                        <w:rPr>
                          <w:rFonts w:ascii="Arial" w:hAnsi="Arial" w:cs="Arial"/>
                          <w:sz w:val="48"/>
                          <w:szCs w:val="48"/>
                        </w:rPr>
                      </w:pPr>
                    </w:p>
                  </w:txbxContent>
                </v:textbox>
                <w10:wrap anchorx="page"/>
              </v:shape>
            </w:pict>
          </mc:Fallback>
        </mc:AlternateContent>
      </w:r>
    </w:p>
    <w:p w14:paraId="054B0D26" w14:textId="77777777" w:rsidR="00C52ED1" w:rsidRDefault="00C52ED1" w:rsidP="00622513">
      <w:pPr>
        <w:tabs>
          <w:tab w:val="left" w:pos="3075"/>
        </w:tabs>
      </w:pPr>
    </w:p>
    <w:p w14:paraId="2B4420D4" w14:textId="77777777" w:rsidR="00C52ED1" w:rsidRDefault="00C52ED1" w:rsidP="00622513">
      <w:pPr>
        <w:tabs>
          <w:tab w:val="left" w:pos="3075"/>
        </w:tabs>
      </w:pPr>
    </w:p>
    <w:p w14:paraId="6FAC3D6E" w14:textId="77777777" w:rsidR="00C52ED1" w:rsidRDefault="00C52ED1" w:rsidP="00622513">
      <w:pPr>
        <w:tabs>
          <w:tab w:val="left" w:pos="3075"/>
        </w:tabs>
      </w:pPr>
    </w:p>
    <w:p w14:paraId="3DBD8BB0" w14:textId="77777777" w:rsidR="00C52ED1" w:rsidRDefault="00C52ED1" w:rsidP="00622513">
      <w:pPr>
        <w:tabs>
          <w:tab w:val="left" w:pos="3075"/>
        </w:tabs>
      </w:pPr>
    </w:p>
    <w:p w14:paraId="2BA4B9FA" w14:textId="77777777" w:rsidR="00C52ED1" w:rsidRDefault="00C52ED1" w:rsidP="00622513">
      <w:pPr>
        <w:tabs>
          <w:tab w:val="left" w:pos="3075"/>
        </w:tabs>
      </w:pPr>
    </w:p>
    <w:p w14:paraId="697F79E5" w14:textId="77777777" w:rsidR="00C52ED1" w:rsidRDefault="00C52ED1" w:rsidP="00622513">
      <w:pPr>
        <w:tabs>
          <w:tab w:val="left" w:pos="3075"/>
        </w:tabs>
      </w:pPr>
    </w:p>
    <w:p w14:paraId="5A742A5F" w14:textId="77777777" w:rsidR="00C52ED1" w:rsidRDefault="00C52ED1" w:rsidP="00622513">
      <w:pPr>
        <w:tabs>
          <w:tab w:val="left" w:pos="3075"/>
        </w:tabs>
      </w:pPr>
    </w:p>
    <w:p w14:paraId="358A52BB" w14:textId="77777777" w:rsidR="00C52ED1" w:rsidRDefault="00C52ED1" w:rsidP="00622513">
      <w:pPr>
        <w:tabs>
          <w:tab w:val="left" w:pos="3075"/>
        </w:tabs>
      </w:pPr>
    </w:p>
    <w:p w14:paraId="1694B012" w14:textId="77777777" w:rsidR="00C52ED1" w:rsidRDefault="00C52ED1" w:rsidP="00622513">
      <w:pPr>
        <w:tabs>
          <w:tab w:val="left" w:pos="3075"/>
        </w:tabs>
      </w:pPr>
    </w:p>
    <w:p w14:paraId="613357BD" w14:textId="77777777" w:rsidR="00C52ED1" w:rsidRDefault="00C52ED1" w:rsidP="00622513">
      <w:pPr>
        <w:tabs>
          <w:tab w:val="left" w:pos="3075"/>
        </w:tabs>
      </w:pPr>
    </w:p>
    <w:p w14:paraId="09B9C627" w14:textId="77777777" w:rsidR="00C52ED1" w:rsidRDefault="00C52ED1" w:rsidP="00622513">
      <w:pPr>
        <w:tabs>
          <w:tab w:val="left" w:pos="3075"/>
        </w:tabs>
      </w:pPr>
    </w:p>
    <w:p w14:paraId="36F38D80" w14:textId="77777777" w:rsidR="00C52ED1" w:rsidRDefault="00C52ED1" w:rsidP="00622513">
      <w:pPr>
        <w:tabs>
          <w:tab w:val="left" w:pos="3075"/>
        </w:tabs>
      </w:pPr>
    </w:p>
    <w:p w14:paraId="38883E58" w14:textId="77777777" w:rsidR="00C52ED1" w:rsidRDefault="00C52ED1" w:rsidP="00622513">
      <w:pPr>
        <w:tabs>
          <w:tab w:val="left" w:pos="3075"/>
        </w:tabs>
      </w:pPr>
    </w:p>
    <w:p w14:paraId="5DCC7D73" w14:textId="77777777" w:rsidR="00C52ED1" w:rsidRDefault="00C52ED1" w:rsidP="00622513">
      <w:pPr>
        <w:tabs>
          <w:tab w:val="left" w:pos="3075"/>
        </w:tabs>
      </w:pPr>
    </w:p>
    <w:p w14:paraId="08F5898F" w14:textId="77777777" w:rsidR="00C52ED1" w:rsidRDefault="00C52ED1" w:rsidP="00622513">
      <w:pPr>
        <w:tabs>
          <w:tab w:val="left" w:pos="3075"/>
        </w:tabs>
      </w:pPr>
      <w:r>
        <w:rPr>
          <w:noProof/>
          <w:lang w:eastAsia="en-GB"/>
        </w:rPr>
        <mc:AlternateContent>
          <mc:Choice Requires="wps">
            <w:drawing>
              <wp:anchor distT="0" distB="0" distL="114300" distR="114300" simplePos="0" relativeHeight="251660288" behindDoc="0" locked="0" layoutInCell="1" allowOverlap="1" wp14:anchorId="31E9C349" wp14:editId="6FF5A22E">
                <wp:simplePos x="0" y="0"/>
                <wp:positionH relativeFrom="column">
                  <wp:posOffset>1450064</wp:posOffset>
                </wp:positionH>
                <wp:positionV relativeFrom="paragraph">
                  <wp:posOffset>102097</wp:posOffset>
                </wp:positionV>
                <wp:extent cx="5057775" cy="3429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057775" cy="342900"/>
                        </a:xfrm>
                        <a:prstGeom prst="rect">
                          <a:avLst/>
                        </a:prstGeom>
                        <a:noFill/>
                        <a:ln w="6350">
                          <a:noFill/>
                        </a:ln>
                      </wps:spPr>
                      <wps:txbx>
                        <w:txbxContent>
                          <w:p w14:paraId="0CC32982" w14:textId="54D16DAD" w:rsidR="00622513" w:rsidRPr="00622513" w:rsidRDefault="00C52ED1">
                            <w:pPr>
                              <w:rPr>
                                <w:sz w:val="28"/>
                                <w:szCs w:val="28"/>
                              </w:rPr>
                            </w:pPr>
                            <w:r>
                              <w:rPr>
                                <w:sz w:val="28"/>
                                <w:szCs w:val="28"/>
                              </w:rPr>
                              <w:t>Name:</w:t>
                            </w:r>
                            <w:r w:rsidR="00226486">
                              <w:rPr>
                                <w:sz w:val="28"/>
                                <w:szCs w:val="28"/>
                              </w:rPr>
                              <w:t xml:space="preserve"> Jai Solanki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E9C349" id="Text Box 18" o:spid="_x0000_s1027" type="#_x0000_t202" style="position:absolute;margin-left:114.2pt;margin-top:8.05pt;width:398.25pt;height:2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" filled="f" stroked="f" strokeweight=".5pt">
                <v:textbox>
                  <w:txbxContent>
                    <w:p w14:paraId="0CC32982" w14:textId="54D16DAD" w:rsidR="00622513" w:rsidRPr="00622513" w:rsidRDefault="00C52ED1">
                      <w:pPr>
                        <w:rPr>
                          <w:sz w:val="28"/>
                          <w:szCs w:val="28"/>
                        </w:rPr>
                      </w:pPr>
                      <w:r>
                        <w:rPr>
                          <w:sz w:val="28"/>
                          <w:szCs w:val="28"/>
                        </w:rPr>
                        <w:t>Name:</w:t>
                      </w:r>
                      <w:r w:rsidR="00226486">
                        <w:rPr>
                          <w:sz w:val="28"/>
                          <w:szCs w:val="28"/>
                        </w:rPr>
                        <w:t xml:space="preserve"> Jai Solanki</w:t>
                      </w:r>
                    </w:p>
                  </w:txbxContent>
                </v:textbox>
              </v:shape>
            </w:pict>
          </mc:Fallback>
        </mc:AlternateContent>
      </w:r>
    </w:p>
    <w:p w14:paraId="4EAAF230" w14:textId="29136CC3" w:rsidR="009B1D38" w:rsidRDefault="009B1D38" w:rsidP="00622513">
      <w:pPr>
        <w:tabs>
          <w:tab w:val="left" w:pos="3075"/>
        </w:tabs>
      </w:pPr>
    </w:p>
    <w:p w14:paraId="0F1A00F8" w14:textId="2477F4AE" w:rsidR="009B1D38" w:rsidRDefault="009B1D38" w:rsidP="00622513">
      <w:pPr>
        <w:tabs>
          <w:tab w:val="left" w:pos="3075"/>
        </w:tabs>
      </w:pPr>
      <w:r>
        <w:rPr>
          <w:noProof/>
          <w:lang w:eastAsia="en-GB"/>
        </w:rPr>
        <mc:AlternateContent>
          <mc:Choice Requires="wps">
            <w:drawing>
              <wp:anchor distT="0" distB="0" distL="114300" distR="114300" simplePos="0" relativeHeight="251664384" behindDoc="0" locked="0" layoutInCell="1" allowOverlap="1" wp14:anchorId="3D5BB6AC" wp14:editId="7BCA9BDE">
                <wp:simplePos x="0" y="0"/>
                <wp:positionH relativeFrom="column">
                  <wp:posOffset>3882528</wp:posOffset>
                </wp:positionH>
                <wp:positionV relativeFrom="paragraph">
                  <wp:posOffset>157425</wp:posOffset>
                </wp:positionV>
                <wp:extent cx="2619375" cy="3429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619375" cy="342900"/>
                        </a:xfrm>
                        <a:prstGeom prst="rect">
                          <a:avLst/>
                        </a:prstGeom>
                        <a:noFill/>
                        <a:ln w="6350">
                          <a:noFill/>
                        </a:ln>
                      </wps:spPr>
                      <wps:txbx>
                        <w:txbxContent>
                          <w:p w14:paraId="719C4A7C" w14:textId="77777777" w:rsidR="00C52ED1" w:rsidRPr="00622513" w:rsidRDefault="00C52ED1" w:rsidP="00C52ED1">
                            <w:pPr>
                              <w:rPr>
                                <w:sz w:val="28"/>
                                <w:szCs w:val="28"/>
                              </w:rPr>
                            </w:pPr>
                            <w:r>
                              <w:rPr>
                                <w:sz w:val="28"/>
                                <w:szCs w:val="28"/>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5BB6AC" id="Text Box 20" o:spid="_x0000_s1028" type="#_x0000_t202" style="position:absolute;margin-left:305.7pt;margin-top:12.4pt;width:206.25pt;height:2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kjRHAIAADM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" filled="f" stroked="f" strokeweight=".5pt">
                <v:textbox>
                  <w:txbxContent>
                    <w:p w14:paraId="719C4A7C" w14:textId="77777777" w:rsidR="00C52ED1" w:rsidRPr="00622513" w:rsidRDefault="00C52ED1" w:rsidP="00C52ED1">
                      <w:pPr>
                        <w:rPr>
                          <w:sz w:val="28"/>
                          <w:szCs w:val="28"/>
                        </w:rPr>
                      </w:pPr>
                      <w:r>
                        <w:rPr>
                          <w:sz w:val="28"/>
                          <w:szCs w:val="28"/>
                        </w:rPr>
                        <w:t>Date:</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5F27947F" wp14:editId="0C78B9C3">
                <wp:simplePos x="0" y="0"/>
                <wp:positionH relativeFrom="column">
                  <wp:posOffset>1450340</wp:posOffset>
                </wp:positionH>
                <wp:positionV relativeFrom="paragraph">
                  <wp:posOffset>152041</wp:posOffset>
                </wp:positionV>
                <wp:extent cx="1781175" cy="3429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781175" cy="342900"/>
                        </a:xfrm>
                        <a:prstGeom prst="rect">
                          <a:avLst/>
                        </a:prstGeom>
                        <a:noFill/>
                        <a:ln w="6350">
                          <a:noFill/>
                        </a:ln>
                      </wps:spPr>
                      <wps:txbx>
                        <w:txbxContent>
                          <w:p w14:paraId="72B21C3C" w14:textId="77777777" w:rsidR="00C52ED1" w:rsidRPr="00622513" w:rsidRDefault="00C52ED1" w:rsidP="00C52ED1">
                            <w:pPr>
                              <w:rPr>
                                <w:sz w:val="28"/>
                                <w:szCs w:val="28"/>
                              </w:rPr>
                            </w:pPr>
                            <w:r>
                              <w:rPr>
                                <w:sz w:val="28"/>
                                <w:szCs w:val="28"/>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27947F" id="Text Box 19" o:spid="_x0000_s1029" type="#_x0000_t202" style="position:absolute;margin-left:114.2pt;margin-top:11.95pt;width:140.25pt;height:2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" filled="f" stroked="f" strokeweight=".5pt">
                <v:textbox>
                  <w:txbxContent>
                    <w:p w14:paraId="72B21C3C" w14:textId="77777777" w:rsidR="00C52ED1" w:rsidRPr="00622513" w:rsidRDefault="00C52ED1" w:rsidP="00C52ED1">
                      <w:pPr>
                        <w:rPr>
                          <w:sz w:val="28"/>
                          <w:szCs w:val="28"/>
                        </w:rPr>
                      </w:pPr>
                      <w:r>
                        <w:rPr>
                          <w:sz w:val="28"/>
                          <w:szCs w:val="28"/>
                        </w:rPr>
                        <w:t>Name:</w:t>
                      </w:r>
                    </w:p>
                  </w:txbxContent>
                </v:textbox>
              </v:shape>
            </w:pict>
          </mc:Fallback>
        </mc:AlternateContent>
      </w:r>
    </w:p>
    <w:p w14:paraId="73A3E24A" w14:textId="3BE06A4B" w:rsidR="009B1D38" w:rsidRDefault="00ED46A4" w:rsidP="00622513">
      <w:pPr>
        <w:tabs>
          <w:tab w:val="left" w:pos="3075"/>
        </w:tabs>
      </w:pPr>
      <w:r>
        <w:rPr>
          <w:noProof/>
          <w:lang w:eastAsia="en-GB"/>
        </w:rPr>
        <mc:AlternateContent>
          <mc:Choice Requires="wps">
            <w:drawing>
              <wp:anchor distT="0" distB="0" distL="114300" distR="114300" simplePos="0" relativeHeight="251661312" behindDoc="0" locked="0" layoutInCell="1" allowOverlap="1" wp14:anchorId="0E7B2E5B" wp14:editId="15C70071">
                <wp:simplePos x="0" y="0"/>
                <wp:positionH relativeFrom="column">
                  <wp:posOffset>4592320</wp:posOffset>
                </wp:positionH>
                <wp:positionV relativeFrom="paragraph">
                  <wp:posOffset>394970</wp:posOffset>
                </wp:positionV>
                <wp:extent cx="1924050" cy="3429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924050" cy="342900"/>
                        </a:xfrm>
                        <a:prstGeom prst="rect">
                          <a:avLst/>
                        </a:prstGeom>
                        <a:noFill/>
                        <a:ln w="6350">
                          <a:noFill/>
                        </a:ln>
                      </wps:spPr>
                      <wps:txbx>
                        <w:txbxContent>
                          <w:p w14:paraId="24ACC60F" w14:textId="23661435" w:rsidR="00C52ED1" w:rsidRPr="00622513" w:rsidRDefault="00C52ED1" w:rsidP="00C52ED1">
                            <w:pPr>
                              <w:rPr>
                                <w:sz w:val="28"/>
                                <w:szCs w:val="28"/>
                              </w:rPr>
                            </w:pPr>
                            <w:r>
                              <w:rPr>
                                <w:sz w:val="28"/>
                                <w:szCs w:val="28"/>
                              </w:rPr>
                              <w:t>Date:</w:t>
                            </w:r>
                            <w:r w:rsidR="00226486">
                              <w:rPr>
                                <w:sz w:val="28"/>
                                <w:szCs w:val="28"/>
                              </w:rPr>
                              <w:t xml:space="preserve"> Aug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7B2E5B" id="Text Box 22" o:spid="_x0000_s1030" type="#_x0000_t202" style="position:absolute;margin-left:361.6pt;margin-top:31.1pt;width:151.5pt;height:2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" filled="f" stroked="f" strokeweight=".5pt">
                <v:textbox>
                  <w:txbxContent>
                    <w:p w14:paraId="24ACC60F" w14:textId="23661435" w:rsidR="00C52ED1" w:rsidRPr="00622513" w:rsidRDefault="00C52ED1" w:rsidP="00C52ED1">
                      <w:pPr>
                        <w:rPr>
                          <w:sz w:val="28"/>
                          <w:szCs w:val="28"/>
                        </w:rPr>
                      </w:pPr>
                      <w:r>
                        <w:rPr>
                          <w:sz w:val="28"/>
                          <w:szCs w:val="28"/>
                        </w:rPr>
                        <w:t>Date:</w:t>
                      </w:r>
                      <w:r w:rsidR="00226486">
                        <w:rPr>
                          <w:sz w:val="28"/>
                          <w:szCs w:val="28"/>
                        </w:rPr>
                        <w:t xml:space="preserve"> Aug 2024</w:t>
                      </w:r>
                    </w:p>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14:anchorId="00657B73" wp14:editId="48C4472A">
                <wp:simplePos x="0" y="0"/>
                <wp:positionH relativeFrom="column">
                  <wp:posOffset>1443990</wp:posOffset>
                </wp:positionH>
                <wp:positionV relativeFrom="paragraph">
                  <wp:posOffset>355600</wp:posOffset>
                </wp:positionV>
                <wp:extent cx="1781175" cy="3429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781175" cy="342900"/>
                        </a:xfrm>
                        <a:prstGeom prst="rect">
                          <a:avLst/>
                        </a:prstGeom>
                        <a:noFill/>
                        <a:ln w="6350">
                          <a:noFill/>
                        </a:ln>
                      </wps:spPr>
                      <wps:txbx>
                        <w:txbxContent>
                          <w:p w14:paraId="3E3CB4CB" w14:textId="4C75947B" w:rsidR="00C52ED1" w:rsidRPr="00622513" w:rsidRDefault="00C52ED1" w:rsidP="00C52ED1">
                            <w:pPr>
                              <w:rPr>
                                <w:sz w:val="28"/>
                                <w:szCs w:val="28"/>
                              </w:rPr>
                            </w:pPr>
                            <w:r>
                              <w:rPr>
                                <w:sz w:val="28"/>
                                <w:szCs w:val="28"/>
                              </w:rPr>
                              <w:t>Date:</w:t>
                            </w:r>
                            <w:r w:rsidR="00226486">
                              <w:rPr>
                                <w:sz w:val="28"/>
                                <w:szCs w:val="28"/>
                              </w:rPr>
                              <w:t xml:space="preserve"> Sept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657B73" id="Text Box 21" o:spid="_x0000_s1031" type="#_x0000_t202" style="position:absolute;margin-left:113.7pt;margin-top:28pt;width:140.25pt;height:27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" filled="f" stroked="f" strokeweight=".5pt">
                <v:textbox>
                  <w:txbxContent>
                    <w:p w14:paraId="3E3CB4CB" w14:textId="4C75947B" w:rsidR="00C52ED1" w:rsidRPr="00622513" w:rsidRDefault="00C52ED1" w:rsidP="00C52ED1">
                      <w:pPr>
                        <w:rPr>
                          <w:sz w:val="28"/>
                          <w:szCs w:val="28"/>
                        </w:rPr>
                      </w:pPr>
                      <w:r>
                        <w:rPr>
                          <w:sz w:val="28"/>
                          <w:szCs w:val="28"/>
                        </w:rPr>
                        <w:t>Date:</w:t>
                      </w:r>
                      <w:r w:rsidR="00226486">
                        <w:rPr>
                          <w:sz w:val="28"/>
                          <w:szCs w:val="28"/>
                        </w:rPr>
                        <w:t xml:space="preserve"> Sept 2023</w:t>
                      </w:r>
                    </w:p>
                  </w:txbxContent>
                </v:textbox>
              </v:shape>
            </w:pict>
          </mc:Fallback>
        </mc:AlternateContent>
      </w:r>
    </w:p>
    <w:sdt>
      <w:sdtPr>
        <w:rPr>
          <w:rFonts w:asciiTheme="minorHAnsi" w:eastAsiaTheme="minorHAnsi" w:hAnsiTheme="minorHAnsi" w:cstheme="minorBidi"/>
          <w:b w:val="0"/>
          <w:color w:val="auto"/>
          <w:sz w:val="22"/>
          <w:szCs w:val="22"/>
          <w:lang w:val="en-GB"/>
        </w:rPr>
        <w:id w:val="1137453873"/>
        <w:docPartObj>
          <w:docPartGallery w:val="Table of Contents"/>
          <w:docPartUnique/>
        </w:docPartObj>
      </w:sdtPr>
      <w:sdtEndPr>
        <w:rPr>
          <w:bCs/>
          <w:noProof/>
          <w:sz w:val="24"/>
          <w:szCs w:val="24"/>
        </w:rPr>
      </w:sdtEndPr>
      <w:sdtContent>
        <w:p w14:paraId="71BC9F9D" w14:textId="77777777" w:rsidR="00A17030" w:rsidRDefault="00A17030" w:rsidP="00A17030">
          <w:pPr>
            <w:pStyle w:val="TOCHeading"/>
          </w:pPr>
          <w:r>
            <w:t>Contents</w:t>
          </w:r>
        </w:p>
        <w:p w14:paraId="557D47A3" w14:textId="38C3A439" w:rsidR="0033186B" w:rsidRPr="0033186B" w:rsidRDefault="00A17030">
          <w:pPr>
            <w:pStyle w:val="TOC1"/>
            <w:tabs>
              <w:tab w:val="left" w:pos="440"/>
              <w:tab w:val="right" w:leader="dot" w:pos="10450"/>
            </w:tabs>
            <w:rPr>
              <w:rFonts w:eastAsiaTheme="minorEastAsia"/>
              <w:noProof/>
              <w:kern w:val="2"/>
              <w:lang w:eastAsia="en-GB"/>
              <w14:ligatures w14:val="standardContextual"/>
            </w:rPr>
          </w:pPr>
          <w:r>
            <w:fldChar w:fldCharType="begin"/>
          </w:r>
          <w:r>
            <w:instrText xml:space="preserve"> TOC \o "1-3" \h \z \u </w:instrText>
          </w:r>
          <w:r>
            <w:fldChar w:fldCharType="separate"/>
          </w:r>
          <w:hyperlink w:anchor="_Toc145501283" w:history="1">
            <w:r w:rsidR="0033186B" w:rsidRPr="0033186B">
              <w:rPr>
                <w:rStyle w:val="Hyperlink"/>
                <w:noProof/>
              </w:rPr>
              <w:t>1.</w:t>
            </w:r>
            <w:r w:rsidR="0033186B" w:rsidRPr="0033186B">
              <w:rPr>
                <w:rFonts w:eastAsiaTheme="minorEastAsia"/>
                <w:noProof/>
                <w:kern w:val="2"/>
                <w:lang w:eastAsia="en-GB"/>
                <w14:ligatures w14:val="standardContextual"/>
              </w:rPr>
              <w:tab/>
            </w:r>
            <w:r w:rsidR="0033186B" w:rsidRPr="0033186B">
              <w:rPr>
                <w:rStyle w:val="Hyperlink"/>
                <w:noProof/>
              </w:rPr>
              <w:t>Introduction:</w:t>
            </w:r>
            <w:r w:rsidR="0033186B" w:rsidRPr="0033186B">
              <w:rPr>
                <w:noProof/>
                <w:webHidden/>
              </w:rPr>
              <w:tab/>
            </w:r>
            <w:r w:rsidR="0033186B" w:rsidRPr="0033186B">
              <w:rPr>
                <w:noProof/>
                <w:webHidden/>
              </w:rPr>
              <w:fldChar w:fldCharType="begin"/>
            </w:r>
            <w:r w:rsidR="0033186B" w:rsidRPr="0033186B">
              <w:rPr>
                <w:noProof/>
                <w:webHidden/>
              </w:rPr>
              <w:instrText xml:space="preserve"> PAGEREF _Toc145501283 \h </w:instrText>
            </w:r>
            <w:r w:rsidR="0033186B" w:rsidRPr="0033186B">
              <w:rPr>
                <w:noProof/>
                <w:webHidden/>
              </w:rPr>
            </w:r>
            <w:r w:rsidR="0033186B" w:rsidRPr="0033186B">
              <w:rPr>
                <w:noProof/>
                <w:webHidden/>
              </w:rPr>
              <w:fldChar w:fldCharType="separate"/>
            </w:r>
            <w:r w:rsidR="0033186B" w:rsidRPr="0033186B">
              <w:rPr>
                <w:noProof/>
                <w:webHidden/>
              </w:rPr>
              <w:t>3</w:t>
            </w:r>
            <w:r w:rsidR="0033186B" w:rsidRPr="0033186B">
              <w:rPr>
                <w:noProof/>
                <w:webHidden/>
              </w:rPr>
              <w:fldChar w:fldCharType="end"/>
            </w:r>
          </w:hyperlink>
        </w:p>
        <w:p w14:paraId="42322A55" w14:textId="2D76752D" w:rsidR="0033186B" w:rsidRPr="0033186B" w:rsidRDefault="002F100F">
          <w:pPr>
            <w:pStyle w:val="TOC1"/>
            <w:tabs>
              <w:tab w:val="left" w:pos="440"/>
              <w:tab w:val="right" w:leader="dot" w:pos="10450"/>
            </w:tabs>
            <w:rPr>
              <w:rFonts w:eastAsiaTheme="minorEastAsia"/>
              <w:noProof/>
              <w:kern w:val="2"/>
              <w:lang w:eastAsia="en-GB"/>
              <w14:ligatures w14:val="standardContextual"/>
            </w:rPr>
          </w:pPr>
          <w:hyperlink w:anchor="_Toc145501284" w:history="1">
            <w:r w:rsidR="0033186B" w:rsidRPr="0033186B">
              <w:rPr>
                <w:rStyle w:val="Hyperlink"/>
                <w:noProof/>
                <w:lang w:val="en-US"/>
              </w:rPr>
              <w:t>2.</w:t>
            </w:r>
            <w:r w:rsidR="0033186B" w:rsidRPr="0033186B">
              <w:rPr>
                <w:rFonts w:eastAsiaTheme="minorEastAsia"/>
                <w:noProof/>
                <w:kern w:val="2"/>
                <w:lang w:eastAsia="en-GB"/>
                <w14:ligatures w14:val="standardContextual"/>
              </w:rPr>
              <w:tab/>
            </w:r>
            <w:r w:rsidR="0033186B" w:rsidRPr="0033186B">
              <w:rPr>
                <w:rStyle w:val="Hyperlink"/>
                <w:noProof/>
                <w:lang w:val="en-US"/>
              </w:rPr>
              <w:t>Terms of use</w:t>
            </w:r>
            <w:r w:rsidR="0033186B" w:rsidRPr="0033186B">
              <w:rPr>
                <w:noProof/>
                <w:webHidden/>
              </w:rPr>
              <w:tab/>
            </w:r>
            <w:r w:rsidR="0033186B" w:rsidRPr="0033186B">
              <w:rPr>
                <w:noProof/>
                <w:webHidden/>
              </w:rPr>
              <w:fldChar w:fldCharType="begin"/>
            </w:r>
            <w:r w:rsidR="0033186B" w:rsidRPr="0033186B">
              <w:rPr>
                <w:noProof/>
                <w:webHidden/>
              </w:rPr>
              <w:instrText xml:space="preserve"> PAGEREF _Toc145501284 \h </w:instrText>
            </w:r>
            <w:r w:rsidR="0033186B" w:rsidRPr="0033186B">
              <w:rPr>
                <w:noProof/>
                <w:webHidden/>
              </w:rPr>
            </w:r>
            <w:r w:rsidR="0033186B" w:rsidRPr="0033186B">
              <w:rPr>
                <w:noProof/>
                <w:webHidden/>
              </w:rPr>
              <w:fldChar w:fldCharType="separate"/>
            </w:r>
            <w:r w:rsidR="0033186B" w:rsidRPr="0033186B">
              <w:rPr>
                <w:noProof/>
                <w:webHidden/>
              </w:rPr>
              <w:t>3</w:t>
            </w:r>
            <w:r w:rsidR="0033186B" w:rsidRPr="0033186B">
              <w:rPr>
                <w:noProof/>
                <w:webHidden/>
              </w:rPr>
              <w:fldChar w:fldCharType="end"/>
            </w:r>
          </w:hyperlink>
        </w:p>
        <w:p w14:paraId="198ECADC" w14:textId="0EF14846" w:rsidR="0033186B" w:rsidRPr="0033186B" w:rsidRDefault="002F100F">
          <w:pPr>
            <w:pStyle w:val="TOC1"/>
            <w:tabs>
              <w:tab w:val="left" w:pos="440"/>
              <w:tab w:val="right" w:leader="dot" w:pos="10450"/>
            </w:tabs>
            <w:rPr>
              <w:rFonts w:eastAsiaTheme="minorEastAsia"/>
              <w:noProof/>
              <w:kern w:val="2"/>
              <w:lang w:eastAsia="en-GB"/>
              <w14:ligatures w14:val="standardContextual"/>
            </w:rPr>
          </w:pPr>
          <w:hyperlink w:anchor="_Toc145501285" w:history="1">
            <w:r w:rsidR="0033186B" w:rsidRPr="0033186B">
              <w:rPr>
                <w:rStyle w:val="Hyperlink"/>
                <w:rFonts w:cstheme="minorHAnsi"/>
                <w:noProof/>
              </w:rPr>
              <w:t>3.</w:t>
            </w:r>
            <w:r w:rsidR="0033186B" w:rsidRPr="0033186B">
              <w:rPr>
                <w:rFonts w:eastAsiaTheme="minorEastAsia"/>
                <w:noProof/>
                <w:kern w:val="2"/>
                <w:lang w:eastAsia="en-GB"/>
                <w14:ligatures w14:val="standardContextual"/>
              </w:rPr>
              <w:tab/>
            </w:r>
            <w:r w:rsidR="0033186B" w:rsidRPr="0033186B">
              <w:rPr>
                <w:rStyle w:val="Hyperlink"/>
                <w:noProof/>
              </w:rPr>
              <w:t>School specific systems</w:t>
            </w:r>
            <w:r w:rsidR="0033186B" w:rsidRPr="0033186B">
              <w:rPr>
                <w:noProof/>
                <w:webHidden/>
              </w:rPr>
              <w:tab/>
            </w:r>
            <w:r w:rsidR="0033186B" w:rsidRPr="0033186B">
              <w:rPr>
                <w:noProof/>
                <w:webHidden/>
              </w:rPr>
              <w:fldChar w:fldCharType="begin"/>
            </w:r>
            <w:r w:rsidR="0033186B" w:rsidRPr="0033186B">
              <w:rPr>
                <w:noProof/>
                <w:webHidden/>
              </w:rPr>
              <w:instrText xml:space="preserve"> PAGEREF _Toc145501285 \h </w:instrText>
            </w:r>
            <w:r w:rsidR="0033186B" w:rsidRPr="0033186B">
              <w:rPr>
                <w:noProof/>
                <w:webHidden/>
              </w:rPr>
            </w:r>
            <w:r w:rsidR="0033186B" w:rsidRPr="0033186B">
              <w:rPr>
                <w:noProof/>
                <w:webHidden/>
              </w:rPr>
              <w:fldChar w:fldCharType="separate"/>
            </w:r>
            <w:r w:rsidR="0033186B" w:rsidRPr="0033186B">
              <w:rPr>
                <w:noProof/>
                <w:webHidden/>
              </w:rPr>
              <w:t>4</w:t>
            </w:r>
            <w:r w:rsidR="0033186B" w:rsidRPr="0033186B">
              <w:rPr>
                <w:noProof/>
                <w:webHidden/>
              </w:rPr>
              <w:fldChar w:fldCharType="end"/>
            </w:r>
          </w:hyperlink>
        </w:p>
        <w:p w14:paraId="16091472" w14:textId="013D7597" w:rsidR="0033186B" w:rsidRPr="0033186B" w:rsidRDefault="002F100F" w:rsidP="0033186B">
          <w:pPr>
            <w:pStyle w:val="TOC2"/>
            <w:tabs>
              <w:tab w:val="right" w:leader="dot" w:pos="10450"/>
            </w:tabs>
            <w:ind w:left="426"/>
            <w:rPr>
              <w:rFonts w:eastAsiaTheme="minorEastAsia"/>
              <w:noProof/>
              <w:kern w:val="2"/>
              <w:lang w:eastAsia="en-GB"/>
              <w14:ligatures w14:val="standardContextual"/>
            </w:rPr>
          </w:pPr>
          <w:hyperlink w:anchor="_Toc145501286" w:history="1">
            <w:r w:rsidR="0033186B" w:rsidRPr="0033186B">
              <w:rPr>
                <w:rStyle w:val="Hyperlink"/>
                <w:noProof/>
              </w:rPr>
              <w:t>Email</w:t>
            </w:r>
            <w:r w:rsidR="0033186B" w:rsidRPr="0033186B">
              <w:rPr>
                <w:noProof/>
                <w:webHidden/>
              </w:rPr>
              <w:tab/>
            </w:r>
            <w:r w:rsidR="0033186B" w:rsidRPr="0033186B">
              <w:rPr>
                <w:noProof/>
                <w:webHidden/>
              </w:rPr>
              <w:fldChar w:fldCharType="begin"/>
            </w:r>
            <w:r w:rsidR="0033186B" w:rsidRPr="0033186B">
              <w:rPr>
                <w:noProof/>
                <w:webHidden/>
              </w:rPr>
              <w:instrText xml:space="preserve"> PAGEREF _Toc145501286 \h </w:instrText>
            </w:r>
            <w:r w:rsidR="0033186B" w:rsidRPr="0033186B">
              <w:rPr>
                <w:noProof/>
                <w:webHidden/>
              </w:rPr>
            </w:r>
            <w:r w:rsidR="0033186B" w:rsidRPr="0033186B">
              <w:rPr>
                <w:noProof/>
                <w:webHidden/>
              </w:rPr>
              <w:fldChar w:fldCharType="separate"/>
            </w:r>
            <w:r w:rsidR="0033186B" w:rsidRPr="0033186B">
              <w:rPr>
                <w:noProof/>
                <w:webHidden/>
              </w:rPr>
              <w:t>4</w:t>
            </w:r>
            <w:r w:rsidR="0033186B" w:rsidRPr="0033186B">
              <w:rPr>
                <w:noProof/>
                <w:webHidden/>
              </w:rPr>
              <w:fldChar w:fldCharType="end"/>
            </w:r>
          </w:hyperlink>
        </w:p>
        <w:p w14:paraId="75620791" w14:textId="03C248CF" w:rsidR="0033186B" w:rsidRPr="0033186B" w:rsidRDefault="002F100F" w:rsidP="0033186B">
          <w:pPr>
            <w:pStyle w:val="TOC2"/>
            <w:tabs>
              <w:tab w:val="right" w:leader="dot" w:pos="10450"/>
            </w:tabs>
            <w:ind w:left="426"/>
            <w:rPr>
              <w:rFonts w:eastAsiaTheme="minorEastAsia"/>
              <w:noProof/>
              <w:kern w:val="2"/>
              <w:lang w:eastAsia="en-GB"/>
              <w14:ligatures w14:val="standardContextual"/>
            </w:rPr>
          </w:pPr>
          <w:hyperlink w:anchor="_Toc145501287" w:history="1">
            <w:r w:rsidR="0033186B" w:rsidRPr="0033186B">
              <w:rPr>
                <w:rStyle w:val="Hyperlink"/>
                <w:noProof/>
              </w:rPr>
              <w:t>Remote Working/Access</w:t>
            </w:r>
            <w:r w:rsidR="0033186B" w:rsidRPr="0033186B">
              <w:rPr>
                <w:noProof/>
                <w:webHidden/>
              </w:rPr>
              <w:tab/>
            </w:r>
            <w:r w:rsidR="0033186B" w:rsidRPr="0033186B">
              <w:rPr>
                <w:noProof/>
                <w:webHidden/>
              </w:rPr>
              <w:fldChar w:fldCharType="begin"/>
            </w:r>
            <w:r w:rsidR="0033186B" w:rsidRPr="0033186B">
              <w:rPr>
                <w:noProof/>
                <w:webHidden/>
              </w:rPr>
              <w:instrText xml:space="preserve"> PAGEREF _Toc145501287 \h </w:instrText>
            </w:r>
            <w:r w:rsidR="0033186B" w:rsidRPr="0033186B">
              <w:rPr>
                <w:noProof/>
                <w:webHidden/>
              </w:rPr>
            </w:r>
            <w:r w:rsidR="0033186B" w:rsidRPr="0033186B">
              <w:rPr>
                <w:noProof/>
                <w:webHidden/>
              </w:rPr>
              <w:fldChar w:fldCharType="separate"/>
            </w:r>
            <w:r w:rsidR="0033186B" w:rsidRPr="0033186B">
              <w:rPr>
                <w:noProof/>
                <w:webHidden/>
              </w:rPr>
              <w:t>4</w:t>
            </w:r>
            <w:r w:rsidR="0033186B" w:rsidRPr="0033186B">
              <w:rPr>
                <w:noProof/>
                <w:webHidden/>
              </w:rPr>
              <w:fldChar w:fldCharType="end"/>
            </w:r>
          </w:hyperlink>
        </w:p>
        <w:p w14:paraId="4CC941AF" w14:textId="1C9709A8" w:rsidR="0033186B" w:rsidRPr="0033186B" w:rsidRDefault="002F100F" w:rsidP="0033186B">
          <w:pPr>
            <w:pStyle w:val="TOC2"/>
            <w:tabs>
              <w:tab w:val="right" w:leader="dot" w:pos="10450"/>
            </w:tabs>
            <w:ind w:left="426"/>
            <w:rPr>
              <w:rFonts w:eastAsiaTheme="minorEastAsia"/>
              <w:noProof/>
              <w:kern w:val="2"/>
              <w:lang w:eastAsia="en-GB"/>
              <w14:ligatures w14:val="standardContextual"/>
            </w:rPr>
          </w:pPr>
          <w:hyperlink w:anchor="_Toc145501288" w:history="1">
            <w:r w:rsidR="0033186B" w:rsidRPr="0033186B">
              <w:rPr>
                <w:rStyle w:val="Hyperlink"/>
                <w:noProof/>
              </w:rPr>
              <w:t>Printers and consumables</w:t>
            </w:r>
            <w:r w:rsidR="0033186B" w:rsidRPr="0033186B">
              <w:rPr>
                <w:noProof/>
                <w:webHidden/>
              </w:rPr>
              <w:tab/>
            </w:r>
            <w:r w:rsidR="0033186B" w:rsidRPr="0033186B">
              <w:rPr>
                <w:noProof/>
                <w:webHidden/>
              </w:rPr>
              <w:fldChar w:fldCharType="begin"/>
            </w:r>
            <w:r w:rsidR="0033186B" w:rsidRPr="0033186B">
              <w:rPr>
                <w:noProof/>
                <w:webHidden/>
              </w:rPr>
              <w:instrText xml:space="preserve"> PAGEREF _Toc145501288 \h </w:instrText>
            </w:r>
            <w:r w:rsidR="0033186B" w:rsidRPr="0033186B">
              <w:rPr>
                <w:noProof/>
                <w:webHidden/>
              </w:rPr>
            </w:r>
            <w:r w:rsidR="0033186B" w:rsidRPr="0033186B">
              <w:rPr>
                <w:noProof/>
                <w:webHidden/>
              </w:rPr>
              <w:fldChar w:fldCharType="separate"/>
            </w:r>
            <w:r w:rsidR="0033186B" w:rsidRPr="0033186B">
              <w:rPr>
                <w:noProof/>
                <w:webHidden/>
              </w:rPr>
              <w:t>5</w:t>
            </w:r>
            <w:r w:rsidR="0033186B" w:rsidRPr="0033186B">
              <w:rPr>
                <w:noProof/>
                <w:webHidden/>
              </w:rPr>
              <w:fldChar w:fldCharType="end"/>
            </w:r>
          </w:hyperlink>
        </w:p>
        <w:p w14:paraId="5FE9A1BA" w14:textId="772A38AD" w:rsidR="0033186B" w:rsidRPr="0033186B" w:rsidRDefault="002F100F">
          <w:pPr>
            <w:pStyle w:val="TOC1"/>
            <w:tabs>
              <w:tab w:val="left" w:pos="440"/>
              <w:tab w:val="right" w:leader="dot" w:pos="10450"/>
            </w:tabs>
            <w:rPr>
              <w:rFonts w:eastAsiaTheme="minorEastAsia"/>
              <w:noProof/>
              <w:kern w:val="2"/>
              <w:lang w:eastAsia="en-GB"/>
              <w14:ligatures w14:val="standardContextual"/>
            </w:rPr>
          </w:pPr>
          <w:hyperlink w:anchor="_Toc145501289" w:history="1">
            <w:r w:rsidR="0033186B" w:rsidRPr="0033186B">
              <w:rPr>
                <w:rStyle w:val="Hyperlink"/>
                <w:noProof/>
              </w:rPr>
              <w:t>4.</w:t>
            </w:r>
            <w:r w:rsidR="0033186B" w:rsidRPr="0033186B">
              <w:rPr>
                <w:rFonts w:eastAsiaTheme="minorEastAsia"/>
                <w:noProof/>
                <w:kern w:val="2"/>
                <w:lang w:eastAsia="en-GB"/>
                <w14:ligatures w14:val="standardContextual"/>
              </w:rPr>
              <w:tab/>
            </w:r>
            <w:r w:rsidR="0033186B" w:rsidRPr="0033186B">
              <w:rPr>
                <w:rStyle w:val="Hyperlink"/>
                <w:noProof/>
              </w:rPr>
              <w:t>Passwords</w:t>
            </w:r>
            <w:r w:rsidR="0033186B" w:rsidRPr="0033186B">
              <w:rPr>
                <w:noProof/>
                <w:webHidden/>
              </w:rPr>
              <w:tab/>
            </w:r>
            <w:r w:rsidR="0033186B" w:rsidRPr="0033186B">
              <w:rPr>
                <w:noProof/>
                <w:webHidden/>
              </w:rPr>
              <w:fldChar w:fldCharType="begin"/>
            </w:r>
            <w:r w:rsidR="0033186B" w:rsidRPr="0033186B">
              <w:rPr>
                <w:noProof/>
                <w:webHidden/>
              </w:rPr>
              <w:instrText xml:space="preserve"> PAGEREF _Toc145501289 \h </w:instrText>
            </w:r>
            <w:r w:rsidR="0033186B" w:rsidRPr="0033186B">
              <w:rPr>
                <w:noProof/>
                <w:webHidden/>
              </w:rPr>
            </w:r>
            <w:r w:rsidR="0033186B" w:rsidRPr="0033186B">
              <w:rPr>
                <w:noProof/>
                <w:webHidden/>
              </w:rPr>
              <w:fldChar w:fldCharType="separate"/>
            </w:r>
            <w:r w:rsidR="0033186B" w:rsidRPr="0033186B">
              <w:rPr>
                <w:noProof/>
                <w:webHidden/>
              </w:rPr>
              <w:t>5</w:t>
            </w:r>
            <w:r w:rsidR="0033186B" w:rsidRPr="0033186B">
              <w:rPr>
                <w:noProof/>
                <w:webHidden/>
              </w:rPr>
              <w:fldChar w:fldCharType="end"/>
            </w:r>
          </w:hyperlink>
        </w:p>
        <w:p w14:paraId="20EE3D88" w14:textId="2F1E195E" w:rsidR="0033186B" w:rsidRPr="0033186B" w:rsidRDefault="002F100F">
          <w:pPr>
            <w:pStyle w:val="TOC1"/>
            <w:tabs>
              <w:tab w:val="left" w:pos="440"/>
              <w:tab w:val="right" w:leader="dot" w:pos="10450"/>
            </w:tabs>
            <w:rPr>
              <w:rFonts w:eastAsiaTheme="minorEastAsia"/>
              <w:noProof/>
              <w:kern w:val="2"/>
              <w:lang w:eastAsia="en-GB"/>
              <w14:ligatures w14:val="standardContextual"/>
            </w:rPr>
          </w:pPr>
          <w:hyperlink w:anchor="_Toc145501290" w:history="1">
            <w:r w:rsidR="0033186B" w:rsidRPr="0033186B">
              <w:rPr>
                <w:rStyle w:val="Hyperlink"/>
                <w:noProof/>
              </w:rPr>
              <w:t>5.</w:t>
            </w:r>
            <w:r w:rsidR="0033186B" w:rsidRPr="0033186B">
              <w:rPr>
                <w:rFonts w:eastAsiaTheme="minorEastAsia"/>
                <w:noProof/>
                <w:kern w:val="2"/>
                <w:lang w:eastAsia="en-GB"/>
                <w14:ligatures w14:val="standardContextual"/>
              </w:rPr>
              <w:tab/>
            </w:r>
            <w:r w:rsidR="0033186B" w:rsidRPr="0033186B">
              <w:rPr>
                <w:rStyle w:val="Hyperlink"/>
                <w:noProof/>
              </w:rPr>
              <w:t>Unacceptable Use</w:t>
            </w:r>
            <w:r w:rsidR="0033186B" w:rsidRPr="0033186B">
              <w:rPr>
                <w:noProof/>
                <w:webHidden/>
              </w:rPr>
              <w:tab/>
            </w:r>
            <w:r w:rsidR="0033186B" w:rsidRPr="0033186B">
              <w:rPr>
                <w:noProof/>
                <w:webHidden/>
              </w:rPr>
              <w:fldChar w:fldCharType="begin"/>
            </w:r>
            <w:r w:rsidR="0033186B" w:rsidRPr="0033186B">
              <w:rPr>
                <w:noProof/>
                <w:webHidden/>
              </w:rPr>
              <w:instrText xml:space="preserve"> PAGEREF _Toc145501290 \h </w:instrText>
            </w:r>
            <w:r w:rsidR="0033186B" w:rsidRPr="0033186B">
              <w:rPr>
                <w:noProof/>
                <w:webHidden/>
              </w:rPr>
            </w:r>
            <w:r w:rsidR="0033186B" w:rsidRPr="0033186B">
              <w:rPr>
                <w:noProof/>
                <w:webHidden/>
              </w:rPr>
              <w:fldChar w:fldCharType="separate"/>
            </w:r>
            <w:r w:rsidR="0033186B" w:rsidRPr="0033186B">
              <w:rPr>
                <w:noProof/>
                <w:webHidden/>
              </w:rPr>
              <w:t>5</w:t>
            </w:r>
            <w:r w:rsidR="0033186B" w:rsidRPr="0033186B">
              <w:rPr>
                <w:noProof/>
                <w:webHidden/>
              </w:rPr>
              <w:fldChar w:fldCharType="end"/>
            </w:r>
          </w:hyperlink>
        </w:p>
        <w:p w14:paraId="6EBB3F87" w14:textId="7B115A38" w:rsidR="0033186B" w:rsidRDefault="002F100F">
          <w:pPr>
            <w:pStyle w:val="TOC1"/>
            <w:tabs>
              <w:tab w:val="left" w:pos="440"/>
              <w:tab w:val="right" w:leader="dot" w:pos="10450"/>
            </w:tabs>
            <w:rPr>
              <w:rFonts w:eastAsiaTheme="minorEastAsia"/>
              <w:noProof/>
              <w:kern w:val="2"/>
              <w:lang w:eastAsia="en-GB"/>
              <w14:ligatures w14:val="standardContextual"/>
            </w:rPr>
          </w:pPr>
          <w:hyperlink w:anchor="_Toc145501291" w:history="1">
            <w:r w:rsidR="0033186B" w:rsidRPr="0033186B">
              <w:rPr>
                <w:rStyle w:val="Hyperlink"/>
                <w:noProof/>
              </w:rPr>
              <w:t>6.</w:t>
            </w:r>
            <w:r w:rsidR="0033186B" w:rsidRPr="0033186B">
              <w:rPr>
                <w:rFonts w:eastAsiaTheme="minorEastAsia"/>
                <w:noProof/>
                <w:kern w:val="2"/>
                <w:lang w:eastAsia="en-GB"/>
                <w14:ligatures w14:val="standardContextual"/>
              </w:rPr>
              <w:tab/>
            </w:r>
            <w:r w:rsidR="0033186B" w:rsidRPr="0033186B">
              <w:rPr>
                <w:rStyle w:val="Hyperlink"/>
                <w:noProof/>
              </w:rPr>
              <w:t>Breaches of Policy</w:t>
            </w:r>
            <w:r w:rsidR="0033186B" w:rsidRPr="0033186B">
              <w:rPr>
                <w:noProof/>
                <w:webHidden/>
              </w:rPr>
              <w:tab/>
            </w:r>
            <w:r w:rsidR="0033186B" w:rsidRPr="0033186B">
              <w:rPr>
                <w:noProof/>
                <w:webHidden/>
              </w:rPr>
              <w:fldChar w:fldCharType="begin"/>
            </w:r>
            <w:r w:rsidR="0033186B" w:rsidRPr="0033186B">
              <w:rPr>
                <w:noProof/>
                <w:webHidden/>
              </w:rPr>
              <w:instrText xml:space="preserve"> PAGEREF _Toc145501291 \h </w:instrText>
            </w:r>
            <w:r w:rsidR="0033186B" w:rsidRPr="0033186B">
              <w:rPr>
                <w:noProof/>
                <w:webHidden/>
              </w:rPr>
            </w:r>
            <w:r w:rsidR="0033186B" w:rsidRPr="0033186B">
              <w:rPr>
                <w:noProof/>
                <w:webHidden/>
              </w:rPr>
              <w:fldChar w:fldCharType="separate"/>
            </w:r>
            <w:r w:rsidR="0033186B" w:rsidRPr="0033186B">
              <w:rPr>
                <w:noProof/>
                <w:webHidden/>
              </w:rPr>
              <w:t>5</w:t>
            </w:r>
            <w:r w:rsidR="0033186B" w:rsidRPr="0033186B">
              <w:rPr>
                <w:noProof/>
                <w:webHidden/>
              </w:rPr>
              <w:fldChar w:fldCharType="end"/>
            </w:r>
          </w:hyperlink>
        </w:p>
        <w:p w14:paraId="3D50A223" w14:textId="208115EE" w:rsidR="00A17030" w:rsidRDefault="00A17030" w:rsidP="00A17030">
          <w:r>
            <w:rPr>
              <w:b/>
              <w:bCs/>
              <w:noProof/>
            </w:rPr>
            <w:fldChar w:fldCharType="end"/>
          </w:r>
        </w:p>
      </w:sdtContent>
    </w:sdt>
    <w:p w14:paraId="27AD0019" w14:textId="71D66D21" w:rsidR="00A17030" w:rsidRPr="00226486" w:rsidRDefault="00A17030" w:rsidP="00226486">
      <w:pPr>
        <w:pStyle w:val="Heading1"/>
        <w:numPr>
          <w:ilvl w:val="0"/>
          <w:numId w:val="12"/>
        </w:numPr>
      </w:pPr>
      <w:r>
        <w:br w:type="page"/>
      </w:r>
      <w:bookmarkStart w:id="1" w:name="_Toc145501283"/>
      <w:r w:rsidRPr="00D225C6">
        <w:lastRenderedPageBreak/>
        <w:t>Introduction:</w:t>
      </w:r>
      <w:bookmarkEnd w:id="1"/>
    </w:p>
    <w:p w14:paraId="32E996C0" w14:textId="77777777" w:rsidR="00A17030" w:rsidRDefault="00A17030" w:rsidP="00A17030">
      <w:pPr>
        <w:pStyle w:val="NoSpacing"/>
        <w:jc w:val="both"/>
        <w:rPr>
          <w:rFonts w:cstheme="minorHAnsi"/>
        </w:rPr>
      </w:pPr>
      <w:r w:rsidRPr="00AB0D9F">
        <w:rPr>
          <w:rFonts w:cstheme="minorHAnsi"/>
        </w:rPr>
        <w:t>Digital technologies have become integr</w:t>
      </w:r>
      <w:r>
        <w:rPr>
          <w:rFonts w:cstheme="minorHAnsi"/>
        </w:rPr>
        <w:t xml:space="preserve">al to the lives of children, </w:t>
      </w:r>
      <w:r w:rsidRPr="00AB0D9F">
        <w:rPr>
          <w:rFonts w:cstheme="minorHAnsi"/>
        </w:rPr>
        <w:t>young people</w:t>
      </w:r>
      <w:r>
        <w:rPr>
          <w:rFonts w:cstheme="minorHAnsi"/>
        </w:rPr>
        <w:t xml:space="preserve"> and adults</w:t>
      </w:r>
      <w:r w:rsidRPr="00AB0D9F">
        <w:rPr>
          <w:rFonts w:cstheme="minorHAnsi"/>
        </w:rPr>
        <w:t xml:space="preserve">, both within schools and outside school. These technologies are powerful tools, which open up new opportunities for everyone. These technologies can stimulate discussion, promote creativity and stimulate awareness of context to promote effective learning. People should have an entitlement to safe access at all times. </w:t>
      </w:r>
    </w:p>
    <w:p w14:paraId="0F148255" w14:textId="3EC570AD" w:rsidR="00A17030" w:rsidRPr="00AB0D9F" w:rsidRDefault="00A17030" w:rsidP="00A17030">
      <w:pPr>
        <w:pStyle w:val="NoSpacing"/>
        <w:jc w:val="both"/>
        <w:rPr>
          <w:rFonts w:cstheme="minorHAnsi"/>
          <w:lang w:val="en-US"/>
        </w:rPr>
      </w:pPr>
      <w:r w:rsidRPr="00AB0D9F">
        <w:rPr>
          <w:rFonts w:cstheme="minorHAnsi"/>
          <w:lang w:val="en-US"/>
        </w:rPr>
        <w:t>This Acceptable Use Policy is intended to ensure:</w:t>
      </w:r>
    </w:p>
    <w:p w14:paraId="20D8B5BF" w14:textId="5549AFEE" w:rsidR="00A17030" w:rsidRPr="00AB0D9F" w:rsidRDefault="00A17030" w:rsidP="00A17030">
      <w:pPr>
        <w:pStyle w:val="NoSpacing"/>
        <w:numPr>
          <w:ilvl w:val="0"/>
          <w:numId w:val="1"/>
        </w:numPr>
        <w:ind w:left="426" w:hanging="426"/>
        <w:jc w:val="both"/>
        <w:rPr>
          <w:rFonts w:cstheme="minorHAnsi"/>
        </w:rPr>
      </w:pPr>
      <w:r w:rsidRPr="00AB0D9F">
        <w:rPr>
          <w:rFonts w:cstheme="minorHAnsi"/>
        </w:rPr>
        <w:t xml:space="preserve">That </w:t>
      </w:r>
      <w:r w:rsidR="008D761A">
        <w:rPr>
          <w:rFonts w:cstheme="minorHAnsi"/>
        </w:rPr>
        <w:t>pupils</w:t>
      </w:r>
      <w:r w:rsidRPr="00AB0D9F">
        <w:rPr>
          <w:rFonts w:cstheme="minorHAnsi"/>
        </w:rPr>
        <w:t xml:space="preserve"> will be responsible users and stay safe while using the internet and other digital technologies for educational, personal and recreational use. </w:t>
      </w:r>
    </w:p>
    <w:p w14:paraId="706B5CB4" w14:textId="6F4822F3" w:rsidR="00A17030" w:rsidRDefault="00A17030" w:rsidP="008D761A">
      <w:pPr>
        <w:pStyle w:val="NoSpacing"/>
        <w:numPr>
          <w:ilvl w:val="0"/>
          <w:numId w:val="1"/>
        </w:numPr>
        <w:ind w:left="426" w:hanging="426"/>
        <w:jc w:val="both"/>
        <w:rPr>
          <w:rFonts w:cstheme="minorHAnsi"/>
        </w:rPr>
      </w:pPr>
      <w:r w:rsidRPr="00AB0D9F">
        <w:rPr>
          <w:rFonts w:cstheme="minorHAnsi"/>
        </w:rPr>
        <w:t xml:space="preserve">That school systems and users are protected from accidental or deliberate misuse that could put the security of the systems and users at risk. </w:t>
      </w:r>
    </w:p>
    <w:p w14:paraId="4D35BAEA" w14:textId="77777777" w:rsidR="008D761A" w:rsidRPr="008D761A" w:rsidRDefault="008D761A" w:rsidP="008D761A">
      <w:pPr>
        <w:pStyle w:val="NoSpacing"/>
        <w:ind w:left="426"/>
        <w:jc w:val="both"/>
        <w:rPr>
          <w:rFonts w:cstheme="minorHAnsi"/>
        </w:rPr>
      </w:pPr>
    </w:p>
    <w:p w14:paraId="6DB076F0" w14:textId="3078F9A3" w:rsidR="00466836" w:rsidRDefault="00A17030" w:rsidP="00A17030">
      <w:pPr>
        <w:pStyle w:val="NoSpacing"/>
        <w:jc w:val="both"/>
        <w:rPr>
          <w:rFonts w:cstheme="minorHAnsi"/>
        </w:rPr>
      </w:pPr>
      <w:r w:rsidRPr="00AB0D9F">
        <w:rPr>
          <w:rFonts w:cstheme="minorHAnsi"/>
        </w:rPr>
        <w:t>The school will try to ensure that everyone has good access to digital technologies to enhance their learning and will, in return, expect them to agree to be responsible users.</w:t>
      </w:r>
      <w:r w:rsidR="008D761A">
        <w:rPr>
          <w:rFonts w:cstheme="minorHAnsi"/>
        </w:rPr>
        <w:t xml:space="preserve"> </w:t>
      </w:r>
      <w:r w:rsidR="00466836" w:rsidRPr="00466836">
        <w:rPr>
          <w:rFonts w:cstheme="minorHAnsi"/>
        </w:rPr>
        <w:t>Th</w:t>
      </w:r>
      <w:r w:rsidR="00466836">
        <w:rPr>
          <w:rFonts w:cstheme="minorHAnsi"/>
        </w:rPr>
        <w:t>is</w:t>
      </w:r>
      <w:r w:rsidR="00466836" w:rsidRPr="00466836">
        <w:rPr>
          <w:rFonts w:cstheme="minorHAnsi"/>
        </w:rPr>
        <w:t xml:space="preserve"> policy aims to ensure a safe, secure, and productive IT environment for all </w:t>
      </w:r>
      <w:r w:rsidR="00226486">
        <w:rPr>
          <w:rFonts w:cstheme="minorHAnsi"/>
        </w:rPr>
        <w:t>pupils</w:t>
      </w:r>
      <w:r w:rsidR="00466836" w:rsidRPr="00466836">
        <w:rPr>
          <w:rFonts w:cstheme="minorHAnsi"/>
        </w:rPr>
        <w:t>, promoting responsible digital citizenship.</w:t>
      </w:r>
    </w:p>
    <w:p w14:paraId="63FA903C" w14:textId="75C2FB4F" w:rsidR="00A17030" w:rsidRDefault="00A17030" w:rsidP="00226486">
      <w:pPr>
        <w:pStyle w:val="Heading1"/>
        <w:numPr>
          <w:ilvl w:val="0"/>
          <w:numId w:val="12"/>
        </w:numPr>
        <w:rPr>
          <w:lang w:val="en-US"/>
        </w:rPr>
      </w:pPr>
      <w:bookmarkStart w:id="2" w:name="_Toc145501284"/>
      <w:r>
        <w:rPr>
          <w:lang w:val="en-US"/>
        </w:rPr>
        <w:t>Terms of u</w:t>
      </w:r>
      <w:r w:rsidRPr="0044716E">
        <w:rPr>
          <w:lang w:val="en-US"/>
        </w:rPr>
        <w:t>se</w:t>
      </w:r>
      <w:bookmarkEnd w:id="2"/>
    </w:p>
    <w:p w14:paraId="072DC953" w14:textId="3B21F7EE" w:rsidR="008D761A" w:rsidRPr="008D761A" w:rsidRDefault="00226486" w:rsidP="008D761A">
      <w:pPr>
        <w:jc w:val="both"/>
        <w:rPr>
          <w:sz w:val="22"/>
          <w:szCs w:val="22"/>
          <w:lang w:val="en-US"/>
        </w:rPr>
      </w:pPr>
      <w:bookmarkStart w:id="3" w:name="_Hlk141710798"/>
      <w:r>
        <w:rPr>
          <w:sz w:val="22"/>
          <w:szCs w:val="22"/>
          <w:lang w:val="en-US"/>
        </w:rPr>
        <w:t>Pupils</w:t>
      </w:r>
      <w:r w:rsidR="00466836" w:rsidRPr="00466836">
        <w:rPr>
          <w:sz w:val="22"/>
          <w:szCs w:val="22"/>
          <w:lang w:val="en-US"/>
        </w:rPr>
        <w:t xml:space="preserve"> are permitted to use IT resources solely for educational purposes, research, and academic-related activities. Unauthorized access, use, or distribution of any inappropriate, illegal, or offensive content is strictly prohibited.</w:t>
      </w:r>
      <w:bookmarkEnd w:id="3"/>
    </w:p>
    <w:p w14:paraId="1E7C3CB1" w14:textId="77777777" w:rsidR="00A17030" w:rsidRPr="00CA3615" w:rsidRDefault="00A17030" w:rsidP="0033186B">
      <w:pPr>
        <w:pStyle w:val="NoSpacing"/>
        <w:numPr>
          <w:ilvl w:val="0"/>
          <w:numId w:val="1"/>
        </w:numPr>
        <w:ind w:left="284" w:hanging="284"/>
        <w:jc w:val="both"/>
        <w:rPr>
          <w:rFonts w:cstheme="minorHAnsi"/>
        </w:rPr>
      </w:pPr>
      <w:r w:rsidRPr="00162959">
        <w:rPr>
          <w:rFonts w:cstheme="minorHAnsi"/>
          <w:b/>
        </w:rPr>
        <w:t>Responsibility</w:t>
      </w:r>
      <w:r>
        <w:rPr>
          <w:rFonts w:cstheme="minorHAnsi"/>
        </w:rPr>
        <w:t>: School I</w:t>
      </w:r>
      <w:r w:rsidRPr="00AB0D9F">
        <w:rPr>
          <w:rFonts w:cstheme="minorHAnsi"/>
        </w:rPr>
        <w:t>T systems</w:t>
      </w:r>
      <w:r>
        <w:rPr>
          <w:rFonts w:cstheme="minorHAnsi"/>
        </w:rPr>
        <w:t xml:space="preserve"> must be used</w:t>
      </w:r>
      <w:r w:rsidRPr="00AB0D9F">
        <w:rPr>
          <w:rFonts w:cstheme="minorHAnsi"/>
        </w:rPr>
        <w:t xml:space="preserve"> in a responsible way, to ensure that there is no risk to </w:t>
      </w:r>
      <w:r>
        <w:rPr>
          <w:rFonts w:cstheme="minorHAnsi"/>
        </w:rPr>
        <w:t xml:space="preserve">your </w:t>
      </w:r>
      <w:r w:rsidRPr="00AB0D9F">
        <w:rPr>
          <w:rFonts w:cstheme="minorHAnsi"/>
        </w:rPr>
        <w:t>safety or to the safety and security of</w:t>
      </w:r>
      <w:r>
        <w:rPr>
          <w:rFonts w:cstheme="minorHAnsi"/>
        </w:rPr>
        <w:t xml:space="preserve"> the I</w:t>
      </w:r>
      <w:r w:rsidRPr="00AB0D9F">
        <w:rPr>
          <w:rFonts w:cstheme="minorHAnsi"/>
        </w:rPr>
        <w:t>T systems and other users.</w:t>
      </w:r>
    </w:p>
    <w:p w14:paraId="1F31258C" w14:textId="77777777" w:rsidR="00A17030" w:rsidRDefault="00A17030" w:rsidP="0033186B">
      <w:pPr>
        <w:pStyle w:val="NoSpacing"/>
        <w:numPr>
          <w:ilvl w:val="0"/>
          <w:numId w:val="1"/>
        </w:numPr>
        <w:ind w:left="284" w:hanging="284"/>
        <w:jc w:val="both"/>
        <w:rPr>
          <w:rFonts w:cstheme="minorHAnsi"/>
        </w:rPr>
      </w:pPr>
      <w:r w:rsidRPr="00CA3615">
        <w:rPr>
          <w:rFonts w:cstheme="minorHAnsi"/>
          <w:b/>
        </w:rPr>
        <w:t>Monitoring</w:t>
      </w:r>
      <w:r>
        <w:rPr>
          <w:rFonts w:cstheme="minorHAnsi"/>
        </w:rPr>
        <w:t>: T</w:t>
      </w:r>
      <w:r w:rsidRPr="00AB0D9F">
        <w:rPr>
          <w:rFonts w:cstheme="minorHAnsi"/>
        </w:rPr>
        <w:t xml:space="preserve">he school </w:t>
      </w:r>
      <w:r>
        <w:rPr>
          <w:rFonts w:cstheme="minorHAnsi"/>
        </w:rPr>
        <w:t>will monitor</w:t>
      </w:r>
      <w:r w:rsidRPr="00AB0D9F">
        <w:rPr>
          <w:rFonts w:cstheme="minorHAnsi"/>
        </w:rPr>
        <w:t xml:space="preserve"> use of the systems, devices and digital communications.</w:t>
      </w:r>
    </w:p>
    <w:p w14:paraId="3B7A3E22" w14:textId="77777777" w:rsidR="00A17030" w:rsidRDefault="00A17030" w:rsidP="0033186B">
      <w:pPr>
        <w:pStyle w:val="NoSpacing"/>
        <w:numPr>
          <w:ilvl w:val="0"/>
          <w:numId w:val="1"/>
        </w:numPr>
        <w:ind w:left="284" w:hanging="284"/>
        <w:jc w:val="both"/>
        <w:rPr>
          <w:rFonts w:cstheme="minorHAnsi"/>
        </w:rPr>
      </w:pPr>
      <w:r w:rsidRPr="00CA3615">
        <w:rPr>
          <w:rFonts w:cstheme="minorHAnsi"/>
          <w:b/>
        </w:rPr>
        <w:t>Vandalism</w:t>
      </w:r>
      <w:r>
        <w:rPr>
          <w:rFonts w:cstheme="minorHAnsi"/>
        </w:rPr>
        <w:t xml:space="preserve">: Please report any cases of vandalism to the IT support team/school/Trust, and appropriate action will be taken by the school to recover any costs for loss or damage. </w:t>
      </w:r>
    </w:p>
    <w:p w14:paraId="5BAE62C2" w14:textId="77777777" w:rsidR="00A17030" w:rsidRPr="003F581A" w:rsidRDefault="00A17030" w:rsidP="0033186B">
      <w:pPr>
        <w:pStyle w:val="NoSpacing"/>
        <w:numPr>
          <w:ilvl w:val="0"/>
          <w:numId w:val="1"/>
        </w:numPr>
        <w:ind w:left="284" w:hanging="284"/>
        <w:jc w:val="both"/>
        <w:rPr>
          <w:rFonts w:cstheme="minorHAnsi"/>
        </w:rPr>
      </w:pPr>
      <w:r>
        <w:rPr>
          <w:b/>
        </w:rPr>
        <w:t>Personal u</w:t>
      </w:r>
      <w:r w:rsidRPr="00CA3615">
        <w:rPr>
          <w:b/>
        </w:rPr>
        <w:t>se:</w:t>
      </w:r>
      <w:r>
        <w:t xml:space="preserve"> T</w:t>
      </w:r>
      <w:r w:rsidRPr="00AB0D9F">
        <w:t xml:space="preserve">he school systems and devices are primarily intended for educational use and </w:t>
      </w:r>
      <w:r>
        <w:t>you cannot</w:t>
      </w:r>
      <w:r w:rsidRPr="00AB0D9F">
        <w:t xml:space="preserve"> use them for perso</w:t>
      </w:r>
      <w:r>
        <w:t>nal or recreational use unless you</w:t>
      </w:r>
      <w:r w:rsidRPr="00AB0D9F">
        <w:t xml:space="preserve"> have permission. </w:t>
      </w:r>
    </w:p>
    <w:p w14:paraId="4C0FA676" w14:textId="77777777" w:rsidR="00A17030" w:rsidRPr="003F581A" w:rsidRDefault="00A17030" w:rsidP="0033186B">
      <w:pPr>
        <w:pStyle w:val="NoSpacing"/>
        <w:numPr>
          <w:ilvl w:val="0"/>
          <w:numId w:val="1"/>
        </w:numPr>
        <w:ind w:left="284" w:hanging="284"/>
        <w:jc w:val="both"/>
        <w:rPr>
          <w:rFonts w:cstheme="minorHAnsi"/>
        </w:rPr>
      </w:pPr>
      <w:r>
        <w:rPr>
          <w:b/>
        </w:rPr>
        <w:t>Own d</w:t>
      </w:r>
      <w:r w:rsidRPr="00CA3615">
        <w:rPr>
          <w:b/>
        </w:rPr>
        <w:t>evices:</w:t>
      </w:r>
      <w:r>
        <w:t xml:space="preserve"> If allowed to use your own devices in</w:t>
      </w:r>
      <w:r w:rsidRPr="003F581A">
        <w:t xml:space="preserve"> school, </w:t>
      </w:r>
      <w:r>
        <w:t>you agree to</w:t>
      </w:r>
      <w:r w:rsidRPr="003F581A">
        <w:t xml:space="preserve"> follow the rules set out in this agreement, in the same way as if </w:t>
      </w:r>
      <w:r>
        <w:t>you were</w:t>
      </w:r>
      <w:r w:rsidRPr="003F581A">
        <w:t xml:space="preserve"> using school equipment. </w:t>
      </w:r>
    </w:p>
    <w:p w14:paraId="7B0F8A2A" w14:textId="77777777" w:rsidR="00A17030" w:rsidRDefault="00A17030" w:rsidP="0033186B">
      <w:pPr>
        <w:pStyle w:val="NoSpacing"/>
        <w:numPr>
          <w:ilvl w:val="0"/>
          <w:numId w:val="1"/>
        </w:numPr>
        <w:ind w:left="284" w:hanging="284"/>
        <w:jc w:val="both"/>
        <w:rPr>
          <w:rFonts w:cstheme="minorHAnsi"/>
        </w:rPr>
      </w:pPr>
      <w:r w:rsidRPr="007C795A">
        <w:rPr>
          <w:rFonts w:cstheme="minorHAnsi"/>
          <w:b/>
          <w:bCs/>
        </w:rPr>
        <w:t>Protect school IT resources</w:t>
      </w:r>
      <w:r w:rsidRPr="007C795A">
        <w:rPr>
          <w:rFonts w:cstheme="minorHAnsi"/>
        </w:rPr>
        <w:t xml:space="preserve"> by careful and considerate use of equipment and networks, reporting faults and minimising the risk of introducing computer viruses or similar to the system.</w:t>
      </w:r>
    </w:p>
    <w:p w14:paraId="721A5313" w14:textId="5C59FBEE" w:rsidR="00B32259" w:rsidRPr="0033186B" w:rsidRDefault="00A17030" w:rsidP="0033186B">
      <w:pPr>
        <w:pStyle w:val="NoSpacing"/>
        <w:numPr>
          <w:ilvl w:val="0"/>
          <w:numId w:val="1"/>
        </w:numPr>
        <w:ind w:left="284" w:hanging="284"/>
        <w:jc w:val="both"/>
        <w:rPr>
          <w:rFonts w:cstheme="minorHAnsi"/>
        </w:rPr>
      </w:pPr>
      <w:r w:rsidRPr="007C795A">
        <w:rPr>
          <w:rFonts w:cstheme="minorHAnsi"/>
          <w:b/>
          <w:bCs/>
        </w:rPr>
        <w:t xml:space="preserve">Protect </w:t>
      </w:r>
      <w:r>
        <w:rPr>
          <w:rFonts w:cstheme="minorHAnsi"/>
          <w:b/>
          <w:bCs/>
        </w:rPr>
        <w:t>P</w:t>
      </w:r>
      <w:r w:rsidRPr="007C795A">
        <w:rPr>
          <w:rFonts w:cstheme="minorHAnsi"/>
          <w:b/>
          <w:bCs/>
        </w:rPr>
        <w:t>upils</w:t>
      </w:r>
      <w:r w:rsidRPr="007C795A">
        <w:rPr>
          <w:rFonts w:cstheme="minorHAnsi"/>
        </w:rPr>
        <w:t xml:space="preserve"> from harmful or inappropriate material accessible via the Internet or transportable on computer media.</w:t>
      </w:r>
    </w:p>
    <w:p w14:paraId="581BB31C" w14:textId="77777777" w:rsidR="00EF2A14" w:rsidRPr="00EF2A14" w:rsidRDefault="00EF2A14" w:rsidP="0033186B">
      <w:pPr>
        <w:pStyle w:val="ListParagraph"/>
        <w:numPr>
          <w:ilvl w:val="0"/>
          <w:numId w:val="11"/>
        </w:numPr>
        <w:ind w:left="284" w:hanging="284"/>
        <w:jc w:val="both"/>
        <w:rPr>
          <w:b/>
        </w:rPr>
      </w:pPr>
      <w:bookmarkStart w:id="4" w:name="_Hlk141713277"/>
      <w:r>
        <w:t>I understand and accept that the School and Trust will fully monitor my use of the school digital technology and communications systems.</w:t>
      </w:r>
    </w:p>
    <w:p w14:paraId="39B323CC" w14:textId="77777777" w:rsidR="00EF2A14" w:rsidRPr="00EF2A14" w:rsidRDefault="00EF2A14" w:rsidP="0033186B">
      <w:pPr>
        <w:pStyle w:val="ListParagraph"/>
        <w:numPr>
          <w:ilvl w:val="0"/>
          <w:numId w:val="11"/>
        </w:numPr>
        <w:ind w:left="284" w:hanging="284"/>
        <w:jc w:val="both"/>
        <w:rPr>
          <w:b/>
        </w:rPr>
      </w:pPr>
      <w:r>
        <w:t>I understand that if my activity causes any concerns, safeguarding software installed across the School and Trust may automatically alert appropriate safeguarding specialists who may choose to investigate depending on the content of the alert.</w:t>
      </w:r>
    </w:p>
    <w:p w14:paraId="28710ECB" w14:textId="6D62AAA6" w:rsidR="00EF2A14" w:rsidRPr="00EF2A14" w:rsidRDefault="00EF2A14" w:rsidP="0033186B">
      <w:pPr>
        <w:pStyle w:val="ListParagraph"/>
        <w:numPr>
          <w:ilvl w:val="0"/>
          <w:numId w:val="11"/>
        </w:numPr>
        <w:ind w:left="284" w:hanging="284"/>
        <w:jc w:val="both"/>
        <w:rPr>
          <w:b/>
        </w:rPr>
      </w:pPr>
      <w:r>
        <w:t>I understand that the rules set out in this agreement also apply to use of IT technologies (e.g. iPads, laptops, email, school/Trust data etc.) out of school, and to the transfer of personal data (digital or paper based) inside or outside of the schools or Trust.</w:t>
      </w:r>
    </w:p>
    <w:p w14:paraId="145158BE" w14:textId="77777777" w:rsidR="00EF2A14" w:rsidRPr="00EF2A14" w:rsidRDefault="00EF2A14" w:rsidP="0033186B">
      <w:pPr>
        <w:pStyle w:val="ListParagraph"/>
        <w:numPr>
          <w:ilvl w:val="0"/>
          <w:numId w:val="11"/>
        </w:numPr>
        <w:ind w:left="284" w:hanging="284"/>
        <w:jc w:val="both"/>
        <w:rPr>
          <w:b/>
        </w:rPr>
      </w:pPr>
      <w:r>
        <w:t>I understand that the school digital technology systems are primarily intended for educational use and that I will only use the systems for personal or recreational use within the policies and rules set down by the Trust.</w:t>
      </w:r>
    </w:p>
    <w:p w14:paraId="0FC62015" w14:textId="77777777" w:rsidR="00EF2A14" w:rsidRPr="00EF2A14" w:rsidRDefault="00EF2A14" w:rsidP="0033186B">
      <w:pPr>
        <w:pStyle w:val="ListParagraph"/>
        <w:numPr>
          <w:ilvl w:val="0"/>
          <w:numId w:val="11"/>
        </w:numPr>
        <w:ind w:left="284" w:hanging="284"/>
        <w:jc w:val="both"/>
        <w:rPr>
          <w:b/>
        </w:rPr>
      </w:pPr>
      <w:r>
        <w:t xml:space="preserve">I will not disclose my username or password to anyone else, nor will I try to use any other person’s username and password. I understand that I should not write down or store a password where it is possible that someone may access it. </w:t>
      </w:r>
    </w:p>
    <w:p w14:paraId="3EC97BCD" w14:textId="77777777" w:rsidR="00EF2A14" w:rsidRPr="00EF2A14" w:rsidRDefault="00EF2A14" w:rsidP="0033186B">
      <w:pPr>
        <w:pStyle w:val="ListParagraph"/>
        <w:numPr>
          <w:ilvl w:val="0"/>
          <w:numId w:val="11"/>
        </w:numPr>
        <w:ind w:left="284" w:hanging="284"/>
        <w:jc w:val="both"/>
        <w:rPr>
          <w:b/>
        </w:rPr>
      </w:pPr>
      <w:r>
        <w:t>I will always lock or sign out of any device I am not actively using or will be leaving unattended and all devices under my control will require a username/password prompt or pin code before access is gained.</w:t>
      </w:r>
    </w:p>
    <w:p w14:paraId="529F4DD3" w14:textId="77777777" w:rsidR="00EF2A14" w:rsidRPr="00EF2A14" w:rsidRDefault="00EF2A14" w:rsidP="0033186B">
      <w:pPr>
        <w:pStyle w:val="ListParagraph"/>
        <w:numPr>
          <w:ilvl w:val="0"/>
          <w:numId w:val="11"/>
        </w:numPr>
        <w:ind w:left="284" w:hanging="284"/>
        <w:jc w:val="both"/>
        <w:rPr>
          <w:b/>
        </w:rPr>
      </w:pPr>
      <w:r>
        <w:t>I will immediately report any illegal, inappropriate or harmful material or incident I become aware of to my Tutor, a member of staff or appropriate safeguarding lead.</w:t>
      </w:r>
    </w:p>
    <w:p w14:paraId="415660EA" w14:textId="790BB883" w:rsidR="00EF2A14" w:rsidRPr="00226486" w:rsidRDefault="00EF2A14" w:rsidP="0033186B">
      <w:pPr>
        <w:pStyle w:val="ListParagraph"/>
        <w:numPr>
          <w:ilvl w:val="0"/>
          <w:numId w:val="11"/>
        </w:numPr>
        <w:ind w:left="284" w:hanging="284"/>
        <w:jc w:val="both"/>
        <w:rPr>
          <w:rFonts w:cstheme="minorHAnsi"/>
        </w:rPr>
      </w:pPr>
      <w:r>
        <w:t>I understand that if I leave the school/Trust, all my digital accounts will be suspended, and my data deleted at the School’s/Trust’s discretion.</w:t>
      </w:r>
      <w:bookmarkEnd w:id="4"/>
    </w:p>
    <w:p w14:paraId="2C03AA2E" w14:textId="2355C4E8" w:rsidR="00A17030" w:rsidRPr="00226486" w:rsidRDefault="00A17030" w:rsidP="00226486">
      <w:pPr>
        <w:rPr>
          <w:rFonts w:cstheme="minorHAnsi"/>
          <w:sz w:val="22"/>
          <w:szCs w:val="22"/>
        </w:rPr>
      </w:pPr>
    </w:p>
    <w:tbl>
      <w:tblPr>
        <w:tblStyle w:val="TableGrid"/>
        <w:tblW w:w="0" w:type="auto"/>
        <w:tblLook w:val="04A0" w:firstRow="1" w:lastRow="0" w:firstColumn="1" w:lastColumn="0" w:noHBand="0" w:noVBand="1"/>
      </w:tblPr>
      <w:tblGrid>
        <w:gridCol w:w="5225"/>
        <w:gridCol w:w="5225"/>
      </w:tblGrid>
      <w:tr w:rsidR="00A17030" w:rsidRPr="00FA0C95" w14:paraId="4834F78E" w14:textId="77777777" w:rsidTr="00226486">
        <w:tc>
          <w:tcPr>
            <w:tcW w:w="5225" w:type="dxa"/>
          </w:tcPr>
          <w:p w14:paraId="23A46CB2" w14:textId="77777777" w:rsidR="00A17030" w:rsidRPr="00FA0C95" w:rsidRDefault="00A17030" w:rsidP="00535BD4">
            <w:pPr>
              <w:pStyle w:val="NoSpacing"/>
              <w:jc w:val="center"/>
              <w:rPr>
                <w:rFonts w:cstheme="minorHAnsi"/>
                <w:b/>
              </w:rPr>
            </w:pPr>
            <w:r w:rsidRPr="00FA0C95">
              <w:rPr>
                <w:rFonts w:cstheme="minorHAnsi"/>
                <w:b/>
              </w:rPr>
              <w:t>DO</w:t>
            </w:r>
            <w:r>
              <w:rPr>
                <w:rFonts w:cstheme="minorHAnsi"/>
                <w:b/>
              </w:rPr>
              <w:t>’S</w:t>
            </w:r>
          </w:p>
        </w:tc>
        <w:tc>
          <w:tcPr>
            <w:tcW w:w="5225" w:type="dxa"/>
          </w:tcPr>
          <w:p w14:paraId="75EAB52A" w14:textId="77777777" w:rsidR="00A17030" w:rsidRPr="00FA0C95" w:rsidRDefault="00A17030" w:rsidP="00535BD4">
            <w:pPr>
              <w:pStyle w:val="NoSpacing"/>
              <w:jc w:val="center"/>
              <w:rPr>
                <w:rFonts w:cstheme="minorHAnsi"/>
                <w:b/>
              </w:rPr>
            </w:pPr>
            <w:r>
              <w:rPr>
                <w:rFonts w:cstheme="minorHAnsi"/>
                <w:b/>
              </w:rPr>
              <w:t>DON’TS</w:t>
            </w:r>
          </w:p>
        </w:tc>
      </w:tr>
      <w:tr w:rsidR="00A17030" w14:paraId="0C1C3D16" w14:textId="77777777" w:rsidTr="00226486">
        <w:tc>
          <w:tcPr>
            <w:tcW w:w="5225" w:type="dxa"/>
          </w:tcPr>
          <w:p w14:paraId="3309E09F" w14:textId="77777777" w:rsidR="00A17030" w:rsidRDefault="00A17030" w:rsidP="00A17030">
            <w:pPr>
              <w:pStyle w:val="NoSpacing"/>
              <w:numPr>
                <w:ilvl w:val="0"/>
                <w:numId w:val="2"/>
              </w:numPr>
              <w:ind w:left="306" w:hanging="306"/>
              <w:jc w:val="both"/>
              <w:rPr>
                <w:rFonts w:cstheme="minorHAnsi"/>
              </w:rPr>
            </w:pPr>
            <w:r>
              <w:rPr>
                <w:rFonts w:cstheme="minorHAnsi"/>
              </w:rPr>
              <w:t>K</w:t>
            </w:r>
            <w:r w:rsidRPr="00AB0D9F">
              <w:rPr>
                <w:rFonts w:cstheme="minorHAnsi"/>
              </w:rPr>
              <w:t>eep username</w:t>
            </w:r>
            <w:r>
              <w:rPr>
                <w:rFonts w:cstheme="minorHAnsi"/>
              </w:rPr>
              <w:t>s</w:t>
            </w:r>
            <w:r w:rsidRPr="00AB0D9F">
              <w:rPr>
                <w:rFonts w:cstheme="minorHAnsi"/>
              </w:rPr>
              <w:t xml:space="preserve"> and password</w:t>
            </w:r>
            <w:r>
              <w:rPr>
                <w:rFonts w:cstheme="minorHAnsi"/>
              </w:rPr>
              <w:t>s</w:t>
            </w:r>
            <w:r w:rsidRPr="00AB0D9F">
              <w:rPr>
                <w:rFonts w:cstheme="minorHAnsi"/>
              </w:rPr>
              <w:t xml:space="preserve"> safe and secure</w:t>
            </w:r>
          </w:p>
        </w:tc>
        <w:tc>
          <w:tcPr>
            <w:tcW w:w="5225" w:type="dxa"/>
          </w:tcPr>
          <w:p w14:paraId="1CFB0C08" w14:textId="77777777" w:rsidR="00A17030" w:rsidRDefault="00A17030" w:rsidP="00A17030">
            <w:pPr>
              <w:pStyle w:val="NoSpacing"/>
              <w:numPr>
                <w:ilvl w:val="0"/>
                <w:numId w:val="2"/>
              </w:numPr>
              <w:ind w:left="331" w:hanging="331"/>
              <w:jc w:val="both"/>
              <w:rPr>
                <w:rFonts w:cstheme="minorHAnsi"/>
              </w:rPr>
            </w:pPr>
            <w:r>
              <w:rPr>
                <w:rFonts w:cstheme="minorHAnsi"/>
              </w:rPr>
              <w:t>Do not share them</w:t>
            </w:r>
            <w:r w:rsidRPr="00AB0D9F">
              <w:rPr>
                <w:rFonts w:cstheme="minorHAnsi"/>
              </w:rPr>
              <w:t xml:space="preserve">, </w:t>
            </w:r>
            <w:r>
              <w:rPr>
                <w:rFonts w:cstheme="minorHAnsi"/>
              </w:rPr>
              <w:t xml:space="preserve">or </w:t>
            </w:r>
            <w:r w:rsidRPr="00AB0D9F">
              <w:rPr>
                <w:rFonts w:cstheme="minorHAnsi"/>
              </w:rPr>
              <w:t>use any other person’s username and password</w:t>
            </w:r>
          </w:p>
          <w:p w14:paraId="66094155" w14:textId="77777777" w:rsidR="00A17030" w:rsidRPr="00FA0C95" w:rsidRDefault="00A17030" w:rsidP="00A17030">
            <w:pPr>
              <w:pStyle w:val="NoSpacing"/>
              <w:numPr>
                <w:ilvl w:val="0"/>
                <w:numId w:val="2"/>
              </w:numPr>
              <w:ind w:left="331" w:hanging="331"/>
              <w:jc w:val="both"/>
              <w:rPr>
                <w:rFonts w:cstheme="minorHAnsi"/>
              </w:rPr>
            </w:pPr>
            <w:r>
              <w:rPr>
                <w:rFonts w:cstheme="minorHAnsi"/>
              </w:rPr>
              <w:t xml:space="preserve">Do </w:t>
            </w:r>
            <w:r w:rsidRPr="00AB0D9F">
              <w:rPr>
                <w:rFonts w:cstheme="minorHAnsi"/>
              </w:rPr>
              <w:t>not write down or store a password where it is possi</w:t>
            </w:r>
            <w:r>
              <w:rPr>
                <w:rFonts w:cstheme="minorHAnsi"/>
              </w:rPr>
              <w:t>ble that someone will steal it</w:t>
            </w:r>
          </w:p>
        </w:tc>
      </w:tr>
      <w:tr w:rsidR="00A17030" w14:paraId="780D2789" w14:textId="77777777" w:rsidTr="00226486">
        <w:tc>
          <w:tcPr>
            <w:tcW w:w="5225" w:type="dxa"/>
          </w:tcPr>
          <w:p w14:paraId="32603B5A" w14:textId="77777777" w:rsidR="00A17030" w:rsidRPr="00FA0C95" w:rsidRDefault="00A17030" w:rsidP="00A17030">
            <w:pPr>
              <w:pStyle w:val="NoSpacing"/>
              <w:numPr>
                <w:ilvl w:val="0"/>
                <w:numId w:val="1"/>
              </w:numPr>
              <w:ind w:left="306" w:hanging="306"/>
              <w:jc w:val="both"/>
              <w:rPr>
                <w:rFonts w:cstheme="minorHAnsi"/>
              </w:rPr>
            </w:pPr>
            <w:r>
              <w:rPr>
                <w:rFonts w:cstheme="minorHAnsi"/>
              </w:rPr>
              <w:t>B</w:t>
            </w:r>
            <w:r w:rsidRPr="00AB0D9F">
              <w:rPr>
                <w:rFonts w:cstheme="minorHAnsi"/>
              </w:rPr>
              <w:t xml:space="preserve">e aware </w:t>
            </w:r>
            <w:r>
              <w:rPr>
                <w:rFonts w:cstheme="minorHAnsi"/>
              </w:rPr>
              <w:t>of “stranger danger”, when communicating on-line</w:t>
            </w:r>
          </w:p>
        </w:tc>
        <w:tc>
          <w:tcPr>
            <w:tcW w:w="5225" w:type="dxa"/>
          </w:tcPr>
          <w:p w14:paraId="30D1B4AD" w14:textId="77777777" w:rsidR="00A17030" w:rsidRPr="00FA0C95" w:rsidRDefault="00A17030" w:rsidP="00A17030">
            <w:pPr>
              <w:pStyle w:val="NoSpacing"/>
              <w:numPr>
                <w:ilvl w:val="0"/>
                <w:numId w:val="1"/>
              </w:numPr>
              <w:ind w:left="331" w:hanging="331"/>
              <w:jc w:val="both"/>
              <w:rPr>
                <w:rFonts w:cstheme="minorHAnsi"/>
              </w:rPr>
            </w:pPr>
            <w:r w:rsidRPr="00FA0C95">
              <w:rPr>
                <w:rFonts w:cstheme="minorHAnsi"/>
              </w:rPr>
              <w:t xml:space="preserve">Do not disclose or share personal information about yourself or others when online (this </w:t>
            </w:r>
            <w:r>
              <w:rPr>
                <w:rFonts w:cstheme="minorHAnsi"/>
              </w:rPr>
              <w:t xml:space="preserve">could include names, addresses, </w:t>
            </w:r>
            <w:r w:rsidRPr="00FA0C95">
              <w:rPr>
                <w:rFonts w:cstheme="minorHAnsi"/>
              </w:rPr>
              <w:t>email addresses, telephone numbers, age, gender, educational details, financial details etc)</w:t>
            </w:r>
          </w:p>
        </w:tc>
      </w:tr>
      <w:tr w:rsidR="00A17030" w14:paraId="5C536885" w14:textId="77777777" w:rsidTr="00226486">
        <w:tc>
          <w:tcPr>
            <w:tcW w:w="5225" w:type="dxa"/>
          </w:tcPr>
          <w:p w14:paraId="2BB2B90B" w14:textId="77777777" w:rsidR="00A17030" w:rsidRPr="00FA0C95" w:rsidRDefault="00A17030" w:rsidP="00A17030">
            <w:pPr>
              <w:pStyle w:val="NoSpacing"/>
              <w:numPr>
                <w:ilvl w:val="0"/>
                <w:numId w:val="1"/>
              </w:numPr>
              <w:ind w:left="306" w:hanging="306"/>
              <w:jc w:val="both"/>
              <w:rPr>
                <w:rFonts w:cstheme="minorHAnsi"/>
              </w:rPr>
            </w:pPr>
            <w:r>
              <w:rPr>
                <w:rFonts w:cstheme="minorHAnsi"/>
              </w:rPr>
              <w:t>R</w:t>
            </w:r>
            <w:r w:rsidRPr="00AB0D9F">
              <w:rPr>
                <w:rFonts w:cstheme="minorHAnsi"/>
              </w:rPr>
              <w:t xml:space="preserve">eport any unpleasant or inappropriate material, messages, or anything that makes </w:t>
            </w:r>
            <w:r>
              <w:rPr>
                <w:rFonts w:cstheme="minorHAnsi"/>
              </w:rPr>
              <w:t>you feel uncomfortable when you see it online</w:t>
            </w:r>
          </w:p>
        </w:tc>
        <w:tc>
          <w:tcPr>
            <w:tcW w:w="5225" w:type="dxa"/>
          </w:tcPr>
          <w:p w14:paraId="0271A1A8" w14:textId="77777777" w:rsidR="00A17030" w:rsidRPr="00FA0C95" w:rsidRDefault="00A17030" w:rsidP="00A17030">
            <w:pPr>
              <w:pStyle w:val="NoSpacing"/>
              <w:numPr>
                <w:ilvl w:val="0"/>
                <w:numId w:val="1"/>
              </w:numPr>
              <w:ind w:left="331" w:hanging="331"/>
              <w:jc w:val="both"/>
              <w:rPr>
                <w:rFonts w:cstheme="minorHAnsi"/>
              </w:rPr>
            </w:pPr>
            <w:r>
              <w:t>Do not</w:t>
            </w:r>
            <w:r w:rsidRPr="003F581A">
              <w:t xml:space="preserve"> make large downloads or uploads that might take up internet capacity and prevent other users from bein</w:t>
            </w:r>
            <w:r>
              <w:t>g able to carry out their work</w:t>
            </w:r>
          </w:p>
        </w:tc>
      </w:tr>
      <w:tr w:rsidR="00A17030" w14:paraId="5746253E" w14:textId="77777777" w:rsidTr="00226486">
        <w:tc>
          <w:tcPr>
            <w:tcW w:w="5225" w:type="dxa"/>
          </w:tcPr>
          <w:p w14:paraId="06DDA2E5" w14:textId="77777777" w:rsidR="00A17030" w:rsidRDefault="00A17030" w:rsidP="00A17030">
            <w:pPr>
              <w:pStyle w:val="NoSpacing"/>
              <w:numPr>
                <w:ilvl w:val="0"/>
                <w:numId w:val="1"/>
              </w:numPr>
              <w:ind w:left="306" w:hanging="306"/>
              <w:jc w:val="both"/>
              <w:rPr>
                <w:rFonts w:cstheme="minorHAnsi"/>
              </w:rPr>
            </w:pPr>
            <w:r>
              <w:t>R</w:t>
            </w:r>
            <w:r w:rsidRPr="003F581A">
              <w:t>espect others’ work and property</w:t>
            </w:r>
          </w:p>
        </w:tc>
        <w:tc>
          <w:tcPr>
            <w:tcW w:w="5225" w:type="dxa"/>
          </w:tcPr>
          <w:p w14:paraId="7FBED6DF" w14:textId="77777777" w:rsidR="00A17030" w:rsidRPr="00FA0C95" w:rsidRDefault="00A17030" w:rsidP="00A17030">
            <w:pPr>
              <w:pStyle w:val="NoSpacing"/>
              <w:numPr>
                <w:ilvl w:val="0"/>
                <w:numId w:val="1"/>
              </w:numPr>
              <w:ind w:left="331" w:hanging="331"/>
              <w:jc w:val="both"/>
              <w:rPr>
                <w:rFonts w:cstheme="minorHAnsi"/>
              </w:rPr>
            </w:pPr>
            <w:r>
              <w:t>Do</w:t>
            </w:r>
            <w:r w:rsidRPr="003F581A">
              <w:t xml:space="preserve"> not access, copy, remove or otherwise alter any other user’s files, without the o</w:t>
            </w:r>
            <w:r>
              <w:t>wner’s knowledge and permission</w:t>
            </w:r>
            <w:r w:rsidRPr="003F581A">
              <w:t xml:space="preserve"> </w:t>
            </w:r>
          </w:p>
        </w:tc>
      </w:tr>
      <w:tr w:rsidR="00A17030" w14:paraId="2CDD1F73" w14:textId="77777777" w:rsidTr="00226486">
        <w:tc>
          <w:tcPr>
            <w:tcW w:w="5225" w:type="dxa"/>
          </w:tcPr>
          <w:p w14:paraId="26D35798" w14:textId="246E1A71" w:rsidR="00A17030" w:rsidRPr="0033186B" w:rsidRDefault="00A17030" w:rsidP="00535BD4">
            <w:pPr>
              <w:pStyle w:val="NoSpacing"/>
              <w:numPr>
                <w:ilvl w:val="0"/>
                <w:numId w:val="1"/>
              </w:numPr>
              <w:ind w:left="306" w:hanging="306"/>
              <w:jc w:val="both"/>
              <w:rPr>
                <w:rFonts w:cstheme="minorHAnsi"/>
              </w:rPr>
            </w:pPr>
            <w:r>
              <w:t>R</w:t>
            </w:r>
            <w:r w:rsidRPr="003F581A">
              <w:t>eport any damage or faults involving equipment or software,</w:t>
            </w:r>
            <w:r>
              <w:t xml:space="preserve"> however this may have happened</w:t>
            </w:r>
          </w:p>
        </w:tc>
        <w:tc>
          <w:tcPr>
            <w:tcW w:w="5225" w:type="dxa"/>
          </w:tcPr>
          <w:p w14:paraId="14D43AB6" w14:textId="77777777" w:rsidR="00A17030" w:rsidRPr="00FA0C95" w:rsidRDefault="00A17030" w:rsidP="00A17030">
            <w:pPr>
              <w:pStyle w:val="NoSpacing"/>
              <w:numPr>
                <w:ilvl w:val="0"/>
                <w:numId w:val="1"/>
              </w:numPr>
              <w:ind w:left="331" w:hanging="331"/>
              <w:jc w:val="both"/>
              <w:rPr>
                <w:rFonts w:cstheme="minorHAnsi"/>
              </w:rPr>
            </w:pPr>
            <w:r>
              <w:t>Do</w:t>
            </w:r>
            <w:r w:rsidRPr="003F581A">
              <w:t xml:space="preserve"> not take or distribute images of </w:t>
            </w:r>
            <w:r>
              <w:t>anyone without their permission</w:t>
            </w:r>
            <w:r w:rsidRPr="003F581A">
              <w:t xml:space="preserve"> </w:t>
            </w:r>
          </w:p>
        </w:tc>
      </w:tr>
      <w:tr w:rsidR="00A17030" w14:paraId="7FD43B4C" w14:textId="77777777" w:rsidTr="00226486">
        <w:tc>
          <w:tcPr>
            <w:tcW w:w="5225" w:type="dxa"/>
          </w:tcPr>
          <w:p w14:paraId="3A0C559F" w14:textId="360EA7A7" w:rsidR="00A17030" w:rsidRDefault="00A17030" w:rsidP="00226486">
            <w:pPr>
              <w:pStyle w:val="NoSpacing"/>
              <w:jc w:val="both"/>
              <w:rPr>
                <w:rFonts w:cstheme="minorHAnsi"/>
              </w:rPr>
            </w:pPr>
          </w:p>
        </w:tc>
        <w:tc>
          <w:tcPr>
            <w:tcW w:w="5225" w:type="dxa"/>
          </w:tcPr>
          <w:p w14:paraId="063D7C3F" w14:textId="77777777" w:rsidR="00A17030" w:rsidRPr="00FA0C95" w:rsidRDefault="00A17030" w:rsidP="00A17030">
            <w:pPr>
              <w:pStyle w:val="NoSpacing"/>
              <w:numPr>
                <w:ilvl w:val="0"/>
                <w:numId w:val="1"/>
              </w:numPr>
              <w:ind w:left="331" w:hanging="331"/>
              <w:jc w:val="both"/>
              <w:rPr>
                <w:rFonts w:cstheme="minorHAnsi"/>
              </w:rPr>
            </w:pPr>
            <w:r>
              <w:t>Do</w:t>
            </w:r>
            <w:r w:rsidRPr="003F581A">
              <w:t xml:space="preserve"> not try to upload, download or access any materials which are illegal or inappropriate or may ca</w:t>
            </w:r>
            <w:r>
              <w:t>use harm or distress to others</w:t>
            </w:r>
          </w:p>
        </w:tc>
      </w:tr>
      <w:tr w:rsidR="00A17030" w14:paraId="15E00980" w14:textId="77777777" w:rsidTr="00226486">
        <w:tc>
          <w:tcPr>
            <w:tcW w:w="5225" w:type="dxa"/>
          </w:tcPr>
          <w:p w14:paraId="25AE92EF" w14:textId="77777777" w:rsidR="00A17030" w:rsidRPr="00226486" w:rsidRDefault="00A17030" w:rsidP="00226486">
            <w:pPr>
              <w:spacing w:line="252" w:lineRule="auto"/>
              <w:rPr>
                <w:rFonts w:cstheme="minorHAnsi"/>
              </w:rPr>
            </w:pPr>
          </w:p>
        </w:tc>
        <w:tc>
          <w:tcPr>
            <w:tcW w:w="5225" w:type="dxa"/>
          </w:tcPr>
          <w:p w14:paraId="35479305" w14:textId="77777777" w:rsidR="00A17030" w:rsidRPr="00FA0C95" w:rsidRDefault="00A17030" w:rsidP="00A17030">
            <w:pPr>
              <w:pStyle w:val="NoSpacing"/>
              <w:numPr>
                <w:ilvl w:val="0"/>
                <w:numId w:val="1"/>
              </w:numPr>
              <w:ind w:left="331" w:hanging="331"/>
              <w:jc w:val="both"/>
              <w:rPr>
                <w:rFonts w:cstheme="minorHAnsi"/>
              </w:rPr>
            </w:pPr>
            <w:r>
              <w:t>Do not</w:t>
            </w:r>
            <w:r w:rsidRPr="003F581A">
              <w:t xml:space="preserve"> use any programmes or software that might bypass the filtering/security systems</w:t>
            </w:r>
            <w:r>
              <w:t xml:space="preserve"> in place to prevent access to inappropriate content</w:t>
            </w:r>
          </w:p>
        </w:tc>
      </w:tr>
    </w:tbl>
    <w:p w14:paraId="026BCA92" w14:textId="0523D39D" w:rsidR="00A17030" w:rsidRPr="0044716E" w:rsidRDefault="00A17030" w:rsidP="004C0F84">
      <w:pPr>
        <w:pStyle w:val="Heading1"/>
        <w:numPr>
          <w:ilvl w:val="0"/>
          <w:numId w:val="12"/>
        </w:numPr>
        <w:rPr>
          <w:rFonts w:cstheme="minorHAnsi"/>
        </w:rPr>
      </w:pPr>
      <w:bookmarkStart w:id="5" w:name="_Toc145501285"/>
      <w:r>
        <w:t>School specific s</w:t>
      </w:r>
      <w:r w:rsidRPr="0044716E">
        <w:t>ystems</w:t>
      </w:r>
      <w:bookmarkEnd w:id="5"/>
    </w:p>
    <w:p w14:paraId="73227850" w14:textId="77777777" w:rsidR="00A17030" w:rsidRPr="006356F1" w:rsidRDefault="00A17030" w:rsidP="00A17030">
      <w:pPr>
        <w:pStyle w:val="Heading2"/>
        <w:rPr>
          <w:b/>
        </w:rPr>
      </w:pPr>
      <w:bookmarkStart w:id="6" w:name="_Toc145501286"/>
      <w:r w:rsidRPr="0028072F">
        <w:t>Email</w:t>
      </w:r>
      <w:bookmarkEnd w:id="6"/>
      <w:r w:rsidRPr="006356F1">
        <w:t xml:space="preserve"> </w:t>
      </w:r>
    </w:p>
    <w:p w14:paraId="0C6E9220" w14:textId="77777777" w:rsidR="00A17030" w:rsidRPr="006356F1" w:rsidRDefault="00A17030" w:rsidP="00A17030">
      <w:pPr>
        <w:pStyle w:val="NoSpacing"/>
        <w:jc w:val="both"/>
      </w:pPr>
      <w:r w:rsidRPr="006356F1">
        <w:t xml:space="preserve">You will be provided with an email address by the school, and the expectation is that you will use this facility for legitimate educational and </w:t>
      </w:r>
      <w:r w:rsidRPr="006356F1">
        <w:rPr>
          <w:rFonts w:cstheme="minorHAnsi"/>
        </w:rPr>
        <w:t>research activity. You are expected to use email in a responsible manner. No messages should be sent or received if they contain any material that is sexist, racist, unethical, illegal, or likely to cause offence.</w:t>
      </w:r>
    </w:p>
    <w:p w14:paraId="06DFD6C0" w14:textId="77777777" w:rsidR="00A17030" w:rsidRDefault="00A17030" w:rsidP="00A17030">
      <w:pPr>
        <w:pStyle w:val="NoSpacing"/>
        <w:jc w:val="both"/>
      </w:pPr>
    </w:p>
    <w:p w14:paraId="543E3101" w14:textId="77777777" w:rsidR="00A17030" w:rsidRDefault="00A17030" w:rsidP="00A17030">
      <w:pPr>
        <w:pStyle w:val="Heading2"/>
      </w:pPr>
      <w:bookmarkStart w:id="7" w:name="_Toc145501287"/>
      <w:r>
        <w:t>Remote Working/Access</w:t>
      </w:r>
      <w:bookmarkEnd w:id="7"/>
    </w:p>
    <w:p w14:paraId="70EAE879" w14:textId="77777777" w:rsidR="00A17030" w:rsidRPr="00226486" w:rsidRDefault="00A17030" w:rsidP="00226486">
      <w:pPr>
        <w:jc w:val="both"/>
        <w:rPr>
          <w:sz w:val="22"/>
          <w:szCs w:val="22"/>
        </w:rPr>
      </w:pPr>
      <w:r w:rsidRPr="00226486">
        <w:rPr>
          <w:sz w:val="22"/>
          <w:szCs w:val="22"/>
        </w:rPr>
        <w:t>We recognise that working offsite, or remote or mobile working, is required in many roles and situations in the school, but this brings with it a number of potential risks, to data protection, confidentiality and privacy.</w:t>
      </w:r>
    </w:p>
    <w:p w14:paraId="7EE5667C" w14:textId="7F5413BE" w:rsidR="00A17030" w:rsidRDefault="00A17030" w:rsidP="00226486">
      <w:pPr>
        <w:pStyle w:val="NoSpacing"/>
        <w:jc w:val="both"/>
      </w:pPr>
      <w:r>
        <w:t xml:space="preserve">The school offers remote </w:t>
      </w:r>
      <w:r w:rsidRPr="00E33475">
        <w:t xml:space="preserve">access to </w:t>
      </w:r>
      <w:r w:rsidR="00226486">
        <w:t>pupils</w:t>
      </w:r>
      <w:r>
        <w:t xml:space="preserve">, and appropriate use of this technology is important. </w:t>
      </w:r>
    </w:p>
    <w:p w14:paraId="41999F0E" w14:textId="77777777" w:rsidR="00A17030" w:rsidRDefault="00A17030" w:rsidP="00226486">
      <w:pPr>
        <w:pStyle w:val="NoSpacing"/>
        <w:jc w:val="both"/>
      </w:pPr>
      <w:r>
        <w:t xml:space="preserve">The remote access system </w:t>
      </w:r>
      <w:r w:rsidRPr="00C144C4">
        <w:t xml:space="preserve">will enable </w:t>
      </w:r>
      <w:r>
        <w:t>users</w:t>
      </w:r>
      <w:r w:rsidRPr="00C144C4">
        <w:t xml:space="preserve"> to access their documents and some school programs from anyw</w:t>
      </w:r>
      <w:r>
        <w:t>here they have internet access.</w:t>
      </w:r>
      <w:r w:rsidRPr="00C144C4">
        <w:t xml:space="preserve"> Users are expected to use the remote systems in a safe and secure manner ensuring all data is kept secure and on the </w:t>
      </w:r>
      <w:r>
        <w:t xml:space="preserve">school </w:t>
      </w:r>
      <w:r w:rsidRPr="00C144C4">
        <w:t xml:space="preserve">storage systems for backup and compliance. School data must not be </w:t>
      </w:r>
      <w:r>
        <w:t xml:space="preserve">stored on any system other than </w:t>
      </w:r>
      <w:r w:rsidRPr="00C144C4">
        <w:t xml:space="preserve">issued equipment. </w:t>
      </w:r>
    </w:p>
    <w:p w14:paraId="14923E1F" w14:textId="77777777" w:rsidR="00A17030" w:rsidRDefault="00A17030" w:rsidP="00226486">
      <w:pPr>
        <w:pStyle w:val="NoSpacing"/>
        <w:jc w:val="both"/>
      </w:pPr>
      <w:r w:rsidRPr="00C144C4">
        <w:t xml:space="preserve">All issued laptops will be encrypted and the IT </w:t>
      </w:r>
      <w:r>
        <w:t>support t</w:t>
      </w:r>
      <w:r w:rsidRPr="00C144C4">
        <w:t xml:space="preserve">eam will be able to track the device when it is off the school premises. </w:t>
      </w:r>
    </w:p>
    <w:p w14:paraId="593D5438" w14:textId="77777777" w:rsidR="00A17030" w:rsidRDefault="00A17030" w:rsidP="00226486">
      <w:pPr>
        <w:pStyle w:val="NoSpacing"/>
        <w:jc w:val="both"/>
      </w:pPr>
    </w:p>
    <w:p w14:paraId="20D4BAD8" w14:textId="77777777" w:rsidR="00A17030" w:rsidRPr="0044716E" w:rsidRDefault="00A17030" w:rsidP="00A17030">
      <w:pPr>
        <w:pStyle w:val="Heading2"/>
      </w:pPr>
      <w:bookmarkStart w:id="8" w:name="_Toc145501288"/>
      <w:r>
        <w:t>Printers and c</w:t>
      </w:r>
      <w:r w:rsidRPr="0044716E">
        <w:t>onsumables</w:t>
      </w:r>
      <w:bookmarkEnd w:id="8"/>
    </w:p>
    <w:p w14:paraId="1C10A36C" w14:textId="361B3E07" w:rsidR="00A17030" w:rsidRDefault="00A17030" w:rsidP="00A17030">
      <w:pPr>
        <w:pStyle w:val="NoSpacing"/>
        <w:jc w:val="both"/>
      </w:pPr>
      <w:r>
        <w:t xml:space="preserve">Printers are provided across the school for use by </w:t>
      </w:r>
      <w:r w:rsidR="00226486">
        <w:t>pupils</w:t>
      </w:r>
      <w:r>
        <w:t xml:space="preserve">. </w:t>
      </w:r>
      <w:r w:rsidR="00226486">
        <w:t>Pupils</w:t>
      </w:r>
      <w:r>
        <w:t xml:space="preserve"> are provided with a code/badge that they must keep private and use it to release the print jobs. You must use the printers sparingly and for school purposes only. </w:t>
      </w:r>
    </w:p>
    <w:p w14:paraId="455A2D7E" w14:textId="77777777" w:rsidR="00A17030" w:rsidRDefault="00A17030" w:rsidP="00A17030">
      <w:pPr>
        <w:pStyle w:val="NoSpacing"/>
        <w:jc w:val="both"/>
      </w:pPr>
    </w:p>
    <w:p w14:paraId="76D99FB2" w14:textId="0D833E99" w:rsidR="00A17030" w:rsidRDefault="00A17030" w:rsidP="00A17030">
      <w:pPr>
        <w:pStyle w:val="NoSpacing"/>
        <w:jc w:val="both"/>
      </w:pPr>
      <w:r>
        <w:t xml:space="preserve">All printer use is recorded and monitored and therefore if you deliberately use the printer for non-education or offensive material you will be subject to the behaviour management measures of the school. </w:t>
      </w:r>
    </w:p>
    <w:p w14:paraId="777793F1" w14:textId="01F4ABB7" w:rsidR="00A17030" w:rsidRPr="007C795A" w:rsidRDefault="00A17030" w:rsidP="004C0F84">
      <w:pPr>
        <w:pStyle w:val="Heading1"/>
        <w:numPr>
          <w:ilvl w:val="0"/>
          <w:numId w:val="12"/>
        </w:numPr>
      </w:pPr>
      <w:bookmarkStart w:id="9" w:name="_Toc145501289"/>
      <w:r w:rsidRPr="007C795A">
        <w:lastRenderedPageBreak/>
        <w:t>Passwords</w:t>
      </w:r>
      <w:bookmarkEnd w:id="9"/>
    </w:p>
    <w:p w14:paraId="08064E72" w14:textId="3B531353" w:rsidR="00A17030" w:rsidRPr="007C795A" w:rsidRDefault="00A17030" w:rsidP="00A17030">
      <w:pPr>
        <w:pStyle w:val="NoSpacing"/>
        <w:jc w:val="both"/>
      </w:pPr>
      <w:r w:rsidRPr="007C795A">
        <w:t>Access to applications and information is controlled to protect you and our organisation. It’s important that the passwords you use are strong and safe enough to keep our data secure.</w:t>
      </w:r>
    </w:p>
    <w:p w14:paraId="74FC3032" w14:textId="77777777" w:rsidR="00A17030" w:rsidRPr="007C795A" w:rsidRDefault="00A17030" w:rsidP="00A17030">
      <w:pPr>
        <w:pStyle w:val="NoSpacing"/>
        <w:jc w:val="both"/>
      </w:pPr>
      <w:r w:rsidRPr="007C795A">
        <w:t>Choosing a secure password</w:t>
      </w:r>
    </w:p>
    <w:p w14:paraId="09D1E4A1" w14:textId="77777777" w:rsidR="00A17030" w:rsidRPr="007C795A" w:rsidRDefault="00A17030" w:rsidP="00A17030">
      <w:pPr>
        <w:pStyle w:val="NoSpacing"/>
        <w:jc w:val="both"/>
      </w:pPr>
      <w:r w:rsidRPr="007C795A">
        <w:t>When choosing your passwords:</w:t>
      </w:r>
    </w:p>
    <w:p w14:paraId="543CAEB5" w14:textId="77777777" w:rsidR="00A17030" w:rsidRPr="007C795A" w:rsidRDefault="00A17030" w:rsidP="00A17030">
      <w:pPr>
        <w:pStyle w:val="NoSpacing"/>
        <w:numPr>
          <w:ilvl w:val="0"/>
          <w:numId w:val="6"/>
        </w:numPr>
        <w:jc w:val="both"/>
      </w:pPr>
      <w:r w:rsidRPr="007C795A">
        <w:t>keep all account log in and system passwords private</w:t>
      </w:r>
    </w:p>
    <w:p w14:paraId="370734C4" w14:textId="77777777" w:rsidR="00A17030" w:rsidRPr="007C795A" w:rsidRDefault="00A17030" w:rsidP="00A17030">
      <w:pPr>
        <w:pStyle w:val="NoSpacing"/>
        <w:numPr>
          <w:ilvl w:val="0"/>
          <w:numId w:val="6"/>
        </w:numPr>
        <w:jc w:val="both"/>
      </w:pPr>
      <w:r w:rsidRPr="007C795A">
        <w:t>never write down your passwords or share them with anyone</w:t>
      </w:r>
    </w:p>
    <w:p w14:paraId="2A8002F8" w14:textId="77777777" w:rsidR="00A17030" w:rsidRDefault="00A17030" w:rsidP="00A17030">
      <w:pPr>
        <w:pStyle w:val="NoSpacing"/>
        <w:numPr>
          <w:ilvl w:val="0"/>
          <w:numId w:val="6"/>
        </w:numPr>
        <w:jc w:val="both"/>
      </w:pPr>
      <w:r w:rsidRPr="007C795A">
        <w:t>use a strong password - at least 1</w:t>
      </w:r>
      <w:r>
        <w:t>0</w:t>
      </w:r>
      <w:r w:rsidRPr="007C795A">
        <w:t xml:space="preserve"> characters with upper and lower case letters, numbers and special characters like asterisks or currency symbols</w:t>
      </w:r>
    </w:p>
    <w:p w14:paraId="0BFEADAD" w14:textId="77777777" w:rsidR="00A17030" w:rsidRDefault="00A17030" w:rsidP="00A17030">
      <w:pPr>
        <w:pStyle w:val="NoSpacing"/>
        <w:numPr>
          <w:ilvl w:val="0"/>
          <w:numId w:val="6"/>
        </w:numPr>
        <w:jc w:val="both"/>
      </w:pPr>
      <w:r w:rsidRPr="007C795A">
        <w:t>Don't choose a password based on any personal data such as your name, age, or your address. Avoid using words (English or otherwise) as well as any proper names, names of television shows, keyboard sequence or anything else that can be easily guessed or identified.</w:t>
      </w:r>
    </w:p>
    <w:p w14:paraId="4459878F" w14:textId="77777777" w:rsidR="00A17030" w:rsidRDefault="00A17030" w:rsidP="00A17030">
      <w:pPr>
        <w:pStyle w:val="NoSpacing"/>
        <w:numPr>
          <w:ilvl w:val="0"/>
          <w:numId w:val="6"/>
        </w:numPr>
        <w:jc w:val="both"/>
      </w:pPr>
      <w:r w:rsidRPr="007C795A">
        <w:t>Putting punctuation marks or other symbols at the beginning or end of words is not advised either.</w:t>
      </w:r>
    </w:p>
    <w:p w14:paraId="39B25E41" w14:textId="77777777" w:rsidR="00A17030" w:rsidRDefault="00A17030" w:rsidP="00A17030">
      <w:pPr>
        <w:pStyle w:val="NoSpacing"/>
        <w:numPr>
          <w:ilvl w:val="0"/>
          <w:numId w:val="6"/>
        </w:numPr>
        <w:jc w:val="both"/>
      </w:pPr>
      <w:r w:rsidRPr="007C795A">
        <w:t>For security, passwords should be a minimum of 1</w:t>
      </w:r>
      <w:r>
        <w:t>0</w:t>
      </w:r>
      <w:r w:rsidRPr="007C795A">
        <w:t xml:space="preserve"> characters long and contain a mixture of digits, letters and non-alphanumeric characters.</w:t>
      </w:r>
    </w:p>
    <w:p w14:paraId="46FD2FB4" w14:textId="36258272" w:rsidR="00A17030" w:rsidRPr="007C795A" w:rsidRDefault="00A17030" w:rsidP="004C0F84">
      <w:pPr>
        <w:pStyle w:val="Heading1"/>
        <w:numPr>
          <w:ilvl w:val="0"/>
          <w:numId w:val="12"/>
        </w:numPr>
      </w:pPr>
      <w:bookmarkStart w:id="10" w:name="_Toc145501290"/>
      <w:r w:rsidRPr="007C795A">
        <w:t>Unacceptable Use</w:t>
      </w:r>
      <w:bookmarkEnd w:id="10"/>
    </w:p>
    <w:p w14:paraId="7A1BE1F5" w14:textId="77777777" w:rsidR="00A17030" w:rsidRPr="007C795A" w:rsidRDefault="00A17030" w:rsidP="00A17030">
      <w:pPr>
        <w:pStyle w:val="NoSpacing"/>
        <w:jc w:val="both"/>
      </w:pPr>
      <w:r w:rsidRPr="007C795A">
        <w:t>You must not deliberately view, copy, create, download, save, print or distribute any material that:</w:t>
      </w:r>
    </w:p>
    <w:p w14:paraId="1AB85E7B" w14:textId="77777777" w:rsidR="00A17030" w:rsidRPr="007C795A" w:rsidRDefault="00A17030" w:rsidP="00A17030">
      <w:pPr>
        <w:pStyle w:val="NoSpacing"/>
        <w:numPr>
          <w:ilvl w:val="0"/>
          <w:numId w:val="6"/>
        </w:numPr>
        <w:jc w:val="both"/>
      </w:pPr>
      <w:r w:rsidRPr="007C795A">
        <w:t>is sexually explicit or obscene</w:t>
      </w:r>
    </w:p>
    <w:p w14:paraId="2E0D4C82" w14:textId="77777777" w:rsidR="00A17030" w:rsidRPr="007C795A" w:rsidRDefault="00A17030" w:rsidP="00A17030">
      <w:pPr>
        <w:pStyle w:val="NoSpacing"/>
        <w:numPr>
          <w:ilvl w:val="0"/>
          <w:numId w:val="6"/>
        </w:numPr>
        <w:jc w:val="both"/>
      </w:pPr>
      <w:r w:rsidRPr="007C795A">
        <w:t>is racist, sexist, homophobic, harassing or in any other way discriminatory or offensive</w:t>
      </w:r>
    </w:p>
    <w:p w14:paraId="4F3CD711" w14:textId="77777777" w:rsidR="00A17030" w:rsidRPr="007C795A" w:rsidRDefault="00A17030" w:rsidP="00A17030">
      <w:pPr>
        <w:pStyle w:val="NoSpacing"/>
        <w:numPr>
          <w:ilvl w:val="0"/>
          <w:numId w:val="6"/>
        </w:numPr>
        <w:jc w:val="both"/>
      </w:pPr>
      <w:r w:rsidRPr="007C795A">
        <w:t>contains material the possession of which would constitute a criminal offence</w:t>
      </w:r>
    </w:p>
    <w:p w14:paraId="6C1377B9" w14:textId="77777777" w:rsidR="00A17030" w:rsidRPr="007C795A" w:rsidRDefault="00A17030" w:rsidP="00A17030">
      <w:pPr>
        <w:pStyle w:val="NoSpacing"/>
        <w:numPr>
          <w:ilvl w:val="0"/>
          <w:numId w:val="6"/>
        </w:numPr>
        <w:jc w:val="both"/>
      </w:pPr>
      <w:r w:rsidRPr="007C795A">
        <w:t>promotes any form of criminal activity</w:t>
      </w:r>
    </w:p>
    <w:p w14:paraId="41E4D829" w14:textId="77777777" w:rsidR="00A17030" w:rsidRPr="007C795A" w:rsidRDefault="00A17030" w:rsidP="00A17030">
      <w:pPr>
        <w:pStyle w:val="NoSpacing"/>
        <w:numPr>
          <w:ilvl w:val="0"/>
          <w:numId w:val="6"/>
        </w:numPr>
        <w:jc w:val="both"/>
      </w:pPr>
      <w:r w:rsidRPr="007C795A">
        <w:t>contains unwelcome propositions</w:t>
      </w:r>
    </w:p>
    <w:p w14:paraId="034582BA" w14:textId="77777777" w:rsidR="00A17030" w:rsidRPr="007C795A" w:rsidRDefault="00A17030" w:rsidP="00A17030">
      <w:pPr>
        <w:pStyle w:val="NoSpacing"/>
        <w:numPr>
          <w:ilvl w:val="0"/>
          <w:numId w:val="6"/>
        </w:numPr>
        <w:jc w:val="both"/>
      </w:pPr>
      <w:r w:rsidRPr="007C795A">
        <w:t>involves gambling, multi-player games or soliciting for personal gain or profit</w:t>
      </w:r>
    </w:p>
    <w:p w14:paraId="1CB4C747" w14:textId="77777777" w:rsidR="00A17030" w:rsidRPr="007C795A" w:rsidRDefault="00A17030" w:rsidP="00A17030">
      <w:pPr>
        <w:pStyle w:val="NoSpacing"/>
        <w:numPr>
          <w:ilvl w:val="0"/>
          <w:numId w:val="6"/>
        </w:numPr>
        <w:jc w:val="both"/>
      </w:pPr>
      <w:r w:rsidRPr="007C795A">
        <w:t>contains images, cartoons or jokes that may cause offence</w:t>
      </w:r>
    </w:p>
    <w:p w14:paraId="5E4DC0FD" w14:textId="77777777" w:rsidR="00A17030" w:rsidRPr="007C795A" w:rsidRDefault="00A17030" w:rsidP="00A17030">
      <w:pPr>
        <w:pStyle w:val="NoSpacing"/>
        <w:numPr>
          <w:ilvl w:val="0"/>
          <w:numId w:val="6"/>
        </w:numPr>
        <w:jc w:val="both"/>
      </w:pPr>
      <w:r w:rsidRPr="007C795A">
        <w:t>appears to be a chain letter</w:t>
      </w:r>
    </w:p>
    <w:p w14:paraId="67F1A4B7" w14:textId="77777777" w:rsidR="00A17030" w:rsidRDefault="00A17030" w:rsidP="00A17030">
      <w:pPr>
        <w:pStyle w:val="NoSpacing"/>
        <w:numPr>
          <w:ilvl w:val="0"/>
          <w:numId w:val="6"/>
        </w:numPr>
        <w:jc w:val="both"/>
      </w:pPr>
      <w:r w:rsidRPr="007C795A">
        <w:t>brings the School into disrepute or exposes it to legal action</w:t>
      </w:r>
    </w:p>
    <w:p w14:paraId="14CC798A" w14:textId="77777777" w:rsidR="00226486" w:rsidRPr="007C795A" w:rsidRDefault="00226486" w:rsidP="00226486">
      <w:pPr>
        <w:pStyle w:val="NoSpacing"/>
        <w:ind w:left="360"/>
        <w:jc w:val="both"/>
      </w:pPr>
    </w:p>
    <w:p w14:paraId="3C48F585" w14:textId="77777777" w:rsidR="00A17030" w:rsidRPr="007C795A" w:rsidRDefault="00A17030" w:rsidP="00A17030">
      <w:pPr>
        <w:pStyle w:val="NoSpacing"/>
        <w:jc w:val="both"/>
      </w:pPr>
      <w:r w:rsidRPr="007C795A">
        <w:t>This list is not exhaustive and the School may define other areas of unacceptable use.</w:t>
      </w:r>
    </w:p>
    <w:p w14:paraId="64F548CE" w14:textId="1FEE5C53" w:rsidR="00A17030" w:rsidRPr="0028072F" w:rsidRDefault="00A17030" w:rsidP="004C0F84">
      <w:pPr>
        <w:pStyle w:val="Heading1"/>
        <w:numPr>
          <w:ilvl w:val="0"/>
          <w:numId w:val="12"/>
        </w:numPr>
      </w:pPr>
      <w:bookmarkStart w:id="11" w:name="_Toc145501291"/>
      <w:r w:rsidRPr="0028072F">
        <w:t>Breaches of Policy</w:t>
      </w:r>
      <w:bookmarkEnd w:id="11"/>
    </w:p>
    <w:p w14:paraId="30F6EC97" w14:textId="77777777" w:rsidR="00A17030" w:rsidRPr="00D512AE" w:rsidRDefault="00A17030" w:rsidP="00A17030">
      <w:pPr>
        <w:pStyle w:val="NoSpacing"/>
        <w:jc w:val="both"/>
      </w:pPr>
      <w:r w:rsidRPr="00D512AE">
        <w:t>Usage of school systems is subject to agreement to abide by this policy and any breach of the conditions will be dealt with, but not limited to some of the following:</w:t>
      </w:r>
    </w:p>
    <w:p w14:paraId="0BDF29F6" w14:textId="77777777" w:rsidR="00A17030" w:rsidRPr="006356F1" w:rsidRDefault="00A17030" w:rsidP="00226486">
      <w:pPr>
        <w:pStyle w:val="NoSpacing"/>
        <w:numPr>
          <w:ilvl w:val="0"/>
          <w:numId w:val="4"/>
        </w:numPr>
        <w:ind w:left="426" w:hanging="437"/>
        <w:jc w:val="both"/>
      </w:pPr>
      <w:r w:rsidRPr="006356F1">
        <w:t xml:space="preserve">A warning </w:t>
      </w:r>
    </w:p>
    <w:p w14:paraId="0B597253" w14:textId="77777777" w:rsidR="00A17030" w:rsidRPr="006356F1" w:rsidRDefault="00A17030" w:rsidP="00226486">
      <w:pPr>
        <w:pStyle w:val="NoSpacing"/>
        <w:numPr>
          <w:ilvl w:val="0"/>
          <w:numId w:val="4"/>
        </w:numPr>
        <w:ind w:left="426" w:hanging="437"/>
        <w:jc w:val="both"/>
      </w:pPr>
      <w:r w:rsidRPr="006356F1">
        <w:t xml:space="preserve">A removal of access to services and/or devices i.e. internet, email, school computers and mobile devices </w:t>
      </w:r>
    </w:p>
    <w:p w14:paraId="01839739" w14:textId="77777777" w:rsidR="00A17030" w:rsidRPr="006356F1" w:rsidRDefault="00A17030" w:rsidP="00226486">
      <w:pPr>
        <w:pStyle w:val="NoSpacing"/>
        <w:numPr>
          <w:ilvl w:val="0"/>
          <w:numId w:val="4"/>
        </w:numPr>
        <w:ind w:left="426" w:hanging="437"/>
        <w:jc w:val="both"/>
      </w:pPr>
      <w:r w:rsidRPr="006356F1">
        <w:t xml:space="preserve">Consequences such an official warning added to personnel file </w:t>
      </w:r>
    </w:p>
    <w:p w14:paraId="304D1A9C" w14:textId="77777777" w:rsidR="00A17030" w:rsidRPr="00D512AE" w:rsidRDefault="00A17030" w:rsidP="00A17030">
      <w:pPr>
        <w:pStyle w:val="NoSpacing"/>
        <w:ind w:left="360"/>
        <w:jc w:val="both"/>
        <w:rPr>
          <w:color w:val="FF0000"/>
        </w:rPr>
      </w:pPr>
    </w:p>
    <w:p w14:paraId="19028F4B" w14:textId="77777777" w:rsidR="00A17030" w:rsidRPr="00D512AE" w:rsidRDefault="00A17030" w:rsidP="00A17030">
      <w:pPr>
        <w:pStyle w:val="NoSpacing"/>
        <w:jc w:val="both"/>
      </w:pPr>
      <w:r w:rsidRPr="00D512AE">
        <w:t>In more serious cases or persistent breaches of this policy:</w:t>
      </w:r>
    </w:p>
    <w:p w14:paraId="123FED34" w14:textId="77777777" w:rsidR="00A17030" w:rsidRPr="006356F1" w:rsidRDefault="00A17030" w:rsidP="00226486">
      <w:pPr>
        <w:pStyle w:val="NoSpacing"/>
        <w:numPr>
          <w:ilvl w:val="0"/>
          <w:numId w:val="4"/>
        </w:numPr>
        <w:ind w:left="426" w:hanging="426"/>
        <w:jc w:val="both"/>
      </w:pPr>
      <w:r w:rsidRPr="006356F1">
        <w:t xml:space="preserve">Report to the school governors </w:t>
      </w:r>
    </w:p>
    <w:p w14:paraId="397BA185" w14:textId="77777777" w:rsidR="00A17030" w:rsidRPr="006356F1" w:rsidRDefault="00A17030" w:rsidP="00226486">
      <w:pPr>
        <w:pStyle w:val="NoSpacing"/>
        <w:numPr>
          <w:ilvl w:val="0"/>
          <w:numId w:val="4"/>
        </w:numPr>
        <w:ind w:left="426" w:hanging="426"/>
        <w:jc w:val="both"/>
      </w:pPr>
      <w:r w:rsidRPr="006356F1">
        <w:t xml:space="preserve">Report to appropriate external agencies like the police, CEOP or trade union </w:t>
      </w:r>
    </w:p>
    <w:p w14:paraId="56F0414C" w14:textId="0431ED20" w:rsidR="00A17030" w:rsidRPr="006356F1" w:rsidRDefault="00A17030" w:rsidP="00226486">
      <w:pPr>
        <w:pStyle w:val="NoSpacing"/>
        <w:numPr>
          <w:ilvl w:val="0"/>
          <w:numId w:val="4"/>
        </w:numPr>
        <w:ind w:left="426" w:hanging="426"/>
        <w:jc w:val="both"/>
      </w:pPr>
      <w:r w:rsidRPr="006356F1">
        <w:t xml:space="preserve">Consequences such as disciplinary action for </w:t>
      </w:r>
      <w:r w:rsidR="00226486">
        <w:t>pupils</w:t>
      </w:r>
      <w:r w:rsidRPr="006356F1">
        <w:t xml:space="preserve"> </w:t>
      </w:r>
    </w:p>
    <w:p w14:paraId="5A05D7D3" w14:textId="77777777" w:rsidR="00A17030" w:rsidRPr="00D512AE" w:rsidRDefault="00A17030" w:rsidP="00A17030">
      <w:pPr>
        <w:pStyle w:val="NoSpacing"/>
        <w:jc w:val="both"/>
        <w:rPr>
          <w:color w:val="FF0000"/>
        </w:rPr>
      </w:pPr>
    </w:p>
    <w:p w14:paraId="5F41624D" w14:textId="77777777" w:rsidR="008D761A" w:rsidRDefault="008D761A">
      <w:r>
        <w:br w:type="page"/>
      </w:r>
    </w:p>
    <w:p w14:paraId="6F7C41BB" w14:textId="0299BF02" w:rsidR="00A17030" w:rsidRPr="00513BFB" w:rsidRDefault="00A17030" w:rsidP="00A17030">
      <w:r w:rsidRPr="00D512AE">
        <w:t xml:space="preserve">All </w:t>
      </w:r>
      <w:r w:rsidR="00226486">
        <w:t>pupils</w:t>
      </w:r>
      <w:r w:rsidRPr="00D512AE">
        <w:t xml:space="preserve"> must sign and return this policy where it will be kept on their file.</w:t>
      </w:r>
      <w:r w:rsidRPr="00513BFB">
        <w:t xml:space="preserve"> </w:t>
      </w:r>
    </w:p>
    <w:p w14:paraId="0CF29B59" w14:textId="77777777" w:rsidR="00A17030" w:rsidRPr="005D50B8" w:rsidRDefault="00A17030" w:rsidP="00A17030">
      <w:pPr>
        <w:pStyle w:val="NoSpacing"/>
        <w:jc w:val="both"/>
        <w:rPr>
          <w:highlight w:val="yellow"/>
        </w:rPr>
      </w:pPr>
    </w:p>
    <w:tbl>
      <w:tblPr>
        <w:tblStyle w:val="TableGrid"/>
        <w:tblW w:w="0" w:type="auto"/>
        <w:tblLook w:val="04A0" w:firstRow="1" w:lastRow="0" w:firstColumn="1" w:lastColumn="0" w:noHBand="0" w:noVBand="1"/>
      </w:tblPr>
      <w:tblGrid>
        <w:gridCol w:w="9204"/>
        <w:gridCol w:w="1246"/>
      </w:tblGrid>
      <w:tr w:rsidR="00A17030" w:rsidRPr="005D50B8" w14:paraId="577C9816" w14:textId="77777777" w:rsidTr="00535BD4">
        <w:tc>
          <w:tcPr>
            <w:tcW w:w="9209" w:type="dxa"/>
          </w:tcPr>
          <w:p w14:paraId="523E54E9" w14:textId="77777777" w:rsidR="00A17030" w:rsidRPr="00D512AE" w:rsidRDefault="00A17030" w:rsidP="00535BD4">
            <w:pPr>
              <w:jc w:val="both"/>
            </w:pPr>
            <w:r w:rsidRPr="00D512AE">
              <w:t xml:space="preserve">I understand that the school also has the right to take action against me if I am involved in incidents of inappropriate behaviour, that are covered in this agreement, or when I am out of school and where they involve my membership of the school community (examples would be cyber-bullying, use of images or personal information). </w:t>
            </w:r>
          </w:p>
        </w:tc>
        <w:tc>
          <w:tcPr>
            <w:tcW w:w="1247" w:type="dxa"/>
            <w:vAlign w:val="center"/>
          </w:tcPr>
          <w:p w14:paraId="3C4C5599" w14:textId="77777777" w:rsidR="00A17030" w:rsidRPr="00D512AE" w:rsidRDefault="00A17030" w:rsidP="00535BD4">
            <w:pPr>
              <w:pStyle w:val="NoSpacing"/>
              <w:jc w:val="center"/>
            </w:pPr>
            <w:r w:rsidRPr="00D512AE">
              <w:t>Yes / No</w:t>
            </w:r>
          </w:p>
        </w:tc>
      </w:tr>
      <w:tr w:rsidR="00A17030" w14:paraId="01389983" w14:textId="77777777" w:rsidTr="00535BD4">
        <w:tc>
          <w:tcPr>
            <w:tcW w:w="9209" w:type="dxa"/>
          </w:tcPr>
          <w:p w14:paraId="61E36519" w14:textId="77777777" w:rsidR="00A17030" w:rsidRPr="00D512AE" w:rsidRDefault="00A17030" w:rsidP="00535BD4">
            <w:pPr>
              <w:pStyle w:val="NoSpacing"/>
              <w:jc w:val="both"/>
              <w:rPr>
                <w:rFonts w:cstheme="minorHAnsi"/>
              </w:rPr>
            </w:pPr>
            <w:r w:rsidRPr="00D512AE">
              <w:t>I understand that if I fail to comply with this Acceptable Use Policy Agreement, I will be subject to disciplinary action.  This may include loss of access to the school network/internet, suspensions and in the event of illegal activities involvement of the police.</w:t>
            </w:r>
          </w:p>
        </w:tc>
        <w:tc>
          <w:tcPr>
            <w:tcW w:w="1247" w:type="dxa"/>
            <w:vAlign w:val="center"/>
          </w:tcPr>
          <w:p w14:paraId="6BAA5981" w14:textId="77777777" w:rsidR="00A17030" w:rsidRPr="00D512AE" w:rsidRDefault="00A17030" w:rsidP="00535BD4">
            <w:pPr>
              <w:pStyle w:val="NoSpacing"/>
              <w:jc w:val="center"/>
            </w:pPr>
            <w:r w:rsidRPr="00D512AE">
              <w:t>Yes / No</w:t>
            </w:r>
          </w:p>
        </w:tc>
      </w:tr>
    </w:tbl>
    <w:p w14:paraId="7365DC93" w14:textId="77777777" w:rsidR="00A17030" w:rsidRPr="002071AA" w:rsidRDefault="00A17030" w:rsidP="00A17030">
      <w:pPr>
        <w:autoSpaceDE w:val="0"/>
        <w:autoSpaceDN w:val="0"/>
        <w:adjustRightInd w:val="0"/>
        <w:rPr>
          <w:rFonts w:cstheme="minorHAnsi"/>
          <w:b/>
          <w:sz w:val="2"/>
        </w:rPr>
      </w:pPr>
    </w:p>
    <w:p w14:paraId="27B8BF7E" w14:textId="77777777" w:rsidR="00A17030" w:rsidRDefault="00A17030" w:rsidP="00A17030">
      <w:pPr>
        <w:autoSpaceDE w:val="0"/>
        <w:autoSpaceDN w:val="0"/>
        <w:adjustRightInd w:val="0"/>
        <w:rPr>
          <w:rFonts w:cstheme="minorHAnsi"/>
          <w:b/>
        </w:rPr>
      </w:pPr>
    </w:p>
    <w:p w14:paraId="25CBF721" w14:textId="78F69B82" w:rsidR="00A17030" w:rsidRPr="00E3577A" w:rsidRDefault="00A17030" w:rsidP="00A17030">
      <w:pPr>
        <w:autoSpaceDE w:val="0"/>
        <w:autoSpaceDN w:val="0"/>
        <w:adjustRightInd w:val="0"/>
        <w:rPr>
          <w:rFonts w:cstheme="minorHAnsi"/>
          <w:b/>
        </w:rPr>
      </w:pPr>
      <w:r w:rsidRPr="00E3577A">
        <w:rPr>
          <w:rFonts w:cstheme="minorHAnsi"/>
          <w:b/>
        </w:rPr>
        <w:t>I have read and understood the above information.</w:t>
      </w:r>
    </w:p>
    <w:tbl>
      <w:tblPr>
        <w:tblStyle w:val="TableGrid"/>
        <w:tblW w:w="5000" w:type="pct"/>
        <w:tblLook w:val="04A0" w:firstRow="1" w:lastRow="0" w:firstColumn="1" w:lastColumn="0" w:noHBand="0" w:noVBand="1"/>
      </w:tblPr>
      <w:tblGrid>
        <w:gridCol w:w="5001"/>
        <w:gridCol w:w="5449"/>
      </w:tblGrid>
      <w:tr w:rsidR="00A17030" w:rsidRPr="00E3577A" w14:paraId="56B4554B" w14:textId="77777777" w:rsidTr="00535BD4">
        <w:tc>
          <w:tcPr>
            <w:tcW w:w="2393" w:type="pct"/>
          </w:tcPr>
          <w:p w14:paraId="072956D0" w14:textId="38B7D5AE" w:rsidR="00A17030" w:rsidRDefault="00226486" w:rsidP="00535BD4">
            <w:pPr>
              <w:rPr>
                <w:rFonts w:cstheme="minorHAnsi"/>
              </w:rPr>
            </w:pPr>
            <w:r>
              <w:rPr>
                <w:rFonts w:cstheme="minorHAnsi"/>
              </w:rPr>
              <w:t>Pupil</w:t>
            </w:r>
            <w:r w:rsidR="00A17030" w:rsidRPr="00E3577A">
              <w:rPr>
                <w:rFonts w:cstheme="minorHAnsi"/>
              </w:rPr>
              <w:t xml:space="preserve"> Name:</w:t>
            </w:r>
          </w:p>
          <w:p w14:paraId="57F426ED" w14:textId="77777777" w:rsidR="00A17030" w:rsidRPr="00E3577A" w:rsidRDefault="00A17030" w:rsidP="00535BD4">
            <w:pPr>
              <w:rPr>
                <w:rFonts w:cstheme="minorHAnsi"/>
              </w:rPr>
            </w:pPr>
          </w:p>
        </w:tc>
        <w:tc>
          <w:tcPr>
            <w:tcW w:w="2607" w:type="pct"/>
            <w:vMerge w:val="restart"/>
          </w:tcPr>
          <w:p w14:paraId="4C86493C" w14:textId="54592FC7" w:rsidR="00A17030" w:rsidRPr="00E3577A" w:rsidRDefault="00226486" w:rsidP="00535BD4">
            <w:pPr>
              <w:rPr>
                <w:rFonts w:cstheme="minorHAnsi"/>
              </w:rPr>
            </w:pPr>
            <w:r>
              <w:rPr>
                <w:rFonts w:cstheme="minorHAnsi"/>
              </w:rPr>
              <w:t>Pupil</w:t>
            </w:r>
            <w:r w:rsidR="00A17030">
              <w:rPr>
                <w:rFonts w:cstheme="minorHAnsi"/>
              </w:rPr>
              <w:t>/Parent</w:t>
            </w:r>
            <w:r w:rsidR="00A17030" w:rsidRPr="00E3577A">
              <w:rPr>
                <w:rFonts w:cstheme="minorHAnsi"/>
              </w:rPr>
              <w:t xml:space="preserve"> Signature:</w:t>
            </w:r>
          </w:p>
        </w:tc>
      </w:tr>
      <w:tr w:rsidR="00A17030" w:rsidRPr="00E3577A" w14:paraId="1F27129D" w14:textId="77777777" w:rsidTr="00535BD4">
        <w:tc>
          <w:tcPr>
            <w:tcW w:w="2393" w:type="pct"/>
          </w:tcPr>
          <w:p w14:paraId="5F38F78F" w14:textId="77777777" w:rsidR="00A17030" w:rsidRPr="00E3577A" w:rsidRDefault="00A17030" w:rsidP="00535BD4">
            <w:pPr>
              <w:rPr>
                <w:rFonts w:cstheme="minorHAnsi"/>
              </w:rPr>
            </w:pPr>
            <w:r w:rsidRPr="00E3577A">
              <w:rPr>
                <w:rFonts w:cstheme="minorHAnsi"/>
              </w:rPr>
              <w:t xml:space="preserve">Date: </w:t>
            </w:r>
          </w:p>
          <w:p w14:paraId="277E1692" w14:textId="77777777" w:rsidR="00A17030" w:rsidRPr="00E3577A" w:rsidRDefault="00A17030" w:rsidP="00535BD4">
            <w:pPr>
              <w:rPr>
                <w:rFonts w:cstheme="minorHAnsi"/>
              </w:rPr>
            </w:pPr>
          </w:p>
        </w:tc>
        <w:tc>
          <w:tcPr>
            <w:tcW w:w="2607" w:type="pct"/>
            <w:vMerge/>
          </w:tcPr>
          <w:p w14:paraId="2B34AEEA" w14:textId="77777777" w:rsidR="00A17030" w:rsidRPr="00E3577A" w:rsidRDefault="00A17030" w:rsidP="00535BD4">
            <w:pPr>
              <w:rPr>
                <w:rFonts w:cstheme="minorHAnsi"/>
              </w:rPr>
            </w:pPr>
          </w:p>
        </w:tc>
      </w:tr>
    </w:tbl>
    <w:p w14:paraId="3901CF14" w14:textId="77777777" w:rsidR="00A17030" w:rsidRPr="004B15B8" w:rsidRDefault="00A17030" w:rsidP="00A17030"/>
    <w:p w14:paraId="25EFAC03" w14:textId="77777777" w:rsidR="00647F3B" w:rsidRPr="00647F3B" w:rsidRDefault="00647F3B" w:rsidP="00647F3B"/>
    <w:p w14:paraId="76A6A629" w14:textId="77777777" w:rsidR="00647F3B" w:rsidRPr="00647F3B" w:rsidRDefault="00647F3B" w:rsidP="00647F3B"/>
    <w:p w14:paraId="72416023" w14:textId="77777777" w:rsidR="00647F3B" w:rsidRPr="00647F3B" w:rsidRDefault="00647F3B" w:rsidP="00647F3B"/>
    <w:p w14:paraId="5112189F" w14:textId="77777777" w:rsidR="00647F3B" w:rsidRPr="00647F3B" w:rsidRDefault="00647F3B" w:rsidP="00647F3B"/>
    <w:p w14:paraId="3E4779FB" w14:textId="77777777" w:rsidR="00647F3B" w:rsidRPr="00647F3B" w:rsidRDefault="00647F3B" w:rsidP="00647F3B"/>
    <w:p w14:paraId="571F7370" w14:textId="77777777" w:rsidR="00647F3B" w:rsidRPr="00647F3B" w:rsidRDefault="00647F3B" w:rsidP="00647F3B"/>
    <w:p w14:paraId="6C9C870C" w14:textId="77777777" w:rsidR="00647F3B" w:rsidRDefault="00647F3B" w:rsidP="00647F3B">
      <w:pPr>
        <w:rPr>
          <w:noProof/>
        </w:rPr>
      </w:pPr>
    </w:p>
    <w:p w14:paraId="4BF5BEC3" w14:textId="77777777" w:rsidR="00647F3B" w:rsidRPr="00647F3B" w:rsidRDefault="00647F3B" w:rsidP="00647F3B">
      <w:pPr>
        <w:tabs>
          <w:tab w:val="left" w:pos="4635"/>
        </w:tabs>
      </w:pPr>
      <w:r>
        <w:tab/>
      </w:r>
    </w:p>
    <w:sectPr w:rsidR="00647F3B" w:rsidRPr="00647F3B" w:rsidSect="00647F3B">
      <w:headerReference w:type="even" r:id="rId12"/>
      <w:headerReference w:type="default" r:id="rId13"/>
      <w:footerReference w:type="default" r:id="rId14"/>
      <w:headerReference w:type="first" r:id="rId15"/>
      <w:type w:val="continuous"/>
      <w:pgSz w:w="11900" w:h="16840"/>
      <w:pgMar w:top="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20681E" w14:textId="77777777" w:rsidR="00ED46A4" w:rsidRDefault="00ED46A4" w:rsidP="00622513">
      <w:r>
        <w:separator/>
      </w:r>
    </w:p>
  </w:endnote>
  <w:endnote w:type="continuationSeparator" w:id="0">
    <w:p w14:paraId="4E74852A" w14:textId="77777777" w:rsidR="00ED46A4" w:rsidRDefault="00ED46A4" w:rsidP="00622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1FA60" w14:textId="77777777" w:rsidR="00647F3B" w:rsidRDefault="00647F3B">
    <w:pPr>
      <w:pStyle w:val="Footer"/>
    </w:pPr>
    <w:r>
      <w:rPr>
        <w:noProof/>
        <w:lang w:eastAsia="en-GB"/>
      </w:rPr>
      <w:drawing>
        <wp:inline distT="0" distB="0" distL="0" distR="0" wp14:anchorId="283D28DF" wp14:editId="4D55BDCA">
          <wp:extent cx="6640843" cy="771525"/>
          <wp:effectExtent l="0" t="0" r="7620" b="0"/>
          <wp:docPr id="26" name="Picture 2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background pattern&#10;&#10;Description automatically generated"/>
                  <pic:cNvPicPr/>
                </pic:nvPicPr>
                <pic:blipFill rotWithShape="1">
                  <a:blip r:embed="rId1" cstate="print">
                    <a:extLst>
                      <a:ext uri="{28A0092B-C50C-407E-A947-70E740481C1C}">
                        <a14:useLocalDpi xmlns:a14="http://schemas.microsoft.com/office/drawing/2010/main" val="0"/>
                      </a:ext>
                    </a:extLst>
                  </a:blip>
                  <a:srcRect t="89643" b="2138"/>
                  <a:stretch/>
                </pic:blipFill>
                <pic:spPr bwMode="auto">
                  <a:xfrm>
                    <a:off x="0" y="0"/>
                    <a:ext cx="6642100" cy="771671"/>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347B08" w14:textId="77777777" w:rsidR="00ED46A4" w:rsidRDefault="00ED46A4" w:rsidP="00622513">
      <w:r>
        <w:separator/>
      </w:r>
    </w:p>
  </w:footnote>
  <w:footnote w:type="continuationSeparator" w:id="0">
    <w:p w14:paraId="26429B34" w14:textId="77777777" w:rsidR="00ED46A4" w:rsidRDefault="00ED46A4" w:rsidP="006225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30829" w14:textId="77777777" w:rsidR="00622513" w:rsidRDefault="002F100F">
    <w:pPr>
      <w:pStyle w:val="Header"/>
    </w:pPr>
    <w:r>
      <w:rPr>
        <w:noProof/>
      </w:rPr>
      <w:pict w14:anchorId="75739B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1187" o:spid="_x0000_s1026" type="#_x0000_t75" alt="" style="position:absolute;margin-left:0;margin-top:0;width:595.2pt;height:841.65pt;z-index:-25165312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381130021"/>
      <w:docPartObj>
        <w:docPartGallery w:val="Page Numbers (Top of Page)"/>
        <w:docPartUnique/>
      </w:docPartObj>
    </w:sdtPr>
    <w:sdtEndPr>
      <w:rPr>
        <w:b/>
        <w:bCs/>
        <w:noProof/>
        <w:color w:val="auto"/>
        <w:spacing w:val="0"/>
      </w:rPr>
    </w:sdtEndPr>
    <w:sdtContent>
      <w:p w14:paraId="21C1D90C" w14:textId="6F333319" w:rsidR="00ED46A4" w:rsidRDefault="00ED46A4">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2F100F" w:rsidRPr="002F100F">
          <w:rPr>
            <w:b/>
            <w:bCs/>
            <w:noProof/>
          </w:rPr>
          <w:t>2</w:t>
        </w:r>
        <w:r>
          <w:rPr>
            <w:b/>
            <w:bCs/>
            <w:noProof/>
          </w:rPr>
          <w:fldChar w:fldCharType="end"/>
        </w:r>
      </w:p>
    </w:sdtContent>
  </w:sdt>
  <w:p w14:paraId="48FB0C6E" w14:textId="067DC381" w:rsidR="00647F3B" w:rsidRDefault="00647F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40788" w14:textId="77777777" w:rsidR="00622513" w:rsidRDefault="002F100F">
    <w:pPr>
      <w:pStyle w:val="Header"/>
    </w:pPr>
    <w:r>
      <w:rPr>
        <w:noProof/>
      </w:rPr>
      <w:pict w14:anchorId="6D5ED2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1186" o:spid="_x0000_s1025" type="#_x0000_t75" alt="" style="position:absolute;margin-left:0;margin-top:0;width:595.2pt;height:841.65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022E8"/>
    <w:multiLevelType w:val="hybridMultilevel"/>
    <w:tmpl w:val="F9724A48"/>
    <w:lvl w:ilvl="0" w:tplc="529C973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653375"/>
    <w:multiLevelType w:val="hybridMultilevel"/>
    <w:tmpl w:val="9ED862DE"/>
    <w:lvl w:ilvl="0" w:tplc="529C973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AF8213B"/>
    <w:multiLevelType w:val="hybridMultilevel"/>
    <w:tmpl w:val="1902CFD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65B02FE"/>
    <w:multiLevelType w:val="hybridMultilevel"/>
    <w:tmpl w:val="0E7871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7F87313"/>
    <w:multiLevelType w:val="hybridMultilevel"/>
    <w:tmpl w:val="3326B7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06765BA"/>
    <w:multiLevelType w:val="hybridMultilevel"/>
    <w:tmpl w:val="C99CF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C95F8F"/>
    <w:multiLevelType w:val="hybridMultilevel"/>
    <w:tmpl w:val="7ED2BE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7" w15:restartNumberingAfterBreak="0">
    <w:nsid w:val="55DE5EA9"/>
    <w:multiLevelType w:val="hybridMultilevel"/>
    <w:tmpl w:val="79DC8EFC"/>
    <w:lvl w:ilvl="0" w:tplc="529C973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6B51CFB"/>
    <w:multiLevelType w:val="hybridMultilevel"/>
    <w:tmpl w:val="0F6C24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18A2FB4"/>
    <w:multiLevelType w:val="hybridMultilevel"/>
    <w:tmpl w:val="8CDEB5D0"/>
    <w:lvl w:ilvl="0" w:tplc="529C973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E044FCF"/>
    <w:multiLevelType w:val="hybridMultilevel"/>
    <w:tmpl w:val="0854CA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F497544"/>
    <w:multiLevelType w:val="hybridMultilevel"/>
    <w:tmpl w:val="251C0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
  </w:num>
  <w:num w:numId="4">
    <w:abstractNumId w:val="9"/>
  </w:num>
  <w:num w:numId="5">
    <w:abstractNumId w:val="5"/>
  </w:num>
  <w:num w:numId="6">
    <w:abstractNumId w:val="6"/>
  </w:num>
  <w:num w:numId="7">
    <w:abstractNumId w:val="11"/>
  </w:num>
  <w:num w:numId="8">
    <w:abstractNumId w:val="8"/>
  </w:num>
  <w:num w:numId="9">
    <w:abstractNumId w:val="10"/>
  </w:num>
  <w:num w:numId="10">
    <w:abstractNumId w:val="4"/>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6A4"/>
    <w:rsid w:val="00012E0A"/>
    <w:rsid w:val="00226486"/>
    <w:rsid w:val="0028072F"/>
    <w:rsid w:val="002F100F"/>
    <w:rsid w:val="0033186B"/>
    <w:rsid w:val="00466836"/>
    <w:rsid w:val="00472BCC"/>
    <w:rsid w:val="004C0F84"/>
    <w:rsid w:val="00622513"/>
    <w:rsid w:val="00647F3B"/>
    <w:rsid w:val="007F4661"/>
    <w:rsid w:val="00841964"/>
    <w:rsid w:val="0085536C"/>
    <w:rsid w:val="00862C21"/>
    <w:rsid w:val="008D761A"/>
    <w:rsid w:val="008E71B0"/>
    <w:rsid w:val="009B1D38"/>
    <w:rsid w:val="00A17030"/>
    <w:rsid w:val="00B25F6D"/>
    <w:rsid w:val="00B32259"/>
    <w:rsid w:val="00C52ED1"/>
    <w:rsid w:val="00DB2C31"/>
    <w:rsid w:val="00E03999"/>
    <w:rsid w:val="00E41CE2"/>
    <w:rsid w:val="00ED46A4"/>
    <w:rsid w:val="00EF2A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4AE18F"/>
  <w15:chartTrackingRefBased/>
  <w15:docId w15:val="{BC4E4191-FFB1-4C34-9CFA-34E9178D8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2ED1"/>
  </w:style>
  <w:style w:type="paragraph" w:styleId="Heading1">
    <w:name w:val="heading 1"/>
    <w:basedOn w:val="Normal"/>
    <w:next w:val="Normal"/>
    <w:link w:val="Heading1Char"/>
    <w:uiPriority w:val="9"/>
    <w:qFormat/>
    <w:rsid w:val="00226486"/>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26486"/>
    <w:pPr>
      <w:keepNext/>
      <w:keepLines/>
      <w:spacing w:before="40" w:line="259" w:lineRule="auto"/>
      <w:outlineLvl w:val="1"/>
    </w:pPr>
    <w:rPr>
      <w:rFonts w:asciiTheme="majorHAnsi" w:eastAsiaTheme="majorEastAsia" w:hAnsiTheme="majorHAnsi" w:cstheme="majorBidi"/>
      <w:color w:val="2F5496"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2513"/>
    <w:pPr>
      <w:tabs>
        <w:tab w:val="center" w:pos="4513"/>
        <w:tab w:val="right" w:pos="9026"/>
      </w:tabs>
    </w:pPr>
  </w:style>
  <w:style w:type="character" w:customStyle="1" w:styleId="HeaderChar">
    <w:name w:val="Header Char"/>
    <w:basedOn w:val="DefaultParagraphFont"/>
    <w:link w:val="Header"/>
    <w:uiPriority w:val="99"/>
    <w:rsid w:val="00622513"/>
  </w:style>
  <w:style w:type="paragraph" w:styleId="Footer">
    <w:name w:val="footer"/>
    <w:basedOn w:val="Normal"/>
    <w:link w:val="FooterChar"/>
    <w:uiPriority w:val="99"/>
    <w:unhideWhenUsed/>
    <w:rsid w:val="00622513"/>
    <w:pPr>
      <w:tabs>
        <w:tab w:val="center" w:pos="4513"/>
        <w:tab w:val="right" w:pos="9026"/>
      </w:tabs>
    </w:pPr>
  </w:style>
  <w:style w:type="character" w:customStyle="1" w:styleId="FooterChar">
    <w:name w:val="Footer Char"/>
    <w:basedOn w:val="DefaultParagraphFont"/>
    <w:link w:val="Footer"/>
    <w:uiPriority w:val="99"/>
    <w:rsid w:val="00622513"/>
  </w:style>
  <w:style w:type="character" w:customStyle="1" w:styleId="Heading1Char">
    <w:name w:val="Heading 1 Char"/>
    <w:basedOn w:val="DefaultParagraphFont"/>
    <w:link w:val="Heading1"/>
    <w:uiPriority w:val="9"/>
    <w:rsid w:val="0022648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26486"/>
    <w:rPr>
      <w:rFonts w:asciiTheme="majorHAnsi" w:eastAsiaTheme="majorEastAsia" w:hAnsiTheme="majorHAnsi" w:cstheme="majorBidi"/>
      <w:color w:val="2F5496" w:themeColor="accent1" w:themeShade="BF"/>
      <w:sz w:val="28"/>
      <w:szCs w:val="26"/>
    </w:rPr>
  </w:style>
  <w:style w:type="paragraph" w:styleId="ListParagraph">
    <w:name w:val="List Paragraph"/>
    <w:basedOn w:val="Normal"/>
    <w:uiPriority w:val="34"/>
    <w:qFormat/>
    <w:rsid w:val="00A17030"/>
    <w:pPr>
      <w:spacing w:after="160" w:line="259" w:lineRule="auto"/>
      <w:ind w:left="720"/>
      <w:contextualSpacing/>
    </w:pPr>
    <w:rPr>
      <w:sz w:val="22"/>
      <w:szCs w:val="22"/>
    </w:rPr>
  </w:style>
  <w:style w:type="paragraph" w:styleId="NoSpacing">
    <w:name w:val="No Spacing"/>
    <w:uiPriority w:val="1"/>
    <w:qFormat/>
    <w:rsid w:val="00A17030"/>
    <w:rPr>
      <w:sz w:val="22"/>
      <w:szCs w:val="22"/>
    </w:rPr>
  </w:style>
  <w:style w:type="table" w:styleId="TableGrid">
    <w:name w:val="Table Grid"/>
    <w:basedOn w:val="TableNormal"/>
    <w:uiPriority w:val="39"/>
    <w:rsid w:val="00A1703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17030"/>
    <w:pPr>
      <w:autoSpaceDE w:val="0"/>
      <w:autoSpaceDN w:val="0"/>
      <w:adjustRightInd w:val="0"/>
    </w:pPr>
    <w:rPr>
      <w:rFonts w:ascii="Times New Roman" w:hAnsi="Times New Roman" w:cs="Times New Roman"/>
      <w:color w:val="000000"/>
    </w:rPr>
  </w:style>
  <w:style w:type="paragraph" w:styleId="TOCHeading">
    <w:name w:val="TOC Heading"/>
    <w:basedOn w:val="Heading1"/>
    <w:next w:val="Normal"/>
    <w:uiPriority w:val="39"/>
    <w:unhideWhenUsed/>
    <w:qFormat/>
    <w:rsid w:val="00A17030"/>
    <w:pPr>
      <w:outlineLvl w:val="9"/>
    </w:pPr>
    <w:rPr>
      <w:b/>
      <w:lang w:val="en-US"/>
    </w:rPr>
  </w:style>
  <w:style w:type="paragraph" w:styleId="TOC1">
    <w:name w:val="toc 1"/>
    <w:basedOn w:val="Normal"/>
    <w:next w:val="Normal"/>
    <w:autoRedefine/>
    <w:uiPriority w:val="39"/>
    <w:unhideWhenUsed/>
    <w:rsid w:val="00A17030"/>
    <w:pPr>
      <w:spacing w:after="100" w:line="259" w:lineRule="auto"/>
    </w:pPr>
    <w:rPr>
      <w:sz w:val="22"/>
      <w:szCs w:val="22"/>
    </w:rPr>
  </w:style>
  <w:style w:type="paragraph" w:styleId="TOC2">
    <w:name w:val="toc 2"/>
    <w:basedOn w:val="Normal"/>
    <w:next w:val="Normal"/>
    <w:autoRedefine/>
    <w:uiPriority w:val="39"/>
    <w:unhideWhenUsed/>
    <w:rsid w:val="00A17030"/>
    <w:pPr>
      <w:spacing w:after="100" w:line="259" w:lineRule="auto"/>
      <w:ind w:left="220"/>
    </w:pPr>
    <w:rPr>
      <w:sz w:val="22"/>
      <w:szCs w:val="22"/>
    </w:rPr>
  </w:style>
  <w:style w:type="character" w:styleId="Hyperlink">
    <w:name w:val="Hyperlink"/>
    <w:basedOn w:val="DefaultParagraphFont"/>
    <w:uiPriority w:val="99"/>
    <w:unhideWhenUsed/>
    <w:rsid w:val="00A1703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carr\Hamwic%20Education%20Trust\Hamwic%20Education%20Trust%20Managed%20Services%20-%20General\Templates\HET_Policy_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42310977202F41BB09B5F5038F33AF" ma:contentTypeVersion="12" ma:contentTypeDescription="Create a new document." ma:contentTypeScope="" ma:versionID="fc339140278cfda3399158ea32392da9">
  <xsd:schema xmlns:xsd="http://www.w3.org/2001/XMLSchema" xmlns:xs="http://www.w3.org/2001/XMLSchema" xmlns:p="http://schemas.microsoft.com/office/2006/metadata/properties" xmlns:ns2="f7ae9be5-7c3c-47cd-ae85-44f54695198f" xmlns:ns3="40badb8f-8c1a-4684-a95e-21bfd1d1db09" targetNamespace="http://schemas.microsoft.com/office/2006/metadata/properties" ma:root="true" ma:fieldsID="df22923c5f89e7fa3ee4103cc94c88b9" ns2:_="" ns3:_="">
    <xsd:import namespace="f7ae9be5-7c3c-47cd-ae85-44f54695198f"/>
    <xsd:import namespace="40badb8f-8c1a-4684-a95e-21bfd1d1db0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ae9be5-7c3c-47cd-ae85-44f546951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78eeea2-4dcb-4ab1-a3b5-b40d922e7ae7"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badb8f-8c1a-4684-a95e-21bfd1d1db0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8dfd4e3-4565-4b0d-acd4-f9e3eefcb933}" ma:internalName="TaxCatchAll" ma:showField="CatchAllData" ma:web="40badb8f-8c1a-4684-a95e-21bfd1d1db09">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7ae9be5-7c3c-47cd-ae85-44f54695198f">
      <Terms xmlns="http://schemas.microsoft.com/office/infopath/2007/PartnerControls"/>
    </lcf76f155ced4ddcb4097134ff3c332f>
    <TaxCatchAll xmlns="40badb8f-8c1a-4684-a95e-21bfd1d1db0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7F122-8079-411C-B373-D26B18FCE9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ae9be5-7c3c-47cd-ae85-44f54695198f"/>
    <ds:schemaRef ds:uri="40badb8f-8c1a-4684-a95e-21bfd1d1db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57F604-B9A0-4C77-B236-B99D7E36B454}">
  <ds:schemaRefs>
    <ds:schemaRef ds:uri="http://schemas.microsoft.com/sharepoint/v3/contenttype/forms"/>
  </ds:schemaRefs>
</ds:datastoreItem>
</file>

<file path=customXml/itemProps3.xml><?xml version="1.0" encoding="utf-8"?>
<ds:datastoreItem xmlns:ds="http://schemas.openxmlformats.org/officeDocument/2006/customXml" ds:itemID="{A3312462-475B-411C-8390-11FE11942F22}">
  <ds:schemaRefs>
    <ds:schemaRef ds:uri="http://schemas.microsoft.com/office/2006/documentManagement/types"/>
    <ds:schemaRef ds:uri="f7ae9be5-7c3c-47cd-ae85-44f54695198f"/>
    <ds:schemaRef ds:uri="http://www.w3.org/XML/1998/namespace"/>
    <ds:schemaRef ds:uri="http://purl.org/dc/dcmitype/"/>
    <ds:schemaRef ds:uri="http://purl.org/dc/elements/1.1/"/>
    <ds:schemaRef ds:uri="http://schemas.microsoft.com/office/2006/metadata/properties"/>
    <ds:schemaRef ds:uri="http://purl.org/dc/terms/"/>
    <ds:schemaRef ds:uri="http://schemas.microsoft.com/office/infopath/2007/PartnerControls"/>
    <ds:schemaRef ds:uri="http://schemas.openxmlformats.org/package/2006/metadata/core-properties"/>
    <ds:schemaRef ds:uri="40badb8f-8c1a-4684-a95e-21bfd1d1db09"/>
  </ds:schemaRefs>
</ds:datastoreItem>
</file>

<file path=customXml/itemProps4.xml><?xml version="1.0" encoding="utf-8"?>
<ds:datastoreItem xmlns:ds="http://schemas.openxmlformats.org/officeDocument/2006/customXml" ds:itemID="{1E011B4A-1DAB-40AF-BD20-DD1BCBDF7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HET_Policy_Document</Template>
  <TotalTime>0</TotalTime>
  <Pages>6</Pages>
  <Words>1653</Words>
  <Characters>9426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 Solanki</dc:creator>
  <cp:keywords/>
  <dc:description/>
  <cp:lastModifiedBy>Carley Attrill</cp:lastModifiedBy>
  <cp:revision>2</cp:revision>
  <cp:lastPrinted>2021-11-02T13:55:00Z</cp:lastPrinted>
  <dcterms:created xsi:type="dcterms:W3CDTF">2023-10-11T08:27:00Z</dcterms:created>
  <dcterms:modified xsi:type="dcterms:W3CDTF">2023-10-11T08:27:00Z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0x01010032AE5401D431A14AA95B98BCE638679E</vt:lpwstr>
  </property>
</Properties>
</file>