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251" w:rsidRPr="00BB1251" w:rsidRDefault="00013A8F" w:rsidP="00BB1251">
      <w:pPr>
        <w:rPr>
          <w:lang w:eastAsia="en-US"/>
        </w:rPr>
      </w:pPr>
      <w:bookmarkStart w:id="0" w:name="_GoBack"/>
      <w:bookmarkEnd w:id="0"/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57672A" wp14:editId="721D92A4">
                <wp:simplePos x="0" y="0"/>
                <wp:positionH relativeFrom="page">
                  <wp:posOffset>2619375</wp:posOffset>
                </wp:positionH>
                <wp:positionV relativeFrom="paragraph">
                  <wp:posOffset>2985135</wp:posOffset>
                </wp:positionV>
                <wp:extent cx="2063750" cy="4267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1" w:rsidRDefault="00B22348" w:rsidP="00BB1251">
                            <w:pPr>
                              <w:pStyle w:val="KS1BodyCopyKS1"/>
                            </w:pPr>
                            <w:r w:rsidRPr="00B22348">
                              <w:rPr>
                                <w:b/>
                                <w:sz w:val="26"/>
                              </w:rPr>
                              <w:t>Questions about Year 1</w:t>
                            </w:r>
                            <w:r>
                              <w:rPr>
                                <w:b/>
                                <w:sz w:val="26"/>
                              </w:rPr>
                              <w:t>…</w:t>
                            </w:r>
                            <w:r w:rsidRPr="00B22348">
                              <w:rPr>
                                <w:sz w:val="26"/>
                              </w:rPr>
                              <w:t xml:space="preserve"> </w:t>
                            </w:r>
                            <w:r>
                              <w:t>…</w:t>
                            </w:r>
                          </w:p>
                          <w:p w:rsidR="00BB1251" w:rsidRPr="00BB1251" w:rsidRDefault="00BB1251" w:rsidP="00BB1251">
                            <w:pPr>
                              <w:rPr>
                                <w:sz w:val="32"/>
                              </w:rPr>
                            </w:pPr>
                            <w:proofErr w:type="gramStart"/>
                            <w:r w:rsidRPr="00BB1251">
                              <w:rPr>
                                <w:sz w:val="32"/>
                              </w:rPr>
                              <w:t>friends</w:t>
                            </w:r>
                            <w:proofErr w:type="gramEnd"/>
                            <w:r w:rsidRPr="00BB1251">
                              <w:rPr>
                                <w:sz w:val="32"/>
                              </w:rPr>
                              <w:t xml:space="preserve"> are...</w:t>
                            </w:r>
                          </w:p>
                          <w:p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767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6.25pt;margin-top:235.05pt;width:162.5pt;height:3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" filled="f" stroked="f">
                <v:textbox>
                  <w:txbxContent>
                    <w:p w:rsidR="00BB1251" w:rsidRDefault="00B22348" w:rsidP="00BB1251">
                      <w:pPr>
                        <w:pStyle w:val="KS1BodyCopyKS1"/>
                      </w:pPr>
                      <w:r w:rsidRPr="00B22348">
                        <w:rPr>
                          <w:b/>
                          <w:sz w:val="26"/>
                        </w:rPr>
                        <w:t>Questions about Year 1</w:t>
                      </w:r>
                      <w:r>
                        <w:rPr>
                          <w:b/>
                          <w:sz w:val="26"/>
                        </w:rPr>
                        <w:t>…</w:t>
                      </w:r>
                      <w:r w:rsidRPr="00B22348">
                        <w:rPr>
                          <w:sz w:val="26"/>
                        </w:rPr>
                        <w:t xml:space="preserve"> </w:t>
                      </w:r>
                      <w:r>
                        <w:t>…</w:t>
                      </w:r>
                    </w:p>
                    <w:p w:rsidR="00BB1251" w:rsidRPr="00BB1251" w:rsidRDefault="00BB1251" w:rsidP="00BB1251">
                      <w:pPr>
                        <w:rPr>
                          <w:sz w:val="32"/>
                        </w:rPr>
                      </w:pPr>
                      <w:proofErr w:type="gramStart"/>
                      <w:r w:rsidRPr="00BB1251">
                        <w:rPr>
                          <w:sz w:val="32"/>
                        </w:rPr>
                        <w:t>friends</w:t>
                      </w:r>
                      <w:proofErr w:type="gramEnd"/>
                      <w:r w:rsidRPr="00BB1251">
                        <w:rPr>
                          <w:sz w:val="32"/>
                        </w:rPr>
                        <w:t xml:space="preserve">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217E23" wp14:editId="17F0FB08">
                <wp:simplePos x="0" y="0"/>
                <wp:positionH relativeFrom="page">
                  <wp:posOffset>1348740</wp:posOffset>
                </wp:positionH>
                <wp:positionV relativeFrom="paragraph">
                  <wp:posOffset>669290</wp:posOffset>
                </wp:positionV>
                <wp:extent cx="1882775" cy="379095"/>
                <wp:effectExtent l="0" t="0" r="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A8F" w:rsidRPr="00B22348" w:rsidRDefault="00013A8F" w:rsidP="00013A8F">
                            <w:pPr>
                              <w:pStyle w:val="KS1BodyCopyKS1"/>
                              <w:rPr>
                                <w:sz w:val="26"/>
                              </w:rPr>
                            </w:pPr>
                            <w:r w:rsidRPr="00013A8F">
                              <w:rPr>
                                <w:b/>
                                <w:sz w:val="22"/>
                              </w:rPr>
                              <w:t>What I am excited about</w:t>
                            </w:r>
                            <w:r w:rsidRPr="00013A8F">
                              <w:rPr>
                                <w:sz w:val="24"/>
                              </w:rPr>
                              <w:t>...</w:t>
                            </w:r>
                          </w:p>
                          <w:p w:rsidR="00BB1251" w:rsidRPr="00B22348" w:rsidRDefault="00BB1251" w:rsidP="00BB1251">
                            <w:pPr>
                              <w:pStyle w:val="KS1BodyCopyKS1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17E23" id="_x0000_s1027" type="#_x0000_t202" style="position:absolute;left:0;text-align:left;margin-left:106.2pt;margin-top:52.7pt;width:148.25pt;height:2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" filled="f" stroked="f">
                <v:textbox>
                  <w:txbxContent>
                    <w:p w:rsidR="00013A8F" w:rsidRPr="00B22348" w:rsidRDefault="00013A8F" w:rsidP="00013A8F">
                      <w:pPr>
                        <w:pStyle w:val="KS1BodyCopyKS1"/>
                        <w:rPr>
                          <w:sz w:val="26"/>
                        </w:rPr>
                      </w:pPr>
                      <w:r w:rsidRPr="00013A8F">
                        <w:rPr>
                          <w:b/>
                          <w:sz w:val="22"/>
                        </w:rPr>
                        <w:t>What I am excited about</w:t>
                      </w:r>
                      <w:r w:rsidRPr="00013A8F">
                        <w:rPr>
                          <w:sz w:val="24"/>
                        </w:rPr>
                        <w:t>...</w:t>
                      </w:r>
                    </w:p>
                    <w:p w:rsidR="00BB1251" w:rsidRPr="00B22348" w:rsidRDefault="00BB1251" w:rsidP="00BB1251">
                      <w:pPr>
                        <w:pStyle w:val="KS1BodyCopyKS1"/>
                        <w:rPr>
                          <w:b/>
                          <w:sz w:val="28"/>
                        </w:rPr>
                      </w:pP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EB17B4" wp14:editId="7EF93053">
                <wp:simplePos x="0" y="0"/>
                <wp:positionH relativeFrom="page">
                  <wp:posOffset>7648575</wp:posOffset>
                </wp:positionH>
                <wp:positionV relativeFrom="paragraph">
                  <wp:posOffset>699135</wp:posOffset>
                </wp:positionV>
                <wp:extent cx="1695450" cy="37909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1" w:rsidRPr="00B22348" w:rsidRDefault="00B22348" w:rsidP="00BB1251">
                            <w:pPr>
                              <w:pStyle w:val="KS1BodyCopyKS1"/>
                              <w:rPr>
                                <w:sz w:val="26"/>
                              </w:rPr>
                            </w:pPr>
                            <w:r w:rsidRPr="00B22348">
                              <w:rPr>
                                <w:b/>
                                <w:sz w:val="24"/>
                              </w:rPr>
                              <w:t>Things I find tricky</w:t>
                            </w:r>
                            <w:r w:rsidR="00BB1251" w:rsidRPr="00B22348">
                              <w:rPr>
                                <w:sz w:val="26"/>
                              </w:rPr>
                              <w:t>...</w:t>
                            </w:r>
                          </w:p>
                          <w:p w:rsidR="00BB1251" w:rsidRPr="00BB1251" w:rsidRDefault="00BB1251" w:rsidP="00BB1251">
                            <w:pPr>
                              <w:rPr>
                                <w:sz w:val="32"/>
                              </w:rPr>
                            </w:pPr>
                            <w:proofErr w:type="gramStart"/>
                            <w:r w:rsidRPr="00BB1251">
                              <w:rPr>
                                <w:sz w:val="32"/>
                              </w:rPr>
                              <w:t>friends</w:t>
                            </w:r>
                            <w:proofErr w:type="gramEnd"/>
                            <w:r w:rsidRPr="00BB1251">
                              <w:rPr>
                                <w:sz w:val="32"/>
                              </w:rPr>
                              <w:t xml:space="preserve"> are...</w:t>
                            </w:r>
                          </w:p>
                          <w:p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17B4" id="_x0000_s1028" type="#_x0000_t202" style="position:absolute;left:0;text-align:left;margin-left:602.25pt;margin-top:55.05pt;width:133.5pt;height:29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" filled="f" stroked="f">
                <v:textbox>
                  <w:txbxContent>
                    <w:p w:rsidR="00BB1251" w:rsidRPr="00B22348" w:rsidRDefault="00B22348" w:rsidP="00BB1251">
                      <w:pPr>
                        <w:pStyle w:val="KS1BodyCopyKS1"/>
                        <w:rPr>
                          <w:sz w:val="26"/>
                        </w:rPr>
                      </w:pPr>
                      <w:r w:rsidRPr="00B22348">
                        <w:rPr>
                          <w:b/>
                          <w:sz w:val="24"/>
                        </w:rPr>
                        <w:t>Things I find tricky</w:t>
                      </w:r>
                      <w:r w:rsidR="00BB1251" w:rsidRPr="00B22348">
                        <w:rPr>
                          <w:sz w:val="26"/>
                        </w:rPr>
                        <w:t>...</w:t>
                      </w:r>
                    </w:p>
                    <w:p w:rsidR="00BB1251" w:rsidRPr="00BB1251" w:rsidRDefault="00BB1251" w:rsidP="00BB1251">
                      <w:pPr>
                        <w:rPr>
                          <w:sz w:val="32"/>
                        </w:rPr>
                      </w:pPr>
                      <w:proofErr w:type="gramStart"/>
                      <w:r w:rsidRPr="00BB1251">
                        <w:rPr>
                          <w:sz w:val="32"/>
                        </w:rPr>
                        <w:t>friends</w:t>
                      </w:r>
                      <w:proofErr w:type="gramEnd"/>
                      <w:r w:rsidRPr="00BB1251">
                        <w:rPr>
                          <w:sz w:val="32"/>
                        </w:rPr>
                        <w:t xml:space="preserve">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="00B22348"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A4BCDD" wp14:editId="27EE1718">
                <wp:simplePos x="0" y="0"/>
                <wp:positionH relativeFrom="page">
                  <wp:posOffset>5920740</wp:posOffset>
                </wp:positionH>
                <wp:positionV relativeFrom="paragraph">
                  <wp:posOffset>3051810</wp:posOffset>
                </wp:positionV>
                <wp:extent cx="2386330" cy="417830"/>
                <wp:effectExtent l="0" t="0" r="0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1" w:rsidRDefault="00B22348" w:rsidP="00BB1251">
                            <w:pPr>
                              <w:pStyle w:val="KS1BodyCopyKS1"/>
                            </w:pPr>
                            <w:r>
                              <w:t xml:space="preserve"> </w:t>
                            </w:r>
                            <w:r w:rsidRPr="00B22348">
                              <w:rPr>
                                <w:b/>
                                <w:sz w:val="24"/>
                              </w:rPr>
                              <w:t>Things I am worried about</w:t>
                            </w:r>
                            <w:r>
                              <w:t>…</w:t>
                            </w:r>
                            <w:r w:rsidR="00BB1251">
                              <w:t>...</w:t>
                            </w:r>
                          </w:p>
                          <w:p w:rsidR="00BB1251" w:rsidRDefault="00BB1251" w:rsidP="00BB1251">
                            <w:proofErr w:type="gramStart"/>
                            <w:r>
                              <w:t>at</w:t>
                            </w:r>
                            <w:proofErr w:type="gramEnd"/>
                            <w:r>
                              <w:t>...</w:t>
                            </w:r>
                          </w:p>
                          <w:p w:rsidR="00BB1251" w:rsidRPr="00BB1251" w:rsidRDefault="00BB1251" w:rsidP="00BB1251">
                            <w:pPr>
                              <w:rPr>
                                <w:sz w:val="32"/>
                              </w:rPr>
                            </w:pPr>
                            <w:proofErr w:type="gramStart"/>
                            <w:r w:rsidRPr="00BB1251">
                              <w:rPr>
                                <w:sz w:val="32"/>
                              </w:rPr>
                              <w:t>friends</w:t>
                            </w:r>
                            <w:proofErr w:type="gramEnd"/>
                            <w:r w:rsidRPr="00BB1251">
                              <w:rPr>
                                <w:sz w:val="32"/>
                              </w:rPr>
                              <w:t xml:space="preserve"> are...</w:t>
                            </w:r>
                          </w:p>
                          <w:p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BCDD" id="_x0000_s1029" type="#_x0000_t202" style="position:absolute;left:0;text-align:left;margin-left:466.2pt;margin-top:240.3pt;width:187.9pt;height:32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" filled="f" stroked="f">
                <v:textbox>
                  <w:txbxContent>
                    <w:p w:rsidR="00BB1251" w:rsidRDefault="00B22348" w:rsidP="00BB1251">
                      <w:pPr>
                        <w:pStyle w:val="KS1BodyCopyKS1"/>
                      </w:pPr>
                      <w:r>
                        <w:t xml:space="preserve"> </w:t>
                      </w:r>
                      <w:r w:rsidRPr="00B22348">
                        <w:rPr>
                          <w:b/>
                          <w:sz w:val="24"/>
                        </w:rPr>
                        <w:t>Things I am worried about</w:t>
                      </w:r>
                      <w:r>
                        <w:t>…</w:t>
                      </w:r>
                      <w:r w:rsidR="00BB1251">
                        <w:t>...</w:t>
                      </w:r>
                    </w:p>
                    <w:p w:rsidR="00BB1251" w:rsidRDefault="00BB1251" w:rsidP="00BB1251">
                      <w:proofErr w:type="gramStart"/>
                      <w:r>
                        <w:t>at</w:t>
                      </w:r>
                      <w:proofErr w:type="gramEnd"/>
                      <w:r>
                        <w:t>...</w:t>
                      </w:r>
                    </w:p>
                    <w:p w:rsidR="00BB1251" w:rsidRPr="00BB1251" w:rsidRDefault="00BB1251" w:rsidP="00BB1251">
                      <w:pPr>
                        <w:rPr>
                          <w:sz w:val="32"/>
                        </w:rPr>
                      </w:pPr>
                      <w:proofErr w:type="gramStart"/>
                      <w:r w:rsidRPr="00BB1251">
                        <w:rPr>
                          <w:sz w:val="32"/>
                        </w:rPr>
                        <w:t>friends</w:t>
                      </w:r>
                      <w:proofErr w:type="gramEnd"/>
                      <w:r w:rsidRPr="00BB1251">
                        <w:rPr>
                          <w:sz w:val="32"/>
                        </w:rPr>
                        <w:t xml:space="preserve">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="00BB1251"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215</wp:posOffset>
                </wp:positionV>
                <wp:extent cx="9545955" cy="542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5955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1" w:rsidRPr="00BB1251" w:rsidRDefault="00BB1251" w:rsidP="00BB1251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BB1251">
                              <w:rPr>
                                <w:sz w:val="56"/>
                              </w:rPr>
                              <w:t>Spreading My Wings from Reception to Year 1</w:t>
                            </w:r>
                          </w:p>
                          <w:p w:rsidR="00BB1251" w:rsidRDefault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00.45pt;margin-top:0;width:751.65pt;height:42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" filled="f" stroked="f">
                <v:textbox>
                  <w:txbxContent>
                    <w:p w:rsidR="00BB1251" w:rsidRPr="00BB1251" w:rsidRDefault="00BB1251" w:rsidP="00BB1251">
                      <w:pPr>
                        <w:pStyle w:val="Heading1KS2"/>
                        <w:rPr>
                          <w:sz w:val="56"/>
                        </w:rPr>
                      </w:pPr>
                      <w:r w:rsidRPr="00BB1251">
                        <w:rPr>
                          <w:sz w:val="56"/>
                        </w:rPr>
                        <w:t>Spreading My Wings from Reception to Year 1</w:t>
                      </w:r>
                    </w:p>
                    <w:p w:rsidR="00BB1251" w:rsidRDefault="00BB1251"/>
                  </w:txbxContent>
                </v:textbox>
                <w10:wrap type="square" anchorx="margin"/>
              </v:shape>
            </w:pict>
          </mc:Fallback>
        </mc:AlternateContent>
      </w:r>
    </w:p>
    <w:sectPr w:rsidR="00BB1251" w:rsidRPr="00BB1251" w:rsidSect="00BB1251">
      <w:headerReference w:type="default" r:id="rId8"/>
      <w:footerReference w:type="default" r:id="rId9"/>
      <w:pgSz w:w="16838" w:h="11906" w:orient="landscape" w:code="9"/>
      <w:pgMar w:top="142" w:right="567" w:bottom="1361" w:left="567" w:header="0" w:footer="794" w:gutter="0"/>
      <w:cols w:space="720"/>
      <w:noEndnote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251" w:rsidRDefault="00BB1251" w:rsidP="00FD0220">
      <w:r>
        <w:separator/>
      </w:r>
    </w:p>
  </w:endnote>
  <w:endnote w:type="continuationSeparator" w:id="0">
    <w:p w:rsidR="00BB1251" w:rsidRDefault="00BB1251" w:rsidP="00FD0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4B43B2AC-B69A-4B73-AD6D-E550CB916B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1795CF9-E1A4-410D-9267-B6A7A80C9A95}"/>
    <w:embedBold r:id="rId3" w:fontKey="{2A6E9097-8DB5-408C-9A7D-D7F67BA74CBA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6060E093-D027-423D-BF8E-1B8D4136FC08}"/>
    <w:embedBold r:id="rId5" w:fontKey="{AF14C074-ED52-4D00-86FA-F6BBA0B4C74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BF58EEBE-DED5-4AF3-B425-694CCC9C7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7F8" w:rsidRPr="00FD0220" w:rsidRDefault="00BC77F8" w:rsidP="00BB1251">
    <w:pPr>
      <w:pStyle w:val="PageNumbers-Twinkl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251" w:rsidRDefault="00BB1251" w:rsidP="00FD0220">
      <w:r>
        <w:separator/>
      </w:r>
    </w:p>
  </w:footnote>
  <w:footnote w:type="continuationSeparator" w:id="0">
    <w:p w:rsidR="00BB1251" w:rsidRDefault="00BB1251" w:rsidP="00FD0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251" w:rsidRDefault="00BB12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5206</wp:posOffset>
          </wp:positionH>
          <wp:positionV relativeFrom="paragraph">
            <wp:posOffset>3627</wp:posOffset>
          </wp:positionV>
          <wp:extent cx="10686081" cy="7551087"/>
          <wp:effectExtent l="0" t="0" r="127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081" cy="755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97C03454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EB4C6C76"/>
    <w:lvl w:ilvl="0" w:tplc="4232FC70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51"/>
    <w:rsid w:val="00013A8F"/>
    <w:rsid w:val="000C442B"/>
    <w:rsid w:val="000D7BF6"/>
    <w:rsid w:val="000F6D2F"/>
    <w:rsid w:val="001A10E6"/>
    <w:rsid w:val="001D6A87"/>
    <w:rsid w:val="001E14CE"/>
    <w:rsid w:val="001F2DD8"/>
    <w:rsid w:val="00202719"/>
    <w:rsid w:val="002C4759"/>
    <w:rsid w:val="002D31CD"/>
    <w:rsid w:val="00312E26"/>
    <w:rsid w:val="003359F1"/>
    <w:rsid w:val="0037520D"/>
    <w:rsid w:val="003D02E3"/>
    <w:rsid w:val="003F762B"/>
    <w:rsid w:val="00461653"/>
    <w:rsid w:val="004977C6"/>
    <w:rsid w:val="005418D9"/>
    <w:rsid w:val="005822F1"/>
    <w:rsid w:val="005A5833"/>
    <w:rsid w:val="005D3C40"/>
    <w:rsid w:val="006A1996"/>
    <w:rsid w:val="006D3017"/>
    <w:rsid w:val="006F03F5"/>
    <w:rsid w:val="007334A1"/>
    <w:rsid w:val="007818AC"/>
    <w:rsid w:val="008678C8"/>
    <w:rsid w:val="00894FD3"/>
    <w:rsid w:val="008D1F80"/>
    <w:rsid w:val="008F6B11"/>
    <w:rsid w:val="00900D20"/>
    <w:rsid w:val="00920F12"/>
    <w:rsid w:val="009F31C2"/>
    <w:rsid w:val="009F3C31"/>
    <w:rsid w:val="00A81F52"/>
    <w:rsid w:val="00AC7ED1"/>
    <w:rsid w:val="00AE5C0E"/>
    <w:rsid w:val="00B22348"/>
    <w:rsid w:val="00BB1251"/>
    <w:rsid w:val="00BC77F8"/>
    <w:rsid w:val="00C415D1"/>
    <w:rsid w:val="00C61D1E"/>
    <w:rsid w:val="00C66989"/>
    <w:rsid w:val="00CC5FEC"/>
    <w:rsid w:val="00D32E64"/>
    <w:rsid w:val="00D840F0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83DC7"/>
    <w:rsid w:val="00FB6E3E"/>
    <w:rsid w:val="00FC13B8"/>
    <w:rsid w:val="00FD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EC86B0"/>
  <w15:chartTrackingRefBased/>
  <w15:docId w15:val="{BDA059BA-63F6-45CB-911E-4B002F47D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BB1251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FD0220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D0220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D0220"/>
    <w:pPr>
      <w:spacing w:before="57" w:after="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FD0220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D0220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D0220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D0220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FD0220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spacing w:after="170" w:line="360" w:lineRule="atLeast"/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FD0220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FD0220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FD0220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D0220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FD0220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FD0220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D0220"/>
    <w:rPr>
      <w:rFonts w:ascii="Twinkl" w:hAnsi="Twinkl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BB1251"/>
    <w:pPr>
      <w:spacing w:after="170" w:line="288" w:lineRule="auto"/>
      <w:jc w:val="center"/>
    </w:pPr>
    <w:rPr>
      <w:b/>
      <w:bCs/>
      <w:color w:val="131312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BB1251"/>
    <w:pPr>
      <w:spacing w:after="170" w:line="420" w:lineRule="atLeast"/>
    </w:pPr>
    <w:rPr>
      <w:color w:val="13131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3%20Originals\KS1\The%20Cautious%20Caterpillar\tf-or-4-the-cautious-caterpillar-spreading-my-wings-from-reception-to-year-1-transition-activity-sheet-english\%23Artwork\-Editable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79846-198F-495B-A6C0-4E1AEF6F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Caroline Pratty</cp:lastModifiedBy>
  <cp:revision>3</cp:revision>
  <dcterms:created xsi:type="dcterms:W3CDTF">2020-07-01T14:27:00Z</dcterms:created>
  <dcterms:modified xsi:type="dcterms:W3CDTF">2020-07-01T14:29:00Z</dcterms:modified>
</cp:coreProperties>
</file>