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75D" w:rsidRPr="00B62475" w:rsidRDefault="007F117B" w:rsidP="00B62475">
      <w:pPr>
        <w:ind w:left="6480" w:firstLine="720"/>
        <w:rPr>
          <w:rFonts w:ascii="Gill Sans MT" w:hAnsi="Gill Sans MT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838200</wp:posOffset>
            </wp:positionV>
            <wp:extent cx="1333500" cy="496570"/>
            <wp:effectExtent l="0" t="0" r="0" b="0"/>
            <wp:wrapSquare wrapText="bothSides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-733425</wp:posOffset>
            </wp:positionV>
            <wp:extent cx="7019925" cy="1905000"/>
            <wp:effectExtent l="0" t="0" r="9525" b="0"/>
            <wp:wrapSquare wrapText="bothSides"/>
            <wp:docPr id="14" name="Picture 7" descr="School Badge Text  Ribbon PN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ol Badge Text  Ribbon PNG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75">
        <w:rPr>
          <w:rFonts w:ascii="Gill Sans MT" w:hAnsi="Gill Sans MT"/>
          <w:b/>
          <w:sz w:val="22"/>
          <w:szCs w:val="22"/>
        </w:rPr>
        <w:t xml:space="preserve">  </w:t>
      </w:r>
      <w:r w:rsidR="00B62475" w:rsidRPr="00B62475">
        <w:rPr>
          <w:rFonts w:ascii="Gill Sans MT" w:hAnsi="Gill Sans MT"/>
          <w:b/>
          <w:sz w:val="22"/>
          <w:szCs w:val="22"/>
        </w:rPr>
        <w:t xml:space="preserve">A member of </w:t>
      </w:r>
    </w:p>
    <w:p w:rsidR="00676340" w:rsidRDefault="00676340" w:rsidP="00BA3FCF">
      <w:pPr>
        <w:ind w:hanging="142"/>
        <w:jc w:val="center"/>
        <w:rPr>
          <w:rFonts w:ascii="Arial" w:hAnsi="Arial" w:cs="Arial"/>
          <w:b/>
          <w:color w:val="222222"/>
          <w:sz w:val="16"/>
          <w:szCs w:val="16"/>
        </w:rPr>
      </w:pPr>
    </w:p>
    <w:p w:rsidR="00B62475" w:rsidRDefault="00B62475" w:rsidP="00BA3FCF">
      <w:pPr>
        <w:ind w:hanging="142"/>
        <w:jc w:val="center"/>
        <w:rPr>
          <w:rFonts w:ascii="Arial" w:hAnsi="Arial" w:cs="Arial"/>
          <w:b/>
          <w:color w:val="222222"/>
          <w:sz w:val="16"/>
          <w:szCs w:val="16"/>
        </w:rPr>
      </w:pPr>
    </w:p>
    <w:p w:rsidR="00BA3FCF" w:rsidRPr="003B313E" w:rsidRDefault="0065189F" w:rsidP="00BA3FCF">
      <w:pPr>
        <w:ind w:hanging="142"/>
        <w:jc w:val="center"/>
        <w:rPr>
          <w:rFonts w:ascii="Arial" w:hAnsi="Arial" w:cs="Arial"/>
          <w:b/>
          <w:color w:val="222222"/>
        </w:rPr>
      </w:pPr>
      <w:proofErr w:type="spellStart"/>
      <w:r w:rsidRPr="003B313E">
        <w:rPr>
          <w:rFonts w:ascii="Arial" w:hAnsi="Arial" w:cs="Arial"/>
          <w:b/>
          <w:color w:val="222222"/>
        </w:rPr>
        <w:t>Headteacher</w:t>
      </w:r>
      <w:proofErr w:type="spellEnd"/>
      <w:r w:rsidRPr="003B313E">
        <w:rPr>
          <w:rFonts w:ascii="Arial" w:hAnsi="Arial" w:cs="Arial"/>
          <w:b/>
          <w:color w:val="222222"/>
        </w:rPr>
        <w:t xml:space="preserve">: </w:t>
      </w:r>
      <w:r w:rsidR="003B313E">
        <w:rPr>
          <w:rFonts w:ascii="Arial" w:hAnsi="Arial" w:cs="Arial"/>
          <w:b/>
          <w:color w:val="222222"/>
        </w:rPr>
        <w:t xml:space="preserve"> </w:t>
      </w:r>
      <w:r w:rsidR="003533E3" w:rsidRPr="003B313E">
        <w:rPr>
          <w:rFonts w:ascii="Arial" w:hAnsi="Arial" w:cs="Arial"/>
          <w:b/>
          <w:color w:val="222222"/>
        </w:rPr>
        <w:t xml:space="preserve">Mrs </w:t>
      </w:r>
      <w:r w:rsidR="00BA3FCF" w:rsidRPr="003B313E">
        <w:rPr>
          <w:rFonts w:ascii="Arial" w:hAnsi="Arial" w:cs="Arial"/>
          <w:b/>
          <w:color w:val="222222"/>
        </w:rPr>
        <w:t>Debbie Greenwood</w:t>
      </w:r>
      <w:r w:rsidR="003B313E">
        <w:rPr>
          <w:rFonts w:ascii="Arial" w:hAnsi="Arial" w:cs="Arial"/>
          <w:b/>
          <w:color w:val="222222"/>
        </w:rPr>
        <w:tab/>
      </w:r>
      <w:r w:rsidR="003B313E">
        <w:rPr>
          <w:rFonts w:ascii="Arial" w:hAnsi="Arial" w:cs="Arial"/>
          <w:b/>
          <w:color w:val="222222"/>
        </w:rPr>
        <w:tab/>
        <w:t xml:space="preserve">Deputy </w:t>
      </w:r>
      <w:proofErr w:type="spellStart"/>
      <w:r w:rsidR="003B313E">
        <w:rPr>
          <w:rFonts w:ascii="Arial" w:hAnsi="Arial" w:cs="Arial"/>
          <w:b/>
          <w:color w:val="222222"/>
        </w:rPr>
        <w:t>Headteacher</w:t>
      </w:r>
      <w:proofErr w:type="spellEnd"/>
      <w:r w:rsidR="003B313E">
        <w:rPr>
          <w:rFonts w:ascii="Arial" w:hAnsi="Arial" w:cs="Arial"/>
          <w:b/>
          <w:color w:val="222222"/>
        </w:rPr>
        <w:t>:  Mrs Kelly Harrison</w:t>
      </w:r>
    </w:p>
    <w:p w:rsidR="0065189F" w:rsidRDefault="0065189F" w:rsidP="0065189F">
      <w:pPr>
        <w:ind w:left="180"/>
        <w:jc w:val="center"/>
        <w:rPr>
          <w:rFonts w:ascii="Trebuchet MS" w:hAnsi="Trebuchet MS"/>
          <w:b/>
          <w:sz w:val="8"/>
          <w:szCs w:val="16"/>
        </w:rPr>
      </w:pPr>
    </w:p>
    <w:p w:rsidR="00000030" w:rsidRDefault="00000030" w:rsidP="0065189F">
      <w:pPr>
        <w:ind w:left="180"/>
        <w:jc w:val="center"/>
        <w:rPr>
          <w:rFonts w:ascii="Trebuchet MS" w:hAnsi="Trebuchet MS"/>
          <w:b/>
          <w:sz w:val="8"/>
          <w:szCs w:val="16"/>
        </w:rPr>
      </w:pPr>
    </w:p>
    <w:p w:rsidR="00000030" w:rsidRDefault="007F117B" w:rsidP="00676340">
      <w:pPr>
        <w:ind w:left="284" w:right="293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619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5714</wp:posOffset>
                </wp:positionV>
                <wp:extent cx="7010400" cy="0"/>
                <wp:effectExtent l="0" t="0" r="19050" b="19050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76528" id="Line 2" o:spid="_x0000_s1026" style="position:absolute;z-index:251656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.5pt,.45pt" to="550.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TR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"/>
            </w:pict>
          </mc:Fallback>
        </mc:AlternateContent>
      </w:r>
    </w:p>
    <w:p w:rsidR="001525D2" w:rsidRDefault="001525D2" w:rsidP="001525D2">
      <w:pPr>
        <w:ind w:left="284" w:right="293"/>
        <w:rPr>
          <w:rFonts w:ascii="Century Gothic" w:hAnsi="Century Gothic"/>
        </w:rPr>
      </w:pPr>
      <w:bookmarkStart w:id="0" w:name="_GoBack"/>
      <w:r>
        <w:rPr>
          <w:rFonts w:ascii="Century Gothic" w:hAnsi="Century Gothic"/>
        </w:rPr>
        <w:t>Dear Parents/Carers,</w:t>
      </w:r>
    </w:p>
    <w:p w:rsidR="001525D2" w:rsidRDefault="001525D2" w:rsidP="001525D2">
      <w:pPr>
        <w:ind w:left="284" w:right="293"/>
        <w:rPr>
          <w:rFonts w:ascii="Century Gothic" w:hAnsi="Century Gothic"/>
        </w:rPr>
      </w:pPr>
    </w:p>
    <w:p w:rsidR="001525D2" w:rsidRDefault="001525D2" w:rsidP="001525D2">
      <w:pPr>
        <w:ind w:left="284" w:right="293"/>
        <w:rPr>
          <w:rFonts w:ascii="Century Gothic" w:hAnsi="Century Gothic"/>
        </w:rPr>
      </w:pPr>
      <w:r>
        <w:rPr>
          <w:rFonts w:ascii="Century Gothic" w:hAnsi="Century Gothic"/>
        </w:rPr>
        <w:t>We have a child who attends St Aidan’s that has a severe nut allergy.</w:t>
      </w:r>
    </w:p>
    <w:p w:rsidR="001525D2" w:rsidRDefault="001525D2" w:rsidP="001525D2">
      <w:pPr>
        <w:ind w:left="284" w:right="293"/>
        <w:rPr>
          <w:rFonts w:ascii="Century Gothic" w:hAnsi="Century Gothic"/>
        </w:rPr>
      </w:pP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Children who suffer from nut allergies can develop a severe, potentially life-threatening allergic reaction.</w:t>
      </w: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If someone has a nut allergy it is not just eating nuts that can cause a severe reaction, just being touched on the skin or smelling the breath of someone who has had nuts or a product containing nuts can trigger anaphylactic shock (which can cause breathing and swallowing difficulties).</w:t>
      </w: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All staff in the school are trained to use the Epi-pen (an injection or adrenalin) which is required immediately if this happens.</w:t>
      </w: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</w:p>
    <w:p w:rsidR="001525D2" w:rsidRPr="001525D2" w:rsidRDefault="001525D2" w:rsidP="001525D2">
      <w:pPr>
        <w:ind w:left="284" w:right="293"/>
        <w:rPr>
          <w:rFonts w:ascii="Century Gothic" w:hAnsi="Century Gothic"/>
          <w:b/>
        </w:rPr>
      </w:pPr>
      <w:r w:rsidRPr="001525D2">
        <w:rPr>
          <w:rFonts w:ascii="Century Gothic" w:hAnsi="Century Gothic"/>
          <w:b/>
        </w:rPr>
        <w:t>We cannot have nuts in school in any form.</w:t>
      </w: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So please can we ask that you have no nut products in lunch boxes or brought into the school as treats.</w:t>
      </w: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We cannot allow the following:</w:t>
      </w:r>
    </w:p>
    <w:p w:rsidR="001525D2" w:rsidRPr="001525D2" w:rsidRDefault="001525D2" w:rsidP="001525D2">
      <w:pPr>
        <w:spacing w:before="240"/>
        <w:ind w:right="293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 w:rsidRPr="001525D2">
        <w:rPr>
          <w:rFonts w:ascii="Century Gothic" w:hAnsi="Century Gothic"/>
        </w:rPr>
        <w:t>Peanut butter sandwiches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Chocolate spreads e.g. Nutella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Chocolate croissants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Cereal bars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Some granola bars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Cakes that contain nuts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Biscuits / Cookies that contain nuts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lastRenderedPageBreak/>
        <w:t>Peanut butter cakes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Some Asian food, including satay</w:t>
      </w:r>
    </w:p>
    <w:p w:rsidR="001525D2" w:rsidRPr="001525D2" w:rsidRDefault="001525D2" w:rsidP="001525D2">
      <w:pPr>
        <w:spacing w:before="240" w:after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Sauces that contain nuts</w:t>
      </w:r>
    </w:p>
    <w:p w:rsidR="001525D2" w:rsidRP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The list is not exhaustive, so please check the packaging of products closely.</w:t>
      </w:r>
    </w:p>
    <w:p w:rsidR="001525D2" w:rsidRDefault="001525D2" w:rsidP="001525D2">
      <w:pPr>
        <w:ind w:right="293"/>
        <w:rPr>
          <w:rFonts w:ascii="Century Gothic" w:hAnsi="Century Gothic"/>
        </w:rPr>
      </w:pPr>
    </w:p>
    <w:p w:rsidR="001525D2" w:rsidRPr="001525D2" w:rsidRDefault="001525D2" w:rsidP="001525D2">
      <w:pPr>
        <w:ind w:left="200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We appreciate this is an additional thing to check and</w:t>
      </w:r>
      <w:r>
        <w:rPr>
          <w:rFonts w:ascii="Century Gothic" w:hAnsi="Century Gothic"/>
        </w:rPr>
        <w:t xml:space="preserve"> we know that you recognise the     </w:t>
      </w:r>
      <w:r w:rsidRPr="001525D2">
        <w:rPr>
          <w:rFonts w:ascii="Century Gothic" w:hAnsi="Century Gothic"/>
        </w:rPr>
        <w:t xml:space="preserve">importance of it. </w:t>
      </w:r>
      <w:r w:rsidRPr="001525D2">
        <w:rPr>
          <w:rFonts w:ascii="Century Gothic" w:hAnsi="Century Gothic"/>
          <w:b/>
        </w:rPr>
        <w:t>We do have to insist we are a nut free school.</w:t>
      </w:r>
      <w:r w:rsidRPr="001525D2">
        <w:rPr>
          <w:rFonts w:ascii="Century Gothic" w:hAnsi="Century Gothic"/>
        </w:rPr>
        <w:t xml:space="preserve"> I know if this was your child you would expect that we all help, especially as it is a life-threatening condition.</w:t>
      </w:r>
    </w:p>
    <w:p w:rsidR="001525D2" w:rsidRPr="001525D2" w:rsidRDefault="001525D2" w:rsidP="001525D2">
      <w:pPr>
        <w:spacing w:after="240"/>
        <w:ind w:left="284" w:right="293"/>
        <w:rPr>
          <w:rFonts w:ascii="Century Gothic" w:hAnsi="Century Gothic"/>
        </w:rPr>
      </w:pPr>
    </w:p>
    <w:p w:rsidR="001525D2" w:rsidRPr="001525D2" w:rsidRDefault="001525D2" w:rsidP="001525D2">
      <w:pPr>
        <w:spacing w:after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If you have any questions, please don’t hesitate to speak to a member of staff.</w:t>
      </w:r>
    </w:p>
    <w:p w:rsidR="001525D2" w:rsidRPr="001525D2" w:rsidRDefault="001525D2" w:rsidP="001525D2">
      <w:pPr>
        <w:spacing w:after="240"/>
        <w:ind w:left="284" w:right="293"/>
        <w:rPr>
          <w:rFonts w:ascii="Century Gothic" w:hAnsi="Century Gothic"/>
        </w:rPr>
      </w:pPr>
    </w:p>
    <w:p w:rsidR="001525D2" w:rsidRDefault="001525D2" w:rsidP="001525D2">
      <w:pPr>
        <w:ind w:right="293"/>
        <w:rPr>
          <w:rFonts w:ascii="Century Gothic" w:hAnsi="Century Gothic"/>
        </w:rPr>
      </w:pPr>
    </w:p>
    <w:p w:rsidR="001525D2" w:rsidRPr="001525D2" w:rsidRDefault="001525D2" w:rsidP="001525D2">
      <w:pPr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With kindest regards,</w:t>
      </w:r>
    </w:p>
    <w:p w:rsidR="001525D2" w:rsidRDefault="001525D2" w:rsidP="001525D2">
      <w:pPr>
        <w:spacing w:before="240"/>
        <w:ind w:left="284" w:right="293"/>
        <w:rPr>
          <w:rFonts w:ascii="Century Gothic" w:hAnsi="Century Gothic"/>
        </w:rPr>
      </w:pPr>
      <w:r w:rsidRPr="001525D2">
        <w:rPr>
          <w:rFonts w:ascii="Century Gothic" w:hAnsi="Century Gothic"/>
        </w:rPr>
        <w:t>Mrs Deborah Greenwood</w:t>
      </w:r>
    </w:p>
    <w:p w:rsidR="007246E1" w:rsidRPr="00000030" w:rsidRDefault="007F117B" w:rsidP="001525D2">
      <w:pPr>
        <w:spacing w:before="240"/>
        <w:ind w:left="284" w:right="293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>
                <wp:simplePos x="0" y="0"/>
                <wp:positionH relativeFrom="column">
                  <wp:posOffset>-21590</wp:posOffset>
                </wp:positionH>
                <wp:positionV relativeFrom="page">
                  <wp:posOffset>9124950</wp:posOffset>
                </wp:positionV>
                <wp:extent cx="7010400" cy="572135"/>
                <wp:effectExtent l="0" t="0" r="0" b="0"/>
                <wp:wrapTopAndBottom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89B" w:rsidRDefault="00810D45" w:rsidP="009E28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FA0D4F">
                                  <w:rPr>
                                    <w:rFonts w:ascii="Century Gothic" w:hAnsi="Century Gothic"/>
                                  </w:rPr>
                                  <w:t>Norfolk Street</w:t>
                                </w:r>
                              </w:smartTag>
                            </w:smartTag>
                            <w:r w:rsidRPr="00FA0D4F">
                              <w:rPr>
                                <w:rFonts w:ascii="Century Gothic" w:hAnsi="Century Gothic"/>
                              </w:rPr>
                              <w:t>, Mill Hill, Blackburn</w:t>
                            </w:r>
                            <w:r w:rsidR="00BA3FCF"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 w:rsidRPr="00FA0D4F">
                              <w:rPr>
                                <w:rFonts w:ascii="Century Gothic" w:hAnsi="Century Gothic"/>
                              </w:rPr>
                              <w:t xml:space="preserve"> BB2 4EW</w:t>
                            </w:r>
                          </w:p>
                          <w:p w:rsidR="00810D45" w:rsidRDefault="009E289B" w:rsidP="009E289B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Tel: 01254 531</w:t>
                            </w:r>
                            <w:r w:rsidRPr="00FA0D4F">
                              <w:rPr>
                                <w:rFonts w:ascii="Century Gothic" w:hAnsi="Century Gothic"/>
                              </w:rPr>
                              <w:t xml:space="preserve">48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3B313E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810D45" w:rsidRPr="00FA0D4F">
                              <w:rPr>
                                <w:rFonts w:ascii="Century Gothic" w:hAnsi="Century Gothic"/>
                              </w:rPr>
                              <w:t xml:space="preserve">Email: </w:t>
                            </w:r>
                            <w:hyperlink r:id="rId9" w:history="1">
                              <w:r w:rsidR="003B313E" w:rsidRPr="00EE7903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staoffice@cidari.co.uk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.7pt;margin-top:718.5pt;width:552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Sp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" o:allowoverlap="f" stroked="f">
                <v:textbox>
                  <w:txbxContent>
                    <w:p w:rsidR="009E289B" w:rsidRDefault="00810D45" w:rsidP="009E289B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FA0D4F">
                            <w:rPr>
                              <w:rFonts w:ascii="Century Gothic" w:hAnsi="Century Gothic"/>
                            </w:rPr>
                            <w:t>Norfolk Street</w:t>
                          </w:r>
                        </w:smartTag>
                      </w:smartTag>
                      <w:r w:rsidRPr="00FA0D4F">
                        <w:rPr>
                          <w:rFonts w:ascii="Century Gothic" w:hAnsi="Century Gothic"/>
                        </w:rPr>
                        <w:t>, Mill Hill, Blackburn</w:t>
                      </w:r>
                      <w:r w:rsidR="00BA3FCF">
                        <w:rPr>
                          <w:rFonts w:ascii="Century Gothic" w:hAnsi="Century Gothic"/>
                        </w:rPr>
                        <w:t>,</w:t>
                      </w:r>
                      <w:r w:rsidRPr="00FA0D4F">
                        <w:rPr>
                          <w:rFonts w:ascii="Century Gothic" w:hAnsi="Century Gothic"/>
                        </w:rPr>
                        <w:t xml:space="preserve"> BB2 4EW</w:t>
                      </w:r>
                    </w:p>
                    <w:p w:rsidR="00810D45" w:rsidRDefault="009E289B" w:rsidP="009E289B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</w:rPr>
                        <w:t>Tel: 01254 531</w:t>
                      </w:r>
                      <w:r w:rsidRPr="00FA0D4F">
                        <w:rPr>
                          <w:rFonts w:ascii="Century Gothic" w:hAnsi="Century Gothic"/>
                        </w:rPr>
                        <w:t xml:space="preserve">48 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3B313E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810D45" w:rsidRPr="00FA0D4F">
                        <w:rPr>
                          <w:rFonts w:ascii="Century Gothic" w:hAnsi="Century Gothic"/>
                        </w:rPr>
                        <w:t xml:space="preserve">Email: </w:t>
                      </w:r>
                      <w:hyperlink r:id="rId10" w:history="1">
                        <w:r w:rsidR="003B313E" w:rsidRPr="00EE7903">
                          <w:rPr>
                            <w:rStyle w:val="Hyperlink"/>
                            <w:rFonts w:ascii="Century Gothic" w:hAnsi="Century Gothic"/>
                          </w:rPr>
                          <w:t>staoffice@cidari.co.uk</w:t>
                        </w:r>
                      </w:hyperlink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  <w:proofErr w:type="spellStart"/>
      <w:r w:rsidR="001525D2">
        <w:rPr>
          <w:rFonts w:ascii="Century Gothic" w:hAnsi="Century Gothic"/>
        </w:rPr>
        <w:t>Headteacher</w:t>
      </w:r>
      <w:bookmarkEnd w:id="0"/>
      <w:proofErr w:type="spellEnd"/>
    </w:p>
    <w:sectPr w:rsidR="007246E1" w:rsidRPr="00000030" w:rsidSect="007246E1">
      <w:footerReference w:type="default" r:id="rId11"/>
      <w:pgSz w:w="11906" w:h="16838" w:code="9"/>
      <w:pgMar w:top="1440" w:right="386" w:bottom="1979" w:left="454" w:header="709" w:footer="1630" w:gutter="0"/>
      <w:pgBorders w:offsetFrom="page">
        <w:top w:val="single" w:sz="4" w:space="17" w:color="auto"/>
        <w:left w:val="single" w:sz="4" w:space="20" w:color="auto"/>
        <w:bottom w:val="single" w:sz="4" w:space="17" w:color="auto"/>
        <w:right w:val="single" w:sz="4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BD9" w:rsidRDefault="00845BD9">
      <w:r>
        <w:separator/>
      </w:r>
    </w:p>
  </w:endnote>
  <w:endnote w:type="continuationSeparator" w:id="0">
    <w:p w:rsidR="00845BD9" w:rsidRDefault="00845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417" w:rsidRPr="00FA0D4F" w:rsidRDefault="007F117B" w:rsidP="00FA0D4F">
    <w:pPr>
      <w:pStyle w:val="Foo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3067685</wp:posOffset>
          </wp:positionH>
          <wp:positionV relativeFrom="paragraph">
            <wp:posOffset>245110</wp:posOffset>
          </wp:positionV>
          <wp:extent cx="625475" cy="775970"/>
          <wp:effectExtent l="0" t="0" r="3175" b="5080"/>
          <wp:wrapNone/>
          <wp:docPr id="9" name="Picture 1" descr="Diocese Crest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ocese Crest 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3806190</wp:posOffset>
          </wp:positionH>
          <wp:positionV relativeFrom="paragraph">
            <wp:posOffset>324485</wp:posOffset>
          </wp:positionV>
          <wp:extent cx="744220" cy="652780"/>
          <wp:effectExtent l="0" t="0" r="0" b="0"/>
          <wp:wrapSquare wrapText="bothSides"/>
          <wp:docPr id="11" name="Picture 11" descr="Stonewall School Champion logo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tonewall School Champion logoblac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1097915</wp:posOffset>
          </wp:positionH>
          <wp:positionV relativeFrom="paragraph">
            <wp:posOffset>355600</wp:posOffset>
          </wp:positionV>
          <wp:extent cx="804545" cy="643255"/>
          <wp:effectExtent l="0" t="0" r="0" b="4445"/>
          <wp:wrapNone/>
          <wp:docPr id="8" name="il_fi" descr="http://www.crossdaleschool.com/wp-content/uploads/International_School_Awar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crossdaleschool.com/wp-content/uploads/International_School_Award.gif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302895</wp:posOffset>
          </wp:positionV>
          <wp:extent cx="1002665" cy="678180"/>
          <wp:effectExtent l="0" t="0" r="6985" b="7620"/>
          <wp:wrapTight wrapText="bothSides">
            <wp:wrapPolygon edited="0">
              <wp:start x="0" y="0"/>
              <wp:lineTo x="0" y="21236"/>
              <wp:lineTo x="21340" y="21236"/>
              <wp:lineTo x="21340" y="0"/>
              <wp:lineTo x="0" y="0"/>
            </wp:wrapPolygon>
          </wp:wrapTight>
          <wp:docPr id="4" name="Picture 19" descr="Big lottery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Big lottery fund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2054860</wp:posOffset>
          </wp:positionH>
          <wp:positionV relativeFrom="paragraph">
            <wp:posOffset>226060</wp:posOffset>
          </wp:positionV>
          <wp:extent cx="762000" cy="762000"/>
          <wp:effectExtent l="0" t="0" r="0" b="0"/>
          <wp:wrapSquare wrapText="bothSides"/>
          <wp:docPr id="10" name="Picture 10" descr="Step into Quality logo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tep into Quality logo (3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93345" distR="93345" simplePos="0" relativeHeight="251659264" behindDoc="0" locked="0" layoutInCell="1" allowOverlap="0">
          <wp:simplePos x="0" y="0"/>
          <wp:positionH relativeFrom="column">
            <wp:posOffset>4592320</wp:posOffset>
          </wp:positionH>
          <wp:positionV relativeFrom="line">
            <wp:posOffset>245110</wp:posOffset>
          </wp:positionV>
          <wp:extent cx="688340" cy="800100"/>
          <wp:effectExtent l="0" t="0" r="0" b="0"/>
          <wp:wrapNone/>
          <wp:docPr id="7" name="Picture 18" descr="Sports England 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ports England Activemark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5404485</wp:posOffset>
          </wp:positionH>
          <wp:positionV relativeFrom="paragraph">
            <wp:posOffset>378460</wp:posOffset>
          </wp:positionV>
          <wp:extent cx="520700" cy="545465"/>
          <wp:effectExtent l="0" t="0" r="0" b="6985"/>
          <wp:wrapNone/>
          <wp:docPr id="6" name="il_fi" descr="http://website.holcombecollege.co.uk/wp-content/uploads/2009/03/eco-schools-287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ebsite.holcombecollege.co.uk/wp-content/uploads/2009/03/eco-schools-287x300.jp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6055360</wp:posOffset>
          </wp:positionH>
          <wp:positionV relativeFrom="paragraph">
            <wp:posOffset>215900</wp:posOffset>
          </wp:positionV>
          <wp:extent cx="974090" cy="829310"/>
          <wp:effectExtent l="0" t="0" r="0" b="8890"/>
          <wp:wrapNone/>
          <wp:docPr id="5" name="il_fi" descr="http://www.bourneabbey.lincs.sch.uk/_files/images/General/Logos/healthy_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bourneabbey.lincs.sch.uk/_files/images/General/Logos/healthy_schools.jpg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D4F">
      <w:rPr>
        <w:rFonts w:ascii="Century Gothic" w:hAnsi="Century Gothic"/>
      </w:rPr>
      <w:tab/>
    </w:r>
    <w:r w:rsidR="00863417" w:rsidRPr="00FA0D4F">
      <w:rPr>
        <w:rFonts w:ascii="Century Gothic" w:hAnsi="Century Gothic"/>
      </w:rPr>
      <w:t xml:space="preserve"> </w:t>
    </w:r>
    <w:r>
      <w:rPr>
        <w:noProof/>
      </w:rPr>
      <w:drawing>
        <wp:anchor distT="0" distB="0" distL="95250" distR="95250" simplePos="0" relativeHeight="251655168" behindDoc="0" locked="0" layoutInCell="1" allowOverlap="0">
          <wp:simplePos x="0" y="0"/>
          <wp:positionH relativeFrom="column">
            <wp:align>right</wp:align>
          </wp:positionH>
          <wp:positionV relativeFrom="line">
            <wp:posOffset>0</wp:posOffset>
          </wp:positionV>
          <wp:extent cx="1400175" cy="1628775"/>
          <wp:effectExtent l="0" t="0" r="9525" b="9525"/>
          <wp:wrapSquare wrapText="bothSides"/>
          <wp:docPr id="3" name="Picture 23" descr="Sports England 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ports England Activemark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62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1881505</wp:posOffset>
          </wp:positionH>
          <wp:positionV relativeFrom="paragraph">
            <wp:posOffset>6985</wp:posOffset>
          </wp:positionV>
          <wp:extent cx="1562100" cy="1168400"/>
          <wp:effectExtent l="0" t="0" r="0" b="0"/>
          <wp:wrapNone/>
          <wp:docPr id="2" name="il_fi" descr="http://www.bourneabbey.lincs.sch.uk/_files/images/General/Logos/healthy_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bourneabbey.lincs.sch.uk/_files/images/General/Logos/healthy_schools.jpg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noProof/>
        <w:color w:val="092269"/>
        <w:sz w:val="20"/>
        <w:szCs w:val="20"/>
      </w:rPr>
      <w:drawing>
        <wp:inline distT="0" distB="0" distL="0" distR="0">
          <wp:extent cx="8181975" cy="11925300"/>
          <wp:effectExtent l="0" t="0" r="9525" b="0"/>
          <wp:docPr id="1" name="Picture 25" descr="SCR1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SCR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1975" cy="1192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0D4F" w:rsidRDefault="00863417" w:rsidP="00FA0D4F">
    <w:pPr>
      <w:pStyle w:val="Footer"/>
      <w:rPr>
        <w:rFonts w:ascii="Century Gothic" w:hAnsi="Century Gothic"/>
      </w:rPr>
    </w:pPr>
    <w:r w:rsidRPr="00FA0D4F">
      <w:rPr>
        <w:rFonts w:ascii="Century Gothic" w:hAnsi="Century Gothic"/>
      </w:rPr>
      <w:tab/>
    </w:r>
    <w:r w:rsidRPr="00FA0D4F">
      <w:rPr>
        <w:rFonts w:ascii="Century Gothic" w:hAnsi="Century Gothic"/>
      </w:rPr>
      <w:tab/>
    </w:r>
    <w:r w:rsidR="00FA0D4F">
      <w:rPr>
        <w:rFonts w:ascii="Century Gothic" w:hAnsi="Century Gothic"/>
      </w:rPr>
      <w:tab/>
    </w:r>
  </w:p>
  <w:p w:rsidR="00FA0D4F" w:rsidRPr="00FA0D4F" w:rsidRDefault="00FA0D4F" w:rsidP="00FA0D4F">
    <w:pPr>
      <w:pStyle w:val="Footer"/>
      <w:rPr>
        <w:rFonts w:ascii="Century Gothic" w:hAnsi="Century Gothic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BD9" w:rsidRDefault="00845BD9">
      <w:r>
        <w:separator/>
      </w:r>
    </w:p>
  </w:footnote>
  <w:footnote w:type="continuationSeparator" w:id="0">
    <w:p w:rsidR="00845BD9" w:rsidRDefault="00845B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9813F5"/>
    <w:multiLevelType w:val="hybridMultilevel"/>
    <w:tmpl w:val="ADBA43A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25F7CED"/>
    <w:multiLevelType w:val="hybridMultilevel"/>
    <w:tmpl w:val="AE244FD6"/>
    <w:lvl w:ilvl="0" w:tplc="08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789A725E"/>
    <w:multiLevelType w:val="hybridMultilevel"/>
    <w:tmpl w:val="85CC774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D2"/>
    <w:rsid w:val="00000030"/>
    <w:rsid w:val="0000619E"/>
    <w:rsid w:val="00017B6F"/>
    <w:rsid w:val="00045E07"/>
    <w:rsid w:val="00082F0E"/>
    <w:rsid w:val="00083C28"/>
    <w:rsid w:val="00090A05"/>
    <w:rsid w:val="00094CF1"/>
    <w:rsid w:val="000A3A4D"/>
    <w:rsid w:val="000C50CD"/>
    <w:rsid w:val="000D23F6"/>
    <w:rsid w:val="000D4CAC"/>
    <w:rsid w:val="000E7090"/>
    <w:rsid w:val="000F44D0"/>
    <w:rsid w:val="000F4A32"/>
    <w:rsid w:val="00107889"/>
    <w:rsid w:val="00150501"/>
    <w:rsid w:val="001525D2"/>
    <w:rsid w:val="001551C1"/>
    <w:rsid w:val="00174BB7"/>
    <w:rsid w:val="00186BB9"/>
    <w:rsid w:val="001B33A2"/>
    <w:rsid w:val="001D4481"/>
    <w:rsid w:val="001D49D6"/>
    <w:rsid w:val="0021601E"/>
    <w:rsid w:val="00234828"/>
    <w:rsid w:val="00235C00"/>
    <w:rsid w:val="00237F74"/>
    <w:rsid w:val="0024189F"/>
    <w:rsid w:val="002457B0"/>
    <w:rsid w:val="002C3E5C"/>
    <w:rsid w:val="002D40C3"/>
    <w:rsid w:val="002E065A"/>
    <w:rsid w:val="002E35EC"/>
    <w:rsid w:val="002E3727"/>
    <w:rsid w:val="002F004C"/>
    <w:rsid w:val="0031080B"/>
    <w:rsid w:val="00322B19"/>
    <w:rsid w:val="00345EEF"/>
    <w:rsid w:val="00351270"/>
    <w:rsid w:val="003533E3"/>
    <w:rsid w:val="00386036"/>
    <w:rsid w:val="003A1385"/>
    <w:rsid w:val="003B313E"/>
    <w:rsid w:val="003C3BBF"/>
    <w:rsid w:val="00413CCD"/>
    <w:rsid w:val="004276BC"/>
    <w:rsid w:val="00437B54"/>
    <w:rsid w:val="0048546B"/>
    <w:rsid w:val="004929E9"/>
    <w:rsid w:val="004A1D93"/>
    <w:rsid w:val="004C0A42"/>
    <w:rsid w:val="0050145C"/>
    <w:rsid w:val="00502F82"/>
    <w:rsid w:val="00532496"/>
    <w:rsid w:val="00587447"/>
    <w:rsid w:val="00595CCE"/>
    <w:rsid w:val="005B02A7"/>
    <w:rsid w:val="005C1735"/>
    <w:rsid w:val="005E2CD2"/>
    <w:rsid w:val="005F2726"/>
    <w:rsid w:val="00603DC6"/>
    <w:rsid w:val="00636645"/>
    <w:rsid w:val="00641C8F"/>
    <w:rsid w:val="0065189F"/>
    <w:rsid w:val="00665352"/>
    <w:rsid w:val="00675BB1"/>
    <w:rsid w:val="00676340"/>
    <w:rsid w:val="00691780"/>
    <w:rsid w:val="006D4EDD"/>
    <w:rsid w:val="006D7F84"/>
    <w:rsid w:val="006E724D"/>
    <w:rsid w:val="006F3274"/>
    <w:rsid w:val="006F475D"/>
    <w:rsid w:val="007028E6"/>
    <w:rsid w:val="00710999"/>
    <w:rsid w:val="00712198"/>
    <w:rsid w:val="007238D1"/>
    <w:rsid w:val="007246E1"/>
    <w:rsid w:val="007501FD"/>
    <w:rsid w:val="00754B9F"/>
    <w:rsid w:val="0078280D"/>
    <w:rsid w:val="00785959"/>
    <w:rsid w:val="00792105"/>
    <w:rsid w:val="007A12BE"/>
    <w:rsid w:val="007A1415"/>
    <w:rsid w:val="007B382C"/>
    <w:rsid w:val="007D5C2A"/>
    <w:rsid w:val="007D65AC"/>
    <w:rsid w:val="007F117B"/>
    <w:rsid w:val="007F2562"/>
    <w:rsid w:val="007F6BC1"/>
    <w:rsid w:val="007F7DDB"/>
    <w:rsid w:val="00802AA1"/>
    <w:rsid w:val="00810D45"/>
    <w:rsid w:val="00813966"/>
    <w:rsid w:val="0082537D"/>
    <w:rsid w:val="00841778"/>
    <w:rsid w:val="00845BD9"/>
    <w:rsid w:val="00854CCF"/>
    <w:rsid w:val="00863417"/>
    <w:rsid w:val="008A5DAD"/>
    <w:rsid w:val="008A6E30"/>
    <w:rsid w:val="008D3DE3"/>
    <w:rsid w:val="008E6F36"/>
    <w:rsid w:val="008F5E56"/>
    <w:rsid w:val="008F7AE7"/>
    <w:rsid w:val="009260BB"/>
    <w:rsid w:val="00932B00"/>
    <w:rsid w:val="009456A2"/>
    <w:rsid w:val="00947271"/>
    <w:rsid w:val="009A48F8"/>
    <w:rsid w:val="009A6D96"/>
    <w:rsid w:val="009D3639"/>
    <w:rsid w:val="009E289B"/>
    <w:rsid w:val="009F7DA0"/>
    <w:rsid w:val="00A00553"/>
    <w:rsid w:val="00A07F57"/>
    <w:rsid w:val="00A26EEE"/>
    <w:rsid w:val="00A34B73"/>
    <w:rsid w:val="00A404F2"/>
    <w:rsid w:val="00A45EBB"/>
    <w:rsid w:val="00A47895"/>
    <w:rsid w:val="00A82862"/>
    <w:rsid w:val="00AA3FCD"/>
    <w:rsid w:val="00B0081E"/>
    <w:rsid w:val="00B10D1A"/>
    <w:rsid w:val="00B22438"/>
    <w:rsid w:val="00B3178C"/>
    <w:rsid w:val="00B406BE"/>
    <w:rsid w:val="00B41C90"/>
    <w:rsid w:val="00B471F9"/>
    <w:rsid w:val="00B62475"/>
    <w:rsid w:val="00B63032"/>
    <w:rsid w:val="00B65703"/>
    <w:rsid w:val="00B65EBB"/>
    <w:rsid w:val="00B77AFA"/>
    <w:rsid w:val="00B93E0C"/>
    <w:rsid w:val="00BA3FCF"/>
    <w:rsid w:val="00BB061E"/>
    <w:rsid w:val="00BB7CC8"/>
    <w:rsid w:val="00BF157E"/>
    <w:rsid w:val="00C160B9"/>
    <w:rsid w:val="00C1741D"/>
    <w:rsid w:val="00C40F26"/>
    <w:rsid w:val="00C625A2"/>
    <w:rsid w:val="00C824FB"/>
    <w:rsid w:val="00C86576"/>
    <w:rsid w:val="00C94892"/>
    <w:rsid w:val="00CA7D01"/>
    <w:rsid w:val="00CD5B5B"/>
    <w:rsid w:val="00D03306"/>
    <w:rsid w:val="00D03B44"/>
    <w:rsid w:val="00D201E3"/>
    <w:rsid w:val="00D42EA5"/>
    <w:rsid w:val="00D52B05"/>
    <w:rsid w:val="00D67730"/>
    <w:rsid w:val="00D742DB"/>
    <w:rsid w:val="00DA08E0"/>
    <w:rsid w:val="00DA349C"/>
    <w:rsid w:val="00E040BF"/>
    <w:rsid w:val="00E15D04"/>
    <w:rsid w:val="00E352A7"/>
    <w:rsid w:val="00E400C8"/>
    <w:rsid w:val="00E41AA3"/>
    <w:rsid w:val="00E515A9"/>
    <w:rsid w:val="00E51DD3"/>
    <w:rsid w:val="00E824CF"/>
    <w:rsid w:val="00E82ACE"/>
    <w:rsid w:val="00E939E7"/>
    <w:rsid w:val="00EC16DA"/>
    <w:rsid w:val="00ED34D2"/>
    <w:rsid w:val="00ED38A8"/>
    <w:rsid w:val="00EE4539"/>
    <w:rsid w:val="00F14869"/>
    <w:rsid w:val="00F25832"/>
    <w:rsid w:val="00F30710"/>
    <w:rsid w:val="00F706EA"/>
    <w:rsid w:val="00F70E6C"/>
    <w:rsid w:val="00F8346A"/>
    <w:rsid w:val="00F976B4"/>
    <w:rsid w:val="00FA0D4F"/>
    <w:rsid w:val="00FE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5:docId w15:val="{C810CA72-28AB-454A-A6E4-EF37D8EB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5">
    <w:name w:val="heading 5"/>
    <w:basedOn w:val="Normal"/>
    <w:next w:val="Normal"/>
    <w:qFormat/>
    <w:rsid w:val="00B471F9"/>
    <w:pPr>
      <w:keepNext/>
      <w:jc w:val="center"/>
      <w:outlineLvl w:val="4"/>
    </w:pPr>
    <w:rPr>
      <w:rFonts w:ascii="Imprint MT Shadow" w:hAnsi="Imprint MT Shadow"/>
      <w:bCs/>
      <w:sz w:val="40"/>
      <w:lang w:eastAsia="en-US"/>
    </w:rPr>
  </w:style>
  <w:style w:type="paragraph" w:styleId="Heading9">
    <w:name w:val="heading 9"/>
    <w:basedOn w:val="Normal"/>
    <w:next w:val="Normal"/>
    <w:qFormat/>
    <w:rsid w:val="00B471F9"/>
    <w:pPr>
      <w:keepNext/>
      <w:tabs>
        <w:tab w:val="left" w:leader="underscore" w:pos="6390"/>
      </w:tabs>
      <w:jc w:val="both"/>
      <w:outlineLvl w:val="8"/>
    </w:pPr>
    <w:rPr>
      <w:rFonts w:ascii="Arial" w:hAnsi="Arial"/>
      <w:b/>
      <w:sz w:val="36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341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3417"/>
    <w:pPr>
      <w:tabs>
        <w:tab w:val="center" w:pos="4153"/>
        <w:tab w:val="right" w:pos="8306"/>
      </w:tabs>
    </w:pPr>
  </w:style>
  <w:style w:type="character" w:styleId="Hyperlink">
    <w:name w:val="Hyperlink"/>
    <w:rsid w:val="00FA0D4F"/>
    <w:rPr>
      <w:color w:val="0000FF"/>
      <w:u w:val="single"/>
    </w:rPr>
  </w:style>
  <w:style w:type="paragraph" w:styleId="BalloonText">
    <w:name w:val="Balloon Text"/>
    <w:basedOn w:val="Normal"/>
    <w:semiHidden/>
    <w:rsid w:val="004929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F4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6F475D"/>
    <w:rPr>
      <w:rFonts w:ascii="Courier New" w:hAnsi="Courier New" w:cs="Courier New"/>
      <w:sz w:val="20"/>
      <w:szCs w:val="20"/>
      <w:lang w:eastAsia="en-US"/>
    </w:rPr>
  </w:style>
  <w:style w:type="character" w:styleId="CommentReference">
    <w:name w:val="annotation reference"/>
    <w:semiHidden/>
    <w:rsid w:val="00C94892"/>
    <w:rPr>
      <w:sz w:val="16"/>
      <w:szCs w:val="16"/>
    </w:rPr>
  </w:style>
  <w:style w:type="paragraph" w:styleId="CommentText">
    <w:name w:val="annotation text"/>
    <w:basedOn w:val="Normal"/>
    <w:semiHidden/>
    <w:rsid w:val="00C948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948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6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taoffice@cidari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office@cidari.co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1.jpe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12" Type="http://schemas.openxmlformats.org/officeDocument/2006/relationships/hyperlink" Target="http://www.bdeducation.org.uk/shop/simply-christian-resources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http://www.bourneabbey.lincs.sch.uk/_files/images/General/Logos/healthy_schools.jpg" TargetMode="External"/><Relationship Id="rId5" Type="http://schemas.openxmlformats.org/officeDocument/2006/relationships/image" Target="media/image6.jpeg"/><Relationship Id="rId10" Type="http://schemas.openxmlformats.org/officeDocument/2006/relationships/image" Target="media/image10.jpeg"/><Relationship Id="rId4" Type="http://schemas.openxmlformats.org/officeDocument/2006/relationships/image" Target="http://www.crossdaleschool.com/wp-content/uploads/International_School_Award.gif" TargetMode="External"/><Relationship Id="rId9" Type="http://schemas.openxmlformats.org/officeDocument/2006/relationships/image" Target="http://website.holcombecollege.co.uk/wp-content/uploads/2009/03/eco-schools-287x300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etterhead%20Nov%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Nov 19</Template>
  <TotalTime>8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Aidans</Company>
  <LinksUpToDate>false</LinksUpToDate>
  <CharactersWithSpaces>1641</CharactersWithSpaces>
  <SharedDoc>false</SharedDoc>
  <HLinks>
    <vt:vector size="36" baseType="variant">
      <vt:variant>
        <vt:i4>2162787</vt:i4>
      </vt:variant>
      <vt:variant>
        <vt:i4>0</vt:i4>
      </vt:variant>
      <vt:variant>
        <vt:i4>0</vt:i4>
      </vt:variant>
      <vt:variant>
        <vt:i4>5</vt:i4>
      </vt:variant>
      <vt:variant>
        <vt:lpwstr>http://www.bdeducation.org.uk/shop/simply-christian-resources/</vt:lpwstr>
      </vt:variant>
      <vt:variant>
        <vt:lpwstr/>
      </vt:variant>
      <vt:variant>
        <vt:i4>5963832</vt:i4>
      </vt:variant>
      <vt:variant>
        <vt:i4>0</vt:i4>
      </vt:variant>
      <vt:variant>
        <vt:i4>0</vt:i4>
      </vt:variant>
      <vt:variant>
        <vt:i4>5</vt:i4>
      </vt:variant>
      <vt:variant>
        <vt:lpwstr>mailto:staoffice@cidari.co.uk</vt:lpwstr>
      </vt:variant>
      <vt:variant>
        <vt:lpwstr/>
      </vt:variant>
      <vt:variant>
        <vt:i4>4325376</vt:i4>
      </vt:variant>
      <vt:variant>
        <vt:i4>-1</vt:i4>
      </vt:variant>
      <vt:variant>
        <vt:i4>2049</vt:i4>
      </vt:variant>
      <vt:variant>
        <vt:i4>1</vt:i4>
      </vt:variant>
      <vt:variant>
        <vt:lpwstr>http://www.bourneabbey.lincs.sch.uk/_files/images/General/Logos/healthy_schools.jpg</vt:lpwstr>
      </vt:variant>
      <vt:variant>
        <vt:lpwstr/>
      </vt:variant>
      <vt:variant>
        <vt:i4>8192038</vt:i4>
      </vt:variant>
      <vt:variant>
        <vt:i4>-1</vt:i4>
      </vt:variant>
      <vt:variant>
        <vt:i4>2054</vt:i4>
      </vt:variant>
      <vt:variant>
        <vt:i4>1</vt:i4>
      </vt:variant>
      <vt:variant>
        <vt:lpwstr>http://website.holcombecollege.co.uk/wp-content/uploads/2009/03/eco-schools-287x300.jpg</vt:lpwstr>
      </vt:variant>
      <vt:variant>
        <vt:lpwstr/>
      </vt:variant>
      <vt:variant>
        <vt:i4>3080232</vt:i4>
      </vt:variant>
      <vt:variant>
        <vt:i4>-1</vt:i4>
      </vt:variant>
      <vt:variant>
        <vt:i4>2052</vt:i4>
      </vt:variant>
      <vt:variant>
        <vt:i4>1</vt:i4>
      </vt:variant>
      <vt:variant>
        <vt:lpwstr>http://www.crossdaleschool.com/wp-content/uploads/International_School_Award.gif</vt:lpwstr>
      </vt:variant>
      <vt:variant>
        <vt:lpwstr/>
      </vt:variant>
      <vt:variant>
        <vt:i4>4325376</vt:i4>
      </vt:variant>
      <vt:variant>
        <vt:i4>-1</vt:i4>
      </vt:variant>
      <vt:variant>
        <vt:i4>2053</vt:i4>
      </vt:variant>
      <vt:variant>
        <vt:i4>1</vt:i4>
      </vt:variant>
      <vt:variant>
        <vt:lpwstr>http://www.bourneabbey.lincs.sch.uk/_files/images/General/Logos/healthy_schools.jpg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Katrina Egan</dc:creator>
  <cp:lastModifiedBy>Microsoft account</cp:lastModifiedBy>
  <cp:revision>1</cp:revision>
  <cp:lastPrinted>2015-02-03T14:32:00Z</cp:lastPrinted>
  <dcterms:created xsi:type="dcterms:W3CDTF">2022-11-30T19:25:00Z</dcterms:created>
  <dcterms:modified xsi:type="dcterms:W3CDTF">2022-11-30T19:33:00Z</dcterms:modified>
</cp:coreProperties>
</file>