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17B" w:rsidRDefault="00AB15C3" w:rsidP="00B07114">
      <w:pPr>
        <w:spacing w:after="0" w:line="240" w:lineRule="auto"/>
        <w:rPr>
          <w:rFonts w:ascii="Arial Rounded MT Bold" w:hAnsi="Arial Rounded MT Bold"/>
        </w:rPr>
      </w:pPr>
      <w:bookmarkStart w:id="0" w:name="_GoBack"/>
      <w:bookmarkEnd w:id="0"/>
      <w:r w:rsidRPr="00421993">
        <w:rPr>
          <w:rFonts w:ascii="Arial Rounded MT Bold" w:hAnsi="Arial Rounded MT Bold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5AA5092" wp14:editId="21E1E6C1">
            <wp:simplePos x="0" y="0"/>
            <wp:positionH relativeFrom="column">
              <wp:posOffset>5336539</wp:posOffset>
            </wp:positionH>
            <wp:positionV relativeFrom="paragraph">
              <wp:posOffset>-111760</wp:posOffset>
            </wp:positionV>
            <wp:extent cx="888891" cy="931765"/>
            <wp:effectExtent l="247650" t="190500" r="178435" b="2686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rigina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341585" flipH="1" flipV="1">
                      <a:off x="0" y="0"/>
                      <a:ext cx="888891" cy="9317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F03" w:rsidRPr="00421993">
        <w:rPr>
          <w:rFonts w:ascii="Arial Rounded MT Bold" w:hAnsi="Arial Rounded MT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D9EB1B" wp14:editId="7C1D1F41">
                <wp:simplePos x="0" y="0"/>
                <wp:positionH relativeFrom="column">
                  <wp:posOffset>-47625</wp:posOffset>
                </wp:positionH>
                <wp:positionV relativeFrom="paragraph">
                  <wp:posOffset>-180974</wp:posOffset>
                </wp:positionV>
                <wp:extent cx="6791325" cy="1066800"/>
                <wp:effectExtent l="76200" t="57150" r="104775" b="1143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1E06" w:rsidRPr="00AB15C3" w:rsidRDefault="00451E06" w:rsidP="00302B8D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32"/>
                                <w:szCs w:val="32"/>
                              </w:rPr>
                            </w:pPr>
                            <w:r w:rsidRPr="00AB15C3">
                              <w:rPr>
                                <w:rFonts w:ascii="Eras Bold ITC" w:hAnsi="Eras Bold ITC"/>
                                <w:sz w:val="32"/>
                                <w:szCs w:val="32"/>
                              </w:rPr>
                              <w:t xml:space="preserve">ST CHRISTOPHER’S </w:t>
                            </w:r>
                          </w:p>
                          <w:p w:rsidR="00451E06" w:rsidRPr="00AB15C3" w:rsidRDefault="00451E06" w:rsidP="00302B8D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32"/>
                                <w:szCs w:val="32"/>
                              </w:rPr>
                            </w:pPr>
                            <w:r w:rsidRPr="00AB15C3">
                              <w:rPr>
                                <w:rFonts w:ascii="Eras Bold ITC" w:hAnsi="Eras Bold ITC"/>
                                <w:sz w:val="32"/>
                                <w:szCs w:val="32"/>
                              </w:rPr>
                              <w:t>CHURCH OF ENGLAND PRIMARY SCHOOL</w:t>
                            </w:r>
                          </w:p>
                          <w:p w:rsidR="00451E06" w:rsidRPr="00AB15C3" w:rsidRDefault="00451E06" w:rsidP="00302B8D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>Part of the Diocese of Ely Multi Academy Trust</w:t>
                            </w:r>
                          </w:p>
                          <w:p w:rsidR="00451E06" w:rsidRPr="00D36F03" w:rsidRDefault="00451E06" w:rsidP="00302B8D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D9EB1B" id="Rectangle 2" o:spid="_x0000_s1026" style="position:absolute;margin-left:-3.75pt;margin-top:-14.25pt;width:534.75pt;height:8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51E06" w:rsidRPr="00AB15C3" w:rsidRDefault="00451E06" w:rsidP="00302B8D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32"/>
                          <w:szCs w:val="32"/>
                        </w:rPr>
                      </w:pPr>
                      <w:r w:rsidRPr="00AB15C3">
                        <w:rPr>
                          <w:rFonts w:ascii="Eras Bold ITC" w:hAnsi="Eras Bold ITC"/>
                          <w:sz w:val="32"/>
                          <w:szCs w:val="32"/>
                        </w:rPr>
                        <w:t xml:space="preserve">ST CHRISTOPHER’S </w:t>
                      </w:r>
                    </w:p>
                    <w:p w:rsidR="00451E06" w:rsidRPr="00AB15C3" w:rsidRDefault="00451E06" w:rsidP="00302B8D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32"/>
                          <w:szCs w:val="32"/>
                        </w:rPr>
                      </w:pPr>
                      <w:r w:rsidRPr="00AB15C3">
                        <w:rPr>
                          <w:rFonts w:ascii="Eras Bold ITC" w:hAnsi="Eras Bold ITC"/>
                          <w:sz w:val="32"/>
                          <w:szCs w:val="32"/>
                        </w:rPr>
                        <w:t>CHURCH OF ENGLAND PRIMARY SCHOOL</w:t>
                      </w:r>
                    </w:p>
                    <w:p w:rsidR="00451E06" w:rsidRPr="00AB15C3" w:rsidRDefault="00451E06" w:rsidP="00302B8D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>Part of the Diocese of Ely Multi Academy Trust</w:t>
                      </w:r>
                    </w:p>
                    <w:p w:rsidR="00451E06" w:rsidRPr="00D36F03" w:rsidRDefault="00451E06" w:rsidP="00302B8D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6529F" w:rsidRPr="00421993">
        <w:rPr>
          <w:rFonts w:ascii="Arial Rounded MT Bold" w:hAnsi="Arial Rounded MT Bold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0EFC44F9" wp14:editId="7EEEBE13">
            <wp:simplePos x="0" y="0"/>
            <wp:positionH relativeFrom="column">
              <wp:posOffset>5336539</wp:posOffset>
            </wp:positionH>
            <wp:positionV relativeFrom="paragraph">
              <wp:posOffset>-111760</wp:posOffset>
            </wp:positionV>
            <wp:extent cx="888891" cy="931765"/>
            <wp:effectExtent l="247650" t="190500" r="178435" b="2686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rigina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341585" flipH="1" flipV="1">
                      <a:off x="0" y="0"/>
                      <a:ext cx="888891" cy="9317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29F" w:rsidRPr="00421993">
        <w:rPr>
          <w:rFonts w:ascii="Arial Rounded MT Bold" w:hAnsi="Arial Rounded MT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ED2E5" wp14:editId="75ED558F">
                <wp:simplePos x="0" y="0"/>
                <wp:positionH relativeFrom="column">
                  <wp:posOffset>-47625</wp:posOffset>
                </wp:positionH>
                <wp:positionV relativeFrom="paragraph">
                  <wp:posOffset>-180974</wp:posOffset>
                </wp:positionV>
                <wp:extent cx="6791325" cy="1066800"/>
                <wp:effectExtent l="76200" t="57150" r="104775" b="1143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1E06" w:rsidRPr="00AB15C3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32"/>
                                <w:szCs w:val="32"/>
                              </w:rPr>
                            </w:pPr>
                            <w:r w:rsidRPr="00AB15C3">
                              <w:rPr>
                                <w:rFonts w:ascii="Eras Bold ITC" w:hAnsi="Eras Bold ITC"/>
                                <w:sz w:val="32"/>
                                <w:szCs w:val="32"/>
                              </w:rPr>
                              <w:t xml:space="preserve">ST CHRISTOPHER’S </w:t>
                            </w:r>
                          </w:p>
                          <w:p w:rsidR="00451E06" w:rsidRPr="00AB15C3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32"/>
                                <w:szCs w:val="32"/>
                              </w:rPr>
                            </w:pPr>
                            <w:r w:rsidRPr="00AB15C3">
                              <w:rPr>
                                <w:rFonts w:ascii="Eras Bold ITC" w:hAnsi="Eras Bold ITC"/>
                                <w:sz w:val="32"/>
                                <w:szCs w:val="32"/>
                              </w:rPr>
                              <w:t>CHURCH OF ENGLAND PRIMARY SCHOOL</w:t>
                            </w: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>Part of the Diocese of Ely Multi Academy Trust</w:t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Pr="00AB15C3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20"/>
                                <w:szCs w:val="20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</w:pPr>
                          </w:p>
                          <w:p w:rsidR="00451E06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</w:pPr>
                          </w:p>
                          <w:p w:rsidR="00451E06" w:rsidRPr="00D36F03" w:rsidRDefault="00451E06" w:rsidP="00A6529F">
                            <w:pPr>
                              <w:spacing w:before="120" w:after="120" w:line="240" w:lineRule="auto"/>
                              <w:rPr>
                                <w:rFonts w:ascii="Eras Bold ITC" w:hAnsi="Eras Bold IT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ED2E5" id="Rectangle 5" o:spid="_x0000_s1027" style="position:absolute;margin-left:-3.75pt;margin-top:-14.25pt;width:534.75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51E06" w:rsidRPr="00AB15C3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32"/>
                          <w:szCs w:val="32"/>
                        </w:rPr>
                      </w:pPr>
                      <w:r w:rsidRPr="00AB15C3">
                        <w:rPr>
                          <w:rFonts w:ascii="Eras Bold ITC" w:hAnsi="Eras Bold ITC"/>
                          <w:sz w:val="32"/>
                          <w:szCs w:val="32"/>
                        </w:rPr>
                        <w:t xml:space="preserve">ST CHRISTOPHER’S </w:t>
                      </w:r>
                    </w:p>
                    <w:p w:rsidR="00451E06" w:rsidRPr="00AB15C3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32"/>
                          <w:szCs w:val="32"/>
                        </w:rPr>
                      </w:pPr>
                      <w:r w:rsidRPr="00AB15C3">
                        <w:rPr>
                          <w:rFonts w:ascii="Eras Bold ITC" w:hAnsi="Eras Bold ITC"/>
                          <w:sz w:val="32"/>
                          <w:szCs w:val="32"/>
                        </w:rPr>
                        <w:t>CHURCH OF ENGLAND PRIMARY SCHOOL</w:t>
                      </w: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>Part of the Diocese of Ely Multi Academy Trust</w:t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20"/>
                          <w:szCs w:val="20"/>
                        </w:rPr>
                        <w:tab/>
                      </w: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Pr="00AB15C3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20"/>
                          <w:szCs w:val="20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36"/>
                          <w:szCs w:val="36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36"/>
                          <w:szCs w:val="36"/>
                        </w:rPr>
                      </w:pPr>
                      <w:r>
                        <w:rPr>
                          <w:rFonts w:ascii="Eras Bold ITC" w:hAnsi="Eras Bold ITC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Eras Bold ITC" w:hAnsi="Eras Bold ITC"/>
                          <w:sz w:val="36"/>
                          <w:szCs w:val="36"/>
                        </w:rPr>
                        <w:tab/>
                      </w: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36"/>
                          <w:szCs w:val="36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36"/>
                          <w:szCs w:val="36"/>
                        </w:rPr>
                      </w:pPr>
                    </w:p>
                    <w:p w:rsidR="00451E06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36"/>
                          <w:szCs w:val="36"/>
                        </w:rPr>
                      </w:pPr>
                    </w:p>
                    <w:p w:rsidR="00451E06" w:rsidRPr="00D36F03" w:rsidRDefault="00451E06" w:rsidP="00A6529F">
                      <w:pPr>
                        <w:spacing w:before="120" w:after="120" w:line="240" w:lineRule="auto"/>
                        <w:rPr>
                          <w:rFonts w:ascii="Eras Bold ITC" w:hAnsi="Eras Bold ITC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D417B" w:rsidRPr="00FD417B" w:rsidRDefault="00FD417B" w:rsidP="00FD417B">
      <w:pPr>
        <w:rPr>
          <w:rFonts w:ascii="Arial Rounded MT Bold" w:hAnsi="Arial Rounded MT Bold"/>
        </w:rPr>
      </w:pPr>
    </w:p>
    <w:p w:rsidR="00FD417B" w:rsidRPr="00FD417B" w:rsidRDefault="00FD417B" w:rsidP="00FD417B">
      <w:pPr>
        <w:rPr>
          <w:rFonts w:ascii="Arial Rounded MT Bold" w:hAnsi="Arial Rounded MT Bold"/>
        </w:rPr>
      </w:pPr>
    </w:p>
    <w:p w:rsidR="00FD417B" w:rsidRDefault="00FD417B" w:rsidP="00FD417B">
      <w:pPr>
        <w:rPr>
          <w:rFonts w:ascii="Arial Rounded MT Bold" w:hAnsi="Arial Rounded MT Bold"/>
        </w:rPr>
      </w:pPr>
    </w:p>
    <w:p w:rsidR="00F96CF2" w:rsidRPr="00F96CF2" w:rsidRDefault="00F96CF2" w:rsidP="00F96CF2">
      <w:pPr>
        <w:spacing w:after="0" w:line="240" w:lineRule="auto"/>
        <w:jc w:val="center"/>
        <w:rPr>
          <w:b/>
          <w:sz w:val="28"/>
          <w:szCs w:val="28"/>
          <w:u w:val="double"/>
        </w:rPr>
      </w:pPr>
      <w:r w:rsidRPr="00F96CF2">
        <w:rPr>
          <w:b/>
          <w:sz w:val="28"/>
          <w:szCs w:val="28"/>
          <w:u w:val="double"/>
        </w:rPr>
        <w:t>REQUEST FOR LEAVE OF ABSENCE FROM SCHOOL</w:t>
      </w:r>
    </w:p>
    <w:p w:rsidR="00F96CF2" w:rsidRPr="00F96CF2" w:rsidRDefault="00F96CF2" w:rsidP="00F96CF2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F96CF2" w:rsidRPr="00F96CF2" w:rsidRDefault="00F96CF2" w:rsidP="00F96CF2">
      <w:pPr>
        <w:spacing w:after="0" w:line="240" w:lineRule="auto"/>
        <w:rPr>
          <w:b/>
          <w:sz w:val="24"/>
          <w:szCs w:val="24"/>
        </w:rPr>
      </w:pPr>
      <w:r w:rsidRPr="00F96CF2">
        <w:rPr>
          <w:b/>
          <w:sz w:val="24"/>
          <w:szCs w:val="24"/>
        </w:rPr>
        <w:t>Name of Child: …………………………………………………………………………………………………………………………………….</w:t>
      </w:r>
    </w:p>
    <w:p w:rsidR="00F96CF2" w:rsidRPr="00F96CF2" w:rsidRDefault="00F96CF2" w:rsidP="00F96CF2">
      <w:pPr>
        <w:spacing w:after="0" w:line="240" w:lineRule="auto"/>
        <w:rPr>
          <w:b/>
          <w:sz w:val="16"/>
          <w:szCs w:val="16"/>
        </w:rPr>
      </w:pPr>
    </w:p>
    <w:p w:rsidR="00F96CF2" w:rsidRPr="00F96CF2" w:rsidRDefault="00F96CF2" w:rsidP="00F96CF2">
      <w:pPr>
        <w:spacing w:after="0" w:line="240" w:lineRule="auto"/>
        <w:rPr>
          <w:b/>
          <w:sz w:val="16"/>
          <w:szCs w:val="16"/>
        </w:rPr>
      </w:pPr>
    </w:p>
    <w:p w:rsidR="00F96CF2" w:rsidRPr="00F96CF2" w:rsidRDefault="00F96CF2" w:rsidP="00F96CF2">
      <w:pPr>
        <w:spacing w:after="0" w:line="240" w:lineRule="auto"/>
        <w:rPr>
          <w:b/>
          <w:sz w:val="24"/>
          <w:szCs w:val="24"/>
        </w:rPr>
      </w:pPr>
      <w:r w:rsidRPr="00F96CF2">
        <w:rPr>
          <w:b/>
          <w:sz w:val="24"/>
          <w:szCs w:val="24"/>
        </w:rPr>
        <w:t>Date of Birth: ……………………………………………………</w:t>
      </w:r>
      <w:r w:rsidRPr="00F96CF2">
        <w:rPr>
          <w:b/>
          <w:sz w:val="24"/>
          <w:szCs w:val="24"/>
        </w:rPr>
        <w:tab/>
      </w:r>
      <w:r w:rsidRPr="00F96CF2">
        <w:rPr>
          <w:b/>
          <w:sz w:val="24"/>
          <w:szCs w:val="24"/>
        </w:rPr>
        <w:tab/>
        <w:t>Class: …………………………………………………………</w:t>
      </w:r>
    </w:p>
    <w:p w:rsidR="00F96CF2" w:rsidRPr="00F96CF2" w:rsidRDefault="00F96CF2" w:rsidP="00F96CF2">
      <w:pPr>
        <w:spacing w:after="0" w:line="240" w:lineRule="auto"/>
        <w:rPr>
          <w:b/>
          <w:sz w:val="24"/>
          <w:szCs w:val="24"/>
        </w:rPr>
      </w:pPr>
    </w:p>
    <w:p w:rsidR="00F96CF2" w:rsidRPr="00F96CF2" w:rsidRDefault="00F96CF2" w:rsidP="00F96CF2">
      <w:pPr>
        <w:spacing w:after="0" w:line="240" w:lineRule="auto"/>
        <w:jc w:val="center"/>
        <w:rPr>
          <w:b/>
          <w:sz w:val="28"/>
          <w:szCs w:val="28"/>
        </w:rPr>
      </w:pPr>
      <w:r w:rsidRPr="00F96CF2">
        <w:rPr>
          <w:b/>
          <w:sz w:val="28"/>
          <w:szCs w:val="28"/>
          <w:u w:val="single"/>
        </w:rPr>
        <w:t>REQUESTED PERIOD OF ABSENCE</w:t>
      </w:r>
      <w:r w:rsidRPr="00F96CF2">
        <w:rPr>
          <w:b/>
          <w:sz w:val="28"/>
          <w:szCs w:val="28"/>
        </w:rPr>
        <w:t>:</w:t>
      </w:r>
    </w:p>
    <w:p w:rsidR="00F96CF2" w:rsidRPr="00F96CF2" w:rsidRDefault="00F96CF2" w:rsidP="00F96CF2">
      <w:pPr>
        <w:spacing w:after="0" w:line="240" w:lineRule="auto"/>
        <w:rPr>
          <w:b/>
          <w:sz w:val="24"/>
          <w:szCs w:val="24"/>
        </w:rPr>
      </w:pPr>
    </w:p>
    <w:p w:rsidR="00F96CF2" w:rsidRPr="00F96CF2" w:rsidRDefault="00F96CF2" w:rsidP="00F96CF2">
      <w:pPr>
        <w:spacing w:after="0" w:line="240" w:lineRule="auto"/>
        <w:rPr>
          <w:b/>
          <w:sz w:val="24"/>
          <w:szCs w:val="24"/>
        </w:rPr>
      </w:pPr>
      <w:r w:rsidRPr="00F96CF2">
        <w:rPr>
          <w:b/>
          <w:sz w:val="24"/>
          <w:szCs w:val="24"/>
        </w:rPr>
        <w:t>From: …………………………………………………………</w:t>
      </w:r>
      <w:r w:rsidRPr="00F96CF2">
        <w:rPr>
          <w:b/>
          <w:sz w:val="24"/>
          <w:szCs w:val="24"/>
        </w:rPr>
        <w:tab/>
      </w:r>
      <w:r w:rsidRPr="00F96CF2">
        <w:rPr>
          <w:b/>
          <w:sz w:val="24"/>
          <w:szCs w:val="24"/>
        </w:rPr>
        <w:tab/>
        <w:t>To: ……………………………………………………………</w:t>
      </w:r>
    </w:p>
    <w:p w:rsidR="00F96CF2" w:rsidRPr="00F96CF2" w:rsidRDefault="00F96CF2" w:rsidP="00F96CF2">
      <w:pPr>
        <w:spacing w:after="0" w:line="240" w:lineRule="auto"/>
        <w:rPr>
          <w:b/>
          <w:i/>
          <w:sz w:val="24"/>
          <w:szCs w:val="24"/>
        </w:rPr>
      </w:pPr>
      <w:r w:rsidRPr="00F96CF2">
        <w:rPr>
          <w:b/>
          <w:i/>
          <w:sz w:val="24"/>
          <w:szCs w:val="24"/>
        </w:rPr>
        <w:t>(the first day of absence)</w:t>
      </w:r>
      <w:r w:rsidRPr="00F96CF2">
        <w:rPr>
          <w:b/>
          <w:i/>
          <w:sz w:val="24"/>
          <w:szCs w:val="24"/>
        </w:rPr>
        <w:tab/>
      </w:r>
      <w:r w:rsidRPr="00F96CF2">
        <w:rPr>
          <w:b/>
          <w:i/>
          <w:sz w:val="24"/>
          <w:szCs w:val="24"/>
        </w:rPr>
        <w:tab/>
      </w:r>
      <w:r w:rsidRPr="00F96CF2">
        <w:rPr>
          <w:b/>
          <w:i/>
          <w:sz w:val="24"/>
          <w:szCs w:val="24"/>
        </w:rPr>
        <w:tab/>
      </w:r>
      <w:r w:rsidRPr="00F96CF2">
        <w:rPr>
          <w:b/>
          <w:i/>
          <w:sz w:val="24"/>
          <w:szCs w:val="24"/>
        </w:rPr>
        <w:tab/>
      </w:r>
      <w:r w:rsidRPr="00F96CF2">
        <w:rPr>
          <w:b/>
          <w:i/>
          <w:sz w:val="24"/>
          <w:szCs w:val="24"/>
        </w:rPr>
        <w:tab/>
        <w:t>(the last day of absence)</w:t>
      </w:r>
    </w:p>
    <w:p w:rsidR="00F96CF2" w:rsidRPr="00F96CF2" w:rsidRDefault="00F96CF2" w:rsidP="00F96CF2">
      <w:pPr>
        <w:spacing w:after="0" w:line="240" w:lineRule="auto"/>
        <w:rPr>
          <w:b/>
          <w:sz w:val="16"/>
          <w:szCs w:val="16"/>
        </w:rPr>
      </w:pPr>
    </w:p>
    <w:p w:rsidR="00F96CF2" w:rsidRPr="00F96CF2" w:rsidRDefault="00F96CF2" w:rsidP="00F96CF2">
      <w:pPr>
        <w:spacing w:after="0" w:line="240" w:lineRule="auto"/>
        <w:rPr>
          <w:b/>
          <w:sz w:val="24"/>
          <w:szCs w:val="24"/>
        </w:rPr>
      </w:pPr>
      <w:r w:rsidRPr="00F96CF2">
        <w:rPr>
          <w:b/>
          <w:sz w:val="24"/>
          <w:szCs w:val="24"/>
        </w:rPr>
        <w:t>Total number of school days absent: …………………………………..</w:t>
      </w:r>
    </w:p>
    <w:p w:rsidR="00F96CF2" w:rsidRPr="00F96CF2" w:rsidRDefault="00F96CF2" w:rsidP="00F96CF2">
      <w:pPr>
        <w:spacing w:after="0" w:line="240" w:lineRule="auto"/>
        <w:rPr>
          <w:b/>
          <w:sz w:val="16"/>
          <w:szCs w:val="16"/>
        </w:rPr>
      </w:pPr>
    </w:p>
    <w:p w:rsidR="00F96CF2" w:rsidRPr="00F96CF2" w:rsidRDefault="00F96CF2" w:rsidP="00F96CF2">
      <w:pPr>
        <w:spacing w:after="0" w:line="240" w:lineRule="auto"/>
        <w:rPr>
          <w:b/>
          <w:sz w:val="20"/>
          <w:szCs w:val="20"/>
        </w:rPr>
      </w:pPr>
    </w:p>
    <w:p w:rsidR="00F96CF2" w:rsidRPr="00F96CF2" w:rsidRDefault="00F96CF2" w:rsidP="00F96CF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b/>
          <w:sz w:val="24"/>
          <w:szCs w:val="24"/>
          <w:u w:val="single"/>
        </w:rPr>
      </w:pPr>
      <w:r w:rsidRPr="00F96CF2">
        <w:rPr>
          <w:b/>
          <w:sz w:val="28"/>
          <w:szCs w:val="28"/>
          <w:u w:val="single"/>
        </w:rPr>
        <w:t>PLEASE PROVIDE</w:t>
      </w:r>
      <w:r w:rsidRPr="00F96CF2">
        <w:rPr>
          <w:b/>
          <w:sz w:val="24"/>
          <w:szCs w:val="24"/>
          <w:u w:val="single"/>
        </w:rPr>
        <w:t>:</w:t>
      </w:r>
    </w:p>
    <w:p w:rsidR="00F96CF2" w:rsidRPr="00F96CF2" w:rsidRDefault="00F96CF2" w:rsidP="00F96CF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b/>
          <w:sz w:val="20"/>
          <w:szCs w:val="20"/>
        </w:rPr>
      </w:pPr>
    </w:p>
    <w:p w:rsidR="00F96CF2" w:rsidRPr="00F96CF2" w:rsidRDefault="00F96CF2" w:rsidP="00FC44E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F96CF2">
        <w:rPr>
          <w:b/>
          <w:color w:val="FF0000"/>
          <w:sz w:val="28"/>
          <w:szCs w:val="28"/>
        </w:rPr>
        <w:t>*</w:t>
      </w:r>
      <w:r w:rsidRPr="00F96CF2">
        <w:rPr>
          <w:b/>
          <w:color w:val="FF0000"/>
          <w:sz w:val="28"/>
          <w:szCs w:val="28"/>
        </w:rPr>
        <w:tab/>
        <w:t>Supporting letter setting out full details for reason for absence</w:t>
      </w:r>
    </w:p>
    <w:p w:rsidR="00F96CF2" w:rsidRPr="00F96CF2" w:rsidRDefault="00F96CF2" w:rsidP="00FC44E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F96CF2">
        <w:rPr>
          <w:b/>
          <w:color w:val="FF0000"/>
          <w:sz w:val="28"/>
          <w:szCs w:val="28"/>
        </w:rPr>
        <w:t>OR</w:t>
      </w:r>
    </w:p>
    <w:p w:rsidR="00F96CF2" w:rsidRPr="00F96CF2" w:rsidRDefault="00F96CF2" w:rsidP="00FC44E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F96CF2">
        <w:rPr>
          <w:b/>
          <w:color w:val="FF0000"/>
          <w:sz w:val="28"/>
          <w:szCs w:val="28"/>
        </w:rPr>
        <w:t>*</w:t>
      </w:r>
      <w:r w:rsidRPr="00F96CF2">
        <w:rPr>
          <w:b/>
          <w:color w:val="FF0000"/>
          <w:sz w:val="28"/>
          <w:szCs w:val="28"/>
        </w:rPr>
        <w:tab/>
        <w:t>Any original documentation / appropriate evidence to support your request</w:t>
      </w:r>
    </w:p>
    <w:p w:rsidR="00F96CF2" w:rsidRPr="00F96CF2" w:rsidRDefault="00F96CF2" w:rsidP="00FC44E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F96CF2">
        <w:rPr>
          <w:b/>
          <w:color w:val="FF0000"/>
          <w:sz w:val="28"/>
          <w:szCs w:val="28"/>
        </w:rPr>
        <w:t>(photocopies will be taken by the school)</w:t>
      </w:r>
    </w:p>
    <w:p w:rsidR="00F96CF2" w:rsidRPr="00F96CF2" w:rsidRDefault="00F96CF2" w:rsidP="00FC44E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</w:rPr>
      </w:pPr>
    </w:p>
    <w:p w:rsidR="00F96CF2" w:rsidRPr="00F96CF2" w:rsidRDefault="00F96CF2" w:rsidP="00FC44E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</w:rPr>
      </w:pPr>
      <w:r w:rsidRPr="00F96CF2">
        <w:rPr>
          <w:b/>
          <w:sz w:val="28"/>
          <w:szCs w:val="28"/>
        </w:rPr>
        <w:t>** FAILURE TO DO THIS WILL RESULT IN AN UNAUTHORISED ABSENCE MARK **</w:t>
      </w:r>
    </w:p>
    <w:p w:rsidR="00F96CF2" w:rsidRPr="00F96CF2" w:rsidRDefault="00F96CF2" w:rsidP="00F96CF2">
      <w:pPr>
        <w:spacing w:after="0" w:line="240" w:lineRule="auto"/>
        <w:rPr>
          <w:b/>
          <w:sz w:val="20"/>
          <w:szCs w:val="20"/>
        </w:rPr>
      </w:pPr>
    </w:p>
    <w:p w:rsidR="00F96CF2" w:rsidRPr="00F96CF2" w:rsidRDefault="00F96CF2" w:rsidP="00F96CF2">
      <w:pPr>
        <w:spacing w:after="0" w:line="240" w:lineRule="auto"/>
        <w:rPr>
          <w:b/>
          <w:sz w:val="20"/>
          <w:szCs w:val="20"/>
        </w:rPr>
      </w:pPr>
    </w:p>
    <w:p w:rsidR="00F96CF2" w:rsidRPr="00F96CF2" w:rsidRDefault="00F96CF2" w:rsidP="00FC44E9">
      <w:pPr>
        <w:spacing w:after="0" w:line="240" w:lineRule="auto"/>
        <w:jc w:val="center"/>
        <w:rPr>
          <w:b/>
          <w:sz w:val="24"/>
          <w:szCs w:val="24"/>
        </w:rPr>
      </w:pPr>
      <w:r w:rsidRPr="00F96CF2">
        <w:rPr>
          <w:b/>
          <w:sz w:val="24"/>
          <w:szCs w:val="24"/>
        </w:rPr>
        <w:t>Signed: ………………………………………………………………………………………………………  Parent/Guardian</w:t>
      </w:r>
    </w:p>
    <w:p w:rsidR="00F96CF2" w:rsidRPr="00F96CF2" w:rsidRDefault="00F96CF2" w:rsidP="00FC44E9">
      <w:pPr>
        <w:spacing w:after="0" w:line="240" w:lineRule="auto"/>
        <w:jc w:val="center"/>
        <w:rPr>
          <w:b/>
          <w:sz w:val="16"/>
          <w:szCs w:val="16"/>
        </w:rPr>
      </w:pPr>
    </w:p>
    <w:p w:rsidR="00F96CF2" w:rsidRPr="00F96CF2" w:rsidRDefault="00F96CF2" w:rsidP="00FC44E9">
      <w:pPr>
        <w:spacing w:after="0" w:line="240" w:lineRule="auto"/>
        <w:jc w:val="center"/>
        <w:rPr>
          <w:b/>
          <w:sz w:val="16"/>
          <w:szCs w:val="16"/>
        </w:rPr>
      </w:pPr>
    </w:p>
    <w:p w:rsidR="00F96CF2" w:rsidRPr="00F96CF2" w:rsidRDefault="00F96CF2" w:rsidP="00FC44E9">
      <w:pPr>
        <w:spacing w:after="0" w:line="240" w:lineRule="auto"/>
        <w:jc w:val="center"/>
        <w:rPr>
          <w:b/>
          <w:sz w:val="24"/>
          <w:szCs w:val="24"/>
        </w:rPr>
      </w:pPr>
      <w:r w:rsidRPr="00F96CF2">
        <w:rPr>
          <w:b/>
          <w:sz w:val="24"/>
          <w:szCs w:val="24"/>
        </w:rPr>
        <w:t>Dated: …………………………………………………………………</w:t>
      </w:r>
      <w:r w:rsidR="00FC44E9">
        <w:rPr>
          <w:b/>
          <w:sz w:val="24"/>
          <w:szCs w:val="24"/>
        </w:rPr>
        <w:t>…………………………</w:t>
      </w:r>
      <w:r w:rsidRPr="00F96CF2">
        <w:rPr>
          <w:b/>
          <w:sz w:val="24"/>
          <w:szCs w:val="24"/>
        </w:rPr>
        <w:t>…………</w:t>
      </w:r>
    </w:p>
    <w:p w:rsidR="00F96CF2" w:rsidRPr="00F96CF2" w:rsidRDefault="00F96CF2" w:rsidP="00F96CF2">
      <w:pPr>
        <w:pBdr>
          <w:bottom w:val="wave" w:sz="6" w:space="1" w:color="auto"/>
        </w:pBdr>
        <w:spacing w:after="0" w:line="240" w:lineRule="auto"/>
        <w:rPr>
          <w:b/>
          <w:sz w:val="16"/>
          <w:szCs w:val="16"/>
        </w:rPr>
      </w:pPr>
    </w:p>
    <w:p w:rsidR="00F96CF2" w:rsidRPr="00F96CF2" w:rsidRDefault="00F96CF2" w:rsidP="00F96CF2">
      <w:pPr>
        <w:spacing w:after="0" w:line="240" w:lineRule="auto"/>
        <w:jc w:val="center"/>
        <w:rPr>
          <w:b/>
          <w:sz w:val="16"/>
          <w:szCs w:val="16"/>
        </w:rPr>
      </w:pPr>
    </w:p>
    <w:p w:rsidR="00F96CF2" w:rsidRPr="00F96CF2" w:rsidRDefault="00F96CF2" w:rsidP="00F96CF2">
      <w:pPr>
        <w:spacing w:after="0" w:line="240" w:lineRule="auto"/>
        <w:rPr>
          <w:b/>
          <w:i/>
          <w:sz w:val="20"/>
          <w:szCs w:val="20"/>
        </w:rPr>
      </w:pPr>
      <w:r w:rsidRPr="00F96CF2">
        <w:rPr>
          <w:b/>
          <w:i/>
          <w:sz w:val="20"/>
          <w:szCs w:val="20"/>
        </w:rPr>
        <w:t>For office use only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928"/>
        <w:gridCol w:w="5492"/>
      </w:tblGrid>
      <w:tr w:rsidR="00F96CF2" w:rsidRPr="00F96CF2" w:rsidTr="00451E06">
        <w:tc>
          <w:tcPr>
            <w:tcW w:w="4928" w:type="dxa"/>
            <w:tcBorders>
              <w:top w:val="single" w:sz="4" w:space="0" w:color="auto"/>
            </w:tcBorders>
          </w:tcPr>
          <w:p w:rsidR="00F96CF2" w:rsidRPr="00F96CF2" w:rsidRDefault="00F96CF2" w:rsidP="00F96CF2">
            <w:pPr>
              <w:jc w:val="center"/>
              <w:rPr>
                <w:b/>
                <w:sz w:val="24"/>
                <w:szCs w:val="24"/>
              </w:rPr>
            </w:pPr>
            <w:r w:rsidRPr="00F96CF2">
              <w:rPr>
                <w:b/>
                <w:sz w:val="24"/>
                <w:szCs w:val="24"/>
              </w:rPr>
              <w:t>Authorised Absence Mark</w:t>
            </w:r>
          </w:p>
        </w:tc>
        <w:tc>
          <w:tcPr>
            <w:tcW w:w="5492" w:type="dxa"/>
          </w:tcPr>
          <w:p w:rsidR="00F96CF2" w:rsidRPr="00F96CF2" w:rsidRDefault="00F96CF2" w:rsidP="00F96CF2">
            <w:pPr>
              <w:jc w:val="center"/>
              <w:rPr>
                <w:b/>
                <w:sz w:val="24"/>
                <w:szCs w:val="24"/>
              </w:rPr>
            </w:pPr>
          </w:p>
          <w:p w:rsidR="00F96CF2" w:rsidRPr="00F96CF2" w:rsidRDefault="00F96CF2" w:rsidP="00F96CF2">
            <w:pPr>
              <w:jc w:val="center"/>
              <w:rPr>
                <w:b/>
                <w:sz w:val="24"/>
                <w:szCs w:val="24"/>
              </w:rPr>
            </w:pPr>
          </w:p>
          <w:p w:rsidR="00F96CF2" w:rsidRPr="00F96CF2" w:rsidRDefault="00F96CF2" w:rsidP="00F96CF2">
            <w:pPr>
              <w:jc w:val="center"/>
              <w:rPr>
                <w:b/>
                <w:sz w:val="24"/>
                <w:szCs w:val="24"/>
              </w:rPr>
            </w:pPr>
          </w:p>
          <w:p w:rsidR="00F96CF2" w:rsidRPr="00F96CF2" w:rsidRDefault="00F96CF2" w:rsidP="00F96CF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96CF2" w:rsidRPr="00F96CF2" w:rsidTr="00451E06">
        <w:tc>
          <w:tcPr>
            <w:tcW w:w="4928" w:type="dxa"/>
          </w:tcPr>
          <w:p w:rsidR="00F96CF2" w:rsidRPr="00F96CF2" w:rsidRDefault="00F96CF2" w:rsidP="00F96CF2">
            <w:pPr>
              <w:jc w:val="center"/>
              <w:rPr>
                <w:b/>
                <w:i/>
                <w:sz w:val="24"/>
                <w:szCs w:val="24"/>
              </w:rPr>
            </w:pPr>
            <w:r w:rsidRPr="00F96CF2">
              <w:rPr>
                <w:b/>
                <w:sz w:val="24"/>
                <w:szCs w:val="24"/>
              </w:rPr>
              <w:t xml:space="preserve">Unauthorised Absence Mark                        </w:t>
            </w:r>
            <w:r w:rsidRPr="00F96CF2">
              <w:rPr>
                <w:b/>
                <w:i/>
                <w:color w:val="FF0000"/>
                <w:sz w:val="24"/>
                <w:szCs w:val="24"/>
              </w:rPr>
              <w:t>(Fixed Penalty Notice Fine may be issued)</w:t>
            </w:r>
          </w:p>
        </w:tc>
        <w:tc>
          <w:tcPr>
            <w:tcW w:w="5492" w:type="dxa"/>
          </w:tcPr>
          <w:p w:rsidR="00F96CF2" w:rsidRPr="00F96CF2" w:rsidRDefault="00F96CF2" w:rsidP="00F96CF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96CF2" w:rsidRPr="00F96CF2" w:rsidTr="00451E06">
        <w:tc>
          <w:tcPr>
            <w:tcW w:w="4928" w:type="dxa"/>
          </w:tcPr>
          <w:p w:rsidR="00F96CF2" w:rsidRPr="00F96CF2" w:rsidRDefault="00F96CF2" w:rsidP="00F96CF2">
            <w:pPr>
              <w:jc w:val="center"/>
              <w:rPr>
                <w:b/>
                <w:sz w:val="24"/>
                <w:szCs w:val="24"/>
              </w:rPr>
            </w:pPr>
            <w:r w:rsidRPr="00F96CF2">
              <w:rPr>
                <w:b/>
                <w:sz w:val="24"/>
                <w:szCs w:val="24"/>
              </w:rPr>
              <w:t>Date parent notified of decision</w:t>
            </w:r>
          </w:p>
        </w:tc>
        <w:tc>
          <w:tcPr>
            <w:tcW w:w="5492" w:type="dxa"/>
          </w:tcPr>
          <w:p w:rsidR="00F96CF2" w:rsidRPr="00F96CF2" w:rsidRDefault="00F96CF2" w:rsidP="00F96CF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96CF2" w:rsidRPr="00F96CF2" w:rsidTr="00451E06">
        <w:tc>
          <w:tcPr>
            <w:tcW w:w="4928" w:type="dxa"/>
          </w:tcPr>
          <w:p w:rsidR="00F96CF2" w:rsidRPr="00F96CF2" w:rsidRDefault="00F96CF2" w:rsidP="00F96CF2">
            <w:pPr>
              <w:jc w:val="center"/>
              <w:rPr>
                <w:b/>
                <w:sz w:val="24"/>
                <w:szCs w:val="24"/>
              </w:rPr>
            </w:pPr>
            <w:r w:rsidRPr="00F96CF2">
              <w:rPr>
                <w:b/>
                <w:sz w:val="24"/>
                <w:szCs w:val="24"/>
              </w:rPr>
              <w:t>Penalty Notice information to parent</w:t>
            </w:r>
          </w:p>
        </w:tc>
        <w:tc>
          <w:tcPr>
            <w:tcW w:w="5492" w:type="dxa"/>
          </w:tcPr>
          <w:p w:rsidR="00F96CF2" w:rsidRPr="00F96CF2" w:rsidRDefault="00F96CF2" w:rsidP="00F96CF2">
            <w:pPr>
              <w:jc w:val="center"/>
              <w:rPr>
                <w:b/>
                <w:sz w:val="24"/>
                <w:szCs w:val="24"/>
              </w:rPr>
            </w:pPr>
            <w:r w:rsidRPr="00F96CF2">
              <w:rPr>
                <w:b/>
                <w:sz w:val="24"/>
                <w:szCs w:val="24"/>
              </w:rPr>
              <w:t>Yes    /    No</w:t>
            </w:r>
          </w:p>
        </w:tc>
      </w:tr>
      <w:tr w:rsidR="00F96CF2" w:rsidRPr="00F96CF2" w:rsidTr="00451E06">
        <w:tc>
          <w:tcPr>
            <w:tcW w:w="4928" w:type="dxa"/>
          </w:tcPr>
          <w:p w:rsidR="00F96CF2" w:rsidRPr="00F96CF2" w:rsidRDefault="00F96CF2" w:rsidP="00F96CF2">
            <w:pPr>
              <w:jc w:val="center"/>
              <w:rPr>
                <w:b/>
                <w:sz w:val="24"/>
                <w:szCs w:val="24"/>
              </w:rPr>
            </w:pPr>
            <w:r w:rsidRPr="00F96CF2">
              <w:rPr>
                <w:b/>
                <w:sz w:val="24"/>
                <w:szCs w:val="24"/>
              </w:rPr>
              <w:t>Date entered on PA</w:t>
            </w:r>
          </w:p>
        </w:tc>
        <w:tc>
          <w:tcPr>
            <w:tcW w:w="5492" w:type="dxa"/>
          </w:tcPr>
          <w:p w:rsidR="00F96CF2" w:rsidRPr="00F96CF2" w:rsidRDefault="00F96CF2" w:rsidP="00F96CF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6CF2" w:rsidRPr="00F96CF2" w:rsidRDefault="00F96CF2" w:rsidP="00F96CF2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F96CF2">
        <w:rPr>
          <w:b/>
          <w:sz w:val="24"/>
          <w:szCs w:val="24"/>
        </w:rPr>
        <w:br w:type="page"/>
      </w:r>
      <w:r w:rsidRPr="00F96CF2">
        <w:rPr>
          <w:rFonts w:ascii="Comic Sans MS" w:hAnsi="Comic Sans MS"/>
          <w:sz w:val="24"/>
          <w:szCs w:val="24"/>
        </w:rPr>
        <w:lastRenderedPageBreak/>
        <w:t>Dear Parent / Guardian,</w:t>
      </w:r>
    </w:p>
    <w:p w:rsidR="00F96CF2" w:rsidRPr="00F96CF2" w:rsidRDefault="00F96CF2" w:rsidP="00F96CF2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F96CF2">
        <w:rPr>
          <w:rFonts w:ascii="Comic Sans MS" w:hAnsi="Comic Sans MS"/>
          <w:b/>
          <w:sz w:val="28"/>
          <w:szCs w:val="28"/>
        </w:rPr>
        <w:t>PLEASE CONSIDER</w:t>
      </w:r>
    </w:p>
    <w:p w:rsidR="00F96CF2" w:rsidRPr="00F96CF2" w:rsidRDefault="00F96CF2" w:rsidP="00F96CF2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F96CF2" w:rsidRPr="00F96CF2" w:rsidRDefault="00F96CF2" w:rsidP="00F96CF2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F96CF2">
        <w:rPr>
          <w:rFonts w:ascii="Comic Sans MS" w:hAnsi="Comic Sans MS"/>
          <w:sz w:val="24"/>
          <w:szCs w:val="24"/>
        </w:rPr>
        <w:t>While you are away for one week your child will miss approximately:</w:t>
      </w:r>
    </w:p>
    <w:p w:rsidR="00F96CF2" w:rsidRPr="00F96CF2" w:rsidRDefault="00F96CF2" w:rsidP="00F96CF2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F96CF2" w:rsidRPr="00F96CF2" w:rsidRDefault="00F96CF2" w:rsidP="00F9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hAnsi="Comic Sans MS"/>
          <w:sz w:val="24"/>
          <w:szCs w:val="24"/>
        </w:rPr>
      </w:pPr>
      <w:r w:rsidRPr="00F96CF2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65408" behindDoc="0" locked="0" layoutInCell="1" allowOverlap="1" wp14:anchorId="5293B4D2" wp14:editId="078CCF9C">
            <wp:simplePos x="0" y="0"/>
            <wp:positionH relativeFrom="column">
              <wp:posOffset>764540</wp:posOffset>
            </wp:positionH>
            <wp:positionV relativeFrom="paragraph">
              <wp:posOffset>97155</wp:posOffset>
            </wp:positionV>
            <wp:extent cx="948690" cy="742950"/>
            <wp:effectExtent l="0" t="0" r="3810" b="0"/>
            <wp:wrapNone/>
            <wp:docPr id="15" name="Picture 15" descr="C:\Users\brendah\AppData\Local\Microsoft\Windows\Temporary Internet Files\Content.IE5\R4FS0E1C\MC90023396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endah\AppData\Local\Microsoft\Windows\Temporary Internet Files\Content.IE5\R4FS0E1C\MC900233964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6CF2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64384" behindDoc="0" locked="0" layoutInCell="1" allowOverlap="1" wp14:anchorId="400535B1" wp14:editId="22E98C9D">
            <wp:simplePos x="0" y="0"/>
            <wp:positionH relativeFrom="column">
              <wp:posOffset>4660265</wp:posOffset>
            </wp:positionH>
            <wp:positionV relativeFrom="paragraph">
              <wp:posOffset>97155</wp:posOffset>
            </wp:positionV>
            <wp:extent cx="843915" cy="742950"/>
            <wp:effectExtent l="0" t="0" r="0" b="0"/>
            <wp:wrapNone/>
            <wp:docPr id="16" name="Picture 16" descr="C:\Users\brendah\AppData\Local\Microsoft\Windows\Temporary Internet Files\Content.IE5\R4FS0E1C\MC90015677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endah\AppData\Local\Microsoft\Windows\Temporary Internet Files\Content.IE5\R4FS0E1C\MC900156777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CF2" w:rsidRPr="00F96CF2" w:rsidRDefault="00F96CF2" w:rsidP="00F9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hAnsi="Comic Sans MS"/>
          <w:sz w:val="24"/>
          <w:szCs w:val="24"/>
        </w:rPr>
      </w:pPr>
    </w:p>
    <w:p w:rsidR="00F96CF2" w:rsidRPr="00F96CF2" w:rsidRDefault="00F96CF2" w:rsidP="00F9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hAnsi="Comic Sans MS"/>
          <w:sz w:val="24"/>
          <w:szCs w:val="24"/>
        </w:rPr>
      </w:pPr>
    </w:p>
    <w:p w:rsidR="00F96CF2" w:rsidRPr="00F96CF2" w:rsidRDefault="00F96CF2" w:rsidP="00F9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hAnsi="Comic Sans MS"/>
          <w:sz w:val="24"/>
          <w:szCs w:val="24"/>
        </w:rPr>
      </w:pPr>
    </w:p>
    <w:p w:rsidR="00F96CF2" w:rsidRPr="00F96CF2" w:rsidRDefault="00F96CF2" w:rsidP="00F9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hAnsi="Comic Sans MS"/>
          <w:b/>
          <w:sz w:val="24"/>
          <w:szCs w:val="24"/>
          <w:u w:val="single"/>
        </w:rPr>
      </w:pPr>
      <w:r w:rsidRPr="00F96CF2">
        <w:rPr>
          <w:rFonts w:ascii="Comic Sans MS" w:hAnsi="Comic Sans MS"/>
          <w:sz w:val="24"/>
          <w:szCs w:val="24"/>
        </w:rPr>
        <w:t xml:space="preserve">        </w:t>
      </w:r>
      <w:r w:rsidRPr="00F96CF2">
        <w:rPr>
          <w:rFonts w:ascii="Comic Sans MS" w:hAnsi="Comic Sans MS"/>
          <w:b/>
          <w:sz w:val="24"/>
          <w:szCs w:val="24"/>
          <w:u w:val="single"/>
        </w:rPr>
        <w:t>FIVE HOURS OF MATHS</w:t>
      </w:r>
      <w:r w:rsidRPr="00F96CF2">
        <w:rPr>
          <w:rFonts w:ascii="Comic Sans MS" w:hAnsi="Comic Sans MS"/>
          <w:b/>
          <w:sz w:val="24"/>
          <w:szCs w:val="24"/>
        </w:rPr>
        <w:t xml:space="preserve">                           </w:t>
      </w:r>
      <w:r w:rsidRPr="00F96CF2">
        <w:rPr>
          <w:rFonts w:ascii="Comic Sans MS" w:hAnsi="Comic Sans MS"/>
          <w:b/>
          <w:sz w:val="24"/>
          <w:szCs w:val="24"/>
          <w:u w:val="single"/>
        </w:rPr>
        <w:t>FIVE HOURS OF LITERACY</w:t>
      </w:r>
    </w:p>
    <w:p w:rsidR="00F96CF2" w:rsidRPr="00F96CF2" w:rsidRDefault="00F96CF2" w:rsidP="00F9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hAnsi="Comic Sans MS"/>
          <w:sz w:val="24"/>
          <w:szCs w:val="24"/>
        </w:rPr>
      </w:pPr>
    </w:p>
    <w:p w:rsidR="00F96CF2" w:rsidRPr="00F96CF2" w:rsidRDefault="00F96CF2" w:rsidP="00F9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F96CF2">
        <w:rPr>
          <w:rFonts w:ascii="Comic Sans MS" w:hAnsi="Comic Sans MS"/>
          <w:b/>
          <w:sz w:val="24"/>
          <w:szCs w:val="24"/>
          <w:u w:val="single"/>
        </w:rPr>
        <w:t xml:space="preserve">10 HOURS OF SCIENCE, RELIGIOUS EDUCATION, MUSIC, ART, </w:t>
      </w:r>
    </w:p>
    <w:p w:rsidR="00F96CF2" w:rsidRPr="00F96CF2" w:rsidRDefault="00F96CF2" w:rsidP="00F9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F96CF2">
        <w:rPr>
          <w:rFonts w:ascii="Comic Sans MS" w:hAnsi="Comic Sans MS"/>
          <w:b/>
          <w:sz w:val="24"/>
          <w:szCs w:val="24"/>
          <w:u w:val="single"/>
        </w:rPr>
        <w:t xml:space="preserve">PHYSICAL EDUCATION, GEOGRAPHY, HISTORY, DESIGN AND TECHNOLOGY </w:t>
      </w:r>
    </w:p>
    <w:p w:rsidR="00F96CF2" w:rsidRPr="00F96CF2" w:rsidRDefault="00F96CF2" w:rsidP="00F9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F96CF2">
        <w:rPr>
          <w:rFonts w:ascii="Comic Sans MS" w:hAnsi="Comic Sans MS"/>
          <w:b/>
          <w:sz w:val="24"/>
          <w:szCs w:val="24"/>
          <w:u w:val="single"/>
        </w:rPr>
        <w:t>AND INFORMATION TECHNOLOGY</w:t>
      </w:r>
    </w:p>
    <w:p w:rsidR="00F96CF2" w:rsidRPr="00F96CF2" w:rsidRDefault="00F96CF2" w:rsidP="00F96CF2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F96CF2" w:rsidRPr="00F96CF2" w:rsidRDefault="00F96CF2" w:rsidP="00F96CF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96CF2">
        <w:rPr>
          <w:rFonts w:ascii="Comic Sans MS" w:hAnsi="Comic Sans MS"/>
          <w:sz w:val="24"/>
          <w:szCs w:val="24"/>
        </w:rPr>
        <w:t xml:space="preserve">If your child is away from school for two weeks during term </w:t>
      </w:r>
      <w:proofErr w:type="spellStart"/>
      <w:r w:rsidRPr="00F96CF2">
        <w:rPr>
          <w:rFonts w:ascii="Comic Sans MS" w:hAnsi="Comic Sans MS"/>
          <w:sz w:val="24"/>
          <w:szCs w:val="24"/>
        </w:rPr>
        <w:t>term</w:t>
      </w:r>
      <w:proofErr w:type="spellEnd"/>
      <w:r w:rsidRPr="00F96CF2">
        <w:rPr>
          <w:rFonts w:ascii="Comic Sans MS" w:hAnsi="Comic Sans MS"/>
          <w:sz w:val="24"/>
          <w:szCs w:val="24"/>
        </w:rPr>
        <w:t>, and has a one week period of sickness in one school year, they will miss:</w:t>
      </w:r>
    </w:p>
    <w:p w:rsidR="00F96CF2" w:rsidRPr="00F96CF2" w:rsidRDefault="00F96CF2" w:rsidP="00F96CF2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F96CF2" w:rsidRPr="00F96CF2" w:rsidRDefault="00F96CF2" w:rsidP="00F9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F96CF2">
        <w:rPr>
          <w:rFonts w:ascii="Comic Sans MS" w:hAnsi="Comic Sans MS"/>
          <w:b/>
          <w:sz w:val="24"/>
          <w:szCs w:val="24"/>
          <w:u w:val="single"/>
        </w:rPr>
        <w:t>15 HOURS OF LITERACY, 15 HOURS OF MATHS</w:t>
      </w:r>
    </w:p>
    <w:p w:rsidR="00F96CF2" w:rsidRPr="00F96CF2" w:rsidRDefault="00F96CF2" w:rsidP="00F9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F96CF2">
        <w:rPr>
          <w:rFonts w:ascii="Comic Sans MS" w:hAnsi="Comic Sans MS"/>
          <w:b/>
          <w:sz w:val="24"/>
          <w:szCs w:val="24"/>
          <w:u w:val="single"/>
        </w:rPr>
        <w:t>AND 30 HOURS OF LEARNING OTHER SUBJECTS</w:t>
      </w:r>
    </w:p>
    <w:p w:rsidR="00F96CF2" w:rsidRPr="00F96CF2" w:rsidRDefault="00F96CF2" w:rsidP="00F96CF2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F96CF2" w:rsidRPr="00F96CF2" w:rsidRDefault="00F96CF2" w:rsidP="00F96CF2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F96CF2">
        <w:rPr>
          <w:rFonts w:ascii="Comic Sans MS" w:hAnsi="Comic Sans MS"/>
          <w:sz w:val="24"/>
          <w:szCs w:val="24"/>
        </w:rPr>
        <w:t>If this pattern were to be repeated throughout your child’s school life, they would miss:</w:t>
      </w:r>
    </w:p>
    <w:p w:rsidR="00F96CF2" w:rsidRPr="00F96CF2" w:rsidRDefault="00F96CF2" w:rsidP="00F96CF2">
      <w:pPr>
        <w:spacing w:after="0" w:line="240" w:lineRule="auto"/>
        <w:jc w:val="center"/>
        <w:rPr>
          <w:rFonts w:ascii="Comic Sans MS" w:hAnsi="Comic Sans MS"/>
          <w:sz w:val="16"/>
          <w:szCs w:val="16"/>
        </w:rPr>
      </w:pPr>
    </w:p>
    <w:p w:rsidR="00F96CF2" w:rsidRPr="00F96CF2" w:rsidRDefault="00F96CF2" w:rsidP="00F9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F96CF2">
        <w:rPr>
          <w:rFonts w:ascii="Comic Sans MS" w:hAnsi="Comic Sans MS"/>
          <w:b/>
          <w:sz w:val="24"/>
          <w:szCs w:val="24"/>
          <w:u w:val="single"/>
        </w:rPr>
        <w:t xml:space="preserve"> </w:t>
      </w:r>
      <w:r w:rsidRPr="00F96CF2">
        <w:rPr>
          <w:rFonts w:ascii="Comic Sans MS" w:hAnsi="Comic Sans MS"/>
          <w:b/>
          <w:color w:val="FF0000"/>
          <w:sz w:val="24"/>
          <w:szCs w:val="24"/>
          <w:u w:val="single"/>
        </w:rPr>
        <w:t xml:space="preserve">36 </w:t>
      </w:r>
      <w:r w:rsidRPr="00F96CF2">
        <w:rPr>
          <w:rFonts w:ascii="Comic Sans MS" w:hAnsi="Comic Sans MS"/>
          <w:b/>
          <w:sz w:val="24"/>
          <w:szCs w:val="24"/>
          <w:u w:val="single"/>
        </w:rPr>
        <w:t>WEEKS OF THEIR EDUCATION!!!</w:t>
      </w:r>
    </w:p>
    <w:p w:rsidR="00F96CF2" w:rsidRPr="00F96CF2" w:rsidRDefault="00F96CF2" w:rsidP="00F96CF2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</w:p>
    <w:p w:rsidR="00F96CF2" w:rsidRPr="00F96CF2" w:rsidRDefault="00F96CF2" w:rsidP="00F9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F96CF2">
        <w:rPr>
          <w:rFonts w:ascii="Comic Sans MS" w:hAnsi="Comic Sans MS"/>
          <w:b/>
          <w:sz w:val="24"/>
          <w:szCs w:val="24"/>
          <w:u w:val="single"/>
        </w:rPr>
        <w:t xml:space="preserve">ONE SCHOOL YEAR = </w:t>
      </w:r>
      <w:r w:rsidRPr="00F96CF2">
        <w:rPr>
          <w:rFonts w:ascii="Comic Sans MS" w:hAnsi="Comic Sans MS"/>
          <w:b/>
          <w:color w:val="FF0000"/>
          <w:sz w:val="24"/>
          <w:szCs w:val="24"/>
          <w:u w:val="single"/>
        </w:rPr>
        <w:t>38</w:t>
      </w:r>
      <w:r w:rsidRPr="00F96CF2">
        <w:rPr>
          <w:rFonts w:ascii="Comic Sans MS" w:hAnsi="Comic Sans MS"/>
          <w:b/>
          <w:sz w:val="24"/>
          <w:szCs w:val="24"/>
          <w:u w:val="single"/>
        </w:rPr>
        <w:t xml:space="preserve"> SCHOOL WEEKS!!!</w:t>
      </w:r>
    </w:p>
    <w:p w:rsidR="00F96CF2" w:rsidRPr="00F96CF2" w:rsidRDefault="00F96CF2" w:rsidP="00F96CF2">
      <w:pPr>
        <w:spacing w:after="0" w:line="240" w:lineRule="auto"/>
        <w:jc w:val="center"/>
        <w:rPr>
          <w:rFonts w:ascii="Comic Sans MS" w:hAnsi="Comic Sans MS"/>
          <w:b/>
          <w:sz w:val="16"/>
          <w:szCs w:val="16"/>
        </w:rPr>
      </w:pPr>
    </w:p>
    <w:p w:rsidR="00F96CF2" w:rsidRPr="00F96CF2" w:rsidRDefault="00F96CF2" w:rsidP="00F96CF2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F96CF2">
        <w:rPr>
          <w:rFonts w:ascii="Comic Sans MS" w:hAnsi="Comic Sans MS"/>
          <w:b/>
          <w:sz w:val="28"/>
          <w:szCs w:val="28"/>
        </w:rPr>
        <w:t>ASK YOURSELF</w:t>
      </w:r>
    </w:p>
    <w:p w:rsidR="00F96CF2" w:rsidRPr="00F96CF2" w:rsidRDefault="00F96CF2" w:rsidP="00F96CF2">
      <w:pPr>
        <w:spacing w:after="0" w:line="240" w:lineRule="auto"/>
        <w:jc w:val="center"/>
        <w:rPr>
          <w:rFonts w:ascii="Comic Sans MS" w:hAnsi="Comic Sans MS"/>
          <w:b/>
          <w:sz w:val="16"/>
          <w:szCs w:val="16"/>
        </w:rPr>
      </w:pPr>
    </w:p>
    <w:p w:rsidR="00F96CF2" w:rsidRPr="00F96CF2" w:rsidRDefault="00F96CF2" w:rsidP="00F96CF2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F96CF2">
        <w:rPr>
          <w:rFonts w:ascii="Comic Sans MS" w:hAnsi="Comic Sans MS"/>
          <w:sz w:val="24"/>
          <w:szCs w:val="24"/>
        </w:rPr>
        <w:t xml:space="preserve">Can my child keep up with other children if they miss out on </w:t>
      </w:r>
      <w:r w:rsidRPr="00F96CF2">
        <w:rPr>
          <w:rFonts w:ascii="Comic Sans MS" w:hAnsi="Comic Sans MS"/>
          <w:b/>
          <w:color w:val="FF0000"/>
          <w:sz w:val="24"/>
          <w:szCs w:val="24"/>
          <w:u w:val="double"/>
        </w:rPr>
        <w:t>60</w:t>
      </w:r>
      <w:r w:rsidRPr="00F96CF2">
        <w:rPr>
          <w:rFonts w:ascii="Comic Sans MS" w:hAnsi="Comic Sans MS"/>
          <w:sz w:val="24"/>
          <w:szCs w:val="24"/>
        </w:rPr>
        <w:t xml:space="preserve"> hours of education a year?</w:t>
      </w:r>
    </w:p>
    <w:p w:rsidR="00F96CF2" w:rsidRPr="00F96CF2" w:rsidRDefault="00F96CF2" w:rsidP="00F96CF2">
      <w:pPr>
        <w:spacing w:after="0" w:line="240" w:lineRule="auto"/>
        <w:rPr>
          <w:rFonts w:ascii="Comic Sans MS" w:hAnsi="Comic Sans MS"/>
          <w:sz w:val="24"/>
          <w:szCs w:val="24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5"/>
      </w:tblGrid>
      <w:tr w:rsidR="00F96CF2" w:rsidRPr="00F96CF2" w:rsidTr="00451E06"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F96CF2">
              <w:rPr>
                <w:rFonts w:ascii="Comic Sans MS" w:hAnsi="Comic Sans MS"/>
                <w:b/>
                <w:sz w:val="24"/>
                <w:szCs w:val="24"/>
              </w:rPr>
              <w:t>Attendance by % during school year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F96CF2">
              <w:rPr>
                <w:rFonts w:ascii="Comic Sans MS" w:hAnsi="Comic Sans MS"/>
                <w:b/>
                <w:sz w:val="24"/>
                <w:szCs w:val="24"/>
              </w:rPr>
              <w:t>Equates to days absent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F96CF2">
              <w:rPr>
                <w:rFonts w:ascii="Comic Sans MS" w:hAnsi="Comic Sans MS"/>
                <w:b/>
                <w:sz w:val="24"/>
                <w:szCs w:val="24"/>
              </w:rPr>
              <w:t>Which is approximately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F96CF2">
              <w:rPr>
                <w:rFonts w:ascii="Comic Sans MS" w:hAnsi="Comic Sans MS"/>
                <w:b/>
                <w:sz w:val="24"/>
                <w:szCs w:val="24"/>
              </w:rPr>
              <w:t>Number of lessons missed – assuming 5 lessons per day</w:t>
            </w:r>
          </w:p>
        </w:tc>
      </w:tr>
      <w:tr w:rsidR="00F96CF2" w:rsidRPr="00F96CF2" w:rsidTr="00451E06"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94%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10 days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2 school weeks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50 lessons</w:t>
            </w:r>
          </w:p>
        </w:tc>
      </w:tr>
      <w:tr w:rsidR="00F96CF2" w:rsidRPr="00F96CF2" w:rsidTr="00451E06"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90%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19 days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4 school weeks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100 lessons</w:t>
            </w:r>
          </w:p>
        </w:tc>
      </w:tr>
      <w:tr w:rsidR="00F96CF2" w:rsidRPr="00F96CF2" w:rsidTr="00451E06"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85%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29 days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6 school weeks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150 lessons</w:t>
            </w:r>
          </w:p>
        </w:tc>
      </w:tr>
      <w:tr w:rsidR="00F96CF2" w:rsidRPr="00F96CF2" w:rsidTr="00451E06"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80%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38 days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8 school weeks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200 lessons</w:t>
            </w:r>
          </w:p>
        </w:tc>
      </w:tr>
      <w:tr w:rsidR="00F96CF2" w:rsidRPr="00F96CF2" w:rsidTr="00451E06"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75%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48 days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10 school weeks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250 lessons</w:t>
            </w:r>
          </w:p>
        </w:tc>
      </w:tr>
      <w:tr w:rsidR="00F96CF2" w:rsidRPr="00F96CF2" w:rsidTr="00451E06"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70%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57 days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11.5 school weeks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290 lessons</w:t>
            </w:r>
          </w:p>
        </w:tc>
      </w:tr>
      <w:tr w:rsidR="00F96CF2" w:rsidRPr="00F96CF2" w:rsidTr="00451E06"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65%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67 days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13.5 school weeks</w:t>
            </w:r>
          </w:p>
        </w:tc>
        <w:tc>
          <w:tcPr>
            <w:tcW w:w="2605" w:type="dxa"/>
          </w:tcPr>
          <w:p w:rsidR="00F96CF2" w:rsidRPr="00F96CF2" w:rsidRDefault="00F96CF2" w:rsidP="00F96C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96CF2">
              <w:rPr>
                <w:rFonts w:ascii="Comic Sans MS" w:hAnsi="Comic Sans MS"/>
                <w:sz w:val="24"/>
                <w:szCs w:val="24"/>
              </w:rPr>
              <w:t>340 lessons</w:t>
            </w:r>
          </w:p>
        </w:tc>
      </w:tr>
    </w:tbl>
    <w:p w:rsidR="00F96CF2" w:rsidRPr="00F96CF2" w:rsidRDefault="00F96CF2" w:rsidP="00F96CF2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F96CF2" w:rsidRPr="00F96CF2" w:rsidRDefault="00F96CF2" w:rsidP="00F96CF2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F96CF2">
        <w:rPr>
          <w:rFonts w:ascii="Comic Sans MS" w:hAnsi="Comic Sans MS"/>
          <w:sz w:val="24"/>
          <w:szCs w:val="24"/>
        </w:rPr>
        <w:t>Thinking of requesting leave of absence from school during term time?</w:t>
      </w:r>
    </w:p>
    <w:p w:rsidR="00F96CF2" w:rsidRPr="00F96CF2" w:rsidRDefault="00F96CF2" w:rsidP="00F96CF2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A6529F" w:rsidRPr="00FC44E9" w:rsidRDefault="00F96CF2" w:rsidP="00F96CF2">
      <w:pPr>
        <w:spacing w:after="0" w:line="240" w:lineRule="auto"/>
        <w:jc w:val="center"/>
        <w:rPr>
          <w:rFonts w:ascii="Comic Sans MS" w:hAnsi="Comic Sans MS"/>
          <w:b/>
          <w:sz w:val="40"/>
          <w:szCs w:val="40"/>
          <w:u w:val="double"/>
        </w:rPr>
      </w:pPr>
      <w:r w:rsidRPr="00F96CF2">
        <w:rPr>
          <w:rFonts w:ascii="Comic Sans MS" w:hAnsi="Comic Sans MS"/>
          <w:b/>
          <w:sz w:val="40"/>
          <w:szCs w:val="40"/>
          <w:u w:val="double"/>
        </w:rPr>
        <w:t>PLEASE THINK AGAIN</w:t>
      </w:r>
    </w:p>
    <w:sectPr w:rsidR="00A6529F" w:rsidRPr="00FC44E9" w:rsidSect="00F96CF2">
      <w:footerReference w:type="default" r:id="rId13"/>
      <w:pgSz w:w="11906" w:h="16838"/>
      <w:pgMar w:top="720" w:right="720" w:bottom="720" w:left="720" w:header="62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A38" w:rsidRDefault="00E71A38" w:rsidP="0016710D">
      <w:pPr>
        <w:spacing w:after="0" w:line="240" w:lineRule="auto"/>
      </w:pPr>
      <w:r>
        <w:separator/>
      </w:r>
    </w:p>
  </w:endnote>
  <w:endnote w:type="continuationSeparator" w:id="0">
    <w:p w:rsidR="00E71A38" w:rsidRDefault="00E71A38" w:rsidP="0016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E06" w:rsidRDefault="00451E06" w:rsidP="0016710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2400A0" wp14:editId="3F38E379">
              <wp:simplePos x="0" y="0"/>
              <wp:positionH relativeFrom="column">
                <wp:posOffset>228600</wp:posOffset>
              </wp:positionH>
              <wp:positionV relativeFrom="paragraph">
                <wp:posOffset>119380</wp:posOffset>
              </wp:positionV>
              <wp:extent cx="6210300" cy="0"/>
              <wp:effectExtent l="0" t="19050" r="19050" b="381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300" cy="0"/>
                      </a:xfrm>
                      <a:prstGeom prst="line">
                        <a:avLst/>
                      </a:prstGeom>
                      <a:ln w="5715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82850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9.4pt" to="507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" strokecolor="#bc4542 [3045]" strokeweight="4.5pt"/>
          </w:pict>
        </mc:Fallback>
      </mc:AlternateContent>
    </w:r>
  </w:p>
  <w:p w:rsidR="00451E06" w:rsidRPr="00A16F10" w:rsidRDefault="00451E06" w:rsidP="00027D92">
    <w:pPr>
      <w:spacing w:after="0" w:line="240" w:lineRule="auto"/>
      <w:jc w:val="center"/>
      <w:rPr>
        <w:rFonts w:cs="Helvetica"/>
        <w:color w:val="555555"/>
        <w:sz w:val="21"/>
        <w:szCs w:val="21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-352425</wp:posOffset>
              </wp:positionH>
              <wp:positionV relativeFrom="paragraph">
                <wp:posOffset>284480</wp:posOffset>
              </wp:positionV>
              <wp:extent cx="742950" cy="695325"/>
              <wp:effectExtent l="0" t="0" r="0" b="952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950" cy="695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51E06" w:rsidRDefault="00451E06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40FC94E3" wp14:editId="34E8A1DB">
                                <wp:extent cx="523875" cy="496617"/>
                                <wp:effectExtent l="0" t="0" r="0" b="0"/>
                                <wp:docPr id="11" name="Picture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7043" cy="4996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27.75pt;margin-top:22.4pt;width:58.5pt;height:54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" fillcolor="white [3201]" stroked="f" strokeweight=".5pt">
              <v:textbox>
                <w:txbxContent>
                  <w:p w:rsidR="00451E06" w:rsidRDefault="00451E06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40FC94E3" wp14:editId="34E8A1DB">
                          <wp:extent cx="523875" cy="496617"/>
                          <wp:effectExtent l="0" t="0" r="0" b="0"/>
                          <wp:docPr id="11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7043" cy="4996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5408" behindDoc="1" locked="0" layoutInCell="1" allowOverlap="1" wp14:anchorId="742FDB6E" wp14:editId="6B02016C">
          <wp:simplePos x="0" y="0"/>
          <wp:positionH relativeFrom="column">
            <wp:posOffset>6362700</wp:posOffset>
          </wp:positionH>
          <wp:positionV relativeFrom="paragraph">
            <wp:posOffset>198755</wp:posOffset>
          </wp:positionV>
          <wp:extent cx="556260" cy="542925"/>
          <wp:effectExtent l="0" t="0" r="0" b="952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 Silve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6F10">
      <w:rPr>
        <w:rFonts w:cs="Helvetica"/>
        <w:color w:val="555555"/>
        <w:sz w:val="21"/>
        <w:szCs w:val="21"/>
      </w:rPr>
      <w:t>St Christopher’s CE</w:t>
    </w:r>
    <w:r>
      <w:rPr>
        <w:rFonts w:cs="Helvetica"/>
        <w:color w:val="555555"/>
        <w:sz w:val="21"/>
        <w:szCs w:val="21"/>
      </w:rPr>
      <w:t xml:space="preserve"> </w:t>
    </w:r>
    <w:r w:rsidRPr="00A16F10">
      <w:rPr>
        <w:rFonts w:cs="Helvetica"/>
        <w:color w:val="555555"/>
        <w:sz w:val="21"/>
        <w:szCs w:val="21"/>
      </w:rPr>
      <w:t>P</w:t>
    </w:r>
    <w:r>
      <w:rPr>
        <w:rFonts w:cs="Helvetica"/>
        <w:color w:val="555555"/>
        <w:sz w:val="21"/>
        <w:szCs w:val="21"/>
      </w:rPr>
      <w:t>rimary</w:t>
    </w:r>
    <w:r w:rsidRPr="00A16F10">
      <w:rPr>
        <w:rFonts w:cs="Helvetica"/>
        <w:color w:val="555555"/>
        <w:sz w:val="21"/>
        <w:szCs w:val="21"/>
      </w:rPr>
      <w:t xml:space="preserve"> School, Bellflower Crescent, Red Lodge, Bury St. Edmunds, Suffolk, IP28 8XQ</w:t>
    </w:r>
    <w:r w:rsidRPr="00A16F10">
      <w:rPr>
        <w:rFonts w:cs="Helvetica"/>
        <w:color w:val="555555"/>
        <w:sz w:val="21"/>
        <w:szCs w:val="21"/>
      </w:rPr>
      <w:br/>
      <w:t>Telephone: 01638 750342 / Email:</w:t>
    </w:r>
    <w:r>
      <w:rPr>
        <w:rFonts w:cs="Helvetica"/>
        <w:color w:val="555555"/>
        <w:sz w:val="21"/>
        <w:szCs w:val="21"/>
      </w:rPr>
      <w:t xml:space="preserve"> </w:t>
    </w:r>
    <w:hyperlink r:id="rId4" w:history="1">
      <w:r w:rsidRPr="00A16F10">
        <w:rPr>
          <w:rStyle w:val="Hyperlink"/>
          <w:rFonts w:cs="Helvetica"/>
          <w:sz w:val="21"/>
          <w:szCs w:val="21"/>
        </w:rPr>
        <w:t>office@stcprimary.suffolk.sch.uk</w:t>
      </w:r>
    </w:hyperlink>
    <w:r w:rsidRPr="00A16F10">
      <w:rPr>
        <w:rFonts w:cs="Helvetica"/>
        <w:sz w:val="21"/>
        <w:szCs w:val="21"/>
      </w:rPr>
      <w:t xml:space="preserve"> / </w:t>
    </w:r>
    <w:r w:rsidRPr="00A16F10">
      <w:rPr>
        <w:rFonts w:cs="Helvetica"/>
        <w:color w:val="555555"/>
        <w:sz w:val="21"/>
        <w:szCs w:val="21"/>
      </w:rPr>
      <w:t xml:space="preserve">Website: </w:t>
    </w:r>
    <w:hyperlink r:id="rId5" w:history="1">
      <w:r w:rsidRPr="00A16F10">
        <w:rPr>
          <w:rStyle w:val="Hyperlink"/>
          <w:rFonts w:cs="Helvetica"/>
          <w:sz w:val="21"/>
          <w:szCs w:val="21"/>
        </w:rPr>
        <w:t>www.stcprimary.suffolk.sch.uk</w:t>
      </w:r>
    </w:hyperlink>
  </w:p>
  <w:p w:rsidR="00451E06" w:rsidRPr="001874FC" w:rsidRDefault="00451E06" w:rsidP="00027D92">
    <w:pPr>
      <w:spacing w:after="0" w:line="240" w:lineRule="auto"/>
      <w:jc w:val="center"/>
      <w:rPr>
        <w:rFonts w:cs="Helvetica"/>
        <w:b/>
        <w:color w:val="555555"/>
        <w:sz w:val="21"/>
        <w:szCs w:val="21"/>
      </w:rPr>
    </w:pPr>
    <w:r w:rsidRPr="00A16F10">
      <w:rPr>
        <w:noProof/>
        <w:sz w:val="21"/>
        <w:szCs w:val="21"/>
        <w:lang w:eastAsia="en-GB"/>
      </w:rPr>
      <w:drawing>
        <wp:anchor distT="0" distB="0" distL="114300" distR="114300" simplePos="0" relativeHeight="251661312" behindDoc="1" locked="0" layoutInCell="1" allowOverlap="1" wp14:anchorId="34F873A1" wp14:editId="3A78AE72">
          <wp:simplePos x="0" y="0"/>
          <wp:positionH relativeFrom="column">
            <wp:posOffset>2514600</wp:posOffset>
          </wp:positionH>
          <wp:positionV relativeFrom="paragraph">
            <wp:posOffset>149225</wp:posOffset>
          </wp:positionV>
          <wp:extent cx="1476375" cy="435610"/>
          <wp:effectExtent l="0" t="0" r="9525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HSP Logo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138B">
      <w:rPr>
        <w:rFonts w:cs="Helvetica"/>
        <w:color w:val="555555"/>
        <w:sz w:val="21"/>
        <w:szCs w:val="21"/>
      </w:rPr>
      <w:t xml:space="preserve">Acting </w:t>
    </w:r>
    <w:proofErr w:type="spellStart"/>
    <w:r w:rsidRPr="00A16F10">
      <w:rPr>
        <w:rFonts w:cs="Helvetica"/>
        <w:color w:val="555555"/>
        <w:sz w:val="21"/>
        <w:szCs w:val="21"/>
      </w:rPr>
      <w:t>Headteacher</w:t>
    </w:r>
    <w:proofErr w:type="spellEnd"/>
    <w:r w:rsidRPr="00A16F10">
      <w:rPr>
        <w:rFonts w:cs="Helvetica"/>
        <w:color w:val="555555"/>
        <w:sz w:val="21"/>
        <w:szCs w:val="21"/>
      </w:rPr>
      <w:t>:</w:t>
    </w:r>
    <w:r>
      <w:rPr>
        <w:rFonts w:cs="Helvetica"/>
        <w:color w:val="555555"/>
        <w:sz w:val="21"/>
        <w:szCs w:val="21"/>
      </w:rPr>
      <w:t xml:space="preserve"> </w:t>
    </w:r>
    <w:r w:rsidR="0003138B">
      <w:rPr>
        <w:rFonts w:cs="Helvetica"/>
        <w:b/>
        <w:color w:val="555555"/>
        <w:sz w:val="21"/>
        <w:szCs w:val="21"/>
      </w:rPr>
      <w:t>Miss C Brown</w:t>
    </w:r>
    <w:r>
      <w:rPr>
        <w:rFonts w:cs="Helvetica"/>
        <w:color w:val="555555"/>
        <w:sz w:val="21"/>
        <w:szCs w:val="21"/>
      </w:rPr>
      <w:t xml:space="preserve"> | Chair of Governors: </w:t>
    </w:r>
    <w:r>
      <w:rPr>
        <w:rFonts w:cs="Helvetica"/>
        <w:b/>
        <w:color w:val="555555"/>
        <w:sz w:val="21"/>
        <w:szCs w:val="21"/>
      </w:rPr>
      <w:t>Mrs H Bolton</w:t>
    </w:r>
  </w:p>
  <w:p w:rsidR="00451E06" w:rsidRDefault="00451E06" w:rsidP="00451E0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A38" w:rsidRDefault="00E71A38" w:rsidP="0016710D">
      <w:pPr>
        <w:spacing w:after="0" w:line="240" w:lineRule="auto"/>
      </w:pPr>
      <w:r>
        <w:separator/>
      </w:r>
    </w:p>
  </w:footnote>
  <w:footnote w:type="continuationSeparator" w:id="0">
    <w:p w:rsidR="00E71A38" w:rsidRDefault="00E71A38" w:rsidP="00167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B0447"/>
    <w:multiLevelType w:val="hybridMultilevel"/>
    <w:tmpl w:val="98325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B182B"/>
    <w:multiLevelType w:val="hybridMultilevel"/>
    <w:tmpl w:val="D2D262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F308C"/>
    <w:multiLevelType w:val="hybridMultilevel"/>
    <w:tmpl w:val="64605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03"/>
    <w:rsid w:val="00005292"/>
    <w:rsid w:val="00027D92"/>
    <w:rsid w:val="0003138B"/>
    <w:rsid w:val="000341B9"/>
    <w:rsid w:val="00051F34"/>
    <w:rsid w:val="0008223B"/>
    <w:rsid w:val="000C44EE"/>
    <w:rsid w:val="00160294"/>
    <w:rsid w:val="001666A0"/>
    <w:rsid w:val="0016710D"/>
    <w:rsid w:val="001874FC"/>
    <w:rsid w:val="00302B8D"/>
    <w:rsid w:val="00421993"/>
    <w:rsid w:val="00451E06"/>
    <w:rsid w:val="00472291"/>
    <w:rsid w:val="004F1178"/>
    <w:rsid w:val="00516642"/>
    <w:rsid w:val="00624EF4"/>
    <w:rsid w:val="00633424"/>
    <w:rsid w:val="006E67F8"/>
    <w:rsid w:val="007E770F"/>
    <w:rsid w:val="00811F31"/>
    <w:rsid w:val="008947C2"/>
    <w:rsid w:val="008E295A"/>
    <w:rsid w:val="009057C5"/>
    <w:rsid w:val="00950CF4"/>
    <w:rsid w:val="009A58F1"/>
    <w:rsid w:val="009E4B87"/>
    <w:rsid w:val="00A16F10"/>
    <w:rsid w:val="00A6529F"/>
    <w:rsid w:val="00A658CB"/>
    <w:rsid w:val="00AB15C3"/>
    <w:rsid w:val="00AC0DB0"/>
    <w:rsid w:val="00B07114"/>
    <w:rsid w:val="00BD5DAD"/>
    <w:rsid w:val="00CF3CFD"/>
    <w:rsid w:val="00D36F03"/>
    <w:rsid w:val="00D52852"/>
    <w:rsid w:val="00E71A38"/>
    <w:rsid w:val="00EE5CA5"/>
    <w:rsid w:val="00F91AC6"/>
    <w:rsid w:val="00F96CF2"/>
    <w:rsid w:val="00FC44E9"/>
    <w:rsid w:val="00FD417B"/>
    <w:rsid w:val="00FE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CABC05C-B93F-41F9-A2AC-AE6A6EE9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7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1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71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10D"/>
  </w:style>
  <w:style w:type="paragraph" w:styleId="Footer">
    <w:name w:val="footer"/>
    <w:basedOn w:val="Normal"/>
    <w:link w:val="FooterChar"/>
    <w:uiPriority w:val="99"/>
    <w:unhideWhenUsed/>
    <w:rsid w:val="001671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10D"/>
  </w:style>
  <w:style w:type="character" w:styleId="Hyperlink">
    <w:name w:val="Hyperlink"/>
    <w:basedOn w:val="DefaultParagraphFont"/>
    <w:uiPriority w:val="99"/>
    <w:unhideWhenUsed/>
    <w:rsid w:val="001671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1AC6"/>
    <w:pPr>
      <w:ind w:left="720"/>
      <w:contextualSpacing/>
    </w:pPr>
  </w:style>
  <w:style w:type="table" w:styleId="TableGrid">
    <w:name w:val="Table Grid"/>
    <w:basedOn w:val="TableNormal"/>
    <w:uiPriority w:val="59"/>
    <w:rsid w:val="00A65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96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96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png"/><Relationship Id="rId1" Type="http://schemas.openxmlformats.org/officeDocument/2006/relationships/image" Target="media/image4.png"/><Relationship Id="rId6" Type="http://schemas.openxmlformats.org/officeDocument/2006/relationships/image" Target="media/image6.jpeg"/><Relationship Id="rId5" Type="http://schemas.openxmlformats.org/officeDocument/2006/relationships/hyperlink" Target="http://www.stcprimary.suffolk.sch.uk" TargetMode="External"/><Relationship Id="rId4" Type="http://schemas.openxmlformats.org/officeDocument/2006/relationships/hyperlink" Target="mailto:office@stcprimary.suffolk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27B888F41874F9F27FAF28D799245" ma:contentTypeVersion="12" ma:contentTypeDescription="Create a new document." ma:contentTypeScope="" ma:versionID="51aad059aae584bc54209a47555ebbc4">
  <xsd:schema xmlns:xsd="http://www.w3.org/2001/XMLSchema" xmlns:xs="http://www.w3.org/2001/XMLSchema" xmlns:p="http://schemas.microsoft.com/office/2006/metadata/properties" xmlns:ns2="03967713-e1c1-4a1d-82fe-cb8a6bba5df3" xmlns:ns3="ccf30c0a-9164-4ac5-b8a6-6a3450df80a6" targetNamespace="http://schemas.microsoft.com/office/2006/metadata/properties" ma:root="true" ma:fieldsID="0c1588e05d0d5c08c1f9cb82ba2503b7" ns2:_="" ns3:_="">
    <xsd:import namespace="03967713-e1c1-4a1d-82fe-cb8a6bba5df3"/>
    <xsd:import namespace="ccf30c0a-9164-4ac5-b8a6-6a3450df8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67713-e1c1-4a1d-82fe-cb8a6bba5d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30c0a-9164-4ac5-b8a6-6a3450df80a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C8F074-C119-4D60-89A6-306621640CC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ccf30c0a-9164-4ac5-b8a6-6a3450df80a6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03967713-e1c1-4a1d-82fe-cb8a6bba5df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CED9A24-F0D1-4FE0-9D0D-B8DDC3A9D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967713-e1c1-4a1d-82fe-cb8a6bba5df3"/>
    <ds:schemaRef ds:uri="ccf30c0a-9164-4ac5-b8a6-6a3450df8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5828E1-41F4-4BF1-B3A5-BDC62BBF5B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E7639007</Template>
  <TotalTime>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Smythe</dc:creator>
  <cp:lastModifiedBy>C Smith</cp:lastModifiedBy>
  <cp:revision>2</cp:revision>
  <cp:lastPrinted>2019-03-04T12:16:00Z</cp:lastPrinted>
  <dcterms:created xsi:type="dcterms:W3CDTF">2021-05-21T12:38:00Z</dcterms:created>
  <dcterms:modified xsi:type="dcterms:W3CDTF">2021-05-21T12:38:00Z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0x0101001A627B888F41874F9F27FAF28D799245</vt:lpwstr>
  </property>
  <property fmtid="{D5CDD505-2E9C-101B-9397-08002B2CF9AE}" pid="3" name="Order">
    <vt:r8>369400</vt:r8>
  </property>
</Properties>
</file>