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80" w:rsidRDefault="00096480"/>
    <w:tbl>
      <w:tblPr>
        <w:tblW w:w="14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7655"/>
      </w:tblGrid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Mrs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Grimshaw’s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Miss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Saunder’s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</w:tr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096480">
            <w:pPr>
              <w:spacing w:after="0" w:line="240" w:lineRule="auto"/>
              <w:rPr>
                <w:color w:val="00B050"/>
                <w:sz w:val="32"/>
                <w:szCs w:val="32"/>
              </w:rPr>
            </w:pPr>
          </w:p>
          <w:p w:rsidR="00096480" w:rsidRDefault="004D4848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00B050"/>
                <w:sz w:val="40"/>
                <w:szCs w:val="40"/>
              </w:rPr>
              <w:t>ai</w:t>
            </w:r>
            <w:proofErr w:type="spellEnd"/>
          </w:p>
          <w:p w:rsidR="00280119" w:rsidRDefault="00280119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280119" w:rsidRDefault="004D4848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fail    sail    train    snail</w:t>
            </w:r>
          </w:p>
          <w:p w:rsidR="00280119" w:rsidRDefault="00280119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280119" w:rsidRDefault="004D4848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FF0000"/>
                <w:sz w:val="40"/>
                <w:szCs w:val="40"/>
              </w:rPr>
              <w:t>ee</w:t>
            </w:r>
            <w:proofErr w:type="spellEnd"/>
          </w:p>
          <w:p w:rsidR="00280119" w:rsidRDefault="00280119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</w:p>
          <w:p w:rsidR="00280119" w:rsidRPr="00280119" w:rsidRDefault="004D4848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 xml:space="preserve">week    peek    green    sweep    </w:t>
            </w:r>
            <w:r w:rsidR="00280119">
              <w:rPr>
                <w:rFonts w:ascii="Comic Sans MS" w:hAnsi="Comic Sans MS"/>
                <w:color w:val="FF0000"/>
                <w:sz w:val="40"/>
                <w:szCs w:val="40"/>
              </w:rPr>
              <w:t xml:space="preserve">  </w:t>
            </w:r>
          </w:p>
          <w:p w:rsidR="00280119" w:rsidRDefault="00280119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096480" w:rsidRDefault="006960F2" w:rsidP="00280119">
            <w:pPr>
              <w:spacing w:after="0" w:line="240" w:lineRule="auto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Tricky words-    </w:t>
            </w:r>
            <w:bookmarkStart w:id="0" w:name="_GoBack"/>
            <w:bookmarkEnd w:id="0"/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 her      all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119" w:rsidRDefault="004D4848" w:rsidP="00741F26">
            <w:pPr>
              <w:pStyle w:val="NormalWeb"/>
              <w:jc w:val="center"/>
              <w:rPr>
                <w:rFonts w:ascii="Comic Sans MS" w:hAnsi="Comic Sans MS"/>
                <w:color w:val="0070C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0070C0"/>
                <w:sz w:val="40"/>
                <w:szCs w:val="40"/>
              </w:rPr>
              <w:t>u</w:t>
            </w:r>
            <w:r w:rsidR="00741F26">
              <w:rPr>
                <w:rFonts w:ascii="Comic Sans MS" w:hAnsi="Comic Sans MS"/>
                <w:color w:val="0070C0"/>
                <w:sz w:val="40"/>
                <w:szCs w:val="40"/>
              </w:rPr>
              <w:t>r</w:t>
            </w:r>
            <w:proofErr w:type="spellEnd"/>
          </w:p>
          <w:p w:rsidR="00280119" w:rsidRDefault="004D4848" w:rsidP="00280119">
            <w:pPr>
              <w:pStyle w:val="NormalWeb"/>
              <w:jc w:val="center"/>
              <w:rPr>
                <w:rFonts w:ascii="Comic Sans MS" w:hAnsi="Comic Sans MS"/>
                <w:color w:val="0070C0"/>
                <w:sz w:val="40"/>
                <w:szCs w:val="40"/>
              </w:rPr>
            </w:pPr>
            <w:r>
              <w:rPr>
                <w:rFonts w:ascii="Comic Sans MS" w:hAnsi="Comic Sans MS"/>
                <w:color w:val="0070C0"/>
                <w:sz w:val="40"/>
                <w:szCs w:val="40"/>
              </w:rPr>
              <w:t>fur    burn    turning   church</w:t>
            </w:r>
          </w:p>
          <w:p w:rsidR="00280119" w:rsidRPr="00280119" w:rsidRDefault="004D4848" w:rsidP="00741F26">
            <w:pPr>
              <w:pStyle w:val="NormalWeb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>ow</w:t>
            </w:r>
          </w:p>
          <w:p w:rsidR="00280119" w:rsidRDefault="004D4848" w:rsidP="00280119">
            <w:pPr>
              <w:pStyle w:val="NormalWeb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>town     down     brown     crown</w:t>
            </w:r>
            <w:r w:rsidR="00741F26">
              <w:rPr>
                <w:rFonts w:ascii="Comic Sans MS" w:hAnsi="Comic Sans MS"/>
                <w:color w:val="FF0000"/>
                <w:sz w:val="40"/>
                <w:szCs w:val="40"/>
              </w:rPr>
              <w:t xml:space="preserve"> </w:t>
            </w:r>
            <w:r w:rsidR="00280119" w:rsidRPr="00280119">
              <w:rPr>
                <w:rFonts w:ascii="Comic Sans MS" w:hAnsi="Comic Sans MS"/>
                <w:color w:val="FF0000"/>
                <w:sz w:val="40"/>
                <w:szCs w:val="40"/>
              </w:rPr>
              <w:t xml:space="preserve"> </w:t>
            </w:r>
          </w:p>
          <w:p w:rsidR="00280119" w:rsidRPr="00280119" w:rsidRDefault="004D4848" w:rsidP="00280119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oi</w:t>
            </w:r>
          </w:p>
          <w:p w:rsidR="00741F26" w:rsidRDefault="004D4848" w:rsidP="00280119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oil     boil     coil    spoil </w:t>
            </w:r>
            <w:r w:rsidR="00741F26"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  </w:t>
            </w:r>
            <w:r w:rsidR="00280119"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 </w:t>
            </w:r>
          </w:p>
          <w:p w:rsidR="00280119" w:rsidRDefault="00280119" w:rsidP="00280119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 </w:t>
            </w:r>
          </w:p>
          <w:p w:rsidR="00280119" w:rsidRDefault="004D4848" w:rsidP="00741F26">
            <w:pPr>
              <w:pStyle w:val="NormalWeb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Tricky words-    little    what    out</w:t>
            </w:r>
          </w:p>
        </w:tc>
      </w:tr>
    </w:tbl>
    <w:p w:rsidR="00096480" w:rsidRDefault="00096480"/>
    <w:sectPr w:rsidR="00096480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12A" w:rsidRDefault="0092712A">
      <w:pPr>
        <w:spacing w:after="0" w:line="240" w:lineRule="auto"/>
      </w:pPr>
      <w:r>
        <w:separator/>
      </w:r>
    </w:p>
  </w:endnote>
  <w:endnote w:type="continuationSeparator" w:id="0">
    <w:p w:rsidR="0092712A" w:rsidRDefault="00927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12A" w:rsidRDefault="009271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2712A" w:rsidRDefault="009271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96480"/>
    <w:rsid w:val="00096480"/>
    <w:rsid w:val="00212626"/>
    <w:rsid w:val="00280119"/>
    <w:rsid w:val="004D4848"/>
    <w:rsid w:val="00533B07"/>
    <w:rsid w:val="006960F2"/>
    <w:rsid w:val="00741F26"/>
    <w:rsid w:val="0092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shaw\Documents\2026-2027\Autumn\9612F7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9612F7CB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Grimshaw</dc:creator>
  <cp:lastModifiedBy>Camille Grimshaw</cp:lastModifiedBy>
  <cp:revision>3</cp:revision>
  <dcterms:created xsi:type="dcterms:W3CDTF">2026-09-21T21:58:00Z</dcterms:created>
  <dcterms:modified xsi:type="dcterms:W3CDTF">2026-09-21T21:58:00Z</dcterms:modified>
</cp:coreProperties>
</file>