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80" w:rsidRDefault="00096480"/>
    <w:tbl>
      <w:tblPr>
        <w:tblW w:w="14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7655"/>
      </w:tblGrid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Mrs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Grimshaw’s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Miss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Saunder’s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</w:tr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7C0DA8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air</w:t>
            </w:r>
          </w:p>
          <w:p w:rsidR="000C11EF" w:rsidRDefault="007C0DA8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 xml:space="preserve">fair       hair      pair     Clair     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0C11EF" w:rsidRPr="000C11EF" w:rsidRDefault="007C0DA8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proofErr w:type="spellStart"/>
            <w:r>
              <w:rPr>
                <w:rFonts w:ascii="Comic Sans MS" w:hAnsi="Comic Sans MS"/>
                <w:color w:val="FF0000"/>
                <w:sz w:val="40"/>
                <w:szCs w:val="40"/>
              </w:rPr>
              <w:t>ure</w:t>
            </w:r>
            <w:proofErr w:type="spellEnd"/>
          </w:p>
          <w:p w:rsidR="000C11EF" w:rsidRDefault="007C0DA8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 xml:space="preserve">pure     sure    cure     secure 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</w:p>
          <w:p w:rsidR="000C11EF" w:rsidRP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7030A0"/>
                <w:sz w:val="40"/>
                <w:szCs w:val="40"/>
              </w:rPr>
            </w:pPr>
            <w:r w:rsidRPr="000C11EF">
              <w:rPr>
                <w:rFonts w:ascii="Comic Sans MS" w:hAnsi="Comic Sans MS"/>
                <w:color w:val="7030A0"/>
                <w:sz w:val="40"/>
                <w:szCs w:val="40"/>
              </w:rPr>
              <w:t>Tricky words</w:t>
            </w:r>
          </w:p>
          <w:p w:rsidR="000C11EF" w:rsidRDefault="007C0DA8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7030A0"/>
                <w:sz w:val="40"/>
                <w:szCs w:val="40"/>
              </w:rPr>
              <w:t xml:space="preserve">some       there   </w:t>
            </w:r>
            <w:r w:rsidR="008E752C">
              <w:rPr>
                <w:rFonts w:ascii="Comic Sans MS" w:hAnsi="Comic Sans MS"/>
                <w:color w:val="7030A0"/>
                <w:sz w:val="40"/>
                <w:szCs w:val="40"/>
              </w:rPr>
              <w:t xml:space="preserve">   </w:t>
            </w:r>
            <w:bookmarkStart w:id="0" w:name="_GoBack"/>
            <w:bookmarkEnd w:id="0"/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1EF" w:rsidRDefault="00747736" w:rsidP="000C11EF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CCCVC and</w:t>
            </w:r>
            <w:r w:rsidRPr="00747736">
              <w:rPr>
                <w:rFonts w:ascii="Comic Sans MS" w:hAnsi="Comic Sans MS"/>
                <w:sz w:val="40"/>
                <w:szCs w:val="40"/>
              </w:rPr>
              <w:t xml:space="preserve"> CCCVCC </w:t>
            </w:r>
          </w:p>
          <w:p w:rsidR="00747736" w:rsidRDefault="00747736" w:rsidP="000C11EF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string    street   sprain    </w:t>
            </w:r>
            <w:r w:rsidR="000413EC">
              <w:rPr>
                <w:rFonts w:ascii="Comic Sans MS" w:hAnsi="Comic Sans MS"/>
                <w:color w:val="9BBB59" w:themeColor="accent3"/>
                <w:sz w:val="40"/>
                <w:szCs w:val="40"/>
              </w:rPr>
              <w:t xml:space="preserve">struck    strand    script    straps    screens  </w:t>
            </w:r>
          </w:p>
          <w:p w:rsidR="000C11EF" w:rsidRPr="007F6382" w:rsidRDefault="000C11E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0C11EF" w:rsidRPr="007F6382" w:rsidRDefault="000C11E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Tricky words</w:t>
            </w:r>
          </w:p>
          <w:p w:rsidR="00280119" w:rsidRDefault="000413EC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little     do    when    one</w:t>
            </w:r>
          </w:p>
        </w:tc>
      </w:tr>
    </w:tbl>
    <w:p w:rsidR="00096480" w:rsidRDefault="00096480"/>
    <w:sectPr w:rsidR="00096480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DF6" w:rsidRDefault="00F05DF6">
      <w:pPr>
        <w:spacing w:after="0" w:line="240" w:lineRule="auto"/>
      </w:pPr>
      <w:r>
        <w:separator/>
      </w:r>
    </w:p>
  </w:endnote>
  <w:endnote w:type="continuationSeparator" w:id="0">
    <w:p w:rsidR="00F05DF6" w:rsidRDefault="00F05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DF6" w:rsidRDefault="00F05DF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05DF6" w:rsidRDefault="00F05D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96480"/>
    <w:rsid w:val="000413EC"/>
    <w:rsid w:val="00096480"/>
    <w:rsid w:val="000C11EF"/>
    <w:rsid w:val="00212626"/>
    <w:rsid w:val="00280119"/>
    <w:rsid w:val="002C243B"/>
    <w:rsid w:val="004C5345"/>
    <w:rsid w:val="004D4848"/>
    <w:rsid w:val="00533B07"/>
    <w:rsid w:val="006960F2"/>
    <w:rsid w:val="006B13B3"/>
    <w:rsid w:val="00741F26"/>
    <w:rsid w:val="00747736"/>
    <w:rsid w:val="007C0DA8"/>
    <w:rsid w:val="008E752C"/>
    <w:rsid w:val="00B91E23"/>
    <w:rsid w:val="00F05DF6"/>
    <w:rsid w:val="00F9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shaw\Documents\2026-2027\Autumn\9612F7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9612F7CB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Grimshaw</dc:creator>
  <cp:lastModifiedBy>Camille Grimshaw</cp:lastModifiedBy>
  <cp:revision>3</cp:revision>
  <dcterms:created xsi:type="dcterms:W3CDTF">2026-10-14T20:40:00Z</dcterms:created>
  <dcterms:modified xsi:type="dcterms:W3CDTF">2026-10-14T20:41:00Z</dcterms:modified>
</cp:coreProperties>
</file>