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7F6366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00B050"/>
                <w:sz w:val="40"/>
                <w:szCs w:val="40"/>
              </w:rPr>
              <w:t>er</w:t>
            </w:r>
            <w:proofErr w:type="spellEnd"/>
          </w:p>
          <w:p w:rsidR="000C11EF" w:rsidRDefault="007F6366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powder      higher     winter  </w:t>
            </w:r>
            <w:r w:rsidR="007C0DA8">
              <w:rPr>
                <w:rFonts w:ascii="Comic Sans MS" w:hAnsi="Comic Sans MS"/>
                <w:color w:val="00B050"/>
                <w:sz w:val="40"/>
                <w:szCs w:val="40"/>
              </w:rPr>
              <w:t xml:space="preserve"> </w:t>
            </w:r>
            <w:r>
              <w:rPr>
                <w:rFonts w:ascii="Comic Sans MS" w:hAnsi="Comic Sans MS"/>
                <w:color w:val="00B050"/>
                <w:sz w:val="40"/>
                <w:szCs w:val="40"/>
              </w:rPr>
              <w:t>longer    darker    shorter</w:t>
            </w:r>
            <w:r w:rsidR="007C0DA8">
              <w:rPr>
                <w:rFonts w:ascii="Comic Sans MS" w:hAnsi="Comic Sans MS"/>
                <w:color w:val="00B050"/>
                <w:sz w:val="40"/>
                <w:szCs w:val="40"/>
              </w:rPr>
              <w:t xml:space="preserve">  </w:t>
            </w:r>
          </w:p>
          <w:p w:rsidR="000C11EF" w:rsidRDefault="000C11EF" w:rsidP="007F6366">
            <w:pPr>
              <w:spacing w:after="0" w:line="240" w:lineRule="auto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0C11EF" w:rsidRDefault="007F6366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 xml:space="preserve">Revised      oi    </w:t>
            </w:r>
            <w:proofErr w:type="spellStart"/>
            <w:r>
              <w:rPr>
                <w:rFonts w:ascii="Comic Sans MS" w:hAnsi="Comic Sans MS"/>
                <w:color w:val="FF0000"/>
                <w:sz w:val="40"/>
                <w:szCs w:val="40"/>
              </w:rPr>
              <w:t>ur</w:t>
            </w:r>
            <w:proofErr w:type="spellEnd"/>
            <w:r>
              <w:rPr>
                <w:rFonts w:ascii="Comic Sans MS" w:hAnsi="Comic Sans MS"/>
                <w:color w:val="FF0000"/>
                <w:sz w:val="40"/>
                <w:szCs w:val="40"/>
              </w:rPr>
              <w:t xml:space="preserve">    ear    air</w:t>
            </w:r>
          </w:p>
          <w:p w:rsidR="000C11EF" w:rsidRP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7030A0"/>
                <w:sz w:val="40"/>
                <w:szCs w:val="40"/>
              </w:rPr>
              <w:t>Tricky words</w:t>
            </w:r>
          </w:p>
          <w:p w:rsidR="000C11EF" w:rsidRDefault="007F6366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7030A0"/>
                <w:sz w:val="40"/>
                <w:szCs w:val="40"/>
              </w:rPr>
              <w:t>little     what    out</w:t>
            </w:r>
            <w:r w:rsidR="007C0DA8">
              <w:rPr>
                <w:rFonts w:ascii="Comic Sans MS" w:hAnsi="Comic Sans MS"/>
                <w:color w:val="7030A0"/>
                <w:sz w:val="40"/>
                <w:szCs w:val="40"/>
              </w:rPr>
              <w:t xml:space="preserve">  </w:t>
            </w:r>
            <w:r w:rsidR="008E752C">
              <w:rPr>
                <w:rFonts w:ascii="Comic Sans MS" w:hAnsi="Comic Sans MS"/>
                <w:color w:val="7030A0"/>
                <w:sz w:val="40"/>
                <w:szCs w:val="40"/>
              </w:rPr>
              <w:t xml:space="preserve">  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5C3F" w:rsidRDefault="008C5C3F" w:rsidP="000C11EF">
            <w:pPr>
              <w:pStyle w:val="NormalWeb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P</w:t>
            </w:r>
            <w:r w:rsidRPr="008C5C3F">
              <w:rPr>
                <w:rFonts w:ascii="Comic Sans MS" w:hAnsi="Comic Sans MS"/>
                <w:sz w:val="40"/>
                <w:szCs w:val="40"/>
              </w:rPr>
              <w:t xml:space="preserve">olysyllabic words </w:t>
            </w:r>
          </w:p>
          <w:p w:rsidR="008C5C3F" w:rsidRDefault="008C5C3F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a</w:t>
            </w:r>
            <w:bookmarkStart w:id="0" w:name="_GoBack"/>
            <w:bookmarkEnd w:id="0"/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nimals      sandpit     shampoo    </w:t>
            </w:r>
          </w:p>
          <w:p w:rsidR="008C5C3F" w:rsidRDefault="008C5C3F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looking    garden    windmill    </w:t>
            </w:r>
          </w:p>
          <w:p w:rsidR="000C11EF" w:rsidRPr="007F6382" w:rsidRDefault="008C5C3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chimpa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n</w:t>
            </w: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zee    planting     Manchester </w:t>
            </w: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</w:t>
            </w:r>
          </w:p>
          <w:p w:rsidR="00280119" w:rsidRDefault="008C5C3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out    what    it’s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AA5" w:rsidRDefault="00450AA5">
      <w:pPr>
        <w:spacing w:after="0" w:line="240" w:lineRule="auto"/>
      </w:pPr>
      <w:r>
        <w:separator/>
      </w:r>
    </w:p>
  </w:endnote>
  <w:endnote w:type="continuationSeparator" w:id="0">
    <w:p w:rsidR="00450AA5" w:rsidRDefault="00450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AA5" w:rsidRDefault="00450A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50AA5" w:rsidRDefault="00450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413EC"/>
    <w:rsid w:val="00096480"/>
    <w:rsid w:val="000C11EF"/>
    <w:rsid w:val="00212626"/>
    <w:rsid w:val="00280119"/>
    <w:rsid w:val="002C243B"/>
    <w:rsid w:val="00450AA5"/>
    <w:rsid w:val="004C5345"/>
    <w:rsid w:val="004D4848"/>
    <w:rsid w:val="00533B07"/>
    <w:rsid w:val="006960F2"/>
    <w:rsid w:val="006B13B3"/>
    <w:rsid w:val="00741F26"/>
    <w:rsid w:val="00747736"/>
    <w:rsid w:val="007C0DA8"/>
    <w:rsid w:val="007F6366"/>
    <w:rsid w:val="008C5C3F"/>
    <w:rsid w:val="008E752C"/>
    <w:rsid w:val="00B91E23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3</cp:revision>
  <dcterms:created xsi:type="dcterms:W3CDTF">2026-10-14T20:45:00Z</dcterms:created>
  <dcterms:modified xsi:type="dcterms:W3CDTF">2026-10-14T20:47:00Z</dcterms:modified>
</cp:coreProperties>
</file>