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CFE" w:rsidRDefault="008C0CFE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AFCA2E8" wp14:editId="69026AA2">
            <wp:extent cx="4705350" cy="3048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3AC" w:rsidRDefault="008C0CFE" w:rsidP="00D157FA">
      <w:pPr>
        <w:jc w:val="center"/>
        <w:rPr>
          <w:b/>
          <w:u w:val="single"/>
        </w:rPr>
      </w:pPr>
      <w:r>
        <w:rPr>
          <w:b/>
          <w:u w:val="single"/>
        </w:rPr>
        <w:t xml:space="preserve">EYFS and KS1 </w:t>
      </w:r>
      <w:r w:rsidR="00D157FA" w:rsidRPr="00D157FA">
        <w:rPr>
          <w:b/>
          <w:u w:val="single"/>
        </w:rPr>
        <w:t>Calculations Policy</w:t>
      </w:r>
    </w:p>
    <w:p w:rsidR="00D157FA" w:rsidRDefault="00D157FA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FD58904" wp14:editId="09219205">
            <wp:extent cx="5731510" cy="3520347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FA" w:rsidRDefault="00D157FA" w:rsidP="00D157FA">
      <w:pPr>
        <w:jc w:val="center"/>
        <w:rPr>
          <w:b/>
          <w:u w:val="single"/>
        </w:rPr>
      </w:pPr>
    </w:p>
    <w:p w:rsidR="00D157FA" w:rsidRDefault="00D157FA" w:rsidP="00D157FA">
      <w:pPr>
        <w:jc w:val="center"/>
        <w:rPr>
          <w:b/>
          <w:u w:val="single"/>
        </w:rPr>
      </w:pPr>
    </w:p>
    <w:p w:rsidR="00D157FA" w:rsidRDefault="00D157FA" w:rsidP="00D157FA">
      <w:pPr>
        <w:jc w:val="center"/>
        <w:rPr>
          <w:b/>
          <w:u w:val="single"/>
        </w:rPr>
      </w:pPr>
    </w:p>
    <w:p w:rsidR="00D157FA" w:rsidRDefault="00D157FA" w:rsidP="00D157FA">
      <w:pPr>
        <w:jc w:val="center"/>
        <w:rPr>
          <w:b/>
          <w:u w:val="single"/>
        </w:rPr>
      </w:pPr>
    </w:p>
    <w:p w:rsidR="00D157FA" w:rsidRDefault="00D157FA" w:rsidP="00D157FA">
      <w:pPr>
        <w:jc w:val="center"/>
        <w:rPr>
          <w:b/>
          <w:u w:val="single"/>
        </w:rPr>
      </w:pPr>
    </w:p>
    <w:p w:rsidR="00D157FA" w:rsidRDefault="00D157FA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9D913E5" wp14:editId="20A3184C">
            <wp:extent cx="5731510" cy="4831981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FA" w:rsidRDefault="00D157FA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74028DD0" wp14:editId="310283C9">
            <wp:extent cx="5731510" cy="240649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FA" w:rsidRDefault="00D157FA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59563E5" wp14:editId="4EF87665">
            <wp:extent cx="5731510" cy="4037163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FA" w:rsidRDefault="00D157FA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5591E31" wp14:editId="11303CA2">
            <wp:extent cx="5731510" cy="3367262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FA" w:rsidRDefault="00D157FA" w:rsidP="00D157FA">
      <w:pPr>
        <w:jc w:val="center"/>
        <w:rPr>
          <w:b/>
          <w:u w:val="single"/>
        </w:rPr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43DB037" wp14:editId="4CA55327">
            <wp:extent cx="5731510" cy="3981440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57FA" w:rsidRDefault="00D157FA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A791328" wp14:editId="61E0AC30">
            <wp:extent cx="5731510" cy="320989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FA" w:rsidRDefault="00D157FA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68A017C" wp14:editId="571EF184">
            <wp:extent cx="5731510" cy="2506311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FA" w:rsidRDefault="00D157FA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5E5963B4" wp14:editId="51DD02D4">
            <wp:extent cx="5731510" cy="4706451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FA" w:rsidRDefault="00D157FA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D2F3BA4" wp14:editId="5F8E3453">
            <wp:extent cx="5731510" cy="976071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FA" w:rsidRDefault="00D157FA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840D2EC" wp14:editId="54FD9606">
            <wp:extent cx="5731510" cy="4198209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FA" w:rsidRDefault="00D157FA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0BD925DE" wp14:editId="4DBC3000">
            <wp:extent cx="5731510" cy="3539330"/>
            <wp:effectExtent l="0" t="0" r="254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FA" w:rsidRDefault="00D157FA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5F55641" wp14:editId="77AC319D">
            <wp:extent cx="5731510" cy="2802684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FA" w:rsidRDefault="00D157FA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1CD49AF9" wp14:editId="6832FA92">
            <wp:extent cx="5731510" cy="4740743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FA" w:rsidRDefault="00D157FA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4722FD0" wp14:editId="0B9FB6B5">
            <wp:extent cx="5731510" cy="3054968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FA" w:rsidRDefault="00D157FA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8F356C9" wp14:editId="52EDDF64">
            <wp:extent cx="5731510" cy="3113753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FB9" w:rsidRDefault="009F2FB9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7678570C" wp14:editId="642377DB">
            <wp:extent cx="5731510" cy="2133395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AD4" w:rsidRDefault="00455AD4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28901AA" wp14:editId="765DA43A">
            <wp:extent cx="5731510" cy="4822184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AD4" w:rsidRDefault="00E35F6D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9CE3001" wp14:editId="4A15A192">
            <wp:extent cx="5731510" cy="1710880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6D" w:rsidRDefault="00E35F6D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48341B0" wp14:editId="471199D5">
            <wp:extent cx="5731510" cy="3565661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6D" w:rsidRDefault="00E35F6D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596D07A7" wp14:editId="056C65F4">
            <wp:extent cx="5731510" cy="457908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6D" w:rsidRDefault="00E35F6D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15DFA20" wp14:editId="6CE4996C">
            <wp:extent cx="5731510" cy="3407064"/>
            <wp:effectExtent l="0" t="0" r="254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6D" w:rsidRDefault="00E35F6D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5FF79FB" wp14:editId="6CF4C07D">
            <wp:extent cx="5731510" cy="3132736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6D" w:rsidRDefault="00E35F6D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A48120E" wp14:editId="4F9808C1">
            <wp:extent cx="5731510" cy="4722372"/>
            <wp:effectExtent l="0" t="0" r="254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6D" w:rsidRDefault="00E35F6D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C7833A2" wp14:editId="3E251F2D">
            <wp:extent cx="5731510" cy="2525906"/>
            <wp:effectExtent l="0" t="0" r="254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6D" w:rsidRDefault="00E35F6D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D1BA25B" wp14:editId="2F428769">
            <wp:extent cx="5731510" cy="4090437"/>
            <wp:effectExtent l="0" t="0" r="254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6D" w:rsidRDefault="00E35F6D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7CD99A74" wp14:editId="3E7D486C">
            <wp:extent cx="5731510" cy="3378284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6D" w:rsidRDefault="00E35F6D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A618F7F" wp14:editId="4359B43B">
            <wp:extent cx="5731510" cy="4439471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F6D" w:rsidRDefault="00E35F6D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1AA041C" wp14:editId="3CB6A24A">
            <wp:extent cx="5731510" cy="3121101"/>
            <wp:effectExtent l="0" t="0" r="254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F1" w:rsidRDefault="00BD39F1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32AF152" wp14:editId="7B2678C6">
            <wp:extent cx="5731510" cy="3781817"/>
            <wp:effectExtent l="0" t="0" r="254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F1" w:rsidRDefault="00BD39F1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7AB8AE1B" wp14:editId="7D915E01">
            <wp:extent cx="5731510" cy="4339659"/>
            <wp:effectExtent l="0" t="0" r="254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F1" w:rsidRDefault="00BD39F1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2039CCC" wp14:editId="3DE641F1">
            <wp:extent cx="5731510" cy="4779932"/>
            <wp:effectExtent l="0" t="0" r="254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F1" w:rsidRPr="00D157FA" w:rsidRDefault="00BD39F1" w:rsidP="00D157F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D255DEC" wp14:editId="49748F6F">
            <wp:extent cx="5731510" cy="1794159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9F1" w:rsidRPr="00D157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7FA"/>
    <w:rsid w:val="00060CA1"/>
    <w:rsid w:val="00455AD4"/>
    <w:rsid w:val="008C0CFE"/>
    <w:rsid w:val="009F2FB9"/>
    <w:rsid w:val="00BD39F1"/>
    <w:rsid w:val="00BF4AB2"/>
    <w:rsid w:val="00D157FA"/>
    <w:rsid w:val="00E35F6D"/>
    <w:rsid w:val="00F5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54072BD4</Template>
  <TotalTime>4</TotalTime>
  <Pages>16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Sansom</dc:creator>
  <cp:lastModifiedBy>Mr Sansom</cp:lastModifiedBy>
  <cp:revision>4</cp:revision>
  <dcterms:created xsi:type="dcterms:W3CDTF">2020-03-23T16:03:00Z</dcterms:created>
  <dcterms:modified xsi:type="dcterms:W3CDTF">2020-03-23T16:07:00Z</dcterms:modified>
</cp:coreProperties>
</file>