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3AC" w:rsidRDefault="004D599A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AF03222" wp14:editId="7BC00EB3">
            <wp:extent cx="4705350" cy="304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9A" w:rsidRDefault="004D599A" w:rsidP="004D599A">
      <w:pPr>
        <w:jc w:val="center"/>
        <w:rPr>
          <w:b/>
          <w:u w:val="single"/>
        </w:rPr>
      </w:pPr>
      <w:r>
        <w:rPr>
          <w:b/>
          <w:u w:val="single"/>
        </w:rPr>
        <w:t>KS2</w:t>
      </w:r>
      <w:r>
        <w:rPr>
          <w:b/>
          <w:u w:val="single"/>
        </w:rPr>
        <w:t xml:space="preserve"> </w:t>
      </w:r>
      <w:r w:rsidRPr="00D157FA">
        <w:rPr>
          <w:b/>
          <w:u w:val="single"/>
        </w:rPr>
        <w:t>Calculations Policy</w:t>
      </w:r>
    </w:p>
    <w:p w:rsidR="004D599A" w:rsidRDefault="004D599A" w:rsidP="004D599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E92E547" wp14:editId="247299CE">
            <wp:extent cx="5731510" cy="3519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9A" w:rsidRDefault="004D599A" w:rsidP="004D599A">
      <w:pPr>
        <w:jc w:val="center"/>
      </w:pPr>
    </w:p>
    <w:p w:rsidR="004D599A" w:rsidRDefault="004D599A" w:rsidP="004D599A">
      <w:pPr>
        <w:jc w:val="center"/>
      </w:pPr>
    </w:p>
    <w:p w:rsidR="004D599A" w:rsidRDefault="004D599A" w:rsidP="004D599A">
      <w:pPr>
        <w:jc w:val="center"/>
      </w:pPr>
    </w:p>
    <w:p w:rsidR="004D599A" w:rsidRDefault="004D599A" w:rsidP="004D599A">
      <w:pPr>
        <w:jc w:val="center"/>
      </w:pPr>
    </w:p>
    <w:p w:rsidR="004D599A" w:rsidRDefault="004D599A" w:rsidP="004D599A">
      <w:pPr>
        <w:jc w:val="center"/>
      </w:pPr>
    </w:p>
    <w:p w:rsidR="004D599A" w:rsidRDefault="004D599A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D5F0FF" wp14:editId="7B36B612">
            <wp:extent cx="5731510" cy="468808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018FD938" wp14:editId="6729A8AD">
            <wp:extent cx="5731510" cy="307211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994196" wp14:editId="4A2B1661">
            <wp:extent cx="5731510" cy="4302307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76874107" wp14:editId="6B4FA357">
            <wp:extent cx="5731510" cy="204154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6F6AB26" wp14:editId="2D0A2F9C">
            <wp:extent cx="5731510" cy="3219076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37EDBE0E" wp14:editId="3B0E8F4A">
            <wp:extent cx="5731510" cy="181130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8A940C7" wp14:editId="0DFBE005">
            <wp:extent cx="5731510" cy="1158549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F9F0049" wp14:editId="156A80D7">
            <wp:extent cx="5731510" cy="312906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582DCB51" wp14:editId="295B4511">
            <wp:extent cx="5731510" cy="191050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6178A1A0" wp14:editId="276EC343">
            <wp:extent cx="5731510" cy="2395477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FA4ED61" wp14:editId="256092B4">
            <wp:extent cx="5731510" cy="398450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1AF55A0F" wp14:editId="6DEA0630">
            <wp:extent cx="5731510" cy="3118652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9344252" wp14:editId="307BBEB6">
            <wp:extent cx="5731510" cy="437946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7987C6A3" wp14:editId="7180C4B9">
            <wp:extent cx="5731510" cy="214135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576CDA7" wp14:editId="7A82D9B4">
            <wp:extent cx="5731510" cy="4090437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39B16AF3" wp14:editId="2966A107">
            <wp:extent cx="5731510" cy="408370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7D" w:rsidRDefault="00993F7D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D9D4CA5" wp14:editId="720BF44B">
            <wp:extent cx="5731510" cy="3039047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7D" w:rsidRDefault="00993F7D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640A93C9" wp14:editId="65BE4671">
            <wp:extent cx="5731510" cy="4508665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7D" w:rsidRDefault="00993F7D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4AE520A" wp14:editId="399E1C8D">
            <wp:extent cx="5731510" cy="410084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7D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56DC8D51" wp14:editId="4D4A91BE">
            <wp:extent cx="5731510" cy="414248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5C9BDE3" wp14:editId="1C54C8F4">
            <wp:extent cx="5731510" cy="331643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A5580FF" wp14:editId="38BE3AD4">
            <wp:extent cx="5731510" cy="4700328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3C6C5B3" wp14:editId="71A09147">
            <wp:extent cx="5731510" cy="2964342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34E2B81D" wp14:editId="14A3D00E">
            <wp:extent cx="5731510" cy="3665472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4BCE16A" wp14:editId="3798FB12">
            <wp:extent cx="5731510" cy="31639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0268FB56" wp14:editId="38DD7F30">
            <wp:extent cx="5731510" cy="3157842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F088F98" wp14:editId="2AD89C21">
            <wp:extent cx="5731510" cy="1336128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B4C43A5" wp14:editId="769E7972">
            <wp:extent cx="5731510" cy="40089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2A17C265" wp14:editId="284B7DAC">
            <wp:extent cx="5731510" cy="173598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5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199"/>
    <w:rsid w:val="00060CA1"/>
    <w:rsid w:val="004D599A"/>
    <w:rsid w:val="005C3199"/>
    <w:rsid w:val="00993F7D"/>
    <w:rsid w:val="00BF4AB2"/>
    <w:rsid w:val="00C50549"/>
    <w:rsid w:val="00DB1D3E"/>
    <w:rsid w:val="00E0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1E67BC56</Template>
  <TotalTime>15</TotalTime>
  <Pages>14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Sansom</dc:creator>
  <cp:lastModifiedBy>Mr Sansom</cp:lastModifiedBy>
  <cp:revision>4</cp:revision>
  <dcterms:created xsi:type="dcterms:W3CDTF">2020-03-23T16:40:00Z</dcterms:created>
  <dcterms:modified xsi:type="dcterms:W3CDTF">2020-03-23T16:55:00Z</dcterms:modified>
</cp:coreProperties>
</file>