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F016AE" w14:textId="77777777" w:rsidR="0064591F" w:rsidRPr="00987F99" w:rsidRDefault="00F6680B" w:rsidP="00912CE3">
      <w:pPr>
        <w:pStyle w:val="H1"/>
        <w:spacing w:line="276" w:lineRule="auto"/>
        <w:rPr>
          <w:noProof/>
          <w:color w:val="000000" w:themeColor="text1"/>
          <w:sz w:val="22"/>
          <w:szCs w:val="22"/>
          <w:lang w:eastAsia="en-GB"/>
        </w:rPr>
      </w:pPr>
      <w:r w:rsidRPr="00F6680B">
        <w:rPr>
          <w:noProof/>
          <w:color w:val="000000" w:themeColor="text1"/>
          <w:sz w:val="22"/>
          <w:szCs w:val="22"/>
          <w:lang w:val="en-US"/>
        </w:rPr>
        <w:drawing>
          <wp:anchor distT="0" distB="0" distL="114300" distR="114300" simplePos="0" relativeHeight="251658240" behindDoc="0" locked="0" layoutInCell="1" allowOverlap="1" wp14:anchorId="06F0D85B" wp14:editId="60A8D294">
            <wp:simplePos x="0" y="0"/>
            <wp:positionH relativeFrom="column">
              <wp:posOffset>-731379</wp:posOffset>
            </wp:positionH>
            <wp:positionV relativeFrom="paragraph">
              <wp:posOffset>-1144764</wp:posOffset>
            </wp:positionV>
            <wp:extent cx="7576622" cy="10724445"/>
            <wp:effectExtent l="0" t="0" r="5715" b="127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6990" cy="10724965"/>
                    </a:xfrm>
                    <a:prstGeom prst="rect">
                      <a:avLst/>
                    </a:prstGeom>
                  </pic:spPr>
                </pic:pic>
              </a:graphicData>
            </a:graphic>
            <wp14:sizeRelH relativeFrom="page">
              <wp14:pctWidth>0</wp14:pctWidth>
            </wp14:sizeRelH>
            <wp14:sizeRelV relativeFrom="page">
              <wp14:pctHeight>0</wp14:pctHeight>
            </wp14:sizeRelV>
          </wp:anchor>
        </w:drawing>
      </w:r>
      <w:r w:rsidR="0064591F" w:rsidRPr="00987F99">
        <w:rPr>
          <w:noProof/>
          <w:color w:val="000000" w:themeColor="text1"/>
          <w:sz w:val="22"/>
          <w:szCs w:val="22"/>
          <w:lang w:eastAsia="en-GB"/>
        </w:rPr>
        <w:t>Front cover</w:t>
      </w:r>
    </w:p>
    <w:p w14:paraId="15A2C9A3" w14:textId="77777777" w:rsidR="0064591F" w:rsidRPr="00987F99" w:rsidRDefault="0064591F" w:rsidP="00912CE3">
      <w:pPr>
        <w:pStyle w:val="H1"/>
        <w:spacing w:line="276" w:lineRule="auto"/>
        <w:rPr>
          <w:noProof/>
          <w:color w:val="000000" w:themeColor="text1"/>
          <w:sz w:val="22"/>
          <w:szCs w:val="22"/>
          <w:lang w:eastAsia="en-GB"/>
        </w:rPr>
      </w:pPr>
    </w:p>
    <w:p w14:paraId="211E1D14" w14:textId="77777777" w:rsidR="0064591F" w:rsidRPr="00987F99" w:rsidRDefault="0064591F" w:rsidP="00912CE3">
      <w:pPr>
        <w:pStyle w:val="H1"/>
        <w:spacing w:line="276" w:lineRule="auto"/>
        <w:sectPr w:rsidR="0064591F" w:rsidRPr="00987F99" w:rsidSect="00B55A21">
          <w:headerReference w:type="even" r:id="rId9"/>
          <w:headerReference w:type="default" r:id="rId10"/>
          <w:footerReference w:type="even" r:id="rId11"/>
          <w:footerReference w:type="default" r:id="rId12"/>
          <w:headerReference w:type="first" r:id="rId13"/>
          <w:footerReference w:type="first" r:id="rId14"/>
          <w:pgSz w:w="11906" w:h="16838"/>
          <w:pgMar w:top="1134" w:right="1134" w:bottom="851" w:left="1134" w:header="708" w:footer="708" w:gutter="0"/>
          <w:cols w:space="708"/>
          <w:docGrid w:linePitch="381"/>
        </w:sectPr>
      </w:pPr>
    </w:p>
    <w:p w14:paraId="282005A4" w14:textId="40BB08B1" w:rsidR="00B43392" w:rsidRDefault="0064591F" w:rsidP="00D708FA">
      <w:pPr>
        <w:pStyle w:val="H1"/>
        <w:spacing w:line="276" w:lineRule="auto"/>
        <w:sectPr w:rsidR="00B43392" w:rsidSect="00BD0956">
          <w:headerReference w:type="default" r:id="rId15"/>
          <w:footerReference w:type="default" r:id="rId16"/>
          <w:pgSz w:w="16838" w:h="11906" w:orient="landscape"/>
          <w:pgMar w:top="1021" w:right="964" w:bottom="1021" w:left="964" w:header="708" w:footer="708" w:gutter="0"/>
          <w:cols w:space="708"/>
          <w:docGrid w:linePitch="381"/>
        </w:sectPr>
      </w:pPr>
      <w:proofErr w:type="spellStart"/>
      <w:r w:rsidRPr="00987F99">
        <w:lastRenderedPageBreak/>
        <w:t>Conten</w:t>
      </w:r>
      <w:bookmarkStart w:id="0" w:name="_GoBack"/>
      <w:bookmarkEnd w:id="0"/>
      <w:proofErr w:type="spellEnd"/>
    </w:p>
    <w:p w14:paraId="6F85381F" w14:textId="77777777" w:rsidR="008614F5" w:rsidRPr="00987F99" w:rsidRDefault="008614F5" w:rsidP="00912CE3">
      <w:pPr>
        <w:pStyle w:val="H1"/>
        <w:spacing w:line="276" w:lineRule="auto"/>
      </w:pPr>
      <w:bookmarkStart w:id="1" w:name="U4S2"/>
      <w:r w:rsidRPr="00987F99">
        <w:lastRenderedPageBreak/>
        <w:t>Listening skills</w:t>
      </w:r>
    </w:p>
    <w:tbl>
      <w:tblPr>
        <w:tblW w:w="0" w:type="auto"/>
        <w:tblInd w:w="108" w:type="dxa"/>
        <w:shd w:val="clear" w:color="auto" w:fill="AE5A7E" w:themeFill="accent5"/>
        <w:tblLook w:val="04A0" w:firstRow="1" w:lastRow="0" w:firstColumn="1" w:lastColumn="0" w:noHBand="0" w:noVBand="1"/>
      </w:tblPr>
      <w:tblGrid>
        <w:gridCol w:w="9639"/>
      </w:tblGrid>
      <w:tr w:rsidR="008614F5" w:rsidRPr="00987F99" w14:paraId="3E41CF38" w14:textId="77777777" w:rsidTr="008614F5">
        <w:trPr>
          <w:trHeight w:val="1417"/>
        </w:trPr>
        <w:tc>
          <w:tcPr>
            <w:tcW w:w="9639" w:type="dxa"/>
            <w:shd w:val="clear" w:color="auto" w:fill="F14009" w:themeFill="accent2"/>
            <w:vAlign w:val="center"/>
          </w:tcPr>
          <w:p w14:paraId="64C6EB68" w14:textId="77777777" w:rsidR="008614F5" w:rsidRPr="00987F99" w:rsidRDefault="008614F5" w:rsidP="00912CE3">
            <w:pPr>
              <w:pStyle w:val="01Normalinstruction"/>
              <w:spacing w:after="0" w:line="276" w:lineRule="auto"/>
              <w:ind w:left="227"/>
              <w:rPr>
                <w:color w:val="FFFFFF" w:themeColor="background1"/>
                <w:sz w:val="72"/>
                <w:szCs w:val="80"/>
              </w:rPr>
            </w:pPr>
            <w:bookmarkStart w:id="2" w:name="FiveChildrenandIt"/>
            <w:r w:rsidRPr="00987F99">
              <w:rPr>
                <w:color w:val="FFFFFF" w:themeColor="background1"/>
                <w:sz w:val="72"/>
                <w:szCs w:val="80"/>
              </w:rPr>
              <w:t xml:space="preserve">Unit 1 – </w:t>
            </w:r>
            <w:r w:rsidR="00712EE7">
              <w:rPr>
                <w:color w:val="FFFFFF" w:themeColor="background1"/>
                <w:sz w:val="72"/>
                <w:szCs w:val="80"/>
              </w:rPr>
              <w:t>Five Children and It</w:t>
            </w:r>
            <w:bookmarkEnd w:id="2"/>
          </w:p>
        </w:tc>
      </w:tr>
    </w:tbl>
    <w:p w14:paraId="7DB77A65" w14:textId="77777777" w:rsidR="008614F5" w:rsidRPr="006A30B4" w:rsidRDefault="008614F5" w:rsidP="00912CE3">
      <w:pPr>
        <w:pStyle w:val="H3"/>
        <w:shd w:val="clear" w:color="auto" w:fill="FBB19A" w:themeFill="accent2" w:themeFillTint="66"/>
        <w:spacing w:line="276" w:lineRule="auto"/>
      </w:pPr>
      <w:bookmarkStart w:id="3" w:name="FiveChildrenandItTN"/>
      <w:r w:rsidRPr="006A30B4">
        <w:rPr>
          <w:color w:val="auto"/>
        </w:rPr>
        <w:t>Teaching notes</w:t>
      </w:r>
    </w:p>
    <w:bookmarkEnd w:id="1"/>
    <w:bookmarkEnd w:id="3"/>
    <w:p w14:paraId="02DF79D8" w14:textId="77777777" w:rsidR="0064591F" w:rsidRPr="00987F99" w:rsidRDefault="008614F5" w:rsidP="00912CE3">
      <w:pPr>
        <w:pStyle w:val="H4new"/>
        <w:spacing w:before="0"/>
      </w:pPr>
      <w:r w:rsidRPr="00987F99">
        <w:t>Starter:</w:t>
      </w:r>
    </w:p>
    <w:p w14:paraId="5251FE67" w14:textId="55DD83EC" w:rsidR="008614F5" w:rsidRPr="00987F99" w:rsidRDefault="008614F5" w:rsidP="00304C50">
      <w:pPr>
        <w:pStyle w:val="BulletP1"/>
        <w:spacing w:after="8"/>
        <w:ind w:left="723"/>
      </w:pPr>
      <w:r w:rsidRPr="00987F99">
        <w:rPr>
          <w:b/>
        </w:rPr>
        <w:t xml:space="preserve">Fantasy fiction: </w:t>
      </w:r>
      <w:r w:rsidRPr="00987F99">
        <w:t xml:space="preserve">Explain that the extract the children are going to read today comes from the </w:t>
      </w:r>
      <w:r w:rsidRPr="00987F99">
        <w:rPr>
          <w:i/>
        </w:rPr>
        <w:t>fantasy</w:t>
      </w:r>
      <w:r w:rsidRPr="00987F99">
        <w:t xml:space="preserve"> genre. Ask the children: </w:t>
      </w:r>
      <w:r w:rsidRPr="00987F99">
        <w:rPr>
          <w:i/>
        </w:rPr>
        <w:t>what is fantasy fiction?</w:t>
      </w:r>
      <w:r w:rsidRPr="00987F99">
        <w:t xml:space="preserve"> Establish that it is a type of story that could not happen in real life, often set in an alternative world to our own and involving magic or magical creatures. Divide the children into table teams and challenge them to come up with as many examples of fantasy fiction as they can in two minutes</w:t>
      </w:r>
      <w:r w:rsidR="00391A80">
        <w:t>.</w:t>
      </w:r>
      <w:r w:rsidRPr="00987F99">
        <w:t xml:space="preserve"> Take feedback. Which team thought of the most books? How many different fantasy books did the class manage to think of altogether? </w:t>
      </w:r>
    </w:p>
    <w:p w14:paraId="2E999255" w14:textId="77777777" w:rsidR="008614F5" w:rsidRPr="00987F99" w:rsidRDefault="008614F5" w:rsidP="00912CE3">
      <w:pPr>
        <w:pStyle w:val="H4new"/>
      </w:pPr>
      <w:r w:rsidRPr="00987F99">
        <w:t>Main activities:</w:t>
      </w:r>
    </w:p>
    <w:p w14:paraId="548F9A59" w14:textId="77777777" w:rsidR="008614F5" w:rsidRDefault="008614F5" w:rsidP="00304C50">
      <w:pPr>
        <w:pStyle w:val="BulletP1"/>
        <w:spacing w:after="8"/>
        <w:ind w:left="723"/>
      </w:pPr>
      <w:r w:rsidRPr="00987F99">
        <w:rPr>
          <w:b/>
        </w:rPr>
        <w:t xml:space="preserve">Main teaching activity: </w:t>
      </w:r>
      <w:r w:rsidRPr="00987F99">
        <w:t xml:space="preserve">Choose children to take turns in reading the </w:t>
      </w:r>
      <w:hyperlink w:anchor="FiveChildrenandItextract" w:history="1">
        <w:r w:rsidRPr="00BD0956">
          <w:rPr>
            <w:rStyle w:val="Hyperlink"/>
            <w:b/>
          </w:rPr>
          <w:t>extract</w:t>
        </w:r>
      </w:hyperlink>
      <w:r w:rsidRPr="00987F99">
        <w:t xml:space="preserve"> aloud, while the rest of the class follows along on their copy. Now put the children into groups of two or three and provide them with a copy of the </w:t>
      </w:r>
      <w:hyperlink w:anchor="FiveChildrenandItCQ" w:history="1">
        <w:r w:rsidRPr="00BD0956">
          <w:rPr>
            <w:rStyle w:val="Hyperlink"/>
            <w:b/>
          </w:rPr>
          <w:t>comprehension questions</w:t>
        </w:r>
      </w:hyperlink>
      <w:r w:rsidRPr="00987F99">
        <w:t xml:space="preserve">. Explain that they are going to work together to come up with the answers to the questions. Ask: </w:t>
      </w:r>
      <w:r w:rsidRPr="00987F99">
        <w:rPr>
          <w:i/>
        </w:rPr>
        <w:t xml:space="preserve">what strategies could they use to help them find the answers? </w:t>
      </w:r>
      <w:r w:rsidRPr="00987F99">
        <w:t xml:space="preserve">(Children may suggest: underlining key words and phrases; using a dictionary to check the meaning of tricky vocabulary; scanning the text for key words from the question to find the relevant passage; </w:t>
      </w:r>
      <w:proofErr w:type="spellStart"/>
      <w:r w:rsidRPr="00987F99">
        <w:t>visualising</w:t>
      </w:r>
      <w:proofErr w:type="spellEnd"/>
      <w:r w:rsidRPr="00987F99">
        <w:t xml:space="preserve"> what is going on in the story; asking one another to explain parts of the story they don’t understand.) Write the suggested strategies on the interactive whiteboard for all the groups to refer to. </w:t>
      </w:r>
    </w:p>
    <w:p w14:paraId="24212F83" w14:textId="77777777" w:rsidR="00304C50" w:rsidRPr="00987F99" w:rsidRDefault="00304C50" w:rsidP="00304C50">
      <w:pPr>
        <w:pStyle w:val="BulletP1"/>
        <w:numPr>
          <w:ilvl w:val="0"/>
          <w:numId w:val="0"/>
        </w:numPr>
        <w:spacing w:after="8"/>
        <w:ind w:left="723"/>
      </w:pPr>
    </w:p>
    <w:p w14:paraId="28286CA3" w14:textId="77777777" w:rsidR="008614F5" w:rsidRPr="0060024A" w:rsidRDefault="008614F5" w:rsidP="00304C50">
      <w:pPr>
        <w:pStyle w:val="BulletP1"/>
        <w:numPr>
          <w:ilvl w:val="0"/>
          <w:numId w:val="0"/>
        </w:numPr>
        <w:spacing w:after="8"/>
        <w:ind w:left="720"/>
      </w:pPr>
      <w:r w:rsidRPr="0060024A">
        <w:t xml:space="preserve">When the children have answered as many questions as they can, bring the class back together and discuss the answers. Ask: </w:t>
      </w:r>
      <w:r w:rsidRPr="00594E27">
        <w:rPr>
          <w:i/>
        </w:rPr>
        <w:t>which strategies were the most helpful? Could you add any more strategies to our list?</w:t>
      </w:r>
    </w:p>
    <w:p w14:paraId="31DC7DF6" w14:textId="77777777" w:rsidR="00AD136E" w:rsidRDefault="00AD136E" w:rsidP="00912CE3">
      <w:pPr>
        <w:pStyle w:val="BulletP1"/>
        <w:numPr>
          <w:ilvl w:val="0"/>
          <w:numId w:val="0"/>
        </w:numPr>
        <w:ind w:left="720"/>
        <w:sectPr w:rsidR="00AD136E" w:rsidSect="00B55A21">
          <w:headerReference w:type="default" r:id="rId17"/>
          <w:footerReference w:type="default" r:id="rId18"/>
          <w:pgSz w:w="11906" w:h="16838"/>
          <w:pgMar w:top="1134" w:right="1134" w:bottom="851" w:left="1134" w:header="708" w:footer="708" w:gutter="0"/>
          <w:cols w:space="708"/>
          <w:docGrid w:linePitch="381"/>
        </w:sectPr>
      </w:pPr>
    </w:p>
    <w:p w14:paraId="72D90A8D" w14:textId="77777777" w:rsidR="008614F5" w:rsidRPr="00912CE3" w:rsidRDefault="008614F5" w:rsidP="00502A92">
      <w:pPr>
        <w:pStyle w:val="BulletP1"/>
        <w:spacing w:after="8"/>
        <w:ind w:left="723"/>
        <w:rPr>
          <w:i/>
        </w:rPr>
      </w:pPr>
      <w:r w:rsidRPr="00912CE3">
        <w:rPr>
          <w:b/>
        </w:rPr>
        <w:lastRenderedPageBreak/>
        <w:t>Pupil activity on</w:t>
      </w:r>
      <w:r w:rsidRPr="001A5E8C">
        <w:rPr>
          <w:b/>
        </w:rPr>
        <w:t>e:</w:t>
      </w:r>
      <w:r w:rsidRPr="00912CE3">
        <w:t xml:space="preserve"> Provide each child with a copy of </w:t>
      </w:r>
      <w:hyperlink w:anchor="FiveChildrenandItR1" w:history="1">
        <w:r w:rsidR="00E53FB7" w:rsidRPr="00912CE3">
          <w:rPr>
            <w:rStyle w:val="Hyperlink"/>
            <w:b/>
          </w:rPr>
          <w:t>R</w:t>
        </w:r>
        <w:r w:rsidRPr="00912CE3">
          <w:rPr>
            <w:rStyle w:val="Hyperlink"/>
            <w:b/>
          </w:rPr>
          <w:t>e</w:t>
        </w:r>
        <w:r w:rsidR="00E53FB7" w:rsidRPr="00912CE3">
          <w:rPr>
            <w:rStyle w:val="Hyperlink"/>
            <w:b/>
          </w:rPr>
          <w:t xml:space="preserve">source 1 – </w:t>
        </w:r>
        <w:r w:rsidRPr="00912CE3">
          <w:rPr>
            <w:rStyle w:val="Hyperlink"/>
            <w:b/>
          </w:rPr>
          <w:t xml:space="preserve">Picturing the </w:t>
        </w:r>
        <w:proofErr w:type="spellStart"/>
        <w:r w:rsidRPr="00912CE3">
          <w:rPr>
            <w:rStyle w:val="Hyperlink"/>
            <w:b/>
          </w:rPr>
          <w:t>Psammead</w:t>
        </w:r>
        <w:proofErr w:type="spellEnd"/>
        <w:r w:rsidRPr="00912CE3">
          <w:rPr>
            <w:rStyle w:val="Hyperlink"/>
          </w:rPr>
          <w:t>.</w:t>
        </w:r>
      </w:hyperlink>
      <w:r w:rsidRPr="00912CE3">
        <w:t xml:space="preserve"> Explain that they will use the extract to find out what the </w:t>
      </w:r>
      <w:proofErr w:type="spellStart"/>
      <w:r w:rsidRPr="00912CE3">
        <w:t>Psammead</w:t>
      </w:r>
      <w:proofErr w:type="spellEnd"/>
      <w:r w:rsidRPr="00912CE3">
        <w:t xml:space="preserve"> looks like, and then draw a picture of him. First, they need to read through the extract, underlining all the words and phrases which describe the </w:t>
      </w:r>
      <w:proofErr w:type="spellStart"/>
      <w:r w:rsidRPr="00912CE3">
        <w:t>Psammead’s</w:t>
      </w:r>
      <w:proofErr w:type="spellEnd"/>
      <w:r w:rsidRPr="00912CE3">
        <w:t xml:space="preserve"> appearance. They should then copy the relevant descriptions into the first column on </w:t>
      </w:r>
      <w:hyperlink w:anchor="FiveChildrenandItR1" w:history="1">
        <w:r w:rsidR="00E53FB7" w:rsidRPr="00912CE3">
          <w:rPr>
            <w:rStyle w:val="Hyperlink"/>
            <w:b/>
          </w:rPr>
          <w:t xml:space="preserve">Resource 1 – Picturing the </w:t>
        </w:r>
        <w:proofErr w:type="spellStart"/>
        <w:r w:rsidR="00E53FB7" w:rsidRPr="00912CE3">
          <w:rPr>
            <w:rStyle w:val="Hyperlink"/>
            <w:b/>
          </w:rPr>
          <w:t>Psammead</w:t>
        </w:r>
        <w:proofErr w:type="spellEnd"/>
        <w:r w:rsidRPr="00912CE3">
          <w:rPr>
            <w:rStyle w:val="Hyperlink"/>
          </w:rPr>
          <w:t>,</w:t>
        </w:r>
      </w:hyperlink>
      <w:r w:rsidRPr="00912CE3">
        <w:t xml:space="preserve"> and use the second column to sketch the body part described. You may wish to allow children access to the internet or to a range of non-fiction books about animals to help them make these sketches. Finally, in the right-hand box, the children should put all the body parts together to create a full picture of their </w:t>
      </w:r>
      <w:proofErr w:type="spellStart"/>
      <w:r w:rsidRPr="00912CE3">
        <w:t>Psammead</w:t>
      </w:r>
      <w:proofErr w:type="spellEnd"/>
      <w:r w:rsidRPr="00912CE3">
        <w:t xml:space="preserve">! </w:t>
      </w:r>
    </w:p>
    <w:p w14:paraId="0B76A84E" w14:textId="77777777" w:rsidR="008614F5" w:rsidRPr="00987F99" w:rsidRDefault="008614F5" w:rsidP="00502A92">
      <w:pPr>
        <w:pStyle w:val="BulletP1"/>
        <w:numPr>
          <w:ilvl w:val="0"/>
          <w:numId w:val="0"/>
        </w:numPr>
        <w:spacing w:before="240"/>
        <w:ind w:left="720"/>
        <w:rPr>
          <w:i/>
        </w:rPr>
      </w:pPr>
      <w:r w:rsidRPr="00987F99">
        <w:t xml:space="preserve">Once all the children have finished, invite them to tour the classroom to look at one another’s work. Ask: </w:t>
      </w:r>
      <w:r w:rsidR="003216B9">
        <w:rPr>
          <w:i/>
        </w:rPr>
        <w:t>h</w:t>
      </w:r>
      <w:r w:rsidRPr="00987F99">
        <w:rPr>
          <w:i/>
        </w:rPr>
        <w:t xml:space="preserve">ow similar are their finished pictures of the </w:t>
      </w:r>
      <w:proofErr w:type="spellStart"/>
      <w:r w:rsidRPr="00987F99">
        <w:rPr>
          <w:i/>
        </w:rPr>
        <w:t>Psammead</w:t>
      </w:r>
      <w:proofErr w:type="spellEnd"/>
      <w:r w:rsidRPr="00987F99">
        <w:rPr>
          <w:i/>
        </w:rPr>
        <w:t>?;</w:t>
      </w:r>
      <w:r w:rsidRPr="00987F99">
        <w:t xml:space="preserve"> </w:t>
      </w:r>
      <w:r w:rsidRPr="00987F99">
        <w:rPr>
          <w:i/>
        </w:rPr>
        <w:t xml:space="preserve">Do the children think that the author has done a good job of describing what the </w:t>
      </w:r>
      <w:proofErr w:type="spellStart"/>
      <w:r w:rsidRPr="00987F99">
        <w:rPr>
          <w:i/>
        </w:rPr>
        <w:t>Psammead</w:t>
      </w:r>
      <w:proofErr w:type="spellEnd"/>
      <w:r w:rsidRPr="00987F99">
        <w:rPr>
          <w:i/>
        </w:rPr>
        <w:t xml:space="preserve"> looks like? Why / why not? </w:t>
      </w:r>
    </w:p>
    <w:p w14:paraId="62236D29" w14:textId="77777777" w:rsidR="008614F5" w:rsidRPr="00987F99" w:rsidRDefault="008614F5" w:rsidP="00502A92">
      <w:pPr>
        <w:pStyle w:val="BulletP1"/>
        <w:spacing w:after="8"/>
        <w:ind w:left="723"/>
      </w:pPr>
      <w:r w:rsidRPr="00987F99">
        <w:rPr>
          <w:b/>
        </w:rPr>
        <w:t>Pupil activity two</w:t>
      </w:r>
      <w:r w:rsidRPr="001A5E8C">
        <w:rPr>
          <w:b/>
        </w:rPr>
        <w:t xml:space="preserve">: </w:t>
      </w:r>
      <w:r w:rsidRPr="00987F99">
        <w:t xml:space="preserve">In which time period do the children think that </w:t>
      </w:r>
      <w:r w:rsidRPr="00987F99">
        <w:rPr>
          <w:i/>
        </w:rPr>
        <w:t>Five Children and It</w:t>
      </w:r>
      <w:r w:rsidRPr="00987F99">
        <w:t xml:space="preserve"> is set? Ask them to decide in groups, looking for clues in the text to justify their choice. Take feedback from the class. Explain that </w:t>
      </w:r>
      <w:r w:rsidRPr="00987F99">
        <w:rPr>
          <w:i/>
        </w:rPr>
        <w:t>Five Children and It</w:t>
      </w:r>
      <w:r w:rsidRPr="00987F99">
        <w:t xml:space="preserve"> was first published over a hundred years ago, in 1902 – the year after Queen Victoria died. The clues we have for when this extract is set is the language the children use, but elsewhere in the book they talk about having servants and wearing petticoats! </w:t>
      </w:r>
    </w:p>
    <w:p w14:paraId="041F99E9" w14:textId="77777777" w:rsidR="008614F5" w:rsidRPr="00987F99" w:rsidRDefault="008614F5" w:rsidP="00912CE3">
      <w:pPr>
        <w:pStyle w:val="NormalWeb"/>
        <w:spacing w:line="276" w:lineRule="auto"/>
        <w:ind w:left="720"/>
        <w:rPr>
          <w:rFonts w:ascii="SassoonPrimaryInfant" w:hAnsi="SassoonPrimaryInfant"/>
        </w:rPr>
      </w:pPr>
      <w:r w:rsidRPr="00987F99">
        <w:rPr>
          <w:rFonts w:ascii="SassoonPrimaryInfant" w:hAnsi="SassoonPrimaryInfant"/>
        </w:rPr>
        <w:t xml:space="preserve">Provide each pair of children with a copy of </w:t>
      </w:r>
      <w:hyperlink w:anchor="FiveChildrenandItR2a" w:history="1">
        <w:r w:rsidR="003216B9" w:rsidRPr="0093326E">
          <w:rPr>
            <w:rStyle w:val="Hyperlink"/>
            <w:rFonts w:ascii="SassoonPrimaryInfant" w:hAnsi="SassoonPrimaryInfant"/>
            <w:b/>
          </w:rPr>
          <w:t>R</w:t>
        </w:r>
        <w:r w:rsidRPr="0093326E">
          <w:rPr>
            <w:rStyle w:val="Hyperlink"/>
            <w:rFonts w:ascii="SassoonPrimaryInfant" w:hAnsi="SassoonPrimaryInfant"/>
            <w:b/>
          </w:rPr>
          <w:t>esource 2</w:t>
        </w:r>
        <w:r w:rsidR="003216B9" w:rsidRPr="0093326E">
          <w:rPr>
            <w:rStyle w:val="Hyperlink"/>
            <w:b/>
          </w:rPr>
          <w:t xml:space="preserve"> – </w:t>
        </w:r>
        <w:r w:rsidRPr="0093326E">
          <w:rPr>
            <w:rStyle w:val="Hyperlink"/>
            <w:rFonts w:ascii="SassoonPrimaryInfant" w:hAnsi="SassoonPrimaryInfant"/>
            <w:b/>
          </w:rPr>
          <w:t>That’s Greek to me! (a)</w:t>
        </w:r>
      </w:hyperlink>
      <w:r w:rsidRPr="00987F99">
        <w:rPr>
          <w:rFonts w:ascii="SassoonPrimaryInfant" w:hAnsi="SassoonPrimaryInfant"/>
          <w:b/>
        </w:rPr>
        <w:t xml:space="preserve"> </w:t>
      </w:r>
      <w:r w:rsidRPr="00987F99">
        <w:rPr>
          <w:rFonts w:ascii="SassoonPrimaryInfant" w:hAnsi="SassoonPrimaryInfant"/>
        </w:rPr>
        <w:t xml:space="preserve">Ask them to look at the old-fashioned phrases in the first column. What do the children think the phrases mean? Encourage them to look at the phrases within the context of the </w:t>
      </w:r>
      <w:hyperlink w:anchor="FiveChildrenandItextract" w:history="1">
        <w:r w:rsidRPr="0093326E">
          <w:rPr>
            <w:rStyle w:val="Hyperlink"/>
            <w:rFonts w:ascii="SassoonPrimaryInfant" w:hAnsi="SassoonPrimaryInfant"/>
            <w:b/>
          </w:rPr>
          <w:t>extract</w:t>
        </w:r>
      </w:hyperlink>
      <w:r w:rsidRPr="00987F99">
        <w:rPr>
          <w:rFonts w:ascii="SassoonPrimaryInfant" w:hAnsi="SassoonPrimaryInfant"/>
          <w:b/>
        </w:rPr>
        <w:t xml:space="preserve"> </w:t>
      </w:r>
      <w:r w:rsidRPr="00987F99">
        <w:rPr>
          <w:rFonts w:ascii="SassoonPrimaryInfant" w:hAnsi="SassoonPrimaryInfant"/>
        </w:rPr>
        <w:t xml:space="preserve">to help them work out the meanings. They should then write their definitions down in the corresponding boxes. (A differentiated version of this activity is provided in </w:t>
      </w:r>
      <w:hyperlink w:anchor="FiveChildrenandItR3b" w:history="1">
        <w:r w:rsidR="003216B9" w:rsidRPr="00122976">
          <w:rPr>
            <w:rStyle w:val="Hyperlink"/>
            <w:rFonts w:ascii="SassoonPrimaryInfant" w:hAnsi="SassoonPrimaryInfant"/>
            <w:b/>
          </w:rPr>
          <w:t>R</w:t>
        </w:r>
        <w:r w:rsidRPr="00122976">
          <w:rPr>
            <w:rStyle w:val="Hyperlink"/>
            <w:rFonts w:ascii="SassoonPrimaryInfant" w:hAnsi="SassoonPrimaryInfant"/>
            <w:b/>
          </w:rPr>
          <w:t>esource 3</w:t>
        </w:r>
        <w:r w:rsidR="003216B9" w:rsidRPr="00122976">
          <w:rPr>
            <w:rStyle w:val="Hyperlink"/>
            <w:b/>
          </w:rPr>
          <w:t xml:space="preserve"> – </w:t>
        </w:r>
        <w:r w:rsidRPr="00122976">
          <w:rPr>
            <w:rStyle w:val="Hyperlink"/>
            <w:rFonts w:ascii="SassoonPrimaryInfant" w:hAnsi="SassoonPrimaryInfant"/>
            <w:b/>
          </w:rPr>
          <w:t>That’s Greek to me! (b)</w:t>
        </w:r>
      </w:hyperlink>
      <w:r w:rsidRPr="00987F99">
        <w:rPr>
          <w:rFonts w:ascii="SassoonPrimaryInfant" w:hAnsi="SassoonPrimaryInfant"/>
          <w:b/>
        </w:rPr>
        <w:t xml:space="preserve"> </w:t>
      </w:r>
      <w:r w:rsidRPr="00987F99">
        <w:rPr>
          <w:rFonts w:ascii="SassoonPrimaryInfant" w:hAnsi="SassoonPrimaryInfant"/>
        </w:rPr>
        <w:t xml:space="preserve">– children can work in pairs or groups to match the phrases with the given meanings.) </w:t>
      </w:r>
    </w:p>
    <w:p w14:paraId="4B603538" w14:textId="77777777" w:rsidR="008614F5" w:rsidRPr="00987F99" w:rsidRDefault="008614F5" w:rsidP="00912CE3">
      <w:pPr>
        <w:pStyle w:val="H4new"/>
      </w:pPr>
      <w:r w:rsidRPr="00987F99">
        <w:t>Plenary:</w:t>
      </w:r>
    </w:p>
    <w:p w14:paraId="44E67A50" w14:textId="77777777" w:rsidR="008614F5" w:rsidRPr="00304C50" w:rsidRDefault="008614F5" w:rsidP="00502A92">
      <w:pPr>
        <w:pStyle w:val="BulletP1"/>
        <w:spacing w:after="8"/>
        <w:ind w:left="723"/>
        <w:rPr>
          <w:b/>
        </w:rPr>
      </w:pPr>
      <w:r w:rsidRPr="00304C50">
        <w:rPr>
          <w:b/>
        </w:rPr>
        <w:t>Newsflash!</w:t>
      </w:r>
      <w:r w:rsidRPr="00F312A1">
        <w:rPr>
          <w:b/>
        </w:rPr>
        <w:t xml:space="preserve">: </w:t>
      </w:r>
      <w:r w:rsidRPr="00304C50">
        <w:t>Challenge the children to summarise the events of the story extract in a news headline of no more than ten words. For example: CHILDREN MAKE SHOCK DISCOVERY OF MAGICAL CREATURE! Invite children to stand up and announce their newsflash to the rest of the class.</w:t>
      </w:r>
    </w:p>
    <w:p w14:paraId="58EF2827" w14:textId="77777777" w:rsidR="00AD136E" w:rsidRDefault="00AD136E" w:rsidP="00912CE3">
      <w:pPr>
        <w:pStyle w:val="BulletP1"/>
        <w:numPr>
          <w:ilvl w:val="0"/>
          <w:numId w:val="0"/>
        </w:numPr>
        <w:spacing w:after="120"/>
        <w:ind w:left="720"/>
        <w:rPr>
          <w:b/>
        </w:rPr>
        <w:sectPr w:rsidR="00AD136E" w:rsidSect="00B55A21">
          <w:pgSz w:w="11906" w:h="16838"/>
          <w:pgMar w:top="1134" w:right="1134" w:bottom="851" w:left="1134" w:header="708" w:footer="708" w:gutter="0"/>
          <w:cols w:space="708"/>
          <w:docGrid w:linePitch="381"/>
        </w:sectPr>
      </w:pPr>
    </w:p>
    <w:p w14:paraId="69E438E1" w14:textId="77777777" w:rsidR="008614F5" w:rsidRPr="00987F99" w:rsidRDefault="008614F5" w:rsidP="00912CE3">
      <w:pPr>
        <w:pStyle w:val="H4new"/>
      </w:pPr>
      <w:r w:rsidRPr="00987F99">
        <w:lastRenderedPageBreak/>
        <w:t>Taking it further:</w:t>
      </w:r>
    </w:p>
    <w:p w14:paraId="73671256" w14:textId="77777777" w:rsidR="008614F5" w:rsidRPr="00987F99" w:rsidRDefault="008614F5" w:rsidP="00502A92">
      <w:pPr>
        <w:pStyle w:val="BulletP1"/>
        <w:ind w:left="723"/>
      </w:pPr>
      <w:r w:rsidRPr="00987F99">
        <w:rPr>
          <w:b/>
        </w:rPr>
        <w:t>Time-travelling story</w:t>
      </w:r>
      <w:r w:rsidRPr="00F312A1">
        <w:rPr>
          <w:b/>
        </w:rPr>
        <w:t>:</w:t>
      </w:r>
      <w:r w:rsidRPr="00987F99">
        <w:t xml:space="preserve"> Explain that the famous children’s author Jacqueline Wilson has written her own version of this book, called </w:t>
      </w:r>
      <w:r w:rsidRPr="00987F99">
        <w:rPr>
          <w:i/>
        </w:rPr>
        <w:t>Four Children and It</w:t>
      </w:r>
      <w:r w:rsidRPr="00987F99">
        <w:t xml:space="preserve">. She set her book in the present day, and the children in her book were a family of step- and half-siblings. Challenge the children to write their own version of the extract where the </w:t>
      </w:r>
      <w:proofErr w:type="spellStart"/>
      <w:r w:rsidRPr="00987F99">
        <w:t>Psammead</w:t>
      </w:r>
      <w:proofErr w:type="spellEnd"/>
      <w:r w:rsidRPr="00987F99">
        <w:t xml:space="preserve"> is discovered for the first time – but in a different time period. They could choose to set their story during World War Two, or the Elizabethan era – or even the Iron Age! The children must ensure that they put clues into their story to indicate the time period it is set in – this might be the characters’ clothes, or the vocabulary they use, or the things the characters talk about. When the children have finished writing their stories, ask them to swap stories with a partner. Can they find the clues in their partner’s story to work out when it is set? </w:t>
      </w:r>
    </w:p>
    <w:p w14:paraId="54375E15" w14:textId="1F9D1ED6" w:rsidR="008614F5" w:rsidRPr="00987F99" w:rsidRDefault="002A6B4E" w:rsidP="00502A92">
      <w:pPr>
        <w:pStyle w:val="BulletP1"/>
        <w:spacing w:after="8"/>
        <w:ind w:left="723"/>
        <w:sectPr w:rsidR="008614F5" w:rsidRPr="00987F99" w:rsidSect="00B55A21">
          <w:pgSz w:w="11906" w:h="16838"/>
          <w:pgMar w:top="1134" w:right="1134" w:bottom="851" w:left="1134" w:header="708" w:footer="708" w:gutter="0"/>
          <w:cols w:space="708"/>
          <w:docGrid w:linePitch="381"/>
        </w:sectPr>
      </w:pPr>
      <w:r>
        <w:rPr>
          <w:b/>
        </w:rPr>
        <w:t xml:space="preserve">Home </w:t>
      </w:r>
      <w:r w:rsidR="008614F5" w:rsidRPr="00987F99">
        <w:rPr>
          <w:b/>
        </w:rPr>
        <w:t>learning activity</w:t>
      </w:r>
      <w:r w:rsidR="008614F5" w:rsidRPr="00F312A1">
        <w:rPr>
          <w:b/>
        </w:rPr>
        <w:t>:</w:t>
      </w:r>
      <w:r w:rsidR="008614F5" w:rsidRPr="00987F99">
        <w:t xml:space="preserve"> The </w:t>
      </w:r>
      <w:proofErr w:type="spellStart"/>
      <w:r w:rsidR="008614F5" w:rsidRPr="00987F99">
        <w:t>Psammead</w:t>
      </w:r>
      <w:proofErr w:type="spellEnd"/>
      <w:r w:rsidR="009D0637">
        <w:t>,</w:t>
      </w:r>
      <w:r w:rsidR="008614F5" w:rsidRPr="00987F99">
        <w:t xml:space="preserve"> or sand-fairy</w:t>
      </w:r>
      <w:r w:rsidR="009D0637">
        <w:t>,</w:t>
      </w:r>
      <w:r w:rsidR="008614F5" w:rsidRPr="00987F99">
        <w:t xml:space="preserve"> is an example of a fantasy creature. Ask the children to find another example of a fantasy creature in a book at home or from the library. Challenge them to create a fact-file about the creature, including its appearance, habits, diet, and powers or skills. Make an interactive display of the creature fact-files in the classrooms, with flaps to lift for the other children to discover which book the creature comes from</w:t>
      </w:r>
      <w:r w:rsidR="00391A80">
        <w:t>.</w:t>
      </w:r>
      <w:r w:rsidR="008614F5" w:rsidRPr="00987F99">
        <w:t xml:space="preserve"> If possible, provide a selection of these books for the children to borrow and read for themselves. </w:t>
      </w:r>
    </w:p>
    <w:p w14:paraId="6B213ABF" w14:textId="77777777" w:rsidR="008614F5" w:rsidRPr="00987F99" w:rsidRDefault="008E10F4" w:rsidP="00C67C19">
      <w:pPr>
        <w:pStyle w:val="H3"/>
        <w:shd w:val="clear" w:color="auto" w:fill="FBB19A" w:themeFill="accent2" w:themeFillTint="66"/>
        <w:spacing w:before="120" w:line="276" w:lineRule="auto"/>
        <w:rPr>
          <w:color w:val="auto"/>
        </w:rPr>
      </w:pPr>
      <w:bookmarkStart w:id="4" w:name="U5R"/>
      <w:bookmarkStart w:id="5" w:name="FiveChildrenandItextract"/>
      <w:r>
        <w:rPr>
          <w:color w:val="auto"/>
        </w:rPr>
        <w:lastRenderedPageBreak/>
        <w:t>Five Children and It – e</w:t>
      </w:r>
      <w:r w:rsidR="008614F5" w:rsidRPr="00987F99">
        <w:rPr>
          <w:color w:val="auto"/>
        </w:rPr>
        <w:t>xtract</w:t>
      </w:r>
    </w:p>
    <w:bookmarkEnd w:id="4"/>
    <w:bookmarkEnd w:id="5"/>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766"/>
        <w:gridCol w:w="4873"/>
      </w:tblGrid>
      <w:tr w:rsidR="00F0558C" w14:paraId="362F5C24" w14:textId="77777777" w:rsidTr="00F0558C">
        <w:tc>
          <w:tcPr>
            <w:tcW w:w="2472" w:type="pct"/>
            <w:tcBorders>
              <w:right w:val="nil"/>
            </w:tcBorders>
            <w:shd w:val="clear" w:color="auto" w:fill="EBF4DA" w:themeFill="accent6" w:themeFillTint="33"/>
          </w:tcPr>
          <w:p w14:paraId="74D79989" w14:textId="77777777" w:rsidR="00F0558C" w:rsidRPr="00F0558C" w:rsidRDefault="00F0558C" w:rsidP="00912CE3">
            <w:pPr>
              <w:ind w:left="113" w:right="113"/>
              <w:jc w:val="both"/>
              <w:rPr>
                <w:rFonts w:ascii="SassoonPrimaryInfant" w:eastAsia="Times New Roman" w:hAnsi="SassoonPrimaryInfant"/>
                <w:sz w:val="12"/>
                <w:szCs w:val="24"/>
                <w:lang w:eastAsia="en-GB"/>
              </w:rPr>
            </w:pPr>
          </w:p>
          <w:p w14:paraId="0E2A0932"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The children have been playing in an old gravel-pit, trying to dig a hole to Australia. Some of the children have grown bored and have drifted off to explore an old cave instead, but </w:t>
            </w:r>
            <w:proofErr w:type="spellStart"/>
            <w:r w:rsidRPr="00987F99">
              <w:rPr>
                <w:rFonts w:ascii="SassoonPrimaryInfant" w:eastAsia="Times New Roman" w:hAnsi="SassoonPrimaryInfant"/>
                <w:sz w:val="24"/>
                <w:szCs w:val="24"/>
                <w:lang w:eastAsia="en-GB"/>
              </w:rPr>
              <w:t>Anthea</w:t>
            </w:r>
            <w:proofErr w:type="spellEnd"/>
            <w:r w:rsidRPr="00987F99">
              <w:rPr>
                <w:rFonts w:ascii="SassoonPrimaryInfant" w:eastAsia="Times New Roman" w:hAnsi="SassoonPrimaryInfant"/>
                <w:sz w:val="24"/>
                <w:szCs w:val="24"/>
                <w:lang w:eastAsia="en-GB"/>
              </w:rPr>
              <w:t xml:space="preserve"> has remained behind, digging the hole. </w:t>
            </w:r>
          </w:p>
          <w:p w14:paraId="7DAF7058"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E75CE1D" w14:textId="77777777" w:rsidR="00F0558C" w:rsidRPr="00987F99" w:rsidRDefault="00F0558C" w:rsidP="00912CE3">
            <w:pPr>
              <w:ind w:left="113" w:right="113"/>
              <w:jc w:val="both"/>
              <w:rPr>
                <w:rFonts w:ascii="SassoonPrimaryInfant" w:eastAsia="Times New Roman" w:hAnsi="SassoonPrimaryInfant"/>
                <w:sz w:val="24"/>
                <w:szCs w:val="24"/>
                <w:lang w:eastAsia="en-GB"/>
              </w:rPr>
            </w:pPr>
            <w:proofErr w:type="spellStart"/>
            <w:r w:rsidRPr="00987F99">
              <w:rPr>
                <w:rFonts w:ascii="SassoonPrimaryInfant" w:eastAsia="Times New Roman" w:hAnsi="SassoonPrimaryInfant"/>
                <w:sz w:val="24"/>
                <w:szCs w:val="24"/>
                <w:lang w:eastAsia="en-GB"/>
              </w:rPr>
              <w:t>Anthea</w:t>
            </w:r>
            <w:proofErr w:type="spellEnd"/>
            <w:r w:rsidRPr="00987F99">
              <w:rPr>
                <w:rFonts w:ascii="SassoonPrimaryInfant" w:eastAsia="Times New Roman" w:hAnsi="SassoonPrimaryInfant"/>
                <w:sz w:val="24"/>
                <w:szCs w:val="24"/>
                <w:lang w:eastAsia="en-GB"/>
              </w:rPr>
              <w:t xml:space="preserve"> suddenly screamed:</w:t>
            </w:r>
          </w:p>
          <w:p w14:paraId="187108FA"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3721B83"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“Cyril! Come here! Oh, come quick—It’s alive! It’ll get away! Quick!”</w:t>
            </w:r>
          </w:p>
          <w:p w14:paraId="0B964F61"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06FE719"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They all hurried back.</w:t>
            </w:r>
          </w:p>
          <w:p w14:paraId="00018007"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54994D21"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“It’s a rat, I shouldn’t wonder,” said Robert. “Father says they infest old places—and this must be pretty old if the sea was here thousands of years ago”—</w:t>
            </w:r>
          </w:p>
          <w:p w14:paraId="1830DADC"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548F288"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“Perhaps it is a snake,” said Jane, shuddering.</w:t>
            </w:r>
          </w:p>
          <w:p w14:paraId="7A8CFF41"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0E295521"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“Let’s look,” said Cyril, jumping into the hole. “I’m not afraid of snakes. I like them. If it is a snake I’ll </w:t>
            </w:r>
            <w:proofErr w:type="spellStart"/>
            <w:r w:rsidRPr="00987F99">
              <w:rPr>
                <w:rFonts w:ascii="SassoonPrimaryInfant" w:eastAsia="Times New Roman" w:hAnsi="SassoonPrimaryInfant"/>
                <w:sz w:val="24"/>
                <w:szCs w:val="24"/>
                <w:lang w:eastAsia="en-GB"/>
              </w:rPr>
              <w:t>tame</w:t>
            </w:r>
            <w:proofErr w:type="spellEnd"/>
            <w:r w:rsidRPr="00987F99">
              <w:rPr>
                <w:rFonts w:ascii="SassoonPrimaryInfant" w:eastAsia="Times New Roman" w:hAnsi="SassoonPrimaryInfant"/>
                <w:sz w:val="24"/>
                <w:szCs w:val="24"/>
                <w:lang w:eastAsia="en-GB"/>
              </w:rPr>
              <w:t xml:space="preserve"> it, and it will follow me everywhere, and I’ll let it sleep round my neck at night.”</w:t>
            </w:r>
          </w:p>
          <w:p w14:paraId="62B397D8"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ED536E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“No, you won’t,” said Robert firmly. He shared Cyril’s bedroom. “But you may if it’s a rat.”</w:t>
            </w:r>
          </w:p>
          <w:p w14:paraId="74A7F1F0" w14:textId="77777777" w:rsidR="00F0558C" w:rsidRPr="00B63046" w:rsidRDefault="00F0558C" w:rsidP="00912CE3">
            <w:pPr>
              <w:ind w:left="113" w:right="113"/>
              <w:jc w:val="both"/>
              <w:rPr>
                <w:rFonts w:ascii="SassoonPrimaryInfant" w:eastAsia="Times New Roman" w:hAnsi="SassoonPrimaryInfant"/>
                <w:sz w:val="12"/>
                <w:szCs w:val="12"/>
                <w:lang w:eastAsia="en-GB"/>
              </w:rPr>
            </w:pPr>
            <w:r w:rsidRPr="00B63046">
              <w:rPr>
                <w:rFonts w:ascii="SassoonPrimaryInfant" w:eastAsia="Times New Roman" w:hAnsi="SassoonPrimaryInfant"/>
                <w:sz w:val="12"/>
                <w:szCs w:val="12"/>
                <w:lang w:eastAsia="en-GB"/>
              </w:rPr>
              <w:t xml:space="preserve"> </w:t>
            </w:r>
          </w:p>
          <w:p w14:paraId="69F982F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“Oh, don’t be silly!” said </w:t>
            </w:r>
            <w:proofErr w:type="spellStart"/>
            <w:r w:rsidRPr="00987F99">
              <w:rPr>
                <w:rFonts w:ascii="SassoonPrimaryInfant" w:eastAsia="Times New Roman" w:hAnsi="SassoonPrimaryInfant"/>
                <w:sz w:val="24"/>
                <w:szCs w:val="24"/>
                <w:lang w:eastAsia="en-GB"/>
              </w:rPr>
              <w:t>Anthea</w:t>
            </w:r>
            <w:proofErr w:type="spellEnd"/>
            <w:r w:rsidRPr="00987F99">
              <w:rPr>
                <w:rFonts w:ascii="SassoonPrimaryInfant" w:eastAsia="Times New Roman" w:hAnsi="SassoonPrimaryInfant"/>
                <w:sz w:val="24"/>
                <w:szCs w:val="24"/>
                <w:lang w:eastAsia="en-GB"/>
              </w:rPr>
              <w:t>; “it’s not a rat, it’s much bigger. And it’s not a snake. It’s got feet; I saw them; and fur! No—not the spade. You’ll hurt it! Dig with your hands.”</w:t>
            </w:r>
          </w:p>
          <w:p w14:paraId="24222476"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CDD777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“And let it hurt me instead! That’s so likely, isn’t it?” said Cyril, seizing a spade.</w:t>
            </w:r>
          </w:p>
          <w:p w14:paraId="673CFDB3"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9DDA454" w14:textId="77777777" w:rsidR="00F0558C" w:rsidRDefault="00F0558C" w:rsidP="00912CE3">
            <w:r w:rsidRPr="00987F99">
              <w:rPr>
                <w:rFonts w:ascii="SassoonPrimaryInfant" w:eastAsia="Times New Roman" w:hAnsi="SassoonPrimaryInfant"/>
                <w:sz w:val="24"/>
                <w:szCs w:val="24"/>
                <w:lang w:eastAsia="en-GB"/>
              </w:rPr>
              <w:t xml:space="preserve">“Oh, don’t!” said </w:t>
            </w:r>
            <w:proofErr w:type="spellStart"/>
            <w:r w:rsidRPr="00987F99">
              <w:rPr>
                <w:rFonts w:ascii="SassoonPrimaryInfant" w:eastAsia="Times New Roman" w:hAnsi="SassoonPrimaryInfant"/>
                <w:sz w:val="24"/>
                <w:szCs w:val="24"/>
                <w:lang w:eastAsia="en-GB"/>
              </w:rPr>
              <w:t>Anthea</w:t>
            </w:r>
            <w:proofErr w:type="spellEnd"/>
            <w:r w:rsidRPr="00987F99">
              <w:rPr>
                <w:rFonts w:ascii="SassoonPrimaryInfant" w:eastAsia="Times New Roman" w:hAnsi="SassoonPrimaryInfant"/>
                <w:sz w:val="24"/>
                <w:szCs w:val="24"/>
                <w:lang w:eastAsia="en-GB"/>
              </w:rPr>
              <w:t>. “Squirrel, don’t. I—it sounds silly, but it said something. It really and truly did”—</w:t>
            </w:r>
          </w:p>
        </w:tc>
        <w:tc>
          <w:tcPr>
            <w:tcW w:w="2528" w:type="pct"/>
            <w:tcBorders>
              <w:left w:val="nil"/>
            </w:tcBorders>
            <w:shd w:val="clear" w:color="auto" w:fill="EBF4DA" w:themeFill="accent6" w:themeFillTint="33"/>
          </w:tcPr>
          <w:p w14:paraId="36F5FE5C" w14:textId="77777777" w:rsidR="00F0558C" w:rsidRPr="00F0558C" w:rsidRDefault="00F0558C" w:rsidP="00912CE3">
            <w:pPr>
              <w:ind w:left="113" w:right="113"/>
              <w:jc w:val="both"/>
              <w:rPr>
                <w:rFonts w:ascii="SassoonPrimaryInfant" w:eastAsia="Times New Roman" w:hAnsi="SassoonPrimaryInfant"/>
                <w:sz w:val="12"/>
                <w:szCs w:val="24"/>
                <w:lang w:eastAsia="en-GB"/>
              </w:rPr>
            </w:pPr>
          </w:p>
          <w:p w14:paraId="162BF314"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“What?”</w:t>
            </w:r>
          </w:p>
          <w:p w14:paraId="2F191012"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6F8A5927"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“It said, ‘You let me alone.’”</w:t>
            </w:r>
          </w:p>
          <w:p w14:paraId="298B2C79"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5B35E8CF"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But Cyril merely observed that his sister must have gone off her head, and he and Robert dug with spades while </w:t>
            </w:r>
            <w:proofErr w:type="spellStart"/>
            <w:r w:rsidRPr="00987F99">
              <w:rPr>
                <w:rFonts w:ascii="SassoonPrimaryInfant" w:eastAsia="Times New Roman" w:hAnsi="SassoonPrimaryInfant"/>
                <w:sz w:val="24"/>
                <w:szCs w:val="24"/>
                <w:lang w:eastAsia="en-GB"/>
              </w:rPr>
              <w:t>Anthea</w:t>
            </w:r>
            <w:proofErr w:type="spellEnd"/>
            <w:r w:rsidRPr="00987F99">
              <w:rPr>
                <w:rFonts w:ascii="SassoonPrimaryInfant" w:eastAsia="Times New Roman" w:hAnsi="SassoonPrimaryInfant"/>
                <w:sz w:val="24"/>
                <w:szCs w:val="24"/>
                <w:lang w:eastAsia="en-GB"/>
              </w:rPr>
              <w:t xml:space="preserve"> sat on the edge of the hole, jumping up and down with hotness and anxiety. They dug carefully, and presently everyone could see that there really was something moving in the bottom of the Australian hole.</w:t>
            </w:r>
          </w:p>
          <w:p w14:paraId="3E3138A6"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0156FDEB"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Then </w:t>
            </w:r>
            <w:proofErr w:type="spellStart"/>
            <w:r w:rsidRPr="00987F99">
              <w:rPr>
                <w:rFonts w:ascii="SassoonPrimaryInfant" w:eastAsia="Times New Roman" w:hAnsi="SassoonPrimaryInfant"/>
                <w:sz w:val="24"/>
                <w:szCs w:val="24"/>
                <w:lang w:eastAsia="en-GB"/>
              </w:rPr>
              <w:t>Anthea</w:t>
            </w:r>
            <w:proofErr w:type="spellEnd"/>
            <w:r w:rsidRPr="00987F99">
              <w:rPr>
                <w:rFonts w:ascii="SassoonPrimaryInfant" w:eastAsia="Times New Roman" w:hAnsi="SassoonPrimaryInfant"/>
                <w:sz w:val="24"/>
                <w:szCs w:val="24"/>
                <w:lang w:eastAsia="en-GB"/>
              </w:rPr>
              <w:t xml:space="preserve"> cried out, “I’m not afraid. Let me </w:t>
            </w:r>
            <w:proofErr w:type="spellStart"/>
            <w:r w:rsidRPr="00987F99">
              <w:rPr>
                <w:rFonts w:ascii="SassoonPrimaryInfant" w:eastAsia="Times New Roman" w:hAnsi="SassoonPrimaryInfant"/>
                <w:sz w:val="24"/>
                <w:szCs w:val="24"/>
                <w:lang w:eastAsia="en-GB"/>
              </w:rPr>
              <w:t>dig</w:t>
            </w:r>
            <w:proofErr w:type="spellEnd"/>
            <w:r w:rsidRPr="00987F99">
              <w:rPr>
                <w:rFonts w:ascii="SassoonPrimaryInfant" w:eastAsia="Times New Roman" w:hAnsi="SassoonPrimaryInfant"/>
                <w:sz w:val="24"/>
                <w:szCs w:val="24"/>
                <w:lang w:eastAsia="en-GB"/>
              </w:rPr>
              <w:t>,” and fell on her knees and began to scratch like a dog does when he has suddenly remembered where it was that he buried his bone.</w:t>
            </w:r>
          </w:p>
          <w:p w14:paraId="0157CA09"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FEE6E73"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 I felt fur,” she cried, half laughing and half crying. “I did indeed! I did!” when suddenly a dry husky voice in the sand made them all jump back, and their hearts jumped nearly as fast as they did.</w:t>
            </w:r>
          </w:p>
          <w:p w14:paraId="190FF314"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3ED016D"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“Let me alone,” it said. And now everyone heard the voice and looked at the others to see if they had heard it too.</w:t>
            </w:r>
          </w:p>
          <w:p w14:paraId="065C6271"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21394ED9"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“But we want to see you,” said Robert bravely.</w:t>
            </w:r>
          </w:p>
          <w:p w14:paraId="2E92A919"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4B6DE023"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“I wish you’d come out,” said </w:t>
            </w:r>
            <w:proofErr w:type="spellStart"/>
            <w:r w:rsidRPr="00987F99">
              <w:rPr>
                <w:rFonts w:ascii="SassoonPrimaryInfant" w:eastAsia="Times New Roman" w:hAnsi="SassoonPrimaryInfant"/>
                <w:sz w:val="24"/>
                <w:szCs w:val="24"/>
                <w:lang w:eastAsia="en-GB"/>
              </w:rPr>
              <w:t>Anthea</w:t>
            </w:r>
            <w:proofErr w:type="spellEnd"/>
            <w:r w:rsidRPr="00987F99">
              <w:rPr>
                <w:rFonts w:ascii="SassoonPrimaryInfant" w:eastAsia="Times New Roman" w:hAnsi="SassoonPrimaryInfant"/>
                <w:sz w:val="24"/>
                <w:szCs w:val="24"/>
                <w:lang w:eastAsia="en-GB"/>
              </w:rPr>
              <w:t>, also taking courage.</w:t>
            </w:r>
          </w:p>
          <w:p w14:paraId="513C7BD0" w14:textId="77777777" w:rsidR="00F0558C" w:rsidRPr="00B63046" w:rsidRDefault="00F0558C" w:rsidP="00912CE3">
            <w:pPr>
              <w:ind w:left="113" w:right="113"/>
              <w:jc w:val="both"/>
              <w:rPr>
                <w:rFonts w:ascii="SassoonPrimaryInfant" w:eastAsia="Times New Roman" w:hAnsi="SassoonPrimaryInfant"/>
                <w:sz w:val="12"/>
                <w:szCs w:val="12"/>
                <w:lang w:eastAsia="en-GB"/>
              </w:rPr>
            </w:pPr>
          </w:p>
          <w:p w14:paraId="1866BBAC" w14:textId="77777777" w:rsidR="00F0558C" w:rsidRPr="00987F99" w:rsidRDefault="00F0558C" w:rsidP="00912CE3">
            <w:pPr>
              <w:ind w:left="113" w:right="113"/>
              <w:jc w:val="both"/>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“Oh, well—if that’s your wish,” the voice said, and the sand stirred and spun and scattered, and something brown and furry and fat came rolling out into the hole, and the sand fell off it, and it sat there yawning and rubbing the ends of its eyes with its hands.</w:t>
            </w:r>
          </w:p>
          <w:p w14:paraId="383A788C" w14:textId="77777777" w:rsidR="00F0558C" w:rsidRPr="00C533ED" w:rsidRDefault="00F0558C" w:rsidP="00912CE3">
            <w:pPr>
              <w:ind w:right="113"/>
              <w:jc w:val="both"/>
              <w:rPr>
                <w:rFonts w:ascii="SassoonPrimaryInfant" w:eastAsia="Times New Roman" w:hAnsi="SassoonPrimaryInfant"/>
                <w:sz w:val="24"/>
                <w:szCs w:val="24"/>
                <w:lang w:eastAsia="en-GB"/>
              </w:rPr>
            </w:pPr>
          </w:p>
        </w:tc>
      </w:tr>
    </w:tbl>
    <w:p w14:paraId="51EE9D48" w14:textId="77777777" w:rsidR="00F0558C" w:rsidRDefault="00F0558C" w:rsidP="00912CE3">
      <w:pPr>
        <w:widowControl w:val="0"/>
        <w:autoSpaceDE w:val="0"/>
        <w:autoSpaceDN w:val="0"/>
        <w:adjustRightInd w:val="0"/>
        <w:rPr>
          <w:rFonts w:ascii="SassoonPrimaryInfant" w:hAnsi="SassoonPrimaryInfant" w:cs="Times"/>
          <w:szCs w:val="22"/>
        </w:rPr>
      </w:pPr>
    </w:p>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819"/>
        <w:gridCol w:w="4820"/>
      </w:tblGrid>
      <w:tr w:rsidR="00F0558C" w14:paraId="129B11B3" w14:textId="77777777" w:rsidTr="00F0558C">
        <w:tc>
          <w:tcPr>
            <w:tcW w:w="2500" w:type="pct"/>
            <w:tcBorders>
              <w:right w:val="nil"/>
            </w:tcBorders>
            <w:shd w:val="clear" w:color="auto" w:fill="EBF4DA" w:themeFill="accent6" w:themeFillTint="33"/>
          </w:tcPr>
          <w:p w14:paraId="4A14A294" w14:textId="77777777" w:rsidR="00F0558C" w:rsidRPr="00F0558C" w:rsidRDefault="00F0558C" w:rsidP="00912CE3">
            <w:pPr>
              <w:ind w:left="113" w:right="113"/>
              <w:rPr>
                <w:rFonts w:ascii="SassoonPrimaryInfant" w:eastAsia="Times New Roman" w:hAnsi="SassoonPrimaryInfant"/>
                <w:sz w:val="12"/>
                <w:szCs w:val="24"/>
                <w:lang w:eastAsia="en-GB"/>
              </w:rPr>
            </w:pPr>
          </w:p>
          <w:p w14:paraId="14ADF64A" w14:textId="77777777" w:rsidR="00F0558C"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“I believe I must have dropped asleep,” it </w:t>
            </w:r>
            <w:r w:rsidRPr="00987F99">
              <w:rPr>
                <w:rFonts w:ascii="SassoonPrimaryInfant" w:eastAsia="Times New Roman" w:hAnsi="SassoonPrimaryInfant"/>
                <w:sz w:val="24"/>
                <w:szCs w:val="24"/>
                <w:lang w:eastAsia="en-GB"/>
              </w:rPr>
              <w:lastRenderedPageBreak/>
              <w:t>said, stretching itself.</w:t>
            </w:r>
          </w:p>
          <w:p w14:paraId="70CE2549" w14:textId="77777777" w:rsidR="00F0558C" w:rsidRPr="00F0558C" w:rsidRDefault="00F0558C" w:rsidP="00912CE3">
            <w:pPr>
              <w:ind w:left="113" w:right="113"/>
              <w:rPr>
                <w:rFonts w:ascii="SassoonPrimaryInfant" w:eastAsia="Times New Roman" w:hAnsi="SassoonPrimaryInfant"/>
                <w:sz w:val="12"/>
                <w:szCs w:val="24"/>
                <w:lang w:eastAsia="en-GB"/>
              </w:rPr>
            </w:pPr>
          </w:p>
          <w:p w14:paraId="2F794866"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 children stood round the hole in a ring,</w:t>
            </w:r>
            <w:r>
              <w:rPr>
                <w:rFonts w:ascii="SassoonPrimaryInfant" w:eastAsia="Times New Roman" w:hAnsi="SassoonPrimaryInfant"/>
                <w:sz w:val="24"/>
                <w:szCs w:val="24"/>
                <w:lang w:eastAsia="en-GB"/>
              </w:rPr>
              <w:t xml:space="preserve"> </w:t>
            </w:r>
            <w:r w:rsidRPr="00987F99">
              <w:rPr>
                <w:rFonts w:ascii="SassoonPrimaryInfant" w:eastAsia="Times New Roman" w:hAnsi="SassoonPrimaryInfant"/>
                <w:sz w:val="24"/>
                <w:szCs w:val="24"/>
                <w:lang w:eastAsia="en-GB"/>
              </w:rPr>
              <w:t>looking at the creature they had found. It was worth looking at. Its eyes were on long horns like a snail’s eyes, and it could move them in and out like telescopes; it had ears like a bat’s ears, and its tubby body was shaped like a spider’s and covered with thick soft fur; its legs and arms were furry too, and it had hands and feet like a monkey’s.</w:t>
            </w:r>
          </w:p>
          <w:p w14:paraId="5ADB33AA" w14:textId="77777777" w:rsidR="00F0558C" w:rsidRPr="00B63046" w:rsidRDefault="00F0558C" w:rsidP="00912CE3">
            <w:pPr>
              <w:ind w:left="113" w:right="113"/>
              <w:rPr>
                <w:rFonts w:ascii="SassoonPrimaryInfant" w:eastAsia="Times New Roman" w:hAnsi="SassoonPrimaryInfant"/>
                <w:sz w:val="12"/>
                <w:szCs w:val="12"/>
                <w:lang w:eastAsia="en-GB"/>
              </w:rPr>
            </w:pPr>
          </w:p>
          <w:p w14:paraId="2659ECF5"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“What on earth is it?” Jane said. “Shall we take it home?”</w:t>
            </w:r>
          </w:p>
          <w:p w14:paraId="62E43191" w14:textId="77777777" w:rsidR="00F0558C" w:rsidRPr="00B63046" w:rsidRDefault="00F0558C" w:rsidP="00912CE3">
            <w:pPr>
              <w:ind w:left="113" w:right="113"/>
              <w:rPr>
                <w:rFonts w:ascii="SassoonPrimaryInfant" w:eastAsia="Times New Roman" w:hAnsi="SassoonPrimaryInfant"/>
                <w:sz w:val="12"/>
                <w:szCs w:val="12"/>
                <w:lang w:eastAsia="en-GB"/>
              </w:rPr>
            </w:pPr>
          </w:p>
          <w:p w14:paraId="674E7B37"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 thing turned its long eyes to look at her, and said—</w:t>
            </w:r>
          </w:p>
          <w:p w14:paraId="48D9CA44" w14:textId="77777777" w:rsidR="00F0558C" w:rsidRPr="00B63046" w:rsidRDefault="00F0558C" w:rsidP="00912CE3">
            <w:pPr>
              <w:ind w:left="113" w:right="113"/>
              <w:rPr>
                <w:rFonts w:ascii="SassoonPrimaryInfant" w:eastAsia="Times New Roman" w:hAnsi="SassoonPrimaryInfant"/>
                <w:sz w:val="12"/>
                <w:szCs w:val="12"/>
                <w:lang w:eastAsia="en-GB"/>
              </w:rPr>
            </w:pPr>
          </w:p>
          <w:p w14:paraId="66317203"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“Does she always talk nonsense, or is it only the rubbish on her head that makes her silly?” It looked scornfully at Jane’s hat as it spoke.</w:t>
            </w:r>
          </w:p>
          <w:p w14:paraId="11EFB8BB" w14:textId="77777777" w:rsidR="00F0558C" w:rsidRPr="00B63046" w:rsidRDefault="00F0558C" w:rsidP="00912CE3">
            <w:pPr>
              <w:ind w:left="113" w:right="113"/>
              <w:rPr>
                <w:rFonts w:ascii="SassoonPrimaryInfant" w:eastAsia="Times New Roman" w:hAnsi="SassoonPrimaryInfant"/>
                <w:sz w:val="12"/>
                <w:szCs w:val="12"/>
                <w:lang w:eastAsia="en-GB"/>
              </w:rPr>
            </w:pPr>
          </w:p>
          <w:p w14:paraId="348E9708"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“She doesn’t mean to be silly,” </w:t>
            </w:r>
            <w:proofErr w:type="spellStart"/>
            <w:r w:rsidRPr="00987F99">
              <w:rPr>
                <w:rFonts w:ascii="SassoonPrimaryInfant" w:eastAsia="Times New Roman" w:hAnsi="SassoonPrimaryInfant"/>
                <w:sz w:val="24"/>
                <w:szCs w:val="24"/>
                <w:lang w:eastAsia="en-GB"/>
              </w:rPr>
              <w:t>Anthea</w:t>
            </w:r>
            <w:proofErr w:type="spellEnd"/>
            <w:r w:rsidRPr="00987F99">
              <w:rPr>
                <w:rFonts w:ascii="SassoonPrimaryInfant" w:eastAsia="Times New Roman" w:hAnsi="SassoonPrimaryInfant"/>
                <w:sz w:val="24"/>
                <w:szCs w:val="24"/>
                <w:lang w:eastAsia="en-GB"/>
              </w:rPr>
              <w:t xml:space="preserve"> said gently; “we none of us do, whatever you may think! Don’t be frightened; we don’t want to hurt you, you know.”</w:t>
            </w:r>
          </w:p>
          <w:p w14:paraId="5D44D11E" w14:textId="77777777" w:rsidR="00F0558C" w:rsidRPr="00B63046" w:rsidRDefault="00F0558C" w:rsidP="00912CE3">
            <w:pPr>
              <w:ind w:left="113" w:right="113"/>
              <w:rPr>
                <w:rFonts w:ascii="SassoonPrimaryInfant" w:eastAsia="Times New Roman" w:hAnsi="SassoonPrimaryInfant"/>
                <w:sz w:val="12"/>
                <w:szCs w:val="12"/>
                <w:lang w:eastAsia="en-GB"/>
              </w:rPr>
            </w:pPr>
          </w:p>
          <w:p w14:paraId="3417431E"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“Hurt me!” it said. “Me frightened? Upon my word! Why, you talk as if I were nobody in particular.” All its fur stood out like a cat’s when it is going to fight.</w:t>
            </w:r>
          </w:p>
          <w:p w14:paraId="7B7699DB" w14:textId="77777777" w:rsidR="00F0558C" w:rsidRPr="00B63046" w:rsidRDefault="00F0558C" w:rsidP="00912CE3">
            <w:pPr>
              <w:ind w:left="113" w:right="113"/>
              <w:rPr>
                <w:rFonts w:ascii="SassoonPrimaryInfant" w:eastAsia="Times New Roman" w:hAnsi="SassoonPrimaryInfant"/>
                <w:sz w:val="12"/>
                <w:szCs w:val="12"/>
                <w:lang w:eastAsia="en-GB"/>
              </w:rPr>
            </w:pPr>
          </w:p>
          <w:p w14:paraId="0FF95D19"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“Well,” said </w:t>
            </w:r>
            <w:proofErr w:type="spellStart"/>
            <w:r w:rsidRPr="00987F99">
              <w:rPr>
                <w:rFonts w:ascii="SassoonPrimaryInfant" w:eastAsia="Times New Roman" w:hAnsi="SassoonPrimaryInfant"/>
                <w:sz w:val="24"/>
                <w:szCs w:val="24"/>
                <w:lang w:eastAsia="en-GB"/>
              </w:rPr>
              <w:t>Anthea</w:t>
            </w:r>
            <w:proofErr w:type="spellEnd"/>
            <w:r w:rsidRPr="00987F99">
              <w:rPr>
                <w:rFonts w:ascii="SassoonPrimaryInfant" w:eastAsia="Times New Roman" w:hAnsi="SassoonPrimaryInfant"/>
                <w:sz w:val="24"/>
                <w:szCs w:val="24"/>
                <w:lang w:eastAsia="en-GB"/>
              </w:rPr>
              <w:t>, still kindly, “perhaps if we knew who you are in particular we could think of something to say that wouldn’t make you angry. Everything we’ve said so far seems to have done so. Who are you? And don’t get angry! Because really we don’t know.”</w:t>
            </w:r>
          </w:p>
          <w:p w14:paraId="6C754958" w14:textId="77777777" w:rsidR="00F0558C" w:rsidRPr="00B63046" w:rsidRDefault="00F0558C" w:rsidP="00912CE3">
            <w:pPr>
              <w:ind w:left="113" w:right="113"/>
              <w:rPr>
                <w:rFonts w:ascii="SassoonPrimaryInfant" w:eastAsia="Times New Roman" w:hAnsi="SassoonPrimaryInfant"/>
                <w:sz w:val="12"/>
                <w:szCs w:val="12"/>
                <w:lang w:eastAsia="en-GB"/>
              </w:rPr>
            </w:pPr>
          </w:p>
          <w:p w14:paraId="6A8B96D3" w14:textId="77777777" w:rsidR="00F0558C" w:rsidRPr="00C533ED" w:rsidRDefault="00F0558C" w:rsidP="00912CE3">
            <w:pPr>
              <w:ind w:left="113" w:right="113"/>
              <w:rPr>
                <w:rFonts w:ascii="SassoonPrimaryInfant" w:eastAsia="Times New Roman" w:hAnsi="SassoonPrimaryInfant"/>
                <w:sz w:val="24"/>
                <w:szCs w:val="24"/>
                <w:lang w:eastAsia="en-GB"/>
              </w:rPr>
            </w:pPr>
          </w:p>
        </w:tc>
        <w:tc>
          <w:tcPr>
            <w:tcW w:w="2500" w:type="pct"/>
            <w:tcBorders>
              <w:left w:val="nil"/>
            </w:tcBorders>
            <w:shd w:val="clear" w:color="auto" w:fill="EBF4DA" w:themeFill="accent6" w:themeFillTint="33"/>
          </w:tcPr>
          <w:p w14:paraId="0825FF30" w14:textId="77777777" w:rsidR="00F0558C" w:rsidRPr="00F0558C" w:rsidRDefault="00F0558C" w:rsidP="00912CE3">
            <w:pPr>
              <w:ind w:left="113" w:right="113"/>
              <w:rPr>
                <w:rFonts w:ascii="SassoonPrimaryInfant" w:eastAsia="Times New Roman" w:hAnsi="SassoonPrimaryInfant"/>
                <w:sz w:val="12"/>
                <w:szCs w:val="24"/>
                <w:lang w:eastAsia="en-GB"/>
              </w:rPr>
            </w:pPr>
          </w:p>
          <w:p w14:paraId="34BB8272"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“You don’t know?” it said. “Well, I knew the </w:t>
            </w:r>
            <w:r w:rsidRPr="00987F99">
              <w:rPr>
                <w:rFonts w:ascii="SassoonPrimaryInfant" w:eastAsia="Times New Roman" w:hAnsi="SassoonPrimaryInfant"/>
                <w:sz w:val="24"/>
                <w:szCs w:val="24"/>
                <w:lang w:eastAsia="en-GB"/>
              </w:rPr>
              <w:lastRenderedPageBreak/>
              <w:t xml:space="preserve">world had changed—but—well, really—Do you mean to tell me seriously you don’t know a </w:t>
            </w:r>
            <w:proofErr w:type="spellStart"/>
            <w:r w:rsidRPr="00987F99">
              <w:rPr>
                <w:rFonts w:ascii="SassoonPrimaryInfant" w:eastAsia="Times New Roman" w:hAnsi="SassoonPrimaryInfant"/>
                <w:sz w:val="24"/>
                <w:szCs w:val="24"/>
                <w:lang w:eastAsia="en-GB"/>
              </w:rPr>
              <w:t>Psammead</w:t>
            </w:r>
            <w:proofErr w:type="spellEnd"/>
            <w:r w:rsidRPr="00987F99">
              <w:rPr>
                <w:rFonts w:ascii="SassoonPrimaryInfant" w:eastAsia="Times New Roman" w:hAnsi="SassoonPrimaryInfant"/>
                <w:sz w:val="24"/>
                <w:szCs w:val="24"/>
                <w:lang w:eastAsia="en-GB"/>
              </w:rPr>
              <w:t xml:space="preserve"> when you see one?”</w:t>
            </w:r>
          </w:p>
          <w:p w14:paraId="18881720" w14:textId="77777777" w:rsidR="00F0558C" w:rsidRPr="00B63046" w:rsidRDefault="00F0558C" w:rsidP="00912CE3">
            <w:pPr>
              <w:ind w:left="113" w:right="113"/>
              <w:rPr>
                <w:rFonts w:ascii="SassoonPrimaryInfant" w:eastAsia="Times New Roman" w:hAnsi="SassoonPrimaryInfant"/>
                <w:sz w:val="12"/>
                <w:szCs w:val="12"/>
                <w:lang w:eastAsia="en-GB"/>
              </w:rPr>
            </w:pPr>
          </w:p>
          <w:p w14:paraId="37EBD395" w14:textId="77777777" w:rsidR="00F0558C"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“A </w:t>
            </w:r>
            <w:proofErr w:type="spellStart"/>
            <w:r w:rsidRPr="00987F99">
              <w:rPr>
                <w:rFonts w:ascii="SassoonPrimaryInfant" w:eastAsia="Times New Roman" w:hAnsi="SassoonPrimaryInfant"/>
                <w:sz w:val="24"/>
                <w:szCs w:val="24"/>
                <w:lang w:eastAsia="en-GB"/>
              </w:rPr>
              <w:t>Sammyadd</w:t>
            </w:r>
            <w:proofErr w:type="spellEnd"/>
            <w:r w:rsidRPr="00987F99">
              <w:rPr>
                <w:rFonts w:ascii="SassoonPrimaryInfant" w:eastAsia="Times New Roman" w:hAnsi="SassoonPrimaryInfant"/>
                <w:sz w:val="24"/>
                <w:szCs w:val="24"/>
                <w:lang w:eastAsia="en-GB"/>
              </w:rPr>
              <w:t xml:space="preserve">? That’s Greek to me.” </w:t>
            </w:r>
          </w:p>
          <w:p w14:paraId="6D20D45E" w14:textId="77777777" w:rsidR="00F0558C" w:rsidRDefault="00F0558C" w:rsidP="00912CE3">
            <w:pPr>
              <w:ind w:left="113" w:right="113"/>
              <w:rPr>
                <w:rFonts w:ascii="SassoonPrimaryInfant" w:eastAsia="Times New Roman" w:hAnsi="SassoonPrimaryInfant"/>
                <w:sz w:val="24"/>
                <w:szCs w:val="24"/>
                <w:lang w:eastAsia="en-GB"/>
              </w:rPr>
            </w:pPr>
          </w:p>
          <w:p w14:paraId="1F8000CD"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“So it is to everyone,” said the creature sharply. “Well, in plain English, then, a Sand-fairy. Don’t you know a Sand-fairy when you see one?”</w:t>
            </w:r>
          </w:p>
          <w:p w14:paraId="0CAB8C9F" w14:textId="77777777" w:rsidR="00F0558C" w:rsidRPr="00B63046" w:rsidRDefault="00F0558C" w:rsidP="00912CE3">
            <w:pPr>
              <w:ind w:left="113" w:right="113"/>
              <w:rPr>
                <w:rFonts w:ascii="SassoonPrimaryInfant" w:eastAsia="Times New Roman" w:hAnsi="SassoonPrimaryInfant"/>
                <w:sz w:val="12"/>
                <w:szCs w:val="12"/>
                <w:lang w:eastAsia="en-GB"/>
              </w:rPr>
            </w:pPr>
          </w:p>
          <w:p w14:paraId="2C3E6291"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It looked so grieved and hurt that Jane hastened to say, “Of course I see you are, now. It’s quite plain now one comes to look at you.”</w:t>
            </w:r>
          </w:p>
          <w:p w14:paraId="70580DFE" w14:textId="77777777" w:rsidR="00F0558C" w:rsidRPr="00B63046" w:rsidRDefault="00F0558C" w:rsidP="00912CE3">
            <w:pPr>
              <w:ind w:left="113" w:right="113"/>
              <w:rPr>
                <w:rFonts w:ascii="SassoonPrimaryInfant" w:eastAsia="Times New Roman" w:hAnsi="SassoonPrimaryInfant"/>
                <w:sz w:val="12"/>
                <w:szCs w:val="12"/>
                <w:lang w:eastAsia="en-GB"/>
              </w:rPr>
            </w:pPr>
          </w:p>
          <w:p w14:paraId="7D1DC7C0"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“You came to look at me, several sentences ago,” it said crossly, beginning to curl up again in the sand.</w:t>
            </w:r>
          </w:p>
          <w:p w14:paraId="7A8501F7" w14:textId="77777777" w:rsidR="00F0558C" w:rsidRPr="00B63046" w:rsidRDefault="00F0558C" w:rsidP="00912CE3">
            <w:pPr>
              <w:ind w:left="113" w:right="113"/>
              <w:rPr>
                <w:rFonts w:ascii="SassoonPrimaryInfant" w:eastAsia="Times New Roman" w:hAnsi="SassoonPrimaryInfant"/>
                <w:sz w:val="12"/>
                <w:szCs w:val="12"/>
                <w:lang w:eastAsia="en-GB"/>
              </w:rPr>
            </w:pPr>
          </w:p>
          <w:p w14:paraId="5BA94C40" w14:textId="77777777" w:rsidR="00F0558C" w:rsidRPr="00987F99"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 xml:space="preserve">“Oh—don’t go away again! Do talk some more,” Robert cried. “I didn’t know you were a Sand-fairy, but I knew directly I saw you that you were much the </w:t>
            </w:r>
            <w:proofErr w:type="spellStart"/>
            <w:r w:rsidRPr="00987F99">
              <w:rPr>
                <w:rFonts w:ascii="SassoonPrimaryInfant" w:eastAsia="Times New Roman" w:hAnsi="SassoonPrimaryInfant"/>
                <w:sz w:val="24"/>
                <w:szCs w:val="24"/>
                <w:lang w:eastAsia="en-GB"/>
              </w:rPr>
              <w:t>wonderfullest</w:t>
            </w:r>
            <w:proofErr w:type="spellEnd"/>
            <w:r w:rsidRPr="00987F99">
              <w:rPr>
                <w:rFonts w:ascii="SassoonPrimaryInfant" w:eastAsia="Times New Roman" w:hAnsi="SassoonPrimaryInfant"/>
                <w:sz w:val="24"/>
                <w:szCs w:val="24"/>
                <w:lang w:eastAsia="en-GB"/>
              </w:rPr>
              <w:t xml:space="preserve"> thing I’d ever seen.”</w:t>
            </w:r>
          </w:p>
          <w:p w14:paraId="08DF2645" w14:textId="77777777" w:rsidR="00F0558C" w:rsidRPr="00B63046" w:rsidRDefault="00F0558C" w:rsidP="00912CE3">
            <w:pPr>
              <w:ind w:left="113" w:right="113"/>
              <w:rPr>
                <w:rFonts w:ascii="SassoonPrimaryInfant" w:eastAsia="Times New Roman" w:hAnsi="SassoonPrimaryInfant"/>
                <w:sz w:val="12"/>
                <w:szCs w:val="12"/>
                <w:lang w:eastAsia="en-GB"/>
              </w:rPr>
            </w:pPr>
          </w:p>
          <w:p w14:paraId="73CBD192" w14:textId="77777777" w:rsidR="00F0558C" w:rsidRDefault="00F0558C"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The Sand-fairy seemed a shade less disagreeable after this.</w:t>
            </w:r>
          </w:p>
          <w:p w14:paraId="6D33CA31" w14:textId="77777777" w:rsidR="00F0558C" w:rsidRPr="00F0558C" w:rsidRDefault="00F0558C" w:rsidP="00912CE3">
            <w:pPr>
              <w:ind w:left="113" w:right="113"/>
              <w:rPr>
                <w:rFonts w:ascii="SassoonPrimaryInfant" w:eastAsia="Times New Roman" w:hAnsi="SassoonPrimaryInfant"/>
                <w:sz w:val="12"/>
                <w:szCs w:val="24"/>
                <w:lang w:eastAsia="en-GB"/>
              </w:rPr>
            </w:pPr>
          </w:p>
          <w:p w14:paraId="76E0B940" w14:textId="77777777" w:rsidR="00F0558C" w:rsidRDefault="0093326E" w:rsidP="00912CE3">
            <w:pPr>
              <w:ind w:left="113" w:right="113"/>
              <w:jc w:val="center"/>
            </w:pPr>
            <w:r w:rsidRPr="0093326E">
              <w:rPr>
                <w:noProof/>
                <w:lang w:val="en-US"/>
              </w:rPr>
              <w:drawing>
                <wp:inline distT="0" distB="0" distL="0" distR="0" wp14:anchorId="47A36875" wp14:editId="62EB3189">
                  <wp:extent cx="2532607" cy="2384211"/>
                  <wp:effectExtent l="38100" t="38100" r="39370" b="3556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38011" cy="2389299"/>
                          </a:xfrm>
                          <a:prstGeom prst="rect">
                            <a:avLst/>
                          </a:prstGeom>
                          <a:ln w="38100">
                            <a:solidFill>
                              <a:schemeClr val="accent6"/>
                            </a:solidFill>
                          </a:ln>
                        </pic:spPr>
                      </pic:pic>
                    </a:graphicData>
                  </a:graphic>
                </wp:inline>
              </w:drawing>
            </w:r>
          </w:p>
          <w:p w14:paraId="262FCB68" w14:textId="77777777" w:rsidR="00F0558C" w:rsidRPr="00F0558C" w:rsidRDefault="00F0558C" w:rsidP="00912CE3">
            <w:pPr>
              <w:ind w:left="113" w:right="113"/>
              <w:rPr>
                <w:sz w:val="12"/>
              </w:rPr>
            </w:pPr>
          </w:p>
        </w:tc>
      </w:tr>
    </w:tbl>
    <w:p w14:paraId="6202CD5A" w14:textId="77777777" w:rsidR="00F0558C" w:rsidRPr="00987F99" w:rsidRDefault="00F0558C" w:rsidP="00912CE3">
      <w:pPr>
        <w:widowControl w:val="0"/>
        <w:autoSpaceDE w:val="0"/>
        <w:autoSpaceDN w:val="0"/>
        <w:adjustRightInd w:val="0"/>
        <w:rPr>
          <w:rFonts w:ascii="SassoonPrimaryInfant" w:hAnsi="SassoonPrimaryInfant" w:cs="Times"/>
          <w:szCs w:val="22"/>
        </w:rPr>
      </w:pPr>
    </w:p>
    <w:p w14:paraId="208CE0EC" w14:textId="77777777" w:rsidR="008614F5" w:rsidRPr="00987F99" w:rsidRDefault="008614F5" w:rsidP="00912CE3">
      <w:pPr>
        <w:pStyle w:val="H3"/>
        <w:shd w:val="clear" w:color="auto" w:fill="FBB19A" w:themeFill="accent2" w:themeFillTint="66"/>
        <w:spacing w:line="276" w:lineRule="auto"/>
        <w:rPr>
          <w:color w:val="auto"/>
        </w:rPr>
        <w:sectPr w:rsidR="008614F5" w:rsidRPr="00987F99" w:rsidSect="00B55A21">
          <w:pgSz w:w="11906" w:h="16838"/>
          <w:pgMar w:top="1134" w:right="1134" w:bottom="851" w:left="1134" w:header="708" w:footer="708" w:gutter="0"/>
          <w:cols w:space="708"/>
          <w:docGrid w:linePitch="381"/>
        </w:sectPr>
      </w:pPr>
    </w:p>
    <w:p w14:paraId="579D6E70" w14:textId="77777777" w:rsidR="008614F5" w:rsidRPr="00987F99" w:rsidRDefault="008614F5" w:rsidP="00912CE3">
      <w:pPr>
        <w:pStyle w:val="H3"/>
        <w:shd w:val="clear" w:color="auto" w:fill="FBB19A" w:themeFill="accent2" w:themeFillTint="66"/>
        <w:spacing w:line="276" w:lineRule="auto"/>
        <w:rPr>
          <w:color w:val="auto"/>
        </w:rPr>
      </w:pPr>
      <w:bookmarkStart w:id="6" w:name="FiveChildrenandItCQ"/>
      <w:r w:rsidRPr="00987F99">
        <w:rPr>
          <w:color w:val="auto"/>
        </w:rPr>
        <w:lastRenderedPageBreak/>
        <w:t>Comprehension questions</w:t>
      </w:r>
    </w:p>
    <w:bookmarkEnd w:id="6"/>
    <w:p w14:paraId="4DA29B13" w14:textId="77777777" w:rsidR="00E82E93" w:rsidRPr="00BC7EC4" w:rsidRDefault="00E82E93" w:rsidP="00E82E93">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72240051" w14:textId="77777777" w:rsidR="00E82E93" w:rsidRDefault="00E82E93" w:rsidP="00E82E93">
      <w:pPr>
        <w:pStyle w:val="ListParagraph"/>
        <w:ind w:left="0"/>
        <w:rPr>
          <w:rFonts w:ascii="SassoonPrimaryInfant" w:hAnsi="SassoonPrimaryInfant"/>
        </w:rPr>
      </w:pPr>
    </w:p>
    <w:p w14:paraId="6A2D0A26"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Which of the children discovers the creature first?</w:t>
      </w:r>
    </w:p>
    <w:p w14:paraId="5CEB5534" w14:textId="77777777" w:rsidR="008614F5" w:rsidRPr="0066523F" w:rsidRDefault="008614F5" w:rsidP="00912CE3">
      <w:pPr>
        <w:pStyle w:val="ListParagraph"/>
        <w:rPr>
          <w:rFonts w:ascii="SassoonPrimaryInfant" w:hAnsi="SassoonPrimaryInfant"/>
          <w:sz w:val="24"/>
          <w:szCs w:val="24"/>
        </w:rPr>
      </w:pPr>
    </w:p>
    <w:p w14:paraId="4B30A054" w14:textId="77777777" w:rsidR="008614F5" w:rsidRPr="0066523F" w:rsidRDefault="008614F5" w:rsidP="00912CE3">
      <w:pPr>
        <w:pStyle w:val="ListParagraph"/>
        <w:tabs>
          <w:tab w:val="left" w:leader="dot" w:pos="9639"/>
        </w:tabs>
        <w:rPr>
          <w:rFonts w:ascii="SassoonPrimaryInfant" w:hAnsi="SassoonPrimaryInfant"/>
          <w:sz w:val="24"/>
          <w:szCs w:val="24"/>
        </w:rPr>
      </w:pPr>
      <w:r w:rsidRPr="0066523F">
        <w:rPr>
          <w:rFonts w:ascii="SassoonPrimaryInfant" w:hAnsi="SassoonPrimaryInfant"/>
          <w:sz w:val="24"/>
          <w:szCs w:val="24"/>
        </w:rPr>
        <w:tab/>
      </w:r>
    </w:p>
    <w:p w14:paraId="23839AB2" w14:textId="77777777" w:rsidR="008614F5" w:rsidRPr="0066523F" w:rsidRDefault="008614F5" w:rsidP="00912CE3">
      <w:pPr>
        <w:rPr>
          <w:rFonts w:ascii="SassoonPrimaryInfant" w:hAnsi="SassoonPrimaryInfant"/>
          <w:sz w:val="24"/>
          <w:szCs w:val="24"/>
        </w:rPr>
      </w:pPr>
    </w:p>
    <w:p w14:paraId="0AD272E3"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 xml:space="preserve">What reasons does </w:t>
      </w:r>
      <w:proofErr w:type="spellStart"/>
      <w:r w:rsidRPr="0066523F">
        <w:rPr>
          <w:rFonts w:ascii="SassoonPrimaryInfant" w:hAnsi="SassoonPrimaryInfant"/>
          <w:sz w:val="24"/>
          <w:szCs w:val="24"/>
        </w:rPr>
        <w:t>Anthea</w:t>
      </w:r>
      <w:proofErr w:type="spellEnd"/>
      <w:r w:rsidRPr="0066523F">
        <w:rPr>
          <w:rFonts w:ascii="SassoonPrimaryInfant" w:hAnsi="SassoonPrimaryInfant"/>
          <w:sz w:val="24"/>
          <w:szCs w:val="24"/>
        </w:rPr>
        <w:t xml:space="preserve"> give that the creature cannot be a snake?</w:t>
      </w:r>
    </w:p>
    <w:p w14:paraId="468E283C" w14:textId="77777777" w:rsidR="008614F5" w:rsidRPr="0066523F" w:rsidRDefault="008614F5" w:rsidP="00912CE3">
      <w:pPr>
        <w:rPr>
          <w:rFonts w:ascii="SassoonPrimaryInfant" w:hAnsi="SassoonPrimaryInfant"/>
          <w:sz w:val="24"/>
          <w:szCs w:val="24"/>
        </w:rPr>
      </w:pPr>
    </w:p>
    <w:p w14:paraId="56AA615C"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6165DEE9"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1C257E58" w14:textId="77777777" w:rsidR="008614F5" w:rsidRPr="0066523F" w:rsidRDefault="008614F5" w:rsidP="00912CE3">
      <w:pPr>
        <w:rPr>
          <w:rFonts w:ascii="SassoonPrimaryInfant" w:hAnsi="SassoonPrimaryInfant"/>
          <w:sz w:val="24"/>
          <w:szCs w:val="24"/>
        </w:rPr>
      </w:pPr>
    </w:p>
    <w:p w14:paraId="656CA672" w14:textId="77777777" w:rsidR="008614F5" w:rsidRPr="0066523F" w:rsidRDefault="008614F5" w:rsidP="00912CE3">
      <w:pPr>
        <w:pStyle w:val="ListParagraph"/>
        <w:widowControl w:val="0"/>
        <w:numPr>
          <w:ilvl w:val="0"/>
          <w:numId w:val="2"/>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Why does Robert not want Cyril to sleep with a snake around his neck?</w:t>
      </w:r>
    </w:p>
    <w:p w14:paraId="143A5143" w14:textId="77777777"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p>
    <w:p w14:paraId="1C4C35C2"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32B712B8" w14:textId="77777777" w:rsidR="008614F5" w:rsidRPr="0066523F" w:rsidRDefault="008614F5" w:rsidP="00912CE3">
      <w:pPr>
        <w:rPr>
          <w:rFonts w:ascii="SassoonPrimaryInfant" w:hAnsi="SassoonPrimaryInfant"/>
          <w:sz w:val="24"/>
          <w:szCs w:val="24"/>
        </w:rPr>
      </w:pPr>
    </w:p>
    <w:p w14:paraId="3455DC02"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 xml:space="preserve">Why does </w:t>
      </w:r>
      <w:proofErr w:type="spellStart"/>
      <w:r w:rsidRPr="0066523F">
        <w:rPr>
          <w:rFonts w:ascii="SassoonPrimaryInfant" w:hAnsi="SassoonPrimaryInfant"/>
          <w:sz w:val="24"/>
          <w:szCs w:val="24"/>
        </w:rPr>
        <w:t>Anthea</w:t>
      </w:r>
      <w:proofErr w:type="spellEnd"/>
      <w:r w:rsidRPr="0066523F">
        <w:rPr>
          <w:rFonts w:ascii="SassoonPrimaryInfant" w:hAnsi="SassoonPrimaryInfant"/>
          <w:sz w:val="24"/>
          <w:szCs w:val="24"/>
        </w:rPr>
        <w:t xml:space="preserve"> try to stop the other children from using the spade to dig? </w:t>
      </w:r>
    </w:p>
    <w:p w14:paraId="5CE61749" w14:textId="77777777" w:rsidR="008614F5" w:rsidRPr="0066523F" w:rsidRDefault="008614F5" w:rsidP="00912CE3">
      <w:pPr>
        <w:rPr>
          <w:rFonts w:ascii="SassoonPrimaryInfant" w:hAnsi="SassoonPrimaryInfant"/>
          <w:sz w:val="24"/>
          <w:szCs w:val="24"/>
        </w:rPr>
      </w:pPr>
    </w:p>
    <w:p w14:paraId="02182E34"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74B13CD5" w14:textId="77777777" w:rsidR="008614F5" w:rsidRPr="0066523F" w:rsidRDefault="008614F5" w:rsidP="00912CE3">
      <w:pPr>
        <w:rPr>
          <w:rFonts w:ascii="SassoonPrimaryInfant" w:hAnsi="SassoonPrimaryInfant"/>
          <w:sz w:val="24"/>
          <w:szCs w:val="24"/>
        </w:rPr>
      </w:pPr>
    </w:p>
    <w:p w14:paraId="4E779D35" w14:textId="77777777" w:rsidR="00D333DE" w:rsidRPr="0066523F" w:rsidRDefault="008614F5" w:rsidP="00912CE3">
      <w:pPr>
        <w:pStyle w:val="ListParagraph"/>
        <w:numPr>
          <w:ilvl w:val="0"/>
          <w:numId w:val="2"/>
        </w:numPr>
        <w:rPr>
          <w:rFonts w:ascii="SassoonPrimaryInfant" w:hAnsi="SassoonPrimaryInfant"/>
          <w:sz w:val="24"/>
          <w:szCs w:val="24"/>
        </w:rPr>
      </w:pPr>
      <w:proofErr w:type="spellStart"/>
      <w:r w:rsidRPr="0066523F">
        <w:rPr>
          <w:rFonts w:ascii="SassoonPrimaryInfant" w:hAnsi="SassoonPrimaryInfant"/>
          <w:sz w:val="24"/>
          <w:szCs w:val="24"/>
        </w:rPr>
        <w:t>Anthea</w:t>
      </w:r>
      <w:proofErr w:type="spellEnd"/>
      <w:r w:rsidRPr="0066523F">
        <w:rPr>
          <w:rFonts w:ascii="SassoonPrimaryInfant" w:hAnsi="SassoonPrimaryInfant"/>
          <w:sz w:val="24"/>
          <w:szCs w:val="24"/>
        </w:rPr>
        <w:t xml:space="preserve"> </w:t>
      </w:r>
      <w:r w:rsidRPr="0066523F">
        <w:rPr>
          <w:rFonts w:ascii="SassoonPrimaryInfant" w:hAnsi="SassoonPrimaryInfant"/>
          <w:i/>
          <w:color w:val="B42F06" w:themeColor="accent2" w:themeShade="BF"/>
          <w:sz w:val="24"/>
          <w:szCs w:val="24"/>
        </w:rPr>
        <w:t>‘</w:t>
      </w:r>
      <w:r w:rsidRPr="0066523F">
        <w:rPr>
          <w:rFonts w:ascii="SassoonPrimaryInfant" w:hAnsi="SassoonPrimaryInfant"/>
          <w:i/>
          <w:color w:val="FF0000"/>
          <w:sz w:val="24"/>
          <w:szCs w:val="24"/>
        </w:rPr>
        <w:t>began to scratch like a dog does when he has suddenly remembered where it was that he buried his bone.’</w:t>
      </w:r>
      <w:r w:rsidRPr="0066523F">
        <w:rPr>
          <w:rFonts w:ascii="SassoonPrimaryInfant" w:hAnsi="SassoonPrimaryInfant"/>
          <w:color w:val="FF0000"/>
          <w:sz w:val="24"/>
          <w:szCs w:val="24"/>
        </w:rPr>
        <w:t xml:space="preserve"> </w:t>
      </w:r>
    </w:p>
    <w:p w14:paraId="5DD6E553" w14:textId="77777777" w:rsidR="00C67C19" w:rsidRPr="0066523F" w:rsidRDefault="00C67C19" w:rsidP="00C67C19">
      <w:pPr>
        <w:pStyle w:val="ListParagraph"/>
        <w:rPr>
          <w:rFonts w:ascii="SassoonPrimaryInfant" w:hAnsi="SassoonPrimaryInfant"/>
          <w:sz w:val="24"/>
          <w:szCs w:val="24"/>
        </w:rPr>
      </w:pPr>
    </w:p>
    <w:p w14:paraId="182890A6" w14:textId="77777777" w:rsidR="008614F5" w:rsidRPr="0066523F" w:rsidRDefault="008614F5" w:rsidP="00912CE3">
      <w:pPr>
        <w:pStyle w:val="ListParagraph"/>
        <w:rPr>
          <w:rFonts w:ascii="SassoonPrimaryInfant" w:hAnsi="SassoonPrimaryInfant"/>
          <w:sz w:val="24"/>
          <w:szCs w:val="24"/>
        </w:rPr>
      </w:pPr>
      <w:r w:rsidRPr="0066523F">
        <w:rPr>
          <w:rFonts w:ascii="SassoonPrimaryInfant" w:hAnsi="SassoonPrimaryInfant"/>
          <w:sz w:val="24"/>
          <w:szCs w:val="24"/>
        </w:rPr>
        <w:t>What do you think the author is trying to show with this simile?</w:t>
      </w:r>
    </w:p>
    <w:p w14:paraId="6741EE91" w14:textId="77777777"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p>
    <w:p w14:paraId="676A2EB4"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6F8E9D28"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p>
    <w:p w14:paraId="4D300BB4" w14:textId="77777777" w:rsidR="008614F5" w:rsidRPr="0066523F" w:rsidRDefault="008614F5" w:rsidP="00912CE3">
      <w:pPr>
        <w:pStyle w:val="ListParagraph"/>
        <w:widowControl w:val="0"/>
        <w:numPr>
          <w:ilvl w:val="0"/>
          <w:numId w:val="2"/>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Read the following line from the extract:</w:t>
      </w:r>
    </w:p>
    <w:p w14:paraId="473DE21D" w14:textId="77777777" w:rsidR="008614F5" w:rsidRPr="0066523F" w:rsidRDefault="008614F5" w:rsidP="00912CE3">
      <w:pPr>
        <w:widowControl w:val="0"/>
        <w:autoSpaceDE w:val="0"/>
        <w:autoSpaceDN w:val="0"/>
        <w:adjustRightInd w:val="0"/>
        <w:rPr>
          <w:rFonts w:ascii="SassoonPrimaryInfant" w:hAnsi="SassoonPrimaryInfant"/>
          <w:sz w:val="24"/>
          <w:szCs w:val="24"/>
        </w:rPr>
      </w:pPr>
    </w:p>
    <w:p w14:paraId="2C1857B1" w14:textId="41C565E2" w:rsidR="008614F5" w:rsidRPr="0066523F" w:rsidRDefault="00237B89" w:rsidP="00912CE3">
      <w:pPr>
        <w:pStyle w:val="ListParagraph"/>
        <w:widowControl w:val="0"/>
        <w:autoSpaceDE w:val="0"/>
        <w:autoSpaceDN w:val="0"/>
        <w:adjustRightInd w:val="0"/>
        <w:rPr>
          <w:rFonts w:ascii="SassoonPrimaryInfant" w:hAnsi="SassoonPrimaryInfant"/>
          <w:color w:val="FF0000"/>
          <w:sz w:val="24"/>
          <w:szCs w:val="24"/>
        </w:rPr>
      </w:pPr>
      <w:r w:rsidRPr="0066523F">
        <w:rPr>
          <w:rFonts w:ascii="SassoonPrimaryInfant" w:hAnsi="SassoonPrimaryInfant"/>
          <w:color w:val="FF0000"/>
          <w:sz w:val="24"/>
          <w:szCs w:val="24"/>
        </w:rPr>
        <w:t>‘</w:t>
      </w:r>
      <w:r w:rsidR="008614F5" w:rsidRPr="0066523F">
        <w:rPr>
          <w:rFonts w:ascii="SassoonPrimaryInfant" w:hAnsi="SassoonPrimaryInfant"/>
          <w:color w:val="FF0000"/>
          <w:sz w:val="24"/>
          <w:szCs w:val="24"/>
        </w:rPr>
        <w:t>…</w:t>
      </w:r>
      <w:r w:rsidR="00603C50" w:rsidRPr="0066523F">
        <w:rPr>
          <w:rFonts w:ascii="SassoonPrimaryInfant" w:hAnsi="SassoonPrimaryInfant"/>
          <w:color w:val="FF0000"/>
          <w:sz w:val="24"/>
          <w:szCs w:val="24"/>
        </w:rPr>
        <w:t xml:space="preserve"> </w:t>
      </w:r>
      <w:r w:rsidR="008614F5" w:rsidRPr="0066523F">
        <w:rPr>
          <w:rFonts w:ascii="SassoonPrimaryInfant" w:hAnsi="SassoonPrimaryInfant"/>
          <w:i/>
          <w:color w:val="FF0000"/>
          <w:sz w:val="24"/>
          <w:szCs w:val="24"/>
        </w:rPr>
        <w:t>suddenly a dry husky voice in the sand made them all jump back, and their hearts jumped nearly as fast as they did.</w:t>
      </w:r>
      <w:r w:rsidRPr="0066523F">
        <w:rPr>
          <w:rFonts w:ascii="SassoonPrimaryInfant" w:hAnsi="SassoonPrimaryInfant"/>
          <w:i/>
          <w:color w:val="FF0000"/>
          <w:sz w:val="24"/>
          <w:szCs w:val="24"/>
        </w:rPr>
        <w:t>’</w:t>
      </w:r>
    </w:p>
    <w:p w14:paraId="3CE8DD05" w14:textId="77777777" w:rsidR="008614F5" w:rsidRPr="0066523F" w:rsidRDefault="008614F5" w:rsidP="00912CE3">
      <w:pPr>
        <w:widowControl w:val="0"/>
        <w:autoSpaceDE w:val="0"/>
        <w:autoSpaceDN w:val="0"/>
        <w:adjustRightInd w:val="0"/>
        <w:rPr>
          <w:rFonts w:ascii="SassoonPrimaryInfant" w:hAnsi="SassoonPrimaryInfant"/>
          <w:sz w:val="24"/>
          <w:szCs w:val="24"/>
        </w:rPr>
      </w:pPr>
    </w:p>
    <w:p w14:paraId="4C73D9BD" w14:textId="22E4A6F2"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 xml:space="preserve">What do the words </w:t>
      </w:r>
      <w:r w:rsidR="00237B89" w:rsidRPr="0066523F">
        <w:rPr>
          <w:rFonts w:ascii="SassoonPrimaryInfant" w:hAnsi="SassoonPrimaryInfant"/>
          <w:i/>
          <w:color w:val="FF0000"/>
          <w:sz w:val="24"/>
          <w:szCs w:val="24"/>
        </w:rPr>
        <w:t>‘</w:t>
      </w:r>
      <w:r w:rsidRPr="0066523F">
        <w:rPr>
          <w:rFonts w:ascii="SassoonPrimaryInfant" w:hAnsi="SassoonPrimaryInfant"/>
          <w:i/>
          <w:color w:val="FF0000"/>
          <w:sz w:val="24"/>
          <w:szCs w:val="24"/>
        </w:rPr>
        <w:t>their hearts jumped</w:t>
      </w:r>
      <w:r w:rsidR="00237B89" w:rsidRPr="0066523F">
        <w:rPr>
          <w:rFonts w:ascii="SassoonPrimaryInfant" w:hAnsi="SassoonPrimaryInfant"/>
          <w:i/>
          <w:color w:val="FF0000"/>
          <w:sz w:val="24"/>
          <w:szCs w:val="24"/>
        </w:rPr>
        <w:t>’</w:t>
      </w:r>
      <w:r w:rsidRPr="0066523F">
        <w:rPr>
          <w:rFonts w:ascii="SassoonPrimaryInfant" w:hAnsi="SassoonPrimaryInfant"/>
          <w:color w:val="FF0000"/>
          <w:sz w:val="24"/>
          <w:szCs w:val="24"/>
        </w:rPr>
        <w:t xml:space="preserve"> </w:t>
      </w:r>
      <w:r w:rsidRPr="0066523F">
        <w:rPr>
          <w:rFonts w:ascii="SassoonPrimaryInfant" w:hAnsi="SassoonPrimaryInfant"/>
          <w:sz w:val="24"/>
          <w:szCs w:val="24"/>
        </w:rPr>
        <w:t>tell you about how the children were feeling?</w:t>
      </w:r>
    </w:p>
    <w:p w14:paraId="13750819" w14:textId="77777777" w:rsidR="008614F5" w:rsidRPr="0066523F" w:rsidRDefault="008614F5" w:rsidP="00912CE3">
      <w:pPr>
        <w:pStyle w:val="ListParagraph"/>
        <w:widowControl w:val="0"/>
        <w:autoSpaceDE w:val="0"/>
        <w:autoSpaceDN w:val="0"/>
        <w:adjustRightInd w:val="0"/>
        <w:rPr>
          <w:rFonts w:ascii="SassoonPrimaryInfant" w:hAnsi="SassoonPrimaryInfant"/>
          <w:sz w:val="24"/>
          <w:szCs w:val="24"/>
        </w:rPr>
      </w:pPr>
    </w:p>
    <w:p w14:paraId="0BC451CB"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0582A0C2"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p>
    <w:p w14:paraId="7F5DD4F1" w14:textId="77777777" w:rsidR="008614F5" w:rsidRPr="0066523F" w:rsidRDefault="008614F5" w:rsidP="00912CE3">
      <w:pPr>
        <w:pStyle w:val="ListParagraph"/>
        <w:widowControl w:val="0"/>
        <w:numPr>
          <w:ilvl w:val="0"/>
          <w:numId w:val="2"/>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The creature says it is called a ‘Sand-fairy’ in English. What is its other name?</w:t>
      </w:r>
    </w:p>
    <w:p w14:paraId="4DBF10AB" w14:textId="77777777" w:rsidR="008614F5" w:rsidRPr="0066523F" w:rsidRDefault="008614F5" w:rsidP="00912CE3">
      <w:pPr>
        <w:pStyle w:val="ListParagraph"/>
        <w:widowControl w:val="0"/>
        <w:autoSpaceDE w:val="0"/>
        <w:autoSpaceDN w:val="0"/>
        <w:adjustRightInd w:val="0"/>
        <w:rPr>
          <w:rFonts w:ascii="SassoonPrimaryInfant" w:hAnsi="SassoonPrimaryInfant"/>
          <w:i/>
          <w:sz w:val="24"/>
          <w:szCs w:val="24"/>
        </w:rPr>
      </w:pPr>
    </w:p>
    <w:p w14:paraId="35EF5859"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3A1D1B36" w14:textId="77777777" w:rsidR="008614F5" w:rsidRPr="0066523F" w:rsidRDefault="008614F5" w:rsidP="00912CE3">
      <w:pPr>
        <w:pStyle w:val="ListParagraph"/>
        <w:widowControl w:val="0"/>
        <w:tabs>
          <w:tab w:val="left" w:leader="dot" w:pos="9639"/>
        </w:tabs>
        <w:autoSpaceDE w:val="0"/>
        <w:autoSpaceDN w:val="0"/>
        <w:adjustRightInd w:val="0"/>
        <w:rPr>
          <w:rFonts w:ascii="SassoonPrimaryInfant" w:hAnsi="SassoonPrimaryInfant"/>
          <w:i/>
          <w:sz w:val="24"/>
          <w:szCs w:val="24"/>
        </w:rPr>
        <w:sectPr w:rsidR="008614F5" w:rsidRPr="0066523F" w:rsidSect="00B55A21">
          <w:pgSz w:w="11906" w:h="16838"/>
          <w:pgMar w:top="1134" w:right="1134" w:bottom="851" w:left="1134" w:header="708" w:footer="708" w:gutter="0"/>
          <w:cols w:space="708"/>
          <w:docGrid w:linePitch="381"/>
        </w:sectPr>
      </w:pPr>
    </w:p>
    <w:p w14:paraId="09A9A809" w14:textId="77777777" w:rsidR="008614F5" w:rsidRPr="0066523F" w:rsidRDefault="008614F5" w:rsidP="00912CE3">
      <w:pPr>
        <w:pStyle w:val="ListParagraph"/>
        <w:numPr>
          <w:ilvl w:val="0"/>
          <w:numId w:val="2"/>
        </w:numPr>
        <w:rPr>
          <w:rFonts w:ascii="SassoonPrimaryInfant" w:hAnsi="SassoonPrimaryInfant"/>
          <w:i/>
          <w:sz w:val="24"/>
          <w:szCs w:val="24"/>
        </w:rPr>
      </w:pPr>
      <w:r w:rsidRPr="0066523F">
        <w:rPr>
          <w:rFonts w:ascii="SassoonPrimaryInfant" w:hAnsi="SassoonPrimaryInfant"/>
          <w:sz w:val="24"/>
          <w:szCs w:val="24"/>
        </w:rPr>
        <w:lastRenderedPageBreak/>
        <w:t>The Sand-fairy says to the children:</w:t>
      </w:r>
    </w:p>
    <w:p w14:paraId="4CA00456" w14:textId="77777777" w:rsidR="008614F5" w:rsidRPr="0066523F" w:rsidRDefault="008614F5" w:rsidP="00912CE3">
      <w:pPr>
        <w:pStyle w:val="ListParagraph"/>
        <w:rPr>
          <w:rFonts w:ascii="SassoonPrimaryInfant" w:hAnsi="SassoonPrimaryInfant"/>
          <w:sz w:val="24"/>
          <w:szCs w:val="24"/>
        </w:rPr>
      </w:pPr>
    </w:p>
    <w:p w14:paraId="31D33162" w14:textId="77777777" w:rsidR="008614F5" w:rsidRPr="0066523F" w:rsidRDefault="008614F5" w:rsidP="00912CE3">
      <w:pPr>
        <w:pStyle w:val="ListParagraph"/>
        <w:rPr>
          <w:rFonts w:ascii="SassoonPrimaryInfant" w:hAnsi="SassoonPrimaryInfant"/>
          <w:i/>
          <w:color w:val="FF0000"/>
          <w:sz w:val="24"/>
          <w:szCs w:val="24"/>
        </w:rPr>
      </w:pPr>
      <w:r w:rsidRPr="0066523F">
        <w:rPr>
          <w:rFonts w:ascii="SassoonPrimaryInfant" w:hAnsi="SassoonPrimaryInfant"/>
          <w:i/>
          <w:color w:val="FF0000"/>
          <w:sz w:val="24"/>
          <w:szCs w:val="24"/>
        </w:rPr>
        <w:t>“Why, you talk as if I were nobody in particular.”</w:t>
      </w:r>
    </w:p>
    <w:p w14:paraId="0E1A43C9" w14:textId="77777777" w:rsidR="008614F5" w:rsidRPr="0066523F" w:rsidRDefault="008614F5" w:rsidP="00912CE3">
      <w:pPr>
        <w:pStyle w:val="ListParagraph"/>
        <w:rPr>
          <w:rFonts w:ascii="SassoonPrimaryInfant" w:hAnsi="SassoonPrimaryInfant"/>
          <w:i/>
          <w:sz w:val="24"/>
          <w:szCs w:val="24"/>
        </w:rPr>
      </w:pPr>
    </w:p>
    <w:p w14:paraId="20A73EED" w14:textId="77777777" w:rsidR="008614F5" w:rsidRPr="0066523F" w:rsidRDefault="008614F5" w:rsidP="00912CE3">
      <w:pPr>
        <w:pStyle w:val="ListParagraph"/>
        <w:rPr>
          <w:rFonts w:ascii="SassoonPrimaryInfant" w:hAnsi="SassoonPrimaryInfant"/>
          <w:sz w:val="24"/>
          <w:szCs w:val="24"/>
        </w:rPr>
      </w:pPr>
      <w:r w:rsidRPr="0066523F">
        <w:rPr>
          <w:rFonts w:ascii="SassoonPrimaryInfant" w:hAnsi="SassoonPrimaryInfant"/>
          <w:sz w:val="24"/>
          <w:szCs w:val="24"/>
        </w:rPr>
        <w:t>What do you think it means by this?</w:t>
      </w:r>
    </w:p>
    <w:p w14:paraId="4B25D9D2" w14:textId="77777777" w:rsidR="008614F5" w:rsidRPr="0066523F" w:rsidRDefault="008614F5" w:rsidP="00912CE3">
      <w:pPr>
        <w:pStyle w:val="ListParagraph"/>
        <w:rPr>
          <w:rFonts w:ascii="SassoonPrimaryInfant" w:hAnsi="SassoonPrimaryInfant"/>
          <w:sz w:val="24"/>
          <w:szCs w:val="24"/>
        </w:rPr>
      </w:pPr>
    </w:p>
    <w:p w14:paraId="06223152" w14:textId="77777777" w:rsidR="008614F5" w:rsidRPr="0066523F" w:rsidRDefault="008614F5" w:rsidP="00E82E93">
      <w:pPr>
        <w:widowControl w:val="0"/>
        <w:tabs>
          <w:tab w:val="left" w:leader="dot" w:pos="9639"/>
        </w:tabs>
        <w:autoSpaceDE w:val="0"/>
        <w:autoSpaceDN w:val="0"/>
        <w:adjustRightInd w:val="0"/>
        <w:spacing w:line="480" w:lineRule="auto"/>
        <w:ind w:left="720"/>
        <w:rPr>
          <w:rFonts w:ascii="SassoonPrimaryInfant" w:hAnsi="SassoonPrimaryInfant"/>
          <w:sz w:val="24"/>
          <w:szCs w:val="24"/>
        </w:rPr>
      </w:pPr>
      <w:r w:rsidRPr="0066523F">
        <w:rPr>
          <w:rFonts w:ascii="SassoonPrimaryInfant" w:hAnsi="SassoonPrimaryInfant"/>
          <w:sz w:val="24"/>
          <w:szCs w:val="24"/>
        </w:rPr>
        <w:tab/>
      </w:r>
    </w:p>
    <w:p w14:paraId="68CADD12" w14:textId="77777777" w:rsidR="008614F5" w:rsidRPr="0066523F" w:rsidRDefault="008614F5" w:rsidP="00912CE3">
      <w:pPr>
        <w:widowControl w:val="0"/>
        <w:tabs>
          <w:tab w:val="left" w:leader="dot" w:pos="9639"/>
        </w:tabs>
        <w:autoSpaceDE w:val="0"/>
        <w:autoSpaceDN w:val="0"/>
        <w:adjustRightInd w:val="0"/>
        <w:ind w:left="720"/>
        <w:rPr>
          <w:rFonts w:ascii="SassoonPrimaryInfant" w:hAnsi="SassoonPrimaryInfant"/>
          <w:sz w:val="24"/>
          <w:szCs w:val="24"/>
        </w:rPr>
      </w:pPr>
      <w:r w:rsidRPr="0066523F">
        <w:rPr>
          <w:rFonts w:ascii="SassoonPrimaryInfant" w:hAnsi="SassoonPrimaryInfant"/>
          <w:sz w:val="24"/>
          <w:szCs w:val="24"/>
        </w:rPr>
        <w:tab/>
      </w:r>
    </w:p>
    <w:p w14:paraId="498FE3EA" w14:textId="77777777" w:rsidR="008614F5" w:rsidRPr="0066523F" w:rsidRDefault="008614F5" w:rsidP="00912CE3">
      <w:pPr>
        <w:rPr>
          <w:rFonts w:ascii="SassoonPrimaryInfant" w:hAnsi="SassoonPrimaryInfant"/>
          <w:sz w:val="24"/>
          <w:szCs w:val="24"/>
        </w:rPr>
      </w:pPr>
    </w:p>
    <w:p w14:paraId="302762D2"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 xml:space="preserve">What made the Sand-fairy seem </w:t>
      </w:r>
      <w:r w:rsidRPr="0066523F">
        <w:rPr>
          <w:rFonts w:ascii="SassoonPrimaryInfant" w:hAnsi="SassoonPrimaryInfant"/>
          <w:i/>
          <w:color w:val="FF0000"/>
          <w:sz w:val="24"/>
          <w:szCs w:val="24"/>
        </w:rPr>
        <w:t>‘a shade less disagreeable’</w:t>
      </w:r>
      <w:r w:rsidRPr="0066523F">
        <w:rPr>
          <w:rFonts w:ascii="SassoonPrimaryInfant" w:hAnsi="SassoonPrimaryInfant"/>
          <w:sz w:val="24"/>
          <w:szCs w:val="24"/>
        </w:rPr>
        <w:t>?</w:t>
      </w:r>
    </w:p>
    <w:p w14:paraId="7206F1D2" w14:textId="77777777" w:rsidR="008614F5" w:rsidRPr="0066523F" w:rsidRDefault="008614F5" w:rsidP="00912CE3">
      <w:pPr>
        <w:pStyle w:val="ListParagraph"/>
        <w:rPr>
          <w:rFonts w:ascii="SassoonPrimaryInfant" w:hAnsi="SassoonPrimaryInfant"/>
          <w:sz w:val="24"/>
          <w:szCs w:val="24"/>
        </w:rPr>
      </w:pPr>
    </w:p>
    <w:p w14:paraId="0F77F5D6" w14:textId="77777777" w:rsidR="008614F5" w:rsidRPr="0066523F" w:rsidRDefault="008614F5" w:rsidP="00912CE3">
      <w:pPr>
        <w:pStyle w:val="ListParagraph"/>
        <w:tabs>
          <w:tab w:val="left" w:leader="dot" w:pos="9639"/>
        </w:tabs>
        <w:rPr>
          <w:rFonts w:ascii="SassoonPrimaryInfant" w:hAnsi="SassoonPrimaryInfant"/>
          <w:sz w:val="24"/>
          <w:szCs w:val="24"/>
        </w:rPr>
      </w:pPr>
      <w:r w:rsidRPr="0066523F">
        <w:rPr>
          <w:rFonts w:ascii="SassoonPrimaryInfant" w:hAnsi="SassoonPrimaryInfant"/>
          <w:sz w:val="24"/>
          <w:szCs w:val="24"/>
        </w:rPr>
        <w:tab/>
      </w:r>
    </w:p>
    <w:p w14:paraId="081EBFA1" w14:textId="77777777" w:rsidR="008614F5" w:rsidRPr="0066523F" w:rsidRDefault="008614F5" w:rsidP="00912CE3">
      <w:pPr>
        <w:rPr>
          <w:rFonts w:ascii="SassoonPrimaryInfant" w:hAnsi="SassoonPrimaryInfant"/>
          <w:sz w:val="24"/>
          <w:szCs w:val="24"/>
        </w:rPr>
      </w:pPr>
    </w:p>
    <w:p w14:paraId="1EAA2F66" w14:textId="77777777" w:rsidR="008614F5" w:rsidRPr="0066523F" w:rsidRDefault="008614F5" w:rsidP="00912CE3">
      <w:pPr>
        <w:pStyle w:val="ListParagraph"/>
        <w:numPr>
          <w:ilvl w:val="0"/>
          <w:numId w:val="2"/>
        </w:numPr>
        <w:rPr>
          <w:rFonts w:ascii="SassoonPrimaryInfant" w:hAnsi="SassoonPrimaryInfant"/>
          <w:sz w:val="24"/>
          <w:szCs w:val="24"/>
        </w:rPr>
      </w:pPr>
      <w:r w:rsidRPr="0066523F">
        <w:rPr>
          <w:rFonts w:ascii="SassoonPrimaryInfant" w:hAnsi="SassoonPrimaryInfant"/>
          <w:sz w:val="24"/>
          <w:szCs w:val="24"/>
        </w:rPr>
        <w:t>Find and copy two words in the sentence below that show that the Sand-fairy is upset:</w:t>
      </w:r>
    </w:p>
    <w:p w14:paraId="01E92078" w14:textId="77777777" w:rsidR="008614F5" w:rsidRPr="0066523F" w:rsidRDefault="008614F5" w:rsidP="00912CE3">
      <w:pPr>
        <w:widowControl w:val="0"/>
        <w:autoSpaceDE w:val="0"/>
        <w:autoSpaceDN w:val="0"/>
        <w:adjustRightInd w:val="0"/>
        <w:ind w:firstLine="720"/>
        <w:rPr>
          <w:rFonts w:ascii="SassoonPrimaryInfant" w:hAnsi="SassoonPrimaryInfant"/>
          <w:i/>
          <w:sz w:val="24"/>
          <w:szCs w:val="24"/>
        </w:rPr>
      </w:pPr>
    </w:p>
    <w:p w14:paraId="678F48D9" w14:textId="2BFA93A5" w:rsidR="008614F5" w:rsidRPr="0066523F" w:rsidRDefault="00237B89" w:rsidP="00912CE3">
      <w:pPr>
        <w:widowControl w:val="0"/>
        <w:autoSpaceDE w:val="0"/>
        <w:autoSpaceDN w:val="0"/>
        <w:adjustRightInd w:val="0"/>
        <w:ind w:firstLine="720"/>
        <w:rPr>
          <w:rFonts w:ascii="SassoonPrimaryInfant" w:hAnsi="SassoonPrimaryInfant"/>
          <w:i/>
          <w:color w:val="FF0000"/>
          <w:sz w:val="24"/>
          <w:szCs w:val="24"/>
        </w:rPr>
      </w:pPr>
      <w:r w:rsidRPr="0066523F">
        <w:rPr>
          <w:rFonts w:ascii="SassoonPrimaryInfant" w:hAnsi="SassoonPrimaryInfant"/>
          <w:i/>
          <w:color w:val="FF0000"/>
          <w:sz w:val="24"/>
          <w:szCs w:val="24"/>
        </w:rPr>
        <w:t>‘</w:t>
      </w:r>
      <w:r w:rsidR="008614F5" w:rsidRPr="0066523F">
        <w:rPr>
          <w:rFonts w:ascii="SassoonPrimaryInfant" w:hAnsi="SassoonPrimaryInfant"/>
          <w:i/>
          <w:color w:val="FF0000"/>
          <w:sz w:val="24"/>
          <w:szCs w:val="24"/>
        </w:rPr>
        <w:t xml:space="preserve">It looked so grieved and hurt that Jane hastened to say, “Of course I see you are, </w:t>
      </w:r>
      <w:r w:rsidR="008614F5" w:rsidRPr="0066523F">
        <w:rPr>
          <w:rFonts w:ascii="SassoonPrimaryInfant" w:hAnsi="SassoonPrimaryInfant"/>
          <w:i/>
          <w:iCs/>
          <w:color w:val="FF0000"/>
          <w:sz w:val="24"/>
          <w:szCs w:val="24"/>
        </w:rPr>
        <w:t>now</w:t>
      </w:r>
      <w:r w:rsidR="008614F5" w:rsidRPr="0066523F">
        <w:rPr>
          <w:rFonts w:ascii="SassoonPrimaryInfant" w:hAnsi="SassoonPrimaryInfant"/>
          <w:i/>
          <w:color w:val="FF0000"/>
          <w:sz w:val="24"/>
          <w:szCs w:val="24"/>
        </w:rPr>
        <w:t xml:space="preserve">. It’s quite </w:t>
      </w:r>
    </w:p>
    <w:p w14:paraId="7EEAA1F2" w14:textId="0398F6A9" w:rsidR="008614F5" w:rsidRPr="0066523F" w:rsidRDefault="008614F5" w:rsidP="00912CE3">
      <w:pPr>
        <w:widowControl w:val="0"/>
        <w:autoSpaceDE w:val="0"/>
        <w:autoSpaceDN w:val="0"/>
        <w:adjustRightInd w:val="0"/>
        <w:ind w:firstLine="720"/>
        <w:rPr>
          <w:rFonts w:ascii="SassoonPrimaryInfant" w:hAnsi="SassoonPrimaryInfant"/>
          <w:i/>
          <w:color w:val="FF0000"/>
          <w:sz w:val="24"/>
          <w:szCs w:val="24"/>
        </w:rPr>
      </w:pPr>
      <w:r w:rsidRPr="0066523F">
        <w:rPr>
          <w:rFonts w:ascii="SassoonPrimaryInfant" w:hAnsi="SassoonPrimaryInfant"/>
          <w:i/>
          <w:color w:val="FF0000"/>
          <w:sz w:val="24"/>
          <w:szCs w:val="24"/>
        </w:rPr>
        <w:t>plain now one comes to look at you.”</w:t>
      </w:r>
      <w:r w:rsidR="00237B89" w:rsidRPr="0066523F">
        <w:rPr>
          <w:rFonts w:ascii="SassoonPrimaryInfant" w:hAnsi="SassoonPrimaryInfant"/>
          <w:i/>
          <w:color w:val="FF0000"/>
          <w:sz w:val="24"/>
          <w:szCs w:val="24"/>
        </w:rPr>
        <w:t>’</w:t>
      </w:r>
    </w:p>
    <w:p w14:paraId="0A53AE17" w14:textId="77777777" w:rsidR="00BF3FCE" w:rsidRPr="0066523F" w:rsidRDefault="00BF3FCE" w:rsidP="00912CE3">
      <w:pPr>
        <w:rPr>
          <w:rFonts w:ascii="SassoonPrimaryInfant" w:hAnsi="SassoonPrimaryInfant"/>
          <w:color w:val="auto"/>
          <w:sz w:val="24"/>
          <w:szCs w:val="24"/>
        </w:rPr>
      </w:pPr>
    </w:p>
    <w:p w14:paraId="474A4E7E" w14:textId="77777777" w:rsidR="00BF3FCE" w:rsidRPr="0066523F" w:rsidRDefault="00BF3FCE" w:rsidP="00E82E93">
      <w:pPr>
        <w:pStyle w:val="ListParagraph"/>
        <w:widowControl w:val="0"/>
        <w:numPr>
          <w:ilvl w:val="0"/>
          <w:numId w:val="3"/>
        </w:numPr>
        <w:tabs>
          <w:tab w:val="left" w:leader="dot" w:pos="9639"/>
        </w:tabs>
        <w:autoSpaceDE w:val="0"/>
        <w:autoSpaceDN w:val="0"/>
        <w:adjustRightInd w:val="0"/>
        <w:spacing w:line="480" w:lineRule="auto"/>
        <w:rPr>
          <w:rFonts w:ascii="SassoonPrimaryInfant" w:hAnsi="SassoonPrimaryInfant"/>
          <w:sz w:val="24"/>
          <w:szCs w:val="24"/>
        </w:rPr>
      </w:pPr>
      <w:r w:rsidRPr="0066523F">
        <w:rPr>
          <w:rFonts w:ascii="SassoonPrimaryInfant" w:hAnsi="SassoonPrimaryInfant"/>
          <w:sz w:val="24"/>
          <w:szCs w:val="24"/>
        </w:rPr>
        <w:tab/>
      </w:r>
    </w:p>
    <w:p w14:paraId="08B22313" w14:textId="77777777" w:rsidR="00BF3FCE" w:rsidRPr="0066523F" w:rsidRDefault="00BF3FCE" w:rsidP="00912CE3">
      <w:pPr>
        <w:pStyle w:val="ListParagraph"/>
        <w:widowControl w:val="0"/>
        <w:numPr>
          <w:ilvl w:val="0"/>
          <w:numId w:val="3"/>
        </w:numPr>
        <w:tabs>
          <w:tab w:val="left" w:leader="dot" w:pos="9639"/>
        </w:tabs>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ab/>
      </w:r>
    </w:p>
    <w:p w14:paraId="34F84793" w14:textId="77777777" w:rsidR="00BF3FCE" w:rsidRPr="0066523F" w:rsidRDefault="00BF3FCE" w:rsidP="00912CE3">
      <w:pPr>
        <w:rPr>
          <w:rFonts w:ascii="SassoonPrimaryInfant" w:hAnsi="SassoonPrimaryInfant"/>
          <w:color w:val="auto"/>
          <w:sz w:val="24"/>
          <w:szCs w:val="24"/>
        </w:rPr>
      </w:pPr>
    </w:p>
    <w:p w14:paraId="33DEAAAB" w14:textId="77777777" w:rsidR="00E1287A" w:rsidRPr="00987F99" w:rsidRDefault="00E1287A" w:rsidP="00912CE3">
      <w:pPr>
        <w:pStyle w:val="H3"/>
        <w:shd w:val="clear" w:color="auto" w:fill="FBB19A" w:themeFill="accent2" w:themeFillTint="66"/>
        <w:spacing w:line="276" w:lineRule="auto"/>
        <w:rPr>
          <w:color w:val="auto"/>
        </w:rPr>
        <w:sectPr w:rsidR="00E1287A" w:rsidRPr="00987F99" w:rsidSect="00E1287A">
          <w:headerReference w:type="default" r:id="rId20"/>
          <w:footerReference w:type="default" r:id="rId21"/>
          <w:pgSz w:w="11906" w:h="16838"/>
          <w:pgMar w:top="1134" w:right="1134" w:bottom="851" w:left="1134" w:header="708" w:footer="708" w:gutter="0"/>
          <w:cols w:space="708"/>
          <w:docGrid w:linePitch="381"/>
        </w:sectPr>
      </w:pPr>
    </w:p>
    <w:p w14:paraId="00463AEA" w14:textId="77777777" w:rsidR="008614F5" w:rsidRPr="00987F99" w:rsidRDefault="008614F5" w:rsidP="00912CE3">
      <w:pPr>
        <w:pStyle w:val="H3"/>
        <w:shd w:val="clear" w:color="auto" w:fill="FBB19A" w:themeFill="accent2" w:themeFillTint="66"/>
        <w:spacing w:line="276" w:lineRule="auto"/>
        <w:rPr>
          <w:color w:val="auto"/>
        </w:rPr>
      </w:pPr>
      <w:r w:rsidRPr="00987F99">
        <w:rPr>
          <w:color w:val="auto"/>
        </w:rPr>
        <w:lastRenderedPageBreak/>
        <w:t>Comprehension answers</w:t>
      </w:r>
    </w:p>
    <w:p w14:paraId="214EDFDA"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Which of the children discovers the creature first?</w:t>
      </w:r>
    </w:p>
    <w:p w14:paraId="69EE748D" w14:textId="77777777" w:rsidR="00BF3FCE" w:rsidRPr="0066523F" w:rsidRDefault="00BF3FCE" w:rsidP="00912CE3">
      <w:pPr>
        <w:pStyle w:val="ListParagraph"/>
        <w:rPr>
          <w:rFonts w:ascii="SassoonPrimaryInfant" w:hAnsi="SassoonPrimaryInfant"/>
          <w:color w:val="auto"/>
          <w:sz w:val="24"/>
          <w:szCs w:val="24"/>
        </w:rPr>
      </w:pPr>
    </w:p>
    <w:p w14:paraId="7BFA42F3" w14:textId="77777777" w:rsidR="008614F5" w:rsidRPr="0066523F" w:rsidRDefault="008614F5" w:rsidP="00912CE3">
      <w:pPr>
        <w:pStyle w:val="ListParagraph"/>
        <w:rPr>
          <w:rFonts w:ascii="SassoonPrimaryInfant" w:eastAsiaTheme="majorEastAsia" w:hAnsi="SassoonPrimaryInfant"/>
          <w:bCs/>
          <w:color w:val="auto"/>
          <w:sz w:val="24"/>
          <w:szCs w:val="24"/>
        </w:rPr>
      </w:pPr>
      <w:proofErr w:type="spellStart"/>
      <w:r w:rsidRPr="0066523F">
        <w:rPr>
          <w:rFonts w:ascii="SassoonPrimaryInfant" w:hAnsi="SassoonPrimaryInfant"/>
          <w:b/>
          <w:color w:val="auto"/>
          <w:sz w:val="24"/>
          <w:szCs w:val="24"/>
        </w:rPr>
        <w:t>Anthea</w:t>
      </w:r>
      <w:proofErr w:type="spellEnd"/>
    </w:p>
    <w:p w14:paraId="4AE75C89" w14:textId="77777777" w:rsidR="008614F5" w:rsidRPr="0066523F" w:rsidRDefault="008614F5" w:rsidP="00912CE3">
      <w:pPr>
        <w:pStyle w:val="ListParagraph"/>
        <w:rPr>
          <w:rFonts w:ascii="SassoonPrimaryInfant" w:eastAsiaTheme="majorEastAsia" w:hAnsi="SassoonPrimaryInfant"/>
          <w:bCs/>
          <w:color w:val="auto"/>
          <w:sz w:val="24"/>
          <w:szCs w:val="24"/>
        </w:rPr>
      </w:pPr>
    </w:p>
    <w:p w14:paraId="28D5E224"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 xml:space="preserve">What reasons does </w:t>
      </w:r>
      <w:proofErr w:type="spellStart"/>
      <w:r w:rsidRPr="0066523F">
        <w:rPr>
          <w:rFonts w:ascii="SassoonPrimaryInfant" w:hAnsi="SassoonPrimaryInfant"/>
          <w:sz w:val="24"/>
          <w:szCs w:val="24"/>
        </w:rPr>
        <w:t>Anthea</w:t>
      </w:r>
      <w:proofErr w:type="spellEnd"/>
      <w:r w:rsidRPr="0066523F">
        <w:rPr>
          <w:rFonts w:ascii="SassoonPrimaryInfant" w:hAnsi="SassoonPrimaryInfant"/>
          <w:sz w:val="24"/>
          <w:szCs w:val="24"/>
        </w:rPr>
        <w:t xml:space="preserve"> give that the creature cannot be a snake?</w:t>
      </w:r>
    </w:p>
    <w:p w14:paraId="305147E9" w14:textId="77777777" w:rsidR="00BF3FCE" w:rsidRPr="0066523F" w:rsidRDefault="00BF3FCE" w:rsidP="00912CE3">
      <w:pPr>
        <w:pStyle w:val="ListParagraph"/>
        <w:rPr>
          <w:rFonts w:ascii="SassoonPrimaryInfant" w:hAnsi="SassoonPrimaryInfant"/>
          <w:color w:val="auto"/>
          <w:sz w:val="24"/>
          <w:szCs w:val="24"/>
        </w:rPr>
      </w:pPr>
    </w:p>
    <w:p w14:paraId="39407E67" w14:textId="77777777" w:rsidR="008614F5" w:rsidRPr="0066523F" w:rsidRDefault="008614F5" w:rsidP="00912CE3">
      <w:pPr>
        <w:pStyle w:val="ListParagraph"/>
        <w:rPr>
          <w:rFonts w:ascii="SassoonPrimaryInfant" w:eastAsiaTheme="majorEastAsia" w:hAnsi="SassoonPrimaryInfant"/>
          <w:b/>
          <w:bCs/>
          <w:color w:val="auto"/>
          <w:sz w:val="24"/>
          <w:szCs w:val="24"/>
        </w:rPr>
      </w:pPr>
      <w:r w:rsidRPr="0066523F">
        <w:rPr>
          <w:rFonts w:ascii="SassoonPrimaryInfant" w:hAnsi="SassoonPrimaryInfant"/>
          <w:b/>
          <w:color w:val="auto"/>
          <w:sz w:val="24"/>
          <w:szCs w:val="24"/>
        </w:rPr>
        <w:t>She says that it cannot be a snake because it has feet and fur.</w:t>
      </w:r>
    </w:p>
    <w:p w14:paraId="7A3DF734" w14:textId="77777777" w:rsidR="008614F5" w:rsidRPr="0066523F" w:rsidRDefault="008614F5" w:rsidP="00912CE3">
      <w:pPr>
        <w:rPr>
          <w:rFonts w:ascii="SassoonPrimaryInfant" w:eastAsiaTheme="majorEastAsia" w:hAnsi="SassoonPrimaryInfant"/>
          <w:bCs/>
          <w:color w:val="auto"/>
          <w:sz w:val="24"/>
          <w:szCs w:val="24"/>
        </w:rPr>
      </w:pPr>
    </w:p>
    <w:p w14:paraId="3641722A" w14:textId="77777777" w:rsidR="008614F5" w:rsidRPr="0066523F" w:rsidRDefault="008614F5" w:rsidP="00912CE3">
      <w:pPr>
        <w:pStyle w:val="ListParagraph"/>
        <w:widowControl w:val="0"/>
        <w:numPr>
          <w:ilvl w:val="0"/>
          <w:numId w:val="6"/>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Why does Robert not want Cyril to sleep with a snake around his neck?</w:t>
      </w:r>
    </w:p>
    <w:p w14:paraId="07C57ADF" w14:textId="77777777" w:rsidR="00C67C19" w:rsidRPr="0066523F" w:rsidRDefault="00C67C19" w:rsidP="00C67C19">
      <w:pPr>
        <w:pStyle w:val="ListParagraph"/>
        <w:widowControl w:val="0"/>
        <w:autoSpaceDE w:val="0"/>
        <w:autoSpaceDN w:val="0"/>
        <w:adjustRightInd w:val="0"/>
        <w:rPr>
          <w:rFonts w:ascii="SassoonPrimaryInfant" w:hAnsi="SassoonPrimaryInfant"/>
          <w:sz w:val="24"/>
          <w:szCs w:val="24"/>
        </w:rPr>
      </w:pPr>
    </w:p>
    <w:p w14:paraId="3E0766AC" w14:textId="77777777" w:rsidR="008614F5" w:rsidRPr="0066523F" w:rsidRDefault="008614F5" w:rsidP="00912CE3">
      <w:pPr>
        <w:pStyle w:val="ListParagraph"/>
        <w:rPr>
          <w:rFonts w:ascii="SassoonPrimaryInfant" w:eastAsiaTheme="majorEastAsia" w:hAnsi="SassoonPrimaryInfant"/>
          <w:b/>
          <w:bCs/>
          <w:color w:val="auto"/>
          <w:sz w:val="24"/>
          <w:szCs w:val="24"/>
        </w:rPr>
      </w:pPr>
      <w:r w:rsidRPr="0066523F">
        <w:rPr>
          <w:rFonts w:ascii="SassoonPrimaryInfant" w:hAnsi="SassoonPrimaryInfant"/>
          <w:b/>
          <w:sz w:val="24"/>
          <w:szCs w:val="24"/>
        </w:rPr>
        <w:t>Because the two boys share a bedroom, and Robert seems to be afraid of snakes.</w:t>
      </w:r>
    </w:p>
    <w:p w14:paraId="3CFAAE06" w14:textId="77777777" w:rsidR="008614F5" w:rsidRPr="0066523F" w:rsidRDefault="008614F5" w:rsidP="00912CE3">
      <w:pPr>
        <w:rPr>
          <w:rFonts w:ascii="SassoonPrimaryInfant" w:eastAsiaTheme="majorEastAsia" w:hAnsi="SassoonPrimaryInfant"/>
          <w:bCs/>
          <w:color w:val="auto"/>
          <w:sz w:val="24"/>
          <w:szCs w:val="24"/>
        </w:rPr>
      </w:pPr>
    </w:p>
    <w:p w14:paraId="77F2F857" w14:textId="77777777" w:rsidR="008614F5" w:rsidRPr="0066523F" w:rsidRDefault="008614F5" w:rsidP="00912CE3">
      <w:pPr>
        <w:pStyle w:val="ListParagraph"/>
        <w:numPr>
          <w:ilvl w:val="0"/>
          <w:numId w:val="6"/>
        </w:numPr>
        <w:rPr>
          <w:rFonts w:ascii="SassoonPrimaryInfant" w:eastAsiaTheme="majorEastAsia" w:hAnsi="SassoonPrimaryInfant"/>
          <w:bCs/>
          <w:color w:val="auto"/>
          <w:sz w:val="24"/>
          <w:szCs w:val="24"/>
        </w:rPr>
      </w:pPr>
      <w:r w:rsidRPr="0066523F">
        <w:rPr>
          <w:rFonts w:ascii="SassoonPrimaryInfant" w:hAnsi="SassoonPrimaryInfant"/>
          <w:sz w:val="24"/>
          <w:szCs w:val="24"/>
        </w:rPr>
        <w:t xml:space="preserve">Why does </w:t>
      </w:r>
      <w:proofErr w:type="spellStart"/>
      <w:r w:rsidRPr="0066523F">
        <w:rPr>
          <w:rFonts w:ascii="SassoonPrimaryInfant" w:hAnsi="SassoonPrimaryInfant"/>
          <w:sz w:val="24"/>
          <w:szCs w:val="24"/>
        </w:rPr>
        <w:t>Anthea</w:t>
      </w:r>
      <w:proofErr w:type="spellEnd"/>
      <w:r w:rsidRPr="0066523F">
        <w:rPr>
          <w:rFonts w:ascii="SassoonPrimaryInfant" w:hAnsi="SassoonPrimaryInfant"/>
          <w:sz w:val="24"/>
          <w:szCs w:val="24"/>
        </w:rPr>
        <w:t xml:space="preserve"> try to stop the other children from using the spade to dig? </w:t>
      </w:r>
    </w:p>
    <w:p w14:paraId="3F2E0B7B" w14:textId="77777777" w:rsidR="00BF3FCE" w:rsidRPr="0066523F" w:rsidRDefault="00BF3FCE" w:rsidP="00912CE3">
      <w:pPr>
        <w:pStyle w:val="ListParagraph"/>
        <w:rPr>
          <w:rFonts w:ascii="SassoonPrimaryInfant" w:hAnsi="SassoonPrimaryInfant"/>
          <w:color w:val="auto"/>
          <w:sz w:val="24"/>
          <w:szCs w:val="24"/>
        </w:rPr>
      </w:pPr>
    </w:p>
    <w:p w14:paraId="647B3A7C" w14:textId="77777777" w:rsidR="008614F5" w:rsidRPr="0066523F" w:rsidRDefault="008614F5" w:rsidP="00912CE3">
      <w:pPr>
        <w:pStyle w:val="ListParagraph"/>
        <w:rPr>
          <w:rFonts w:ascii="SassoonPrimaryInfant" w:eastAsiaTheme="majorEastAsia" w:hAnsi="SassoonPrimaryInfant"/>
          <w:b/>
          <w:bCs/>
          <w:color w:val="auto"/>
          <w:sz w:val="24"/>
          <w:szCs w:val="24"/>
        </w:rPr>
      </w:pPr>
      <w:proofErr w:type="spellStart"/>
      <w:r w:rsidRPr="0066523F">
        <w:rPr>
          <w:rFonts w:ascii="SassoonPrimaryInfant" w:eastAsiaTheme="majorEastAsia" w:hAnsi="SassoonPrimaryInfant"/>
          <w:b/>
          <w:bCs/>
          <w:color w:val="auto"/>
          <w:sz w:val="24"/>
          <w:szCs w:val="24"/>
        </w:rPr>
        <w:t>Anthea</w:t>
      </w:r>
      <w:proofErr w:type="spellEnd"/>
      <w:r w:rsidRPr="0066523F">
        <w:rPr>
          <w:rFonts w:ascii="SassoonPrimaryInfant" w:eastAsiaTheme="majorEastAsia" w:hAnsi="SassoonPrimaryInfant"/>
          <w:b/>
          <w:bCs/>
          <w:color w:val="auto"/>
          <w:sz w:val="24"/>
          <w:szCs w:val="24"/>
        </w:rPr>
        <w:t xml:space="preserve"> is worried that the spade might hurt the creature.</w:t>
      </w:r>
    </w:p>
    <w:p w14:paraId="667F87DA" w14:textId="77777777" w:rsidR="008614F5" w:rsidRPr="0066523F" w:rsidRDefault="008614F5" w:rsidP="00912CE3">
      <w:pPr>
        <w:rPr>
          <w:rFonts w:ascii="SassoonPrimaryInfant" w:eastAsiaTheme="majorEastAsia" w:hAnsi="SassoonPrimaryInfant"/>
          <w:bCs/>
          <w:color w:val="auto"/>
          <w:sz w:val="24"/>
          <w:szCs w:val="24"/>
        </w:rPr>
      </w:pPr>
    </w:p>
    <w:p w14:paraId="458BAA1C" w14:textId="77777777" w:rsidR="008614F5" w:rsidRPr="0066523F" w:rsidRDefault="008614F5" w:rsidP="00912CE3">
      <w:pPr>
        <w:pStyle w:val="ListParagraph"/>
        <w:numPr>
          <w:ilvl w:val="0"/>
          <w:numId w:val="6"/>
        </w:numPr>
        <w:rPr>
          <w:rFonts w:ascii="SassoonPrimaryInfant" w:hAnsi="SassoonPrimaryInfant"/>
          <w:sz w:val="24"/>
          <w:szCs w:val="24"/>
        </w:rPr>
      </w:pPr>
      <w:proofErr w:type="spellStart"/>
      <w:r w:rsidRPr="0066523F">
        <w:rPr>
          <w:rFonts w:ascii="SassoonPrimaryInfant" w:hAnsi="SassoonPrimaryInfant"/>
          <w:sz w:val="24"/>
          <w:szCs w:val="24"/>
        </w:rPr>
        <w:t>Anthea</w:t>
      </w:r>
      <w:proofErr w:type="spellEnd"/>
      <w:r w:rsidRPr="0066523F">
        <w:rPr>
          <w:rFonts w:ascii="SassoonPrimaryInfant" w:hAnsi="SassoonPrimaryInfant"/>
          <w:sz w:val="24"/>
          <w:szCs w:val="24"/>
        </w:rPr>
        <w:t xml:space="preserve"> </w:t>
      </w:r>
      <w:r w:rsidRPr="0066523F">
        <w:rPr>
          <w:rFonts w:ascii="SassoonPrimaryInfant" w:hAnsi="SassoonPrimaryInfant"/>
          <w:i/>
          <w:color w:val="B42F06" w:themeColor="accent2" w:themeShade="BF"/>
          <w:sz w:val="24"/>
          <w:szCs w:val="24"/>
        </w:rPr>
        <w:t>‘</w:t>
      </w:r>
      <w:r w:rsidRPr="0066523F">
        <w:rPr>
          <w:rFonts w:ascii="SassoonPrimaryInfant" w:hAnsi="SassoonPrimaryInfant"/>
          <w:i/>
          <w:color w:val="FF0000"/>
          <w:sz w:val="24"/>
          <w:szCs w:val="24"/>
        </w:rPr>
        <w:t>began to scratch like a dog does when he has suddenly remembered where it was that he buried his bone.’</w:t>
      </w:r>
      <w:r w:rsidRPr="0066523F">
        <w:rPr>
          <w:rFonts w:ascii="SassoonPrimaryInfant" w:hAnsi="SassoonPrimaryInfant"/>
          <w:color w:val="FF0000"/>
          <w:sz w:val="24"/>
          <w:szCs w:val="24"/>
        </w:rPr>
        <w:t xml:space="preserve"> </w:t>
      </w:r>
      <w:r w:rsidRPr="0066523F">
        <w:rPr>
          <w:rFonts w:ascii="SassoonPrimaryInfant" w:hAnsi="SassoonPrimaryInfant"/>
          <w:sz w:val="24"/>
          <w:szCs w:val="24"/>
        </w:rPr>
        <w:t>What do you think the author is trying to show with this simile?</w:t>
      </w:r>
    </w:p>
    <w:p w14:paraId="1A09CDF0" w14:textId="77777777" w:rsidR="00BF3FCE" w:rsidRPr="0066523F" w:rsidRDefault="00BF3FCE" w:rsidP="00912CE3">
      <w:pPr>
        <w:pStyle w:val="ListParagraph"/>
        <w:rPr>
          <w:rFonts w:ascii="SassoonPrimaryInfant" w:hAnsi="SassoonPrimaryInfant"/>
          <w:sz w:val="24"/>
          <w:szCs w:val="24"/>
        </w:rPr>
      </w:pPr>
    </w:p>
    <w:p w14:paraId="052E3AE5" w14:textId="34C9A85B"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sz w:val="24"/>
          <w:szCs w:val="24"/>
        </w:rPr>
        <w:t>Answers should acknowledge that a dog trying to get to its bone would be digging frant</w:t>
      </w:r>
      <w:r w:rsidR="00816EF8">
        <w:rPr>
          <w:rFonts w:ascii="SassoonPrimaryInfant" w:hAnsi="SassoonPrimaryInfant"/>
          <w:b/>
          <w:sz w:val="24"/>
          <w:szCs w:val="24"/>
        </w:rPr>
        <w:t>ically/</w:t>
      </w:r>
      <w:r w:rsidRPr="0066523F">
        <w:rPr>
          <w:rFonts w:ascii="SassoonPrimaryInfant" w:hAnsi="SassoonPrimaryInfant"/>
          <w:b/>
          <w:sz w:val="24"/>
          <w:szCs w:val="24"/>
        </w:rPr>
        <w:t>excitedly. The autho</w:t>
      </w:r>
      <w:r w:rsidR="00816EF8">
        <w:rPr>
          <w:rFonts w:ascii="SassoonPrimaryInfant" w:hAnsi="SassoonPrimaryInfant"/>
          <w:b/>
          <w:sz w:val="24"/>
          <w:szCs w:val="24"/>
        </w:rPr>
        <w:t>r is trying to show how excited/</w:t>
      </w:r>
      <w:r w:rsidRPr="0066523F">
        <w:rPr>
          <w:rFonts w:ascii="SassoonPrimaryInfant" w:hAnsi="SassoonPrimaryInfant"/>
          <w:b/>
          <w:sz w:val="24"/>
          <w:szCs w:val="24"/>
        </w:rPr>
        <w:t xml:space="preserve">focused </w:t>
      </w:r>
      <w:proofErr w:type="spellStart"/>
      <w:r w:rsidRPr="0066523F">
        <w:rPr>
          <w:rFonts w:ascii="SassoonPrimaryInfant" w:hAnsi="SassoonPrimaryInfant"/>
          <w:b/>
          <w:sz w:val="24"/>
          <w:szCs w:val="24"/>
        </w:rPr>
        <w:t>Anthea</w:t>
      </w:r>
      <w:proofErr w:type="spellEnd"/>
      <w:r w:rsidRPr="0066523F">
        <w:rPr>
          <w:rFonts w:ascii="SassoonPrimaryInfant" w:hAnsi="SassoonPrimaryInfant"/>
          <w:b/>
          <w:sz w:val="24"/>
          <w:szCs w:val="24"/>
        </w:rPr>
        <w:t xml:space="preserve"> is about digging out the creature. </w:t>
      </w:r>
    </w:p>
    <w:p w14:paraId="59961A56" w14:textId="77777777" w:rsidR="008614F5" w:rsidRPr="0066523F" w:rsidRDefault="008614F5" w:rsidP="00912CE3">
      <w:pPr>
        <w:rPr>
          <w:rFonts w:ascii="SassoonPrimaryInfant" w:hAnsi="SassoonPrimaryInfant"/>
          <w:color w:val="auto"/>
          <w:sz w:val="24"/>
          <w:szCs w:val="24"/>
        </w:rPr>
      </w:pPr>
    </w:p>
    <w:p w14:paraId="6E7D4974" w14:textId="74CE5E75" w:rsidR="008614F5" w:rsidRPr="0066523F" w:rsidRDefault="008614F5" w:rsidP="00912CE3">
      <w:pPr>
        <w:pStyle w:val="ListParagraph"/>
        <w:numPr>
          <w:ilvl w:val="0"/>
          <w:numId w:val="6"/>
        </w:numPr>
        <w:rPr>
          <w:rFonts w:ascii="SassoonPrimaryInfant" w:hAnsi="SassoonPrimaryInfant"/>
          <w:color w:val="auto"/>
          <w:sz w:val="24"/>
          <w:szCs w:val="24"/>
        </w:rPr>
      </w:pPr>
      <w:r w:rsidRPr="0066523F">
        <w:rPr>
          <w:rFonts w:ascii="SassoonPrimaryInfant" w:hAnsi="SassoonPrimaryInfant"/>
          <w:sz w:val="24"/>
          <w:szCs w:val="24"/>
        </w:rPr>
        <w:t xml:space="preserve">What do the words </w:t>
      </w:r>
      <w:r w:rsidR="00237B89" w:rsidRPr="0066523F">
        <w:rPr>
          <w:rFonts w:ascii="SassoonPrimaryInfant" w:hAnsi="SassoonPrimaryInfant"/>
          <w:i/>
          <w:color w:val="FF0000"/>
          <w:sz w:val="24"/>
          <w:szCs w:val="24"/>
        </w:rPr>
        <w:t>‘</w:t>
      </w:r>
      <w:r w:rsidRPr="0066523F">
        <w:rPr>
          <w:rFonts w:ascii="SassoonPrimaryInfant" w:hAnsi="SassoonPrimaryInfant"/>
          <w:i/>
          <w:color w:val="FF0000"/>
          <w:sz w:val="24"/>
          <w:szCs w:val="24"/>
        </w:rPr>
        <w:t>their hearts jumped</w:t>
      </w:r>
      <w:r w:rsidR="00237B89" w:rsidRPr="0066523F">
        <w:rPr>
          <w:rFonts w:ascii="SassoonPrimaryInfant" w:hAnsi="SassoonPrimaryInfant"/>
          <w:i/>
          <w:color w:val="FF0000"/>
          <w:sz w:val="24"/>
          <w:szCs w:val="24"/>
        </w:rPr>
        <w:t>’</w:t>
      </w:r>
      <w:r w:rsidRPr="0066523F">
        <w:rPr>
          <w:rFonts w:ascii="SassoonPrimaryInfant" w:hAnsi="SassoonPrimaryInfant"/>
          <w:i/>
          <w:color w:val="FF0000"/>
          <w:sz w:val="24"/>
          <w:szCs w:val="24"/>
        </w:rPr>
        <w:t xml:space="preserve"> </w:t>
      </w:r>
      <w:r w:rsidRPr="0066523F">
        <w:rPr>
          <w:rFonts w:ascii="SassoonPrimaryInfant" w:hAnsi="SassoonPrimaryInfant"/>
          <w:sz w:val="24"/>
          <w:szCs w:val="24"/>
        </w:rPr>
        <w:t>tell you about how the children were feeling?</w:t>
      </w:r>
    </w:p>
    <w:p w14:paraId="5777DCC7" w14:textId="77777777" w:rsidR="00BF3FCE" w:rsidRPr="0066523F" w:rsidRDefault="00BF3FCE" w:rsidP="00912CE3">
      <w:pPr>
        <w:pStyle w:val="ListParagraph"/>
        <w:rPr>
          <w:rFonts w:ascii="SassoonPrimaryInfant" w:hAnsi="SassoonPrimaryInfant"/>
          <w:color w:val="auto"/>
          <w:sz w:val="24"/>
          <w:szCs w:val="24"/>
        </w:rPr>
      </w:pPr>
    </w:p>
    <w:p w14:paraId="2C5D9F07" w14:textId="6C92A5A5"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 xml:space="preserve">Answers should acknowledge that </w:t>
      </w:r>
      <w:r w:rsidRPr="0066523F">
        <w:rPr>
          <w:rFonts w:ascii="SassoonPrimaryInfant" w:hAnsi="SassoonPrimaryInfant"/>
          <w:b/>
          <w:i/>
          <w:color w:val="auto"/>
          <w:sz w:val="24"/>
          <w:szCs w:val="24"/>
        </w:rPr>
        <w:t xml:space="preserve">‘their hearts jumped’ </w:t>
      </w:r>
      <w:r w:rsidRPr="0066523F">
        <w:rPr>
          <w:rFonts w:ascii="SassoonPrimaryInfant" w:hAnsi="SassoonPrimaryInfant"/>
          <w:b/>
          <w:color w:val="auto"/>
          <w:sz w:val="24"/>
          <w:szCs w:val="24"/>
        </w:rPr>
        <w:t>shows that the children’s hearts were beating faster or skipping a beat, suggesting</w:t>
      </w:r>
      <w:r w:rsidR="00816EF8">
        <w:rPr>
          <w:rFonts w:ascii="SassoonPrimaryInfant" w:hAnsi="SassoonPrimaryInfant"/>
          <w:b/>
          <w:color w:val="auto"/>
          <w:sz w:val="24"/>
          <w:szCs w:val="24"/>
        </w:rPr>
        <w:t xml:space="preserve"> that the children felt shocked/frightened/</w:t>
      </w:r>
      <w:r w:rsidRPr="0066523F">
        <w:rPr>
          <w:rFonts w:ascii="SassoonPrimaryInfant" w:hAnsi="SassoonPrimaryInfant"/>
          <w:b/>
          <w:color w:val="auto"/>
          <w:sz w:val="24"/>
          <w:szCs w:val="24"/>
        </w:rPr>
        <w:t xml:space="preserve">excited. </w:t>
      </w:r>
    </w:p>
    <w:p w14:paraId="1EAA9621" w14:textId="77777777" w:rsidR="008614F5" w:rsidRPr="0066523F" w:rsidRDefault="008614F5" w:rsidP="00912CE3">
      <w:pPr>
        <w:rPr>
          <w:rFonts w:ascii="SassoonPrimaryInfant" w:hAnsi="SassoonPrimaryInfant"/>
          <w:color w:val="auto"/>
          <w:sz w:val="24"/>
          <w:szCs w:val="24"/>
        </w:rPr>
      </w:pPr>
    </w:p>
    <w:p w14:paraId="114E2783" w14:textId="77777777" w:rsidR="008614F5" w:rsidRPr="0066523F" w:rsidRDefault="008614F5" w:rsidP="00912CE3">
      <w:pPr>
        <w:pStyle w:val="ListParagraph"/>
        <w:numPr>
          <w:ilvl w:val="0"/>
          <w:numId w:val="6"/>
        </w:numPr>
        <w:rPr>
          <w:rFonts w:ascii="SassoonPrimaryInfant" w:hAnsi="SassoonPrimaryInfant"/>
          <w:i/>
          <w:sz w:val="24"/>
          <w:szCs w:val="24"/>
        </w:rPr>
      </w:pPr>
      <w:r w:rsidRPr="0066523F">
        <w:rPr>
          <w:rFonts w:ascii="SassoonPrimaryInfant" w:hAnsi="SassoonPrimaryInfant"/>
          <w:sz w:val="24"/>
          <w:szCs w:val="24"/>
        </w:rPr>
        <w:t>The Sand-fairy says to the children:</w:t>
      </w:r>
    </w:p>
    <w:p w14:paraId="7E4E96EA" w14:textId="77777777" w:rsidR="008614F5" w:rsidRPr="0066523F" w:rsidRDefault="008614F5" w:rsidP="00912CE3">
      <w:pPr>
        <w:pStyle w:val="ListParagraph"/>
        <w:rPr>
          <w:rFonts w:ascii="SassoonPrimaryInfant" w:hAnsi="SassoonPrimaryInfant"/>
          <w:sz w:val="24"/>
          <w:szCs w:val="24"/>
        </w:rPr>
      </w:pPr>
    </w:p>
    <w:p w14:paraId="28009668" w14:textId="77777777" w:rsidR="008614F5" w:rsidRPr="0066523F" w:rsidRDefault="008614F5" w:rsidP="00912CE3">
      <w:pPr>
        <w:pStyle w:val="ListParagraph"/>
        <w:rPr>
          <w:rFonts w:ascii="SassoonPrimaryInfant" w:hAnsi="SassoonPrimaryInfant"/>
          <w:i/>
          <w:color w:val="FF0000"/>
          <w:sz w:val="24"/>
          <w:szCs w:val="24"/>
        </w:rPr>
      </w:pPr>
      <w:r w:rsidRPr="0066523F">
        <w:rPr>
          <w:rFonts w:ascii="SassoonPrimaryInfant" w:hAnsi="SassoonPrimaryInfant"/>
          <w:i/>
          <w:color w:val="FF0000"/>
          <w:sz w:val="24"/>
          <w:szCs w:val="24"/>
        </w:rPr>
        <w:t>“Why, you talk as if I were nobody in particular.”</w:t>
      </w:r>
    </w:p>
    <w:p w14:paraId="3996CFF3" w14:textId="77777777" w:rsidR="008614F5" w:rsidRPr="0066523F" w:rsidRDefault="008614F5" w:rsidP="00912CE3">
      <w:pPr>
        <w:pStyle w:val="ListParagraph"/>
        <w:rPr>
          <w:rFonts w:ascii="SassoonPrimaryInfant" w:hAnsi="SassoonPrimaryInfant"/>
          <w:sz w:val="24"/>
          <w:szCs w:val="24"/>
        </w:rPr>
      </w:pPr>
    </w:p>
    <w:p w14:paraId="69B471A5" w14:textId="77777777" w:rsidR="008614F5" w:rsidRPr="0066523F" w:rsidRDefault="008614F5" w:rsidP="00912CE3">
      <w:pPr>
        <w:pStyle w:val="ListParagraph"/>
        <w:rPr>
          <w:rFonts w:ascii="SassoonPrimaryInfant" w:hAnsi="SassoonPrimaryInfant"/>
          <w:sz w:val="24"/>
          <w:szCs w:val="24"/>
        </w:rPr>
      </w:pPr>
      <w:r w:rsidRPr="0066523F">
        <w:rPr>
          <w:rFonts w:ascii="SassoonPrimaryInfant" w:hAnsi="SassoonPrimaryInfant"/>
          <w:sz w:val="24"/>
          <w:szCs w:val="24"/>
        </w:rPr>
        <w:t>What do you think it means by this?</w:t>
      </w:r>
    </w:p>
    <w:p w14:paraId="4A78B503" w14:textId="77777777" w:rsidR="00BF3FCE" w:rsidRPr="0066523F" w:rsidRDefault="00BF3FCE" w:rsidP="00912CE3">
      <w:pPr>
        <w:pStyle w:val="ListParagraph"/>
        <w:rPr>
          <w:rFonts w:ascii="SassoonPrimaryInfant" w:hAnsi="SassoonPrimaryInfant"/>
          <w:color w:val="auto"/>
          <w:sz w:val="24"/>
          <w:szCs w:val="24"/>
        </w:rPr>
      </w:pPr>
    </w:p>
    <w:p w14:paraId="13C5076A" w14:textId="77777777"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Answers may include one or more of the following: that the creature is somebody important; the creature is shocked that the children don’t know who it is; the creature is offended that the children think it might be frightened.</w:t>
      </w:r>
    </w:p>
    <w:p w14:paraId="08BA2063" w14:textId="5CE849FA" w:rsidR="0066523F" w:rsidRDefault="0066523F">
      <w:pPr>
        <w:spacing w:line="240" w:lineRule="auto"/>
        <w:rPr>
          <w:rFonts w:ascii="SassoonPrimaryInfant" w:hAnsi="SassoonPrimaryInfant"/>
          <w:color w:val="auto"/>
          <w:sz w:val="24"/>
          <w:szCs w:val="24"/>
        </w:rPr>
      </w:pPr>
      <w:r>
        <w:rPr>
          <w:rFonts w:ascii="SassoonPrimaryInfant" w:hAnsi="SassoonPrimaryInfant"/>
          <w:color w:val="auto"/>
          <w:sz w:val="24"/>
          <w:szCs w:val="24"/>
        </w:rPr>
        <w:br w:type="page"/>
      </w:r>
    </w:p>
    <w:p w14:paraId="566AE41F" w14:textId="77777777" w:rsidR="008614F5" w:rsidRPr="0066523F" w:rsidRDefault="008614F5" w:rsidP="00912CE3">
      <w:pPr>
        <w:rPr>
          <w:rFonts w:ascii="SassoonPrimaryInfant" w:hAnsi="SassoonPrimaryInfant"/>
          <w:color w:val="auto"/>
          <w:sz w:val="24"/>
          <w:szCs w:val="24"/>
        </w:rPr>
      </w:pPr>
    </w:p>
    <w:p w14:paraId="67793640" w14:textId="77777777" w:rsidR="008614F5" w:rsidRPr="0066523F" w:rsidRDefault="008614F5" w:rsidP="00912CE3">
      <w:pPr>
        <w:pStyle w:val="ListParagraph"/>
        <w:widowControl w:val="0"/>
        <w:numPr>
          <w:ilvl w:val="0"/>
          <w:numId w:val="6"/>
        </w:numPr>
        <w:autoSpaceDE w:val="0"/>
        <w:autoSpaceDN w:val="0"/>
        <w:adjustRightInd w:val="0"/>
        <w:rPr>
          <w:rFonts w:ascii="SassoonPrimaryInfant" w:hAnsi="SassoonPrimaryInfant"/>
          <w:sz w:val="24"/>
          <w:szCs w:val="24"/>
        </w:rPr>
      </w:pPr>
      <w:r w:rsidRPr="0066523F">
        <w:rPr>
          <w:rFonts w:ascii="SassoonPrimaryInfant" w:hAnsi="SassoonPrimaryInfant"/>
          <w:sz w:val="24"/>
          <w:szCs w:val="24"/>
        </w:rPr>
        <w:t>The creature says it is called a ‘Sand-fairy’ in plain English. What is its other name?</w:t>
      </w:r>
    </w:p>
    <w:p w14:paraId="30232F9C" w14:textId="77777777" w:rsidR="00BF3FCE" w:rsidRPr="0066523F" w:rsidRDefault="00BF3FCE" w:rsidP="00912CE3">
      <w:pPr>
        <w:pStyle w:val="ListParagraph"/>
        <w:rPr>
          <w:rFonts w:ascii="SassoonPrimaryInfant" w:hAnsi="SassoonPrimaryInfant"/>
          <w:color w:val="auto"/>
          <w:sz w:val="24"/>
          <w:szCs w:val="24"/>
        </w:rPr>
      </w:pPr>
    </w:p>
    <w:p w14:paraId="50E63EE6" w14:textId="77777777" w:rsidR="008614F5" w:rsidRDefault="008614F5" w:rsidP="00912CE3">
      <w:pPr>
        <w:pStyle w:val="ListParagraph"/>
        <w:rPr>
          <w:rFonts w:ascii="SassoonPrimaryInfant" w:hAnsi="SassoonPrimaryInfant"/>
          <w:b/>
          <w:color w:val="auto"/>
          <w:sz w:val="24"/>
          <w:szCs w:val="24"/>
        </w:rPr>
      </w:pPr>
      <w:proofErr w:type="spellStart"/>
      <w:r w:rsidRPr="0066523F">
        <w:rPr>
          <w:rFonts w:ascii="SassoonPrimaryInfant" w:hAnsi="SassoonPrimaryInfant"/>
          <w:b/>
          <w:color w:val="auto"/>
          <w:sz w:val="24"/>
          <w:szCs w:val="24"/>
        </w:rPr>
        <w:t>Psammead</w:t>
      </w:r>
      <w:proofErr w:type="spellEnd"/>
      <w:r w:rsidRPr="0066523F">
        <w:rPr>
          <w:rFonts w:ascii="SassoonPrimaryInfant" w:hAnsi="SassoonPrimaryInfant"/>
          <w:b/>
          <w:color w:val="auto"/>
          <w:sz w:val="24"/>
          <w:szCs w:val="24"/>
        </w:rPr>
        <w:t>.</w:t>
      </w:r>
    </w:p>
    <w:p w14:paraId="0A661AE4" w14:textId="77777777" w:rsidR="0066523F" w:rsidRPr="0066523F" w:rsidRDefault="0066523F" w:rsidP="00912CE3">
      <w:pPr>
        <w:pStyle w:val="ListParagraph"/>
        <w:rPr>
          <w:rFonts w:ascii="SassoonPrimaryInfant" w:hAnsi="SassoonPrimaryInfant"/>
          <w:b/>
          <w:color w:val="auto"/>
          <w:sz w:val="24"/>
          <w:szCs w:val="24"/>
        </w:rPr>
      </w:pPr>
    </w:p>
    <w:p w14:paraId="45FB770D"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 xml:space="preserve">What made the Sand-fairy seem </w:t>
      </w:r>
      <w:r w:rsidRPr="0066523F">
        <w:rPr>
          <w:rFonts w:ascii="SassoonPrimaryInfant" w:hAnsi="SassoonPrimaryInfant"/>
          <w:i/>
          <w:color w:val="FF0000"/>
          <w:sz w:val="24"/>
          <w:szCs w:val="24"/>
        </w:rPr>
        <w:t>‘a shade less disagreeable’</w:t>
      </w:r>
      <w:r w:rsidRPr="0066523F">
        <w:rPr>
          <w:rFonts w:ascii="SassoonPrimaryInfant" w:hAnsi="SassoonPrimaryInfant"/>
          <w:sz w:val="24"/>
          <w:szCs w:val="24"/>
        </w:rPr>
        <w:t>?</w:t>
      </w:r>
    </w:p>
    <w:p w14:paraId="5B12FF9E" w14:textId="77777777" w:rsidR="00BF3FCE" w:rsidRPr="0066523F" w:rsidRDefault="00BF3FCE" w:rsidP="00912CE3">
      <w:pPr>
        <w:pStyle w:val="ListParagraph"/>
        <w:rPr>
          <w:rFonts w:ascii="SassoonPrimaryInfant" w:hAnsi="SassoonPrimaryInfant"/>
          <w:b/>
          <w:color w:val="auto"/>
          <w:sz w:val="24"/>
          <w:szCs w:val="24"/>
        </w:rPr>
      </w:pPr>
    </w:p>
    <w:p w14:paraId="02E53EB2" w14:textId="77777777" w:rsidR="008614F5" w:rsidRPr="0066523F" w:rsidRDefault="008614F5" w:rsidP="00912CE3">
      <w:pPr>
        <w:pStyle w:val="ListParagraph"/>
        <w:rPr>
          <w:rFonts w:ascii="SassoonPrimaryInfant" w:hAnsi="SassoonPrimaryInfant"/>
          <w:b/>
          <w:color w:val="auto"/>
          <w:sz w:val="24"/>
          <w:szCs w:val="24"/>
        </w:rPr>
      </w:pPr>
      <w:r w:rsidRPr="0066523F">
        <w:rPr>
          <w:rFonts w:ascii="SassoonPrimaryInfant" w:hAnsi="SassoonPrimaryInfant"/>
          <w:b/>
          <w:color w:val="auto"/>
          <w:sz w:val="24"/>
          <w:szCs w:val="24"/>
        </w:rPr>
        <w:t>Robert calling the Sand-fairy the ‘</w:t>
      </w:r>
      <w:proofErr w:type="spellStart"/>
      <w:r w:rsidRPr="0066523F">
        <w:rPr>
          <w:rFonts w:ascii="SassoonPrimaryInfant" w:hAnsi="SassoonPrimaryInfant"/>
          <w:b/>
          <w:color w:val="auto"/>
          <w:sz w:val="24"/>
          <w:szCs w:val="24"/>
        </w:rPr>
        <w:t>wonderfullest</w:t>
      </w:r>
      <w:proofErr w:type="spellEnd"/>
      <w:r w:rsidRPr="0066523F">
        <w:rPr>
          <w:rFonts w:ascii="SassoonPrimaryInfant" w:hAnsi="SassoonPrimaryInfant"/>
          <w:b/>
          <w:color w:val="auto"/>
          <w:sz w:val="24"/>
          <w:szCs w:val="24"/>
        </w:rPr>
        <w:t>’ creature he’d ever seen.</w:t>
      </w:r>
    </w:p>
    <w:p w14:paraId="2FA2F487" w14:textId="77777777" w:rsidR="008614F5" w:rsidRPr="0066523F" w:rsidRDefault="008614F5" w:rsidP="00912CE3">
      <w:pPr>
        <w:rPr>
          <w:rFonts w:ascii="SassoonPrimaryInfant" w:hAnsi="SassoonPrimaryInfant"/>
          <w:color w:val="auto"/>
          <w:sz w:val="24"/>
          <w:szCs w:val="24"/>
        </w:rPr>
      </w:pPr>
    </w:p>
    <w:p w14:paraId="198BABED" w14:textId="77777777" w:rsidR="008614F5" w:rsidRPr="0066523F" w:rsidRDefault="008614F5" w:rsidP="00912CE3">
      <w:pPr>
        <w:pStyle w:val="ListParagraph"/>
        <w:numPr>
          <w:ilvl w:val="0"/>
          <w:numId w:val="6"/>
        </w:numPr>
        <w:rPr>
          <w:rFonts w:ascii="SassoonPrimaryInfant" w:hAnsi="SassoonPrimaryInfant"/>
          <w:sz w:val="24"/>
          <w:szCs w:val="24"/>
        </w:rPr>
      </w:pPr>
      <w:r w:rsidRPr="0066523F">
        <w:rPr>
          <w:rFonts w:ascii="SassoonPrimaryInfant" w:hAnsi="SassoonPrimaryInfant"/>
          <w:sz w:val="24"/>
          <w:szCs w:val="24"/>
        </w:rPr>
        <w:t>Find and copy two words in the sentence below that show that the Sand-fairy is upset:</w:t>
      </w:r>
    </w:p>
    <w:p w14:paraId="1E4F5527" w14:textId="77777777" w:rsidR="008614F5" w:rsidRPr="0066523F" w:rsidRDefault="008614F5" w:rsidP="00912CE3">
      <w:pPr>
        <w:widowControl w:val="0"/>
        <w:autoSpaceDE w:val="0"/>
        <w:autoSpaceDN w:val="0"/>
        <w:adjustRightInd w:val="0"/>
        <w:ind w:firstLine="720"/>
        <w:rPr>
          <w:rFonts w:ascii="SassoonPrimaryInfant" w:hAnsi="SassoonPrimaryInfant"/>
          <w:i/>
          <w:sz w:val="24"/>
          <w:szCs w:val="24"/>
        </w:rPr>
      </w:pPr>
    </w:p>
    <w:p w14:paraId="64827988" w14:textId="365FD3E1" w:rsidR="008614F5" w:rsidRPr="0066523F" w:rsidRDefault="00237B89" w:rsidP="00912CE3">
      <w:pPr>
        <w:widowControl w:val="0"/>
        <w:autoSpaceDE w:val="0"/>
        <w:autoSpaceDN w:val="0"/>
        <w:adjustRightInd w:val="0"/>
        <w:ind w:left="709"/>
        <w:rPr>
          <w:rFonts w:ascii="SassoonPrimaryInfant" w:hAnsi="SassoonPrimaryInfant"/>
          <w:i/>
          <w:color w:val="FF0000"/>
          <w:sz w:val="24"/>
          <w:szCs w:val="24"/>
        </w:rPr>
      </w:pPr>
      <w:r w:rsidRPr="0066523F">
        <w:rPr>
          <w:rFonts w:ascii="SassoonPrimaryInfant" w:hAnsi="SassoonPrimaryInfant"/>
          <w:i/>
          <w:color w:val="FF0000"/>
          <w:sz w:val="24"/>
          <w:szCs w:val="24"/>
        </w:rPr>
        <w:t>‘</w:t>
      </w:r>
      <w:r w:rsidR="008614F5" w:rsidRPr="0066523F">
        <w:rPr>
          <w:rFonts w:ascii="SassoonPrimaryInfant" w:hAnsi="SassoonPrimaryInfant"/>
          <w:i/>
          <w:color w:val="FF0000"/>
          <w:sz w:val="24"/>
          <w:szCs w:val="24"/>
        </w:rPr>
        <w:t xml:space="preserve">It looked so grieved and hurt that Jane hastened to say, “Of course I see you are, </w:t>
      </w:r>
      <w:r w:rsidR="008614F5" w:rsidRPr="0066523F">
        <w:rPr>
          <w:rFonts w:ascii="SassoonPrimaryInfant" w:hAnsi="SassoonPrimaryInfant"/>
          <w:i/>
          <w:iCs/>
          <w:color w:val="FF0000"/>
          <w:sz w:val="24"/>
          <w:szCs w:val="24"/>
        </w:rPr>
        <w:t>now</w:t>
      </w:r>
      <w:r w:rsidR="008614F5" w:rsidRPr="0066523F">
        <w:rPr>
          <w:rFonts w:ascii="SassoonPrimaryInfant" w:hAnsi="SassoonPrimaryInfant"/>
          <w:i/>
          <w:color w:val="FF0000"/>
          <w:sz w:val="24"/>
          <w:szCs w:val="24"/>
        </w:rPr>
        <w:t>. It’s quite plain now one comes to look at you.”</w:t>
      </w:r>
      <w:r w:rsidRPr="0066523F">
        <w:rPr>
          <w:rFonts w:ascii="SassoonPrimaryInfant" w:hAnsi="SassoonPrimaryInfant"/>
          <w:i/>
          <w:color w:val="FF0000"/>
          <w:sz w:val="24"/>
          <w:szCs w:val="24"/>
        </w:rPr>
        <w:t>’</w:t>
      </w:r>
    </w:p>
    <w:p w14:paraId="7C7D315E" w14:textId="77777777" w:rsidR="00BF3FCE" w:rsidRPr="0066523F" w:rsidRDefault="00BF3FCE" w:rsidP="00912CE3">
      <w:pPr>
        <w:pStyle w:val="ListParagraph"/>
        <w:rPr>
          <w:rFonts w:ascii="SassoonPrimaryInfant" w:hAnsi="SassoonPrimaryInfant"/>
          <w:b/>
          <w:i/>
          <w:color w:val="auto"/>
          <w:sz w:val="24"/>
          <w:szCs w:val="24"/>
        </w:rPr>
      </w:pPr>
    </w:p>
    <w:p w14:paraId="69DBD09E" w14:textId="77777777" w:rsidR="008614F5" w:rsidRPr="0066523F" w:rsidRDefault="008614F5" w:rsidP="00912CE3">
      <w:pPr>
        <w:pStyle w:val="ListParagraph"/>
        <w:rPr>
          <w:rFonts w:ascii="SassoonPrimaryInfant" w:hAnsi="SassoonPrimaryInfant"/>
          <w:color w:val="auto"/>
          <w:sz w:val="24"/>
          <w:szCs w:val="24"/>
        </w:rPr>
      </w:pPr>
      <w:r w:rsidRPr="0066523F">
        <w:rPr>
          <w:rFonts w:ascii="SassoonPrimaryInfant" w:hAnsi="SassoonPrimaryInfant"/>
          <w:b/>
          <w:color w:val="auto"/>
          <w:sz w:val="24"/>
          <w:szCs w:val="24"/>
        </w:rPr>
        <w:t xml:space="preserve">Grieved </w:t>
      </w:r>
      <w:r w:rsidRPr="0066523F">
        <w:rPr>
          <w:rFonts w:ascii="SassoonPrimaryInfant" w:hAnsi="SassoonPrimaryInfant"/>
          <w:color w:val="auto"/>
          <w:sz w:val="24"/>
          <w:szCs w:val="24"/>
        </w:rPr>
        <w:t>and</w:t>
      </w:r>
      <w:r w:rsidRPr="0066523F">
        <w:rPr>
          <w:rFonts w:ascii="SassoonPrimaryInfant" w:hAnsi="SassoonPrimaryInfant"/>
          <w:b/>
          <w:color w:val="auto"/>
          <w:sz w:val="24"/>
          <w:szCs w:val="24"/>
        </w:rPr>
        <w:t xml:space="preserve"> hurt</w:t>
      </w:r>
      <w:r w:rsidR="00BF3FCE" w:rsidRPr="0066523F">
        <w:rPr>
          <w:rFonts w:ascii="SassoonPrimaryInfant" w:hAnsi="SassoonPrimaryInfant"/>
          <w:b/>
          <w:color w:val="auto"/>
          <w:sz w:val="24"/>
          <w:szCs w:val="24"/>
        </w:rPr>
        <w:t>.</w:t>
      </w:r>
    </w:p>
    <w:p w14:paraId="30DF25C6" w14:textId="77777777" w:rsidR="00987F99" w:rsidRPr="00987F99" w:rsidRDefault="00987F99" w:rsidP="00912CE3">
      <w:pPr>
        <w:pStyle w:val="ListParagraph"/>
        <w:rPr>
          <w:rFonts w:ascii="SassoonPrimaryInfant" w:hAnsi="SassoonPrimaryInfant"/>
          <w:b/>
          <w:color w:val="auto"/>
          <w:sz w:val="24"/>
          <w:szCs w:val="24"/>
        </w:rPr>
        <w:sectPr w:rsidR="00987F99" w:rsidRPr="00987F99" w:rsidSect="00987F99">
          <w:pgSz w:w="11906" w:h="16838"/>
          <w:pgMar w:top="1134" w:right="1134" w:bottom="851" w:left="1134" w:header="708" w:footer="708" w:gutter="0"/>
          <w:cols w:space="708"/>
          <w:docGrid w:linePitch="381"/>
        </w:sectPr>
      </w:pPr>
    </w:p>
    <w:p w14:paraId="7BB8F7BD" w14:textId="77777777" w:rsidR="008614F5" w:rsidRPr="00987F99" w:rsidRDefault="008614F5" w:rsidP="00492533">
      <w:pPr>
        <w:pStyle w:val="H3"/>
        <w:shd w:val="clear" w:color="auto" w:fill="FBB19A" w:themeFill="accent2" w:themeFillTint="66"/>
        <w:spacing w:before="120" w:line="276" w:lineRule="auto"/>
        <w:rPr>
          <w:color w:val="auto"/>
        </w:rPr>
      </w:pPr>
      <w:bookmarkStart w:id="7" w:name="FiveChildrenandItR1"/>
      <w:r w:rsidRPr="003D0681">
        <w:rPr>
          <w:color w:val="auto"/>
        </w:rPr>
        <w:lastRenderedPageBreak/>
        <w:t xml:space="preserve">Resource </w:t>
      </w:r>
      <w:r w:rsidR="003D0681">
        <w:rPr>
          <w:color w:val="auto"/>
        </w:rPr>
        <w:t>1 –</w:t>
      </w:r>
      <w:r w:rsidR="00502A92" w:rsidRPr="003D0681">
        <w:rPr>
          <w:color w:val="auto"/>
        </w:rPr>
        <w:t xml:space="preserve"> </w:t>
      </w:r>
      <w:r w:rsidRPr="00987F99">
        <w:rPr>
          <w:color w:val="auto"/>
        </w:rPr>
        <w:t xml:space="preserve">Picturing the </w:t>
      </w:r>
      <w:proofErr w:type="spellStart"/>
      <w:r w:rsidRPr="00987F99">
        <w:rPr>
          <w:color w:val="auto"/>
        </w:rPr>
        <w:t>Psammead</w:t>
      </w:r>
      <w:proofErr w:type="spellEnd"/>
      <w:r w:rsidRPr="00987F99">
        <w:rPr>
          <w:color w:val="auto"/>
        </w:rPr>
        <w:tab/>
      </w:r>
    </w:p>
    <w:bookmarkEnd w:id="7"/>
    <w:p w14:paraId="02051390"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 xml:space="preserve">Read through the extract, underlining all the words and phrases that describe the </w:t>
      </w:r>
      <w:proofErr w:type="spellStart"/>
      <w:r w:rsidRPr="00987F99">
        <w:rPr>
          <w:rFonts w:cs="Times New Roman"/>
          <w:color w:val="auto"/>
          <w:sz w:val="24"/>
          <w:szCs w:val="24"/>
        </w:rPr>
        <w:t>Psammead’s</w:t>
      </w:r>
      <w:proofErr w:type="spellEnd"/>
      <w:r w:rsidRPr="00987F99">
        <w:rPr>
          <w:rFonts w:cs="Times New Roman"/>
          <w:color w:val="auto"/>
          <w:sz w:val="24"/>
          <w:szCs w:val="24"/>
        </w:rPr>
        <w:t xml:space="preserve"> appearance.</w:t>
      </w:r>
    </w:p>
    <w:p w14:paraId="17CC1F35" w14:textId="77777777" w:rsidR="00BF3FCE" w:rsidRPr="00987F99" w:rsidRDefault="00BF3FCE" w:rsidP="00912CE3">
      <w:pPr>
        <w:pStyle w:val="H3"/>
        <w:shd w:val="clear" w:color="auto" w:fill="auto"/>
        <w:spacing w:before="0" w:after="0" w:line="276" w:lineRule="auto"/>
        <w:ind w:left="720"/>
        <w:rPr>
          <w:rFonts w:cs="Times New Roman"/>
          <w:color w:val="auto"/>
          <w:sz w:val="24"/>
          <w:szCs w:val="24"/>
        </w:rPr>
      </w:pPr>
    </w:p>
    <w:p w14:paraId="0CD5E7F6"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 xml:space="preserve">Copy the words and phrases you have found about each of the </w:t>
      </w:r>
      <w:proofErr w:type="spellStart"/>
      <w:r w:rsidRPr="00987F99">
        <w:rPr>
          <w:rFonts w:cs="Times New Roman"/>
          <w:color w:val="auto"/>
          <w:sz w:val="24"/>
          <w:szCs w:val="24"/>
        </w:rPr>
        <w:t>Psammead’s</w:t>
      </w:r>
      <w:proofErr w:type="spellEnd"/>
      <w:r w:rsidRPr="00987F99">
        <w:rPr>
          <w:rFonts w:cs="Times New Roman"/>
          <w:color w:val="auto"/>
          <w:sz w:val="24"/>
          <w:szCs w:val="24"/>
        </w:rPr>
        <w:t xml:space="preserve"> body parts into the table below. For example, put all of the words and phrases describing the </w:t>
      </w:r>
      <w:proofErr w:type="spellStart"/>
      <w:r w:rsidRPr="00987F99">
        <w:rPr>
          <w:rFonts w:cs="Times New Roman"/>
          <w:color w:val="auto"/>
          <w:sz w:val="24"/>
          <w:szCs w:val="24"/>
        </w:rPr>
        <w:t>Psammead’s</w:t>
      </w:r>
      <w:proofErr w:type="spellEnd"/>
      <w:r w:rsidRPr="00987F99">
        <w:rPr>
          <w:rFonts w:cs="Times New Roman"/>
          <w:color w:val="auto"/>
          <w:sz w:val="24"/>
          <w:szCs w:val="24"/>
        </w:rPr>
        <w:t xml:space="preserve"> eyes into one box.</w:t>
      </w:r>
    </w:p>
    <w:p w14:paraId="05307939" w14:textId="77777777" w:rsidR="00BF3FCE" w:rsidRPr="00987F99" w:rsidRDefault="00BF3FCE" w:rsidP="00912CE3">
      <w:pPr>
        <w:pStyle w:val="H3"/>
        <w:shd w:val="clear" w:color="auto" w:fill="auto"/>
        <w:spacing w:before="0" w:after="0" w:line="276" w:lineRule="auto"/>
        <w:ind w:left="720"/>
        <w:rPr>
          <w:rFonts w:cs="Times New Roman"/>
          <w:color w:val="auto"/>
          <w:sz w:val="24"/>
          <w:szCs w:val="24"/>
        </w:rPr>
      </w:pPr>
    </w:p>
    <w:p w14:paraId="2FA743AB"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 xml:space="preserve">Use the descriptions you have found to help you make sketches of the </w:t>
      </w:r>
      <w:proofErr w:type="spellStart"/>
      <w:r w:rsidRPr="00987F99">
        <w:rPr>
          <w:rFonts w:cs="Times New Roman"/>
          <w:color w:val="auto"/>
          <w:sz w:val="24"/>
          <w:szCs w:val="24"/>
        </w:rPr>
        <w:t>Psammead’s</w:t>
      </w:r>
      <w:proofErr w:type="spellEnd"/>
      <w:r w:rsidRPr="00987F99">
        <w:rPr>
          <w:rFonts w:cs="Times New Roman"/>
          <w:color w:val="auto"/>
          <w:sz w:val="24"/>
          <w:szCs w:val="24"/>
        </w:rPr>
        <w:t xml:space="preserve"> body parts.</w:t>
      </w:r>
    </w:p>
    <w:p w14:paraId="3EDBC74B" w14:textId="77777777" w:rsidR="00BF3FCE" w:rsidRPr="00987F99" w:rsidRDefault="00BF3FCE" w:rsidP="00912CE3">
      <w:pPr>
        <w:pStyle w:val="H3"/>
        <w:shd w:val="clear" w:color="auto" w:fill="auto"/>
        <w:spacing w:before="0" w:after="0" w:line="276" w:lineRule="auto"/>
        <w:ind w:left="720"/>
        <w:rPr>
          <w:rFonts w:cs="Times New Roman"/>
          <w:color w:val="auto"/>
          <w:sz w:val="24"/>
          <w:szCs w:val="24"/>
        </w:rPr>
      </w:pPr>
    </w:p>
    <w:p w14:paraId="10796FBA" w14:textId="77777777" w:rsidR="008614F5" w:rsidRPr="00987F99" w:rsidRDefault="008614F5" w:rsidP="00912CE3">
      <w:pPr>
        <w:pStyle w:val="H3"/>
        <w:numPr>
          <w:ilvl w:val="0"/>
          <w:numId w:val="7"/>
        </w:numPr>
        <w:shd w:val="clear" w:color="auto" w:fill="auto"/>
        <w:spacing w:before="0" w:after="0" w:line="276" w:lineRule="auto"/>
        <w:rPr>
          <w:rFonts w:cs="Times New Roman"/>
          <w:color w:val="auto"/>
          <w:sz w:val="24"/>
          <w:szCs w:val="24"/>
        </w:rPr>
      </w:pPr>
      <w:r w:rsidRPr="00987F99">
        <w:rPr>
          <w:rFonts w:cs="Times New Roman"/>
          <w:color w:val="auto"/>
          <w:sz w:val="24"/>
          <w:szCs w:val="24"/>
        </w:rPr>
        <w:t xml:space="preserve">Put the sketches together to create your own full portrait of the </w:t>
      </w:r>
      <w:proofErr w:type="spellStart"/>
      <w:r w:rsidRPr="00987F99">
        <w:rPr>
          <w:rFonts w:cs="Times New Roman"/>
          <w:color w:val="auto"/>
          <w:sz w:val="24"/>
          <w:szCs w:val="24"/>
        </w:rPr>
        <w:t>Psammead</w:t>
      </w:r>
      <w:proofErr w:type="spellEnd"/>
      <w:r w:rsidRPr="00987F99">
        <w:rPr>
          <w:rFonts w:cs="Times New Roman"/>
          <w:color w:val="auto"/>
          <w:sz w:val="24"/>
          <w:szCs w:val="24"/>
        </w:rPr>
        <w:t>!</w:t>
      </w:r>
    </w:p>
    <w:p w14:paraId="1DBFE021" w14:textId="77777777" w:rsidR="00BF3FCE" w:rsidRDefault="00BF3FCE" w:rsidP="00912CE3">
      <w:pPr>
        <w:pStyle w:val="ListParagraph"/>
        <w:rPr>
          <w:rFonts w:ascii="SassoonPrimaryInfant" w:hAnsi="SassoonPrimaryInfant"/>
          <w:color w:val="auto"/>
          <w:sz w:val="24"/>
          <w:szCs w:val="24"/>
        </w:rPr>
      </w:pPr>
    </w:p>
    <w:p w14:paraId="6506163F" w14:textId="77777777" w:rsidR="00E82E93" w:rsidRDefault="00E82E93" w:rsidP="00912CE3">
      <w:pPr>
        <w:pStyle w:val="ListParagraph"/>
        <w:rPr>
          <w:rFonts w:ascii="SassoonPrimaryInfant" w:hAnsi="SassoonPrimaryInfant"/>
          <w:color w:val="auto"/>
          <w:sz w:val="24"/>
          <w:szCs w:val="24"/>
        </w:rPr>
        <w:sectPr w:rsidR="00E82E93" w:rsidSect="00BF3FCE">
          <w:headerReference w:type="default" r:id="rId22"/>
          <w:footerReference w:type="default" r:id="rId23"/>
          <w:pgSz w:w="16838" w:h="11906" w:orient="landscape"/>
          <w:pgMar w:top="1134" w:right="1134" w:bottom="851" w:left="1134" w:header="708" w:footer="708" w:gutter="0"/>
          <w:cols w:space="708"/>
          <w:docGrid w:linePitch="381"/>
        </w:sectPr>
      </w:pPr>
    </w:p>
    <w:p w14:paraId="35905AEF" w14:textId="77777777" w:rsidR="00E82E93" w:rsidRPr="00BC7EC4" w:rsidRDefault="00E82E93" w:rsidP="00E82E93">
      <w:pPr>
        <w:tabs>
          <w:tab w:val="right" w:leader="dot" w:pos="7371"/>
          <w:tab w:val="left" w:pos="7938"/>
          <w:tab w:val="right" w:leader="dot" w:pos="14601"/>
        </w:tabs>
        <w:rPr>
          <w:rFonts w:ascii="SassoonPrimaryInfant" w:hAnsi="SassoonPrimaryInfant"/>
          <w:sz w:val="24"/>
        </w:rPr>
      </w:pPr>
      <w:r>
        <w:rPr>
          <w:rFonts w:ascii="SassoonPrimaryInfant" w:hAnsi="SassoonPrimaryInfant"/>
          <w:sz w:val="24"/>
        </w:rPr>
        <w:lastRenderedPageBreak/>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7DFD59D0" w14:textId="77777777" w:rsidR="00BF3FCE" w:rsidRPr="00987F99" w:rsidRDefault="00BF3FCE" w:rsidP="00E82E93">
      <w:pPr>
        <w:pStyle w:val="H3"/>
        <w:shd w:val="clear" w:color="auto" w:fill="auto"/>
        <w:spacing w:before="0" w:after="0" w:line="276" w:lineRule="auto"/>
        <w:rPr>
          <w:rFonts w:cs="Times New Roman"/>
          <w:color w:val="auto"/>
          <w:sz w:val="4"/>
          <w:szCs w:val="24"/>
        </w:rPr>
      </w:pPr>
    </w:p>
    <w:tbl>
      <w:tblPr>
        <w:tblStyle w:val="TableGrid"/>
        <w:tblW w:w="4937"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4255"/>
        <w:gridCol w:w="4254"/>
        <w:gridCol w:w="6091"/>
      </w:tblGrid>
      <w:tr w:rsidR="008614F5" w:rsidRPr="00987F99" w14:paraId="4AD84356" w14:textId="77777777" w:rsidTr="00C67C19">
        <w:trPr>
          <w:trHeight w:val="1077"/>
        </w:trPr>
        <w:tc>
          <w:tcPr>
            <w:tcW w:w="1457" w:type="pct"/>
            <w:shd w:val="clear" w:color="auto" w:fill="EBF4DA" w:themeFill="accent6" w:themeFillTint="33"/>
            <w:vAlign w:val="center"/>
          </w:tcPr>
          <w:p w14:paraId="7B6B7C57" w14:textId="77777777" w:rsidR="008614F5" w:rsidRPr="00987F99" w:rsidRDefault="008614F5" w:rsidP="00C67C19">
            <w:pPr>
              <w:pStyle w:val="H3"/>
              <w:shd w:val="clear" w:color="auto" w:fill="auto"/>
              <w:spacing w:before="0" w:after="0"/>
              <w:jc w:val="center"/>
              <w:rPr>
                <w:color w:val="auto"/>
              </w:rPr>
            </w:pPr>
            <w:r w:rsidRPr="00987F99">
              <w:rPr>
                <w:color w:val="auto"/>
              </w:rPr>
              <w:t xml:space="preserve">Description of the </w:t>
            </w:r>
            <w:proofErr w:type="spellStart"/>
            <w:r w:rsidRPr="00987F99">
              <w:rPr>
                <w:color w:val="auto"/>
              </w:rPr>
              <w:t>Psammead’s</w:t>
            </w:r>
            <w:proofErr w:type="spellEnd"/>
            <w:r w:rsidRPr="00987F99">
              <w:rPr>
                <w:color w:val="auto"/>
              </w:rPr>
              <w:t xml:space="preserve"> body part</w:t>
            </w:r>
          </w:p>
        </w:tc>
        <w:tc>
          <w:tcPr>
            <w:tcW w:w="1457" w:type="pct"/>
            <w:shd w:val="clear" w:color="auto" w:fill="EBF4DA" w:themeFill="accent6" w:themeFillTint="33"/>
            <w:vAlign w:val="center"/>
          </w:tcPr>
          <w:p w14:paraId="658E1881" w14:textId="77777777" w:rsidR="008614F5" w:rsidRPr="00987F99" w:rsidRDefault="008614F5" w:rsidP="00C67C19">
            <w:pPr>
              <w:pStyle w:val="H3"/>
              <w:shd w:val="clear" w:color="auto" w:fill="auto"/>
              <w:spacing w:before="0" w:after="0"/>
              <w:jc w:val="center"/>
              <w:rPr>
                <w:color w:val="auto"/>
              </w:rPr>
            </w:pPr>
            <w:r w:rsidRPr="00987F99">
              <w:rPr>
                <w:color w:val="auto"/>
              </w:rPr>
              <w:t xml:space="preserve">Sketch of the </w:t>
            </w:r>
            <w:proofErr w:type="spellStart"/>
            <w:r w:rsidRPr="00987F99">
              <w:rPr>
                <w:color w:val="auto"/>
              </w:rPr>
              <w:t>Psammead’s</w:t>
            </w:r>
            <w:proofErr w:type="spellEnd"/>
            <w:r w:rsidRPr="00987F99">
              <w:rPr>
                <w:color w:val="auto"/>
              </w:rPr>
              <w:t xml:space="preserve"> body part</w:t>
            </w:r>
          </w:p>
        </w:tc>
        <w:tc>
          <w:tcPr>
            <w:tcW w:w="2087" w:type="pct"/>
            <w:shd w:val="clear" w:color="auto" w:fill="EBF4DA" w:themeFill="accent6" w:themeFillTint="33"/>
            <w:vAlign w:val="center"/>
          </w:tcPr>
          <w:p w14:paraId="174EF34B" w14:textId="77777777" w:rsidR="008614F5" w:rsidRPr="00987F99" w:rsidRDefault="008614F5" w:rsidP="00C67C19">
            <w:pPr>
              <w:pStyle w:val="H3"/>
              <w:shd w:val="clear" w:color="auto" w:fill="auto"/>
              <w:spacing w:before="0" w:after="0"/>
              <w:jc w:val="center"/>
              <w:rPr>
                <w:color w:val="auto"/>
              </w:rPr>
            </w:pPr>
            <w:r w:rsidRPr="00987F99">
              <w:rPr>
                <w:color w:val="auto"/>
              </w:rPr>
              <w:t xml:space="preserve">My portrait of the </w:t>
            </w:r>
            <w:proofErr w:type="spellStart"/>
            <w:r w:rsidRPr="00987F99">
              <w:rPr>
                <w:color w:val="auto"/>
              </w:rPr>
              <w:t>Psammead</w:t>
            </w:r>
            <w:proofErr w:type="spellEnd"/>
          </w:p>
        </w:tc>
      </w:tr>
      <w:tr w:rsidR="008614F5" w:rsidRPr="00987F99" w14:paraId="6847A1ED" w14:textId="77777777" w:rsidTr="00E82E93">
        <w:trPr>
          <w:trHeight w:val="1304"/>
        </w:trPr>
        <w:tc>
          <w:tcPr>
            <w:tcW w:w="1457" w:type="pct"/>
          </w:tcPr>
          <w:p w14:paraId="659C11D5" w14:textId="77777777" w:rsidR="008614F5" w:rsidRPr="00987F99" w:rsidRDefault="008614F5" w:rsidP="00912CE3">
            <w:pPr>
              <w:pStyle w:val="H3"/>
              <w:shd w:val="clear" w:color="auto" w:fill="auto"/>
              <w:spacing w:line="276" w:lineRule="auto"/>
              <w:rPr>
                <w:color w:val="auto"/>
              </w:rPr>
            </w:pPr>
          </w:p>
        </w:tc>
        <w:tc>
          <w:tcPr>
            <w:tcW w:w="1457" w:type="pct"/>
          </w:tcPr>
          <w:p w14:paraId="2F64FF2F" w14:textId="77777777" w:rsidR="008614F5" w:rsidRPr="00987F99" w:rsidRDefault="008614F5" w:rsidP="00912CE3">
            <w:pPr>
              <w:pStyle w:val="H3"/>
              <w:shd w:val="clear" w:color="auto" w:fill="auto"/>
              <w:spacing w:line="276" w:lineRule="auto"/>
              <w:rPr>
                <w:color w:val="auto"/>
              </w:rPr>
            </w:pPr>
          </w:p>
        </w:tc>
        <w:tc>
          <w:tcPr>
            <w:tcW w:w="2087" w:type="pct"/>
            <w:vMerge w:val="restart"/>
          </w:tcPr>
          <w:p w14:paraId="509E69A4" w14:textId="77777777" w:rsidR="008614F5" w:rsidRPr="00987F99" w:rsidRDefault="008614F5" w:rsidP="00912CE3">
            <w:pPr>
              <w:pStyle w:val="H3"/>
              <w:shd w:val="clear" w:color="auto" w:fill="auto"/>
              <w:spacing w:line="276" w:lineRule="auto"/>
              <w:rPr>
                <w:color w:val="auto"/>
              </w:rPr>
            </w:pPr>
          </w:p>
        </w:tc>
      </w:tr>
      <w:tr w:rsidR="008614F5" w:rsidRPr="00987F99" w14:paraId="759A0A6F" w14:textId="77777777" w:rsidTr="00E82E93">
        <w:trPr>
          <w:trHeight w:val="1304"/>
        </w:trPr>
        <w:tc>
          <w:tcPr>
            <w:tcW w:w="1457" w:type="pct"/>
          </w:tcPr>
          <w:p w14:paraId="1F1BE9C6" w14:textId="77777777" w:rsidR="008614F5" w:rsidRPr="00987F99" w:rsidRDefault="008614F5" w:rsidP="00912CE3">
            <w:pPr>
              <w:pStyle w:val="H3"/>
              <w:shd w:val="clear" w:color="auto" w:fill="auto"/>
              <w:spacing w:line="276" w:lineRule="auto"/>
              <w:rPr>
                <w:color w:val="auto"/>
              </w:rPr>
            </w:pPr>
          </w:p>
        </w:tc>
        <w:tc>
          <w:tcPr>
            <w:tcW w:w="1457" w:type="pct"/>
          </w:tcPr>
          <w:p w14:paraId="0CE42142" w14:textId="77777777" w:rsidR="008614F5" w:rsidRPr="00987F99" w:rsidRDefault="008614F5" w:rsidP="00912CE3">
            <w:pPr>
              <w:pStyle w:val="H3"/>
              <w:shd w:val="clear" w:color="auto" w:fill="auto"/>
              <w:spacing w:line="276" w:lineRule="auto"/>
              <w:rPr>
                <w:color w:val="auto"/>
              </w:rPr>
            </w:pPr>
          </w:p>
        </w:tc>
        <w:tc>
          <w:tcPr>
            <w:tcW w:w="2087" w:type="pct"/>
            <w:vMerge/>
          </w:tcPr>
          <w:p w14:paraId="26DC89AA" w14:textId="77777777" w:rsidR="008614F5" w:rsidRPr="00987F99" w:rsidRDefault="008614F5" w:rsidP="00912CE3">
            <w:pPr>
              <w:pStyle w:val="H3"/>
              <w:shd w:val="clear" w:color="auto" w:fill="auto"/>
              <w:spacing w:line="276" w:lineRule="auto"/>
              <w:rPr>
                <w:color w:val="auto"/>
              </w:rPr>
            </w:pPr>
          </w:p>
        </w:tc>
      </w:tr>
      <w:tr w:rsidR="008614F5" w:rsidRPr="00987F99" w14:paraId="642F5BC2" w14:textId="77777777" w:rsidTr="00E82E93">
        <w:trPr>
          <w:trHeight w:val="1304"/>
        </w:trPr>
        <w:tc>
          <w:tcPr>
            <w:tcW w:w="1457" w:type="pct"/>
          </w:tcPr>
          <w:p w14:paraId="318F2FB3" w14:textId="77777777" w:rsidR="008614F5" w:rsidRPr="00987F99" w:rsidRDefault="008614F5" w:rsidP="00912CE3">
            <w:pPr>
              <w:pStyle w:val="H3"/>
              <w:shd w:val="clear" w:color="auto" w:fill="auto"/>
              <w:spacing w:line="276" w:lineRule="auto"/>
              <w:rPr>
                <w:color w:val="auto"/>
              </w:rPr>
            </w:pPr>
          </w:p>
        </w:tc>
        <w:tc>
          <w:tcPr>
            <w:tcW w:w="1457" w:type="pct"/>
          </w:tcPr>
          <w:p w14:paraId="5D25A4BE" w14:textId="77777777" w:rsidR="008614F5" w:rsidRPr="00987F99" w:rsidRDefault="008614F5" w:rsidP="00912CE3">
            <w:pPr>
              <w:pStyle w:val="H3"/>
              <w:shd w:val="clear" w:color="auto" w:fill="auto"/>
              <w:spacing w:line="276" w:lineRule="auto"/>
              <w:rPr>
                <w:color w:val="auto"/>
              </w:rPr>
            </w:pPr>
          </w:p>
        </w:tc>
        <w:tc>
          <w:tcPr>
            <w:tcW w:w="2087" w:type="pct"/>
            <w:vMerge/>
          </w:tcPr>
          <w:p w14:paraId="082DE824" w14:textId="77777777" w:rsidR="008614F5" w:rsidRPr="00987F99" w:rsidRDefault="008614F5" w:rsidP="00912CE3">
            <w:pPr>
              <w:pStyle w:val="H3"/>
              <w:shd w:val="clear" w:color="auto" w:fill="auto"/>
              <w:spacing w:line="276" w:lineRule="auto"/>
              <w:rPr>
                <w:color w:val="auto"/>
              </w:rPr>
            </w:pPr>
          </w:p>
        </w:tc>
      </w:tr>
      <w:tr w:rsidR="008614F5" w:rsidRPr="00987F99" w14:paraId="7B656D02" w14:textId="77777777" w:rsidTr="00E82E93">
        <w:trPr>
          <w:trHeight w:val="1304"/>
        </w:trPr>
        <w:tc>
          <w:tcPr>
            <w:tcW w:w="1457" w:type="pct"/>
          </w:tcPr>
          <w:p w14:paraId="07E0018A" w14:textId="77777777" w:rsidR="008614F5" w:rsidRPr="00987F99" w:rsidRDefault="008614F5" w:rsidP="00912CE3">
            <w:pPr>
              <w:pStyle w:val="H3"/>
              <w:shd w:val="clear" w:color="auto" w:fill="auto"/>
              <w:spacing w:line="276" w:lineRule="auto"/>
              <w:rPr>
                <w:color w:val="auto"/>
              </w:rPr>
            </w:pPr>
          </w:p>
        </w:tc>
        <w:tc>
          <w:tcPr>
            <w:tcW w:w="1457" w:type="pct"/>
          </w:tcPr>
          <w:p w14:paraId="37A7B95D" w14:textId="77777777" w:rsidR="008614F5" w:rsidRPr="00987F99" w:rsidRDefault="008614F5" w:rsidP="00912CE3">
            <w:pPr>
              <w:pStyle w:val="H3"/>
              <w:shd w:val="clear" w:color="auto" w:fill="auto"/>
              <w:spacing w:line="276" w:lineRule="auto"/>
              <w:rPr>
                <w:color w:val="auto"/>
              </w:rPr>
            </w:pPr>
          </w:p>
        </w:tc>
        <w:tc>
          <w:tcPr>
            <w:tcW w:w="2087" w:type="pct"/>
            <w:vMerge/>
          </w:tcPr>
          <w:p w14:paraId="387F0166" w14:textId="77777777" w:rsidR="008614F5" w:rsidRPr="00987F99" w:rsidRDefault="008614F5" w:rsidP="00912CE3">
            <w:pPr>
              <w:pStyle w:val="H3"/>
              <w:shd w:val="clear" w:color="auto" w:fill="auto"/>
              <w:spacing w:line="276" w:lineRule="auto"/>
              <w:rPr>
                <w:color w:val="auto"/>
              </w:rPr>
            </w:pPr>
          </w:p>
        </w:tc>
      </w:tr>
      <w:tr w:rsidR="008614F5" w:rsidRPr="00987F99" w14:paraId="72028E64" w14:textId="77777777" w:rsidTr="00E82E93">
        <w:trPr>
          <w:trHeight w:val="1304"/>
        </w:trPr>
        <w:tc>
          <w:tcPr>
            <w:tcW w:w="1457" w:type="pct"/>
          </w:tcPr>
          <w:p w14:paraId="7D13E673" w14:textId="77777777" w:rsidR="008614F5" w:rsidRPr="00987F99" w:rsidRDefault="008614F5" w:rsidP="00912CE3">
            <w:pPr>
              <w:pStyle w:val="H3"/>
              <w:shd w:val="clear" w:color="auto" w:fill="auto"/>
              <w:spacing w:line="276" w:lineRule="auto"/>
              <w:rPr>
                <w:color w:val="auto"/>
              </w:rPr>
            </w:pPr>
          </w:p>
        </w:tc>
        <w:tc>
          <w:tcPr>
            <w:tcW w:w="1457" w:type="pct"/>
          </w:tcPr>
          <w:p w14:paraId="7F7CCC60" w14:textId="77777777" w:rsidR="008614F5" w:rsidRPr="00987F99" w:rsidRDefault="008614F5" w:rsidP="00912CE3">
            <w:pPr>
              <w:pStyle w:val="H3"/>
              <w:shd w:val="clear" w:color="auto" w:fill="auto"/>
              <w:spacing w:line="276" w:lineRule="auto"/>
              <w:rPr>
                <w:color w:val="auto"/>
              </w:rPr>
            </w:pPr>
          </w:p>
        </w:tc>
        <w:tc>
          <w:tcPr>
            <w:tcW w:w="2087" w:type="pct"/>
            <w:vMerge/>
          </w:tcPr>
          <w:p w14:paraId="71B96FCA" w14:textId="77777777" w:rsidR="008614F5" w:rsidRPr="00987F99" w:rsidRDefault="008614F5" w:rsidP="00912CE3">
            <w:pPr>
              <w:pStyle w:val="H3"/>
              <w:shd w:val="clear" w:color="auto" w:fill="auto"/>
              <w:spacing w:line="276" w:lineRule="auto"/>
              <w:rPr>
                <w:color w:val="auto"/>
              </w:rPr>
            </w:pPr>
          </w:p>
        </w:tc>
      </w:tr>
      <w:tr w:rsidR="008614F5" w:rsidRPr="00987F99" w14:paraId="19B78B39" w14:textId="77777777" w:rsidTr="00E82E93">
        <w:trPr>
          <w:trHeight w:val="1304"/>
        </w:trPr>
        <w:tc>
          <w:tcPr>
            <w:tcW w:w="1457" w:type="pct"/>
          </w:tcPr>
          <w:p w14:paraId="671D95D3" w14:textId="77777777" w:rsidR="008614F5" w:rsidRPr="00987F99" w:rsidRDefault="008614F5" w:rsidP="00912CE3">
            <w:pPr>
              <w:pStyle w:val="H3"/>
              <w:shd w:val="clear" w:color="auto" w:fill="auto"/>
              <w:spacing w:line="276" w:lineRule="auto"/>
              <w:rPr>
                <w:color w:val="auto"/>
              </w:rPr>
            </w:pPr>
          </w:p>
        </w:tc>
        <w:tc>
          <w:tcPr>
            <w:tcW w:w="1457" w:type="pct"/>
          </w:tcPr>
          <w:p w14:paraId="7509B776" w14:textId="77777777" w:rsidR="008614F5" w:rsidRPr="00987F99" w:rsidRDefault="008614F5" w:rsidP="00912CE3">
            <w:pPr>
              <w:pStyle w:val="H3"/>
              <w:shd w:val="clear" w:color="auto" w:fill="auto"/>
              <w:spacing w:line="276" w:lineRule="auto"/>
              <w:rPr>
                <w:color w:val="auto"/>
              </w:rPr>
            </w:pPr>
          </w:p>
        </w:tc>
        <w:tc>
          <w:tcPr>
            <w:tcW w:w="2087" w:type="pct"/>
            <w:vMerge/>
          </w:tcPr>
          <w:p w14:paraId="10D014B8" w14:textId="77777777" w:rsidR="008614F5" w:rsidRPr="00987F99" w:rsidRDefault="008614F5" w:rsidP="00912CE3">
            <w:pPr>
              <w:pStyle w:val="H3"/>
              <w:shd w:val="clear" w:color="auto" w:fill="auto"/>
              <w:spacing w:line="276" w:lineRule="auto"/>
              <w:rPr>
                <w:color w:val="auto"/>
              </w:rPr>
            </w:pPr>
          </w:p>
        </w:tc>
      </w:tr>
    </w:tbl>
    <w:p w14:paraId="3164BBE9" w14:textId="77777777" w:rsidR="00D12A97" w:rsidRPr="00E82E93" w:rsidRDefault="00D12A97" w:rsidP="00E82E93">
      <w:pPr>
        <w:pStyle w:val="H3"/>
        <w:shd w:val="clear" w:color="auto" w:fill="auto"/>
        <w:spacing w:before="0" w:after="0" w:line="276" w:lineRule="auto"/>
        <w:rPr>
          <w:color w:val="auto"/>
          <w:sz w:val="2"/>
        </w:rPr>
        <w:sectPr w:rsidR="00D12A97" w:rsidRPr="00E82E93" w:rsidSect="00E82E93">
          <w:pgSz w:w="16838" w:h="11906" w:orient="landscape"/>
          <w:pgMar w:top="1134" w:right="1134" w:bottom="851" w:left="1134" w:header="709" w:footer="709" w:gutter="0"/>
          <w:cols w:space="708"/>
          <w:docGrid w:linePitch="381"/>
        </w:sectPr>
      </w:pPr>
    </w:p>
    <w:p w14:paraId="0089A7F3" w14:textId="77777777" w:rsidR="008614F5" w:rsidRPr="00987F99" w:rsidRDefault="008614F5" w:rsidP="007C33D7">
      <w:pPr>
        <w:pStyle w:val="H3"/>
        <w:shd w:val="clear" w:color="auto" w:fill="FBB19A" w:themeFill="accent2" w:themeFillTint="66"/>
        <w:spacing w:before="120" w:line="276" w:lineRule="auto"/>
        <w:rPr>
          <w:color w:val="auto"/>
        </w:rPr>
      </w:pPr>
      <w:bookmarkStart w:id="8" w:name="FiveChildrenandItR2a"/>
      <w:r w:rsidRPr="003D0681">
        <w:rPr>
          <w:color w:val="auto"/>
        </w:rPr>
        <w:lastRenderedPageBreak/>
        <w:t xml:space="preserve">Resource </w:t>
      </w:r>
      <w:r w:rsidR="003D0681">
        <w:rPr>
          <w:color w:val="auto"/>
        </w:rPr>
        <w:t>2 –</w:t>
      </w:r>
      <w:r w:rsidR="00C31CB9">
        <w:rPr>
          <w:color w:val="auto"/>
        </w:rPr>
        <w:t xml:space="preserve"> </w:t>
      </w:r>
      <w:r w:rsidRPr="00987F99">
        <w:rPr>
          <w:color w:val="auto"/>
        </w:rPr>
        <w:t>That’s Greek to me! (a)</w:t>
      </w:r>
    </w:p>
    <w:bookmarkEnd w:id="8"/>
    <w:p w14:paraId="3BFCC1A3" w14:textId="77777777" w:rsidR="007C33D7" w:rsidRPr="00BC7EC4" w:rsidRDefault="007C33D7" w:rsidP="007C33D7">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A9D5212" w14:textId="77777777" w:rsidR="007C33D7" w:rsidRDefault="007C33D7" w:rsidP="00912CE3">
      <w:pPr>
        <w:pStyle w:val="H3"/>
        <w:shd w:val="clear" w:color="auto" w:fill="auto"/>
        <w:spacing w:before="0" w:after="0" w:line="276" w:lineRule="auto"/>
        <w:rPr>
          <w:color w:val="auto"/>
          <w:sz w:val="24"/>
          <w:szCs w:val="24"/>
        </w:rPr>
      </w:pPr>
    </w:p>
    <w:p w14:paraId="30626943"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Can you work out what these old-fashioned phrases mean? </w:t>
      </w:r>
    </w:p>
    <w:p w14:paraId="4A6CF852" w14:textId="77777777" w:rsidR="00D12A97" w:rsidRPr="00987F99" w:rsidRDefault="00D12A97" w:rsidP="00912CE3">
      <w:pPr>
        <w:pStyle w:val="H3"/>
        <w:shd w:val="clear" w:color="auto" w:fill="auto"/>
        <w:spacing w:before="0" w:after="0" w:line="276" w:lineRule="auto"/>
        <w:rPr>
          <w:color w:val="auto"/>
          <w:sz w:val="24"/>
          <w:szCs w:val="24"/>
        </w:rPr>
      </w:pPr>
    </w:p>
    <w:p w14:paraId="517F387B" w14:textId="77777777" w:rsidR="008614F5" w:rsidRPr="00987F99" w:rsidRDefault="008614F5" w:rsidP="00912CE3">
      <w:pPr>
        <w:pStyle w:val="H3"/>
        <w:shd w:val="clear" w:color="auto" w:fill="auto"/>
        <w:spacing w:before="0" w:after="0" w:line="276" w:lineRule="auto"/>
        <w:rPr>
          <w:color w:val="auto"/>
          <w:sz w:val="24"/>
          <w:szCs w:val="24"/>
        </w:rPr>
      </w:pPr>
      <w:r w:rsidRPr="00492533">
        <w:rPr>
          <w:b/>
          <w:color w:val="auto"/>
          <w:sz w:val="24"/>
          <w:szCs w:val="24"/>
        </w:rPr>
        <w:t>Top tip</w:t>
      </w:r>
      <w:r w:rsidRPr="00987F99">
        <w:rPr>
          <w:color w:val="auto"/>
          <w:sz w:val="24"/>
          <w:szCs w:val="24"/>
        </w:rPr>
        <w:t>: Find the phrase in the extract and read around it to help you work out the meaning!</w:t>
      </w:r>
    </w:p>
    <w:p w14:paraId="18A6A698" w14:textId="77777777" w:rsidR="00D12A97" w:rsidRPr="00987F99" w:rsidRDefault="00D12A97" w:rsidP="00912CE3">
      <w:pPr>
        <w:pStyle w:val="H3"/>
        <w:shd w:val="clear" w:color="auto" w:fill="auto"/>
        <w:spacing w:before="0" w:after="0" w:line="276" w:lineRule="auto"/>
        <w:rPr>
          <w:color w:val="auto"/>
          <w:sz w:val="24"/>
          <w:szCs w:val="24"/>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3430"/>
        <w:gridCol w:w="6209"/>
      </w:tblGrid>
      <w:tr w:rsidR="008614F5" w:rsidRPr="00987F99" w14:paraId="206E6EA5" w14:textId="77777777" w:rsidTr="00D12A97">
        <w:trPr>
          <w:trHeight w:val="567"/>
        </w:trPr>
        <w:tc>
          <w:tcPr>
            <w:tcW w:w="1779" w:type="pct"/>
            <w:shd w:val="clear" w:color="auto" w:fill="D8EAB6" w:themeFill="accent6" w:themeFillTint="66"/>
            <w:vAlign w:val="center"/>
          </w:tcPr>
          <w:p w14:paraId="4C51DBE0"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Phrase</w:t>
            </w:r>
          </w:p>
        </w:tc>
        <w:tc>
          <w:tcPr>
            <w:tcW w:w="3221" w:type="pct"/>
            <w:shd w:val="clear" w:color="auto" w:fill="D8EAB6" w:themeFill="accent6" w:themeFillTint="66"/>
            <w:vAlign w:val="center"/>
          </w:tcPr>
          <w:p w14:paraId="7B6D053A"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What I think it means</w:t>
            </w:r>
          </w:p>
        </w:tc>
      </w:tr>
      <w:tr w:rsidR="008614F5" w:rsidRPr="00987F99" w14:paraId="03FACBBD" w14:textId="77777777" w:rsidTr="007C33D7">
        <w:trPr>
          <w:trHeight w:val="1247"/>
        </w:trPr>
        <w:tc>
          <w:tcPr>
            <w:tcW w:w="1779" w:type="pct"/>
            <w:shd w:val="clear" w:color="auto" w:fill="EBF4DA" w:themeFill="accent6" w:themeFillTint="33"/>
            <w:vAlign w:val="center"/>
          </w:tcPr>
          <w:p w14:paraId="47976B0F"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It’s a rat, </w:t>
            </w:r>
            <w:r w:rsidRPr="00987F99">
              <w:rPr>
                <w:b/>
                <w:color w:val="auto"/>
                <w:sz w:val="24"/>
                <w:szCs w:val="24"/>
              </w:rPr>
              <w:t>I shouldn’t wonder.</w:t>
            </w:r>
          </w:p>
        </w:tc>
        <w:tc>
          <w:tcPr>
            <w:tcW w:w="3221" w:type="pct"/>
            <w:vAlign w:val="center"/>
          </w:tcPr>
          <w:p w14:paraId="16F3045B"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67FE3B85" w14:textId="77777777" w:rsidTr="007C33D7">
        <w:trPr>
          <w:trHeight w:val="1247"/>
        </w:trPr>
        <w:tc>
          <w:tcPr>
            <w:tcW w:w="1779" w:type="pct"/>
            <w:shd w:val="clear" w:color="auto" w:fill="EBF4DA" w:themeFill="accent6" w:themeFillTint="33"/>
            <w:vAlign w:val="center"/>
          </w:tcPr>
          <w:p w14:paraId="4766B95F"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…his sister must have </w:t>
            </w:r>
            <w:r w:rsidRPr="00987F99">
              <w:rPr>
                <w:b/>
                <w:color w:val="auto"/>
                <w:sz w:val="24"/>
                <w:szCs w:val="24"/>
              </w:rPr>
              <w:t>gone off her head</w:t>
            </w:r>
            <w:r w:rsidRPr="00987F99">
              <w:rPr>
                <w:color w:val="auto"/>
                <w:sz w:val="24"/>
                <w:szCs w:val="24"/>
              </w:rPr>
              <w:t>.</w:t>
            </w:r>
          </w:p>
        </w:tc>
        <w:tc>
          <w:tcPr>
            <w:tcW w:w="3221" w:type="pct"/>
            <w:vAlign w:val="center"/>
          </w:tcPr>
          <w:p w14:paraId="4AE255B1"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6A592218" w14:textId="77777777" w:rsidTr="007C33D7">
        <w:trPr>
          <w:trHeight w:val="1247"/>
        </w:trPr>
        <w:tc>
          <w:tcPr>
            <w:tcW w:w="1779" w:type="pct"/>
            <w:shd w:val="clear" w:color="auto" w:fill="EBF4DA" w:themeFill="accent6" w:themeFillTint="33"/>
            <w:vAlign w:val="center"/>
          </w:tcPr>
          <w:p w14:paraId="1F3E3D74"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w:t>
            </w:r>
            <w:r w:rsidRPr="00987F99">
              <w:rPr>
                <w:b/>
                <w:color w:val="auto"/>
                <w:sz w:val="24"/>
                <w:szCs w:val="24"/>
              </w:rPr>
              <w:t>Let me alone</w:t>
            </w:r>
            <w:r w:rsidRPr="00987F99">
              <w:rPr>
                <w:color w:val="auto"/>
                <w:sz w:val="24"/>
                <w:szCs w:val="24"/>
              </w:rPr>
              <w:t>,” it said.</w:t>
            </w:r>
          </w:p>
        </w:tc>
        <w:tc>
          <w:tcPr>
            <w:tcW w:w="3221" w:type="pct"/>
            <w:vAlign w:val="center"/>
          </w:tcPr>
          <w:p w14:paraId="31C84057"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61345940" w14:textId="77777777" w:rsidTr="007C33D7">
        <w:trPr>
          <w:trHeight w:val="1247"/>
        </w:trPr>
        <w:tc>
          <w:tcPr>
            <w:tcW w:w="1779" w:type="pct"/>
            <w:shd w:val="clear" w:color="auto" w:fill="EBF4DA" w:themeFill="accent6" w:themeFillTint="33"/>
            <w:vAlign w:val="center"/>
          </w:tcPr>
          <w:p w14:paraId="787DE069" w14:textId="77777777" w:rsidR="008614F5" w:rsidRPr="00987F99" w:rsidRDefault="008614F5" w:rsidP="00912CE3">
            <w:pPr>
              <w:pStyle w:val="H3"/>
              <w:shd w:val="clear" w:color="auto" w:fill="auto"/>
              <w:spacing w:before="0" w:after="0" w:line="276" w:lineRule="auto"/>
              <w:rPr>
                <w:b/>
                <w:color w:val="auto"/>
                <w:sz w:val="24"/>
                <w:szCs w:val="24"/>
              </w:rPr>
            </w:pPr>
            <w:r w:rsidRPr="00987F99">
              <w:rPr>
                <w:i/>
                <w:color w:val="auto"/>
                <w:sz w:val="24"/>
                <w:szCs w:val="24"/>
              </w:rPr>
              <w:t xml:space="preserve">Me </w:t>
            </w:r>
            <w:r w:rsidRPr="00987F99">
              <w:rPr>
                <w:color w:val="auto"/>
                <w:sz w:val="24"/>
                <w:szCs w:val="24"/>
              </w:rPr>
              <w:t xml:space="preserve">frightened? </w:t>
            </w:r>
            <w:r w:rsidRPr="00987F99">
              <w:rPr>
                <w:b/>
                <w:color w:val="auto"/>
                <w:sz w:val="24"/>
                <w:szCs w:val="24"/>
              </w:rPr>
              <w:t>Upon my word!</w:t>
            </w:r>
          </w:p>
        </w:tc>
        <w:tc>
          <w:tcPr>
            <w:tcW w:w="3221" w:type="pct"/>
            <w:vAlign w:val="center"/>
          </w:tcPr>
          <w:p w14:paraId="1017195A"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1964EBCE" w14:textId="77777777" w:rsidTr="007C33D7">
        <w:trPr>
          <w:trHeight w:val="1247"/>
        </w:trPr>
        <w:tc>
          <w:tcPr>
            <w:tcW w:w="1779" w:type="pct"/>
            <w:shd w:val="clear" w:color="auto" w:fill="EBF4DA" w:themeFill="accent6" w:themeFillTint="33"/>
            <w:vAlign w:val="center"/>
          </w:tcPr>
          <w:p w14:paraId="3050D800" w14:textId="77777777" w:rsidR="008614F5" w:rsidRPr="00987F99" w:rsidRDefault="008614F5" w:rsidP="00912CE3">
            <w:pPr>
              <w:pStyle w:val="H3"/>
              <w:shd w:val="clear" w:color="auto" w:fill="auto"/>
              <w:spacing w:before="0" w:after="0" w:line="276" w:lineRule="auto"/>
              <w:rPr>
                <w:b/>
                <w:color w:val="auto"/>
                <w:sz w:val="24"/>
                <w:szCs w:val="24"/>
              </w:rPr>
            </w:pPr>
            <w:r w:rsidRPr="00987F99">
              <w:rPr>
                <w:color w:val="auto"/>
                <w:sz w:val="24"/>
                <w:szCs w:val="24"/>
              </w:rPr>
              <w:t xml:space="preserve">A </w:t>
            </w:r>
            <w:proofErr w:type="spellStart"/>
            <w:r w:rsidRPr="00987F99">
              <w:rPr>
                <w:color w:val="auto"/>
                <w:sz w:val="24"/>
                <w:szCs w:val="24"/>
              </w:rPr>
              <w:t>Sammyadd</w:t>
            </w:r>
            <w:proofErr w:type="spellEnd"/>
            <w:r w:rsidRPr="00987F99">
              <w:rPr>
                <w:color w:val="auto"/>
                <w:sz w:val="24"/>
                <w:szCs w:val="24"/>
              </w:rPr>
              <w:t xml:space="preserve">? </w:t>
            </w:r>
            <w:r w:rsidRPr="00987F99">
              <w:rPr>
                <w:b/>
                <w:color w:val="auto"/>
                <w:sz w:val="24"/>
                <w:szCs w:val="24"/>
              </w:rPr>
              <w:t>That’s Greek to me.</w:t>
            </w:r>
          </w:p>
        </w:tc>
        <w:tc>
          <w:tcPr>
            <w:tcW w:w="3221" w:type="pct"/>
            <w:vAlign w:val="center"/>
          </w:tcPr>
          <w:p w14:paraId="287B331F"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7BB6B2EF" w14:textId="77777777" w:rsidTr="007C33D7">
        <w:trPr>
          <w:trHeight w:val="1247"/>
        </w:trPr>
        <w:tc>
          <w:tcPr>
            <w:tcW w:w="1779" w:type="pct"/>
            <w:shd w:val="clear" w:color="auto" w:fill="EBF4DA" w:themeFill="accent6" w:themeFillTint="33"/>
            <w:vAlign w:val="center"/>
          </w:tcPr>
          <w:p w14:paraId="4FB6F283" w14:textId="77777777" w:rsidR="008614F5" w:rsidRPr="00987F99" w:rsidRDefault="008614F5" w:rsidP="00912CE3">
            <w:pPr>
              <w:pStyle w:val="H3"/>
              <w:shd w:val="clear" w:color="auto" w:fill="auto"/>
              <w:spacing w:before="0" w:after="0" w:line="276" w:lineRule="auto"/>
              <w:rPr>
                <w:color w:val="auto"/>
                <w:sz w:val="24"/>
                <w:szCs w:val="24"/>
              </w:rPr>
            </w:pPr>
            <w:r w:rsidRPr="00987F99">
              <w:rPr>
                <w:b/>
                <w:color w:val="auto"/>
                <w:sz w:val="24"/>
                <w:szCs w:val="24"/>
              </w:rPr>
              <w:t>It’s quite plain</w:t>
            </w:r>
            <w:r w:rsidRPr="00987F99">
              <w:rPr>
                <w:color w:val="auto"/>
                <w:sz w:val="24"/>
                <w:szCs w:val="24"/>
              </w:rPr>
              <w:t xml:space="preserve"> now one comes to look at you.</w:t>
            </w:r>
          </w:p>
        </w:tc>
        <w:tc>
          <w:tcPr>
            <w:tcW w:w="3221" w:type="pct"/>
            <w:vAlign w:val="center"/>
          </w:tcPr>
          <w:p w14:paraId="388259AA"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5DB44A92" w14:textId="77777777" w:rsidTr="007C33D7">
        <w:trPr>
          <w:trHeight w:val="1247"/>
        </w:trPr>
        <w:tc>
          <w:tcPr>
            <w:tcW w:w="1779" w:type="pct"/>
            <w:shd w:val="clear" w:color="auto" w:fill="EBF4DA" w:themeFill="accent6" w:themeFillTint="33"/>
            <w:vAlign w:val="center"/>
          </w:tcPr>
          <w:p w14:paraId="2AFB7569" w14:textId="77777777" w:rsidR="008614F5" w:rsidRPr="00987F99" w:rsidRDefault="008614F5" w:rsidP="00912CE3">
            <w:pPr>
              <w:pStyle w:val="H3"/>
              <w:shd w:val="clear" w:color="auto" w:fill="auto"/>
              <w:spacing w:before="0" w:after="0" w:line="276" w:lineRule="auto"/>
              <w:rPr>
                <w:color w:val="auto"/>
                <w:sz w:val="24"/>
                <w:szCs w:val="24"/>
              </w:rPr>
            </w:pPr>
            <w:r w:rsidRPr="00987F99">
              <w:rPr>
                <w:b/>
                <w:color w:val="auto"/>
                <w:sz w:val="24"/>
                <w:szCs w:val="24"/>
              </w:rPr>
              <w:t>I knew directly I saw you</w:t>
            </w:r>
            <w:r w:rsidRPr="00987F99">
              <w:rPr>
                <w:color w:val="auto"/>
                <w:sz w:val="24"/>
                <w:szCs w:val="24"/>
              </w:rPr>
              <w:t xml:space="preserve"> that you were...</w:t>
            </w:r>
          </w:p>
        </w:tc>
        <w:tc>
          <w:tcPr>
            <w:tcW w:w="3221" w:type="pct"/>
            <w:vAlign w:val="center"/>
          </w:tcPr>
          <w:p w14:paraId="0BD3F6EB" w14:textId="77777777" w:rsidR="008614F5" w:rsidRPr="00987F99" w:rsidRDefault="008614F5" w:rsidP="00912CE3">
            <w:pPr>
              <w:pStyle w:val="H3"/>
              <w:shd w:val="clear" w:color="auto" w:fill="auto"/>
              <w:spacing w:before="0" w:after="0" w:line="276" w:lineRule="auto"/>
              <w:jc w:val="center"/>
              <w:rPr>
                <w:color w:val="auto"/>
              </w:rPr>
            </w:pPr>
          </w:p>
        </w:tc>
      </w:tr>
      <w:tr w:rsidR="008614F5" w:rsidRPr="00987F99" w14:paraId="06526482" w14:textId="77777777" w:rsidTr="007C33D7">
        <w:trPr>
          <w:trHeight w:val="1247"/>
        </w:trPr>
        <w:tc>
          <w:tcPr>
            <w:tcW w:w="1779" w:type="pct"/>
            <w:shd w:val="clear" w:color="auto" w:fill="EBF4DA" w:themeFill="accent6" w:themeFillTint="33"/>
            <w:vAlign w:val="center"/>
          </w:tcPr>
          <w:p w14:paraId="689D9B87"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 xml:space="preserve">The Sand-fairy seemed </w:t>
            </w:r>
            <w:r w:rsidRPr="00987F99">
              <w:rPr>
                <w:b/>
                <w:color w:val="auto"/>
                <w:sz w:val="24"/>
                <w:szCs w:val="24"/>
              </w:rPr>
              <w:t>a shade less disagreeable</w:t>
            </w:r>
            <w:r w:rsidRPr="00987F99">
              <w:rPr>
                <w:color w:val="auto"/>
                <w:sz w:val="24"/>
                <w:szCs w:val="24"/>
              </w:rPr>
              <w:t xml:space="preserve"> after this.</w:t>
            </w:r>
          </w:p>
        </w:tc>
        <w:tc>
          <w:tcPr>
            <w:tcW w:w="3221" w:type="pct"/>
            <w:vAlign w:val="center"/>
          </w:tcPr>
          <w:p w14:paraId="016477BE" w14:textId="77777777" w:rsidR="008614F5" w:rsidRPr="00987F99" w:rsidRDefault="008614F5" w:rsidP="00912CE3">
            <w:pPr>
              <w:pStyle w:val="H3"/>
              <w:shd w:val="clear" w:color="auto" w:fill="auto"/>
              <w:spacing w:before="0" w:after="0" w:line="276" w:lineRule="auto"/>
              <w:jc w:val="center"/>
              <w:rPr>
                <w:color w:val="auto"/>
              </w:rPr>
            </w:pPr>
          </w:p>
        </w:tc>
      </w:tr>
    </w:tbl>
    <w:p w14:paraId="21E67059" w14:textId="77777777" w:rsidR="007C33D7" w:rsidRPr="007C33D7" w:rsidRDefault="007C33D7" w:rsidP="00912CE3">
      <w:pPr>
        <w:rPr>
          <w:rFonts w:ascii="SassoonPrimaryInfant" w:hAnsi="SassoonPrimaryInfant"/>
          <w:bCs/>
          <w:sz w:val="8"/>
        </w:rPr>
      </w:pPr>
    </w:p>
    <w:p w14:paraId="2070D03F" w14:textId="77777777" w:rsidR="007C33D7" w:rsidRPr="007C33D7" w:rsidRDefault="007C33D7" w:rsidP="00912CE3">
      <w:pPr>
        <w:rPr>
          <w:rFonts w:ascii="SassoonPrimaryInfant" w:hAnsi="SassoonPrimaryInfant"/>
          <w:bCs/>
          <w:sz w:val="8"/>
        </w:rPr>
        <w:sectPr w:rsidR="007C33D7" w:rsidRPr="007C33D7" w:rsidSect="00D12A97">
          <w:headerReference w:type="default" r:id="rId24"/>
          <w:footerReference w:type="default" r:id="rId25"/>
          <w:pgSz w:w="11906" w:h="16838"/>
          <w:pgMar w:top="1134" w:right="1134" w:bottom="851" w:left="1134" w:header="708" w:footer="708" w:gutter="0"/>
          <w:cols w:space="708"/>
          <w:docGrid w:linePitch="381"/>
        </w:sectPr>
      </w:pPr>
    </w:p>
    <w:p w14:paraId="22F1C722" w14:textId="77777777" w:rsidR="008614F5" w:rsidRPr="00987F99" w:rsidRDefault="008614F5" w:rsidP="00C67C19">
      <w:pPr>
        <w:pStyle w:val="H3"/>
        <w:shd w:val="clear" w:color="auto" w:fill="FBB19A" w:themeFill="accent2" w:themeFillTint="66"/>
        <w:spacing w:before="120" w:line="276" w:lineRule="auto"/>
        <w:rPr>
          <w:color w:val="auto"/>
        </w:rPr>
      </w:pPr>
      <w:bookmarkStart w:id="9" w:name="FiveChildrenandItR3b"/>
      <w:r w:rsidRPr="003D0681">
        <w:rPr>
          <w:color w:val="auto"/>
        </w:rPr>
        <w:lastRenderedPageBreak/>
        <w:t xml:space="preserve">Resource </w:t>
      </w:r>
      <w:r w:rsidR="00C31CB9" w:rsidRPr="003D0681">
        <w:rPr>
          <w:color w:val="auto"/>
        </w:rPr>
        <w:t>3</w:t>
      </w:r>
      <w:r w:rsidR="003D0681">
        <w:rPr>
          <w:color w:val="auto"/>
        </w:rPr>
        <w:t xml:space="preserve"> – </w:t>
      </w:r>
      <w:r w:rsidRPr="00987F99">
        <w:rPr>
          <w:color w:val="auto"/>
        </w:rPr>
        <w:t>That’s Greek to me! (b)</w:t>
      </w:r>
    </w:p>
    <w:bookmarkEnd w:id="9"/>
    <w:p w14:paraId="30713510" w14:textId="77777777" w:rsidR="008614F5" w:rsidRPr="00987F99" w:rsidRDefault="008614F5" w:rsidP="00912CE3">
      <w:pPr>
        <w:pStyle w:val="H3"/>
        <w:shd w:val="clear" w:color="auto" w:fill="auto"/>
        <w:spacing w:before="0" w:after="0" w:line="276" w:lineRule="auto"/>
        <w:rPr>
          <w:color w:val="auto"/>
          <w:sz w:val="24"/>
          <w:szCs w:val="24"/>
        </w:rPr>
      </w:pPr>
      <w:r w:rsidRPr="00987F99">
        <w:rPr>
          <w:color w:val="auto"/>
          <w:sz w:val="24"/>
          <w:szCs w:val="24"/>
        </w:rPr>
        <w:t>Can you match each phrase to its correct meaning?</w:t>
      </w:r>
    </w:p>
    <w:p w14:paraId="020D7082" w14:textId="77777777" w:rsidR="00D12A97" w:rsidRPr="00987F99" w:rsidRDefault="00D12A97" w:rsidP="00912CE3">
      <w:pPr>
        <w:pStyle w:val="H3"/>
        <w:shd w:val="clear" w:color="auto" w:fill="auto"/>
        <w:spacing w:before="0" w:after="0" w:line="276" w:lineRule="auto"/>
        <w:rPr>
          <w:color w:val="auto"/>
          <w:sz w:val="24"/>
          <w:szCs w:val="24"/>
        </w:rPr>
      </w:pPr>
    </w:p>
    <w:p w14:paraId="58A1E435" w14:textId="77777777" w:rsidR="008614F5" w:rsidRPr="00987F99" w:rsidRDefault="008614F5" w:rsidP="00912CE3">
      <w:pPr>
        <w:pStyle w:val="H3"/>
        <w:shd w:val="clear" w:color="auto" w:fill="auto"/>
        <w:spacing w:before="0" w:after="0" w:line="276" w:lineRule="auto"/>
        <w:rPr>
          <w:color w:val="auto"/>
          <w:sz w:val="24"/>
          <w:szCs w:val="24"/>
        </w:rPr>
      </w:pPr>
      <w:r w:rsidRPr="0093326E">
        <w:rPr>
          <w:b/>
          <w:color w:val="auto"/>
          <w:sz w:val="24"/>
          <w:szCs w:val="24"/>
        </w:rPr>
        <w:t>Top tip:</w:t>
      </w:r>
      <w:r w:rsidRPr="00987F99">
        <w:rPr>
          <w:color w:val="auto"/>
          <w:sz w:val="24"/>
          <w:szCs w:val="24"/>
        </w:rPr>
        <w:t xml:space="preserve"> Find the phrase in the extract and read around it to help you work out the meaning!</w:t>
      </w:r>
    </w:p>
    <w:p w14:paraId="55BCB78F" w14:textId="77777777" w:rsidR="00D12A97" w:rsidRPr="00987F99" w:rsidRDefault="00D12A97" w:rsidP="00912CE3">
      <w:pPr>
        <w:pStyle w:val="H3"/>
        <w:shd w:val="clear" w:color="auto" w:fill="auto"/>
        <w:spacing w:before="0" w:after="0" w:line="276" w:lineRule="auto"/>
        <w:rPr>
          <w:color w:val="auto"/>
          <w:sz w:val="24"/>
          <w:szCs w:val="24"/>
        </w:rPr>
      </w:pPr>
    </w:p>
    <w:tbl>
      <w:tblPr>
        <w:tblStyle w:val="TableGrid"/>
        <w:tblW w:w="0" w:type="auto"/>
        <w:tblInd w:w="108" w:type="dxa"/>
        <w:tblBorders>
          <w:top w:val="dashed" w:sz="18" w:space="0" w:color="AE5A7E" w:themeColor="accent5"/>
          <w:left w:val="dashed" w:sz="18" w:space="0" w:color="AE5A7E" w:themeColor="accent5"/>
          <w:bottom w:val="dashed" w:sz="18" w:space="0" w:color="AE5A7E" w:themeColor="accent5"/>
          <w:right w:val="dashed" w:sz="18" w:space="0" w:color="AE5A7E" w:themeColor="accent5"/>
          <w:insideH w:val="dashed" w:sz="18" w:space="0" w:color="AE5A7E" w:themeColor="accent5"/>
          <w:insideV w:val="dashed" w:sz="18" w:space="0" w:color="AE5A7E" w:themeColor="accent5"/>
        </w:tblBorders>
        <w:tblLook w:val="04A0" w:firstRow="1" w:lastRow="0" w:firstColumn="1" w:lastColumn="0" w:noHBand="0" w:noVBand="1"/>
      </w:tblPr>
      <w:tblGrid>
        <w:gridCol w:w="4819"/>
        <w:gridCol w:w="4820"/>
      </w:tblGrid>
      <w:tr w:rsidR="008614F5" w:rsidRPr="00987F99" w14:paraId="1C1128C3" w14:textId="77777777" w:rsidTr="00313315">
        <w:trPr>
          <w:trHeight w:val="620"/>
        </w:trPr>
        <w:tc>
          <w:tcPr>
            <w:tcW w:w="4819" w:type="dxa"/>
            <w:shd w:val="clear" w:color="auto" w:fill="DEBCCB" w:themeFill="accent5" w:themeFillTint="66"/>
            <w:vAlign w:val="center"/>
          </w:tcPr>
          <w:p w14:paraId="43DACA22"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Phrase</w:t>
            </w:r>
          </w:p>
        </w:tc>
        <w:tc>
          <w:tcPr>
            <w:tcW w:w="4820" w:type="dxa"/>
            <w:shd w:val="clear" w:color="auto" w:fill="DEBCCB" w:themeFill="accent5" w:themeFillTint="66"/>
            <w:vAlign w:val="center"/>
          </w:tcPr>
          <w:p w14:paraId="3B894462"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Meaning</w:t>
            </w:r>
          </w:p>
        </w:tc>
      </w:tr>
      <w:tr w:rsidR="008614F5" w:rsidRPr="00987F99" w14:paraId="3C603ED8" w14:textId="77777777" w:rsidTr="00313315">
        <w:trPr>
          <w:trHeight w:val="1134"/>
        </w:trPr>
        <w:tc>
          <w:tcPr>
            <w:tcW w:w="4819" w:type="dxa"/>
            <w:shd w:val="clear" w:color="auto" w:fill="EEDDE5" w:themeFill="accent5" w:themeFillTint="33"/>
            <w:vAlign w:val="center"/>
          </w:tcPr>
          <w:p w14:paraId="59558D6A" w14:textId="77777777" w:rsidR="008614F5" w:rsidRPr="00987F99" w:rsidRDefault="008614F5" w:rsidP="00912CE3">
            <w:pPr>
              <w:pStyle w:val="H3"/>
              <w:shd w:val="clear" w:color="auto" w:fill="auto"/>
              <w:spacing w:before="0" w:after="0" w:line="276" w:lineRule="auto"/>
              <w:jc w:val="center"/>
              <w:rPr>
                <w:b/>
                <w:color w:val="auto"/>
                <w:szCs w:val="32"/>
              </w:rPr>
            </w:pPr>
            <w:r w:rsidRPr="00987F99">
              <w:rPr>
                <w:b/>
                <w:color w:val="auto"/>
                <w:szCs w:val="32"/>
              </w:rPr>
              <w:t>I shouldn’t wonder.</w:t>
            </w:r>
          </w:p>
        </w:tc>
        <w:tc>
          <w:tcPr>
            <w:tcW w:w="4820" w:type="dxa"/>
            <w:shd w:val="clear" w:color="auto" w:fill="EEDDE5" w:themeFill="accent5" w:themeFillTint="33"/>
            <w:vAlign w:val="center"/>
          </w:tcPr>
          <w:p w14:paraId="421F0DC6"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A bit less unfriendly.</w:t>
            </w:r>
          </w:p>
        </w:tc>
      </w:tr>
      <w:tr w:rsidR="008614F5" w:rsidRPr="00987F99" w14:paraId="30C3ADA7" w14:textId="77777777" w:rsidTr="00313315">
        <w:trPr>
          <w:trHeight w:val="1134"/>
        </w:trPr>
        <w:tc>
          <w:tcPr>
            <w:tcW w:w="4819" w:type="dxa"/>
            <w:shd w:val="clear" w:color="auto" w:fill="EEDDE5" w:themeFill="accent5" w:themeFillTint="33"/>
            <w:vAlign w:val="center"/>
          </w:tcPr>
          <w:p w14:paraId="5357BD1C"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She’s gone off her head</w:t>
            </w:r>
            <w:r w:rsidRPr="00987F99">
              <w:rPr>
                <w:color w:val="auto"/>
                <w:szCs w:val="32"/>
              </w:rPr>
              <w:t>.</w:t>
            </w:r>
          </w:p>
        </w:tc>
        <w:tc>
          <w:tcPr>
            <w:tcW w:w="4820" w:type="dxa"/>
            <w:shd w:val="clear" w:color="auto" w:fill="EEDDE5" w:themeFill="accent5" w:themeFillTint="33"/>
            <w:vAlign w:val="center"/>
          </w:tcPr>
          <w:p w14:paraId="67FEB070"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 knew the moment I saw you.</w:t>
            </w:r>
          </w:p>
        </w:tc>
      </w:tr>
      <w:tr w:rsidR="008614F5" w:rsidRPr="00987F99" w14:paraId="57A6F9A3" w14:textId="77777777" w:rsidTr="00313315">
        <w:trPr>
          <w:trHeight w:val="1134"/>
        </w:trPr>
        <w:tc>
          <w:tcPr>
            <w:tcW w:w="4819" w:type="dxa"/>
            <w:shd w:val="clear" w:color="auto" w:fill="EEDDE5" w:themeFill="accent5" w:themeFillTint="33"/>
            <w:vAlign w:val="center"/>
          </w:tcPr>
          <w:p w14:paraId="5DE9A7E6"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Let me alone</w:t>
            </w:r>
            <w:r w:rsidRPr="00987F99">
              <w:rPr>
                <w:color w:val="auto"/>
                <w:szCs w:val="32"/>
              </w:rPr>
              <w:t>.</w:t>
            </w:r>
          </w:p>
        </w:tc>
        <w:tc>
          <w:tcPr>
            <w:tcW w:w="4820" w:type="dxa"/>
            <w:shd w:val="clear" w:color="auto" w:fill="EEDDE5" w:themeFill="accent5" w:themeFillTint="33"/>
            <w:vAlign w:val="center"/>
          </w:tcPr>
          <w:p w14:paraId="67DB004A"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It’s very clear.</w:t>
            </w:r>
          </w:p>
        </w:tc>
      </w:tr>
      <w:tr w:rsidR="008614F5" w:rsidRPr="00987F99" w14:paraId="1574BF58" w14:textId="77777777" w:rsidTr="00313315">
        <w:trPr>
          <w:trHeight w:val="1134"/>
        </w:trPr>
        <w:tc>
          <w:tcPr>
            <w:tcW w:w="4819" w:type="dxa"/>
            <w:shd w:val="clear" w:color="auto" w:fill="EEDDE5" w:themeFill="accent5" w:themeFillTint="33"/>
            <w:vAlign w:val="center"/>
          </w:tcPr>
          <w:p w14:paraId="3BC3CB7D" w14:textId="77777777" w:rsidR="008614F5" w:rsidRPr="00987F99" w:rsidRDefault="008614F5" w:rsidP="00912CE3">
            <w:pPr>
              <w:pStyle w:val="H3"/>
              <w:shd w:val="clear" w:color="auto" w:fill="auto"/>
              <w:spacing w:before="0" w:after="0" w:line="276" w:lineRule="auto"/>
              <w:jc w:val="center"/>
              <w:rPr>
                <w:b/>
                <w:color w:val="auto"/>
                <w:szCs w:val="32"/>
              </w:rPr>
            </w:pPr>
            <w:r w:rsidRPr="00987F99">
              <w:rPr>
                <w:b/>
                <w:color w:val="auto"/>
                <w:szCs w:val="32"/>
              </w:rPr>
              <w:t>Upon my word!</w:t>
            </w:r>
          </w:p>
        </w:tc>
        <w:tc>
          <w:tcPr>
            <w:tcW w:w="4820" w:type="dxa"/>
            <w:shd w:val="clear" w:color="auto" w:fill="EEDDE5" w:themeFill="accent5" w:themeFillTint="33"/>
            <w:vAlign w:val="center"/>
          </w:tcPr>
          <w:p w14:paraId="61625C1D"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 don’t understand that.</w:t>
            </w:r>
          </w:p>
        </w:tc>
      </w:tr>
      <w:tr w:rsidR="008614F5" w:rsidRPr="00987F99" w14:paraId="11792CB2" w14:textId="77777777" w:rsidTr="00313315">
        <w:trPr>
          <w:trHeight w:val="1134"/>
        </w:trPr>
        <w:tc>
          <w:tcPr>
            <w:tcW w:w="4819" w:type="dxa"/>
            <w:shd w:val="clear" w:color="auto" w:fill="EEDDE5" w:themeFill="accent5" w:themeFillTint="33"/>
            <w:vAlign w:val="center"/>
          </w:tcPr>
          <w:p w14:paraId="3ADD61A5" w14:textId="77777777" w:rsidR="008614F5" w:rsidRPr="00987F99" w:rsidRDefault="008614F5" w:rsidP="00912CE3">
            <w:pPr>
              <w:pStyle w:val="H3"/>
              <w:shd w:val="clear" w:color="auto" w:fill="auto"/>
              <w:spacing w:before="0" w:after="0" w:line="276" w:lineRule="auto"/>
              <w:jc w:val="center"/>
              <w:rPr>
                <w:b/>
                <w:color w:val="auto"/>
                <w:szCs w:val="32"/>
              </w:rPr>
            </w:pPr>
            <w:r w:rsidRPr="00987F99">
              <w:rPr>
                <w:b/>
                <w:color w:val="auto"/>
                <w:szCs w:val="32"/>
              </w:rPr>
              <w:t>That’s Greek to me.</w:t>
            </w:r>
          </w:p>
        </w:tc>
        <w:tc>
          <w:tcPr>
            <w:tcW w:w="4820" w:type="dxa"/>
            <w:shd w:val="clear" w:color="auto" w:fill="EEDDE5" w:themeFill="accent5" w:themeFillTint="33"/>
            <w:vAlign w:val="center"/>
          </w:tcPr>
          <w:p w14:paraId="59F7C624"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She’s being crazy.</w:t>
            </w:r>
          </w:p>
        </w:tc>
      </w:tr>
      <w:tr w:rsidR="008614F5" w:rsidRPr="00987F99" w14:paraId="586EC3BB" w14:textId="77777777" w:rsidTr="00313315">
        <w:trPr>
          <w:trHeight w:val="1134"/>
        </w:trPr>
        <w:tc>
          <w:tcPr>
            <w:tcW w:w="4819" w:type="dxa"/>
            <w:shd w:val="clear" w:color="auto" w:fill="EEDDE5" w:themeFill="accent5" w:themeFillTint="33"/>
            <w:vAlign w:val="center"/>
          </w:tcPr>
          <w:p w14:paraId="70B4656E"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It’s quite plain.</w:t>
            </w:r>
          </w:p>
        </w:tc>
        <w:tc>
          <w:tcPr>
            <w:tcW w:w="4820" w:type="dxa"/>
            <w:shd w:val="clear" w:color="auto" w:fill="EEDDE5" w:themeFill="accent5" w:themeFillTint="33"/>
            <w:vAlign w:val="center"/>
          </w:tcPr>
          <w:p w14:paraId="53A412B6"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Leave me alone.</w:t>
            </w:r>
          </w:p>
        </w:tc>
      </w:tr>
      <w:tr w:rsidR="008614F5" w:rsidRPr="00987F99" w14:paraId="0498BB24" w14:textId="77777777" w:rsidTr="00313315">
        <w:trPr>
          <w:trHeight w:val="1134"/>
        </w:trPr>
        <w:tc>
          <w:tcPr>
            <w:tcW w:w="4819" w:type="dxa"/>
            <w:shd w:val="clear" w:color="auto" w:fill="EEDDE5" w:themeFill="accent5" w:themeFillTint="33"/>
            <w:vAlign w:val="center"/>
          </w:tcPr>
          <w:p w14:paraId="2C57C130"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I knew directly I saw you.</w:t>
            </w:r>
          </w:p>
        </w:tc>
        <w:tc>
          <w:tcPr>
            <w:tcW w:w="4820" w:type="dxa"/>
            <w:shd w:val="clear" w:color="auto" w:fill="EEDDE5" w:themeFill="accent5" w:themeFillTint="33"/>
            <w:vAlign w:val="center"/>
          </w:tcPr>
          <w:p w14:paraId="3D9B29A0"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Oh my gosh!</w:t>
            </w:r>
          </w:p>
        </w:tc>
      </w:tr>
      <w:tr w:rsidR="008614F5" w:rsidRPr="00987F99" w14:paraId="24E3E675" w14:textId="77777777" w:rsidTr="00313315">
        <w:trPr>
          <w:trHeight w:val="1134"/>
        </w:trPr>
        <w:tc>
          <w:tcPr>
            <w:tcW w:w="4819" w:type="dxa"/>
            <w:shd w:val="clear" w:color="auto" w:fill="EEDDE5" w:themeFill="accent5" w:themeFillTint="33"/>
            <w:vAlign w:val="center"/>
          </w:tcPr>
          <w:p w14:paraId="725009A6" w14:textId="77777777" w:rsidR="008614F5" w:rsidRPr="00987F99" w:rsidRDefault="008614F5" w:rsidP="00912CE3">
            <w:pPr>
              <w:pStyle w:val="H3"/>
              <w:shd w:val="clear" w:color="auto" w:fill="auto"/>
              <w:spacing w:before="0" w:after="0" w:line="276" w:lineRule="auto"/>
              <w:jc w:val="center"/>
              <w:rPr>
                <w:color w:val="auto"/>
                <w:szCs w:val="32"/>
              </w:rPr>
            </w:pPr>
            <w:r w:rsidRPr="00987F99">
              <w:rPr>
                <w:b/>
                <w:color w:val="auto"/>
                <w:szCs w:val="32"/>
              </w:rPr>
              <w:t>A shade less disagreeable.</w:t>
            </w:r>
          </w:p>
        </w:tc>
        <w:tc>
          <w:tcPr>
            <w:tcW w:w="4820" w:type="dxa"/>
            <w:shd w:val="clear" w:color="auto" w:fill="EEDDE5" w:themeFill="accent5" w:themeFillTint="33"/>
            <w:vAlign w:val="center"/>
          </w:tcPr>
          <w:p w14:paraId="038F20A4" w14:textId="77777777" w:rsidR="008614F5" w:rsidRPr="00987F99" w:rsidRDefault="008614F5" w:rsidP="00912CE3">
            <w:pPr>
              <w:pStyle w:val="H3"/>
              <w:shd w:val="clear" w:color="auto" w:fill="auto"/>
              <w:spacing w:before="0" w:after="0" w:line="276" w:lineRule="auto"/>
              <w:jc w:val="center"/>
              <w:rPr>
                <w:color w:val="auto"/>
              </w:rPr>
            </w:pPr>
            <w:r w:rsidRPr="00987F99">
              <w:rPr>
                <w:color w:val="auto"/>
              </w:rPr>
              <w:t>I wouldn’t be surprised.</w:t>
            </w:r>
          </w:p>
        </w:tc>
      </w:tr>
    </w:tbl>
    <w:p w14:paraId="560CD6CB" w14:textId="77777777" w:rsidR="00D57DA6" w:rsidRDefault="00D57DA6" w:rsidP="00912CE3">
      <w:pPr>
        <w:jc w:val="right"/>
        <w:rPr>
          <w:rFonts w:ascii="SassoonPrimaryInfant" w:hAnsi="SassoonPrimaryInfant"/>
        </w:rPr>
      </w:pPr>
    </w:p>
    <w:p w14:paraId="4598FDBE" w14:textId="02671852" w:rsidR="00E61FF3" w:rsidRDefault="00313315" w:rsidP="00912CE3">
      <w:pPr>
        <w:jc w:val="right"/>
        <w:rPr>
          <w:rFonts w:ascii="SassoonPrimaryInfant" w:hAnsi="SassoonPrimaryInfant"/>
        </w:rPr>
      </w:pPr>
      <w:r w:rsidRPr="00987F99">
        <w:rPr>
          <w:rFonts w:ascii="SassoonPrimaryInfant" w:hAnsi="SassoonPrimaryInfant"/>
          <w:noProof/>
          <w:lang w:val="en-US"/>
        </w:rPr>
        <w:drawing>
          <wp:inline distT="0" distB="0" distL="0" distR="0" wp14:anchorId="73D83739" wp14:editId="48CB7979">
            <wp:extent cx="914400" cy="914400"/>
            <wp:effectExtent l="0" t="0" r="0" b="0"/>
            <wp:docPr id="6" name="Picture 6" descr="T:\Publishing\Cross-site content\DTP images\Scissors_no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ublishing\Cross-site content\DTP images\Scissors_noshadow.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14367" cy="914367"/>
                    </a:xfrm>
                    <a:prstGeom prst="rect">
                      <a:avLst/>
                    </a:prstGeom>
                    <a:noFill/>
                    <a:ln>
                      <a:noFill/>
                    </a:ln>
                  </pic:spPr>
                </pic:pic>
              </a:graphicData>
            </a:graphic>
          </wp:inline>
        </w:drawing>
      </w:r>
    </w:p>
    <w:p w14:paraId="129BE9C6" w14:textId="3C8D7357" w:rsidR="00E61FF3" w:rsidRPr="00E61FF3" w:rsidRDefault="00E61FF3" w:rsidP="00E61FF3">
      <w:pPr>
        <w:pStyle w:val="H3"/>
        <w:shd w:val="clear" w:color="auto" w:fill="auto"/>
        <w:spacing w:before="120" w:line="276" w:lineRule="auto"/>
        <w:rPr>
          <w:color w:val="auto"/>
          <w:sz w:val="24"/>
          <w:szCs w:val="24"/>
        </w:rPr>
      </w:pPr>
      <w:r w:rsidRPr="00E61FF3">
        <w:rPr>
          <w:color w:val="auto"/>
          <w:sz w:val="24"/>
          <w:szCs w:val="24"/>
        </w:rPr>
        <w:lastRenderedPageBreak/>
        <w:t>That’s Greek to me! (b) – answers</w:t>
      </w:r>
    </w:p>
    <w:tbl>
      <w:tblPr>
        <w:tblStyle w:val="TableGrid"/>
        <w:tblW w:w="0" w:type="auto"/>
        <w:tblInd w:w="108" w:type="dxa"/>
        <w:tblBorders>
          <w:top w:val="single" w:sz="18" w:space="0" w:color="AE5A7E" w:themeColor="accent5"/>
          <w:left w:val="single" w:sz="18" w:space="0" w:color="AE5A7E" w:themeColor="accent5"/>
          <w:bottom w:val="single" w:sz="18" w:space="0" w:color="AE5A7E" w:themeColor="accent5"/>
          <w:right w:val="single" w:sz="18" w:space="0" w:color="AE5A7E" w:themeColor="accent5"/>
          <w:insideH w:val="single" w:sz="18" w:space="0" w:color="AE5A7E" w:themeColor="accent5"/>
          <w:insideV w:val="single" w:sz="18" w:space="0" w:color="AE5A7E" w:themeColor="accent5"/>
        </w:tblBorders>
        <w:tblLook w:val="04A0" w:firstRow="1" w:lastRow="0" w:firstColumn="1" w:lastColumn="0" w:noHBand="0" w:noVBand="1"/>
      </w:tblPr>
      <w:tblGrid>
        <w:gridCol w:w="4819"/>
        <w:gridCol w:w="4820"/>
      </w:tblGrid>
      <w:tr w:rsidR="00E61FF3" w:rsidRPr="00987F99" w14:paraId="27EE7DD4" w14:textId="77777777" w:rsidTr="0066523F">
        <w:trPr>
          <w:trHeight w:val="620"/>
        </w:trPr>
        <w:tc>
          <w:tcPr>
            <w:tcW w:w="4819" w:type="dxa"/>
            <w:tcBorders>
              <w:bottom w:val="single" w:sz="18" w:space="0" w:color="AE5A7E" w:themeColor="accent5"/>
            </w:tcBorders>
            <w:shd w:val="clear" w:color="auto" w:fill="DEBCCB" w:themeFill="accent5" w:themeFillTint="66"/>
            <w:vAlign w:val="center"/>
          </w:tcPr>
          <w:p w14:paraId="0E9D590D" w14:textId="77777777" w:rsidR="00E61FF3" w:rsidRPr="00987F99" w:rsidRDefault="00E61FF3" w:rsidP="00E61FF3">
            <w:pPr>
              <w:pStyle w:val="H3"/>
              <w:shd w:val="clear" w:color="auto" w:fill="auto"/>
              <w:spacing w:before="0" w:after="0" w:line="276" w:lineRule="auto"/>
              <w:jc w:val="center"/>
              <w:rPr>
                <w:color w:val="auto"/>
              </w:rPr>
            </w:pPr>
            <w:r w:rsidRPr="00987F99">
              <w:rPr>
                <w:color w:val="auto"/>
              </w:rPr>
              <w:t>Phrase</w:t>
            </w:r>
          </w:p>
        </w:tc>
        <w:tc>
          <w:tcPr>
            <w:tcW w:w="4820" w:type="dxa"/>
            <w:tcBorders>
              <w:bottom w:val="single" w:sz="18" w:space="0" w:color="AE5A7E" w:themeColor="accent5"/>
            </w:tcBorders>
            <w:shd w:val="clear" w:color="auto" w:fill="DEBCCB" w:themeFill="accent5" w:themeFillTint="66"/>
            <w:vAlign w:val="center"/>
          </w:tcPr>
          <w:p w14:paraId="456DFF78" w14:textId="77777777" w:rsidR="00E61FF3" w:rsidRPr="00987F99" w:rsidRDefault="00E61FF3" w:rsidP="00E61FF3">
            <w:pPr>
              <w:pStyle w:val="H3"/>
              <w:shd w:val="clear" w:color="auto" w:fill="auto"/>
              <w:spacing w:before="0" w:after="0" w:line="276" w:lineRule="auto"/>
              <w:jc w:val="center"/>
              <w:rPr>
                <w:color w:val="auto"/>
              </w:rPr>
            </w:pPr>
            <w:r w:rsidRPr="00987F99">
              <w:rPr>
                <w:color w:val="auto"/>
              </w:rPr>
              <w:t>Meaning</w:t>
            </w:r>
          </w:p>
        </w:tc>
      </w:tr>
      <w:tr w:rsidR="00E61FF3" w:rsidRPr="00987F99" w14:paraId="50DFDC5E" w14:textId="77777777" w:rsidTr="0066523F">
        <w:trPr>
          <w:trHeight w:val="1134"/>
        </w:trPr>
        <w:tc>
          <w:tcPr>
            <w:tcW w:w="4819" w:type="dxa"/>
            <w:shd w:val="clear" w:color="auto" w:fill="auto"/>
            <w:vAlign w:val="center"/>
          </w:tcPr>
          <w:p w14:paraId="035E02B0" w14:textId="77777777" w:rsidR="00E61FF3" w:rsidRPr="00987F99" w:rsidRDefault="00E61FF3" w:rsidP="00E61FF3">
            <w:pPr>
              <w:pStyle w:val="H3"/>
              <w:shd w:val="clear" w:color="auto" w:fill="auto"/>
              <w:spacing w:before="0" w:after="0" w:line="276" w:lineRule="auto"/>
              <w:jc w:val="center"/>
              <w:rPr>
                <w:b/>
                <w:color w:val="auto"/>
                <w:szCs w:val="32"/>
              </w:rPr>
            </w:pPr>
            <w:r w:rsidRPr="00987F99">
              <w:rPr>
                <w:b/>
                <w:color w:val="auto"/>
                <w:szCs w:val="32"/>
              </w:rPr>
              <w:t>I shouldn’t wonder.</w:t>
            </w:r>
          </w:p>
        </w:tc>
        <w:tc>
          <w:tcPr>
            <w:tcW w:w="4820" w:type="dxa"/>
            <w:shd w:val="clear" w:color="auto" w:fill="auto"/>
            <w:vAlign w:val="center"/>
          </w:tcPr>
          <w:p w14:paraId="4899D727" w14:textId="32CDF95A" w:rsidR="00E61FF3" w:rsidRPr="00987F99" w:rsidRDefault="00A97450" w:rsidP="00A97450">
            <w:pPr>
              <w:pStyle w:val="H3"/>
              <w:shd w:val="clear" w:color="auto" w:fill="auto"/>
              <w:spacing w:before="0" w:after="0" w:line="276" w:lineRule="auto"/>
              <w:jc w:val="center"/>
              <w:rPr>
                <w:color w:val="auto"/>
              </w:rPr>
            </w:pPr>
            <w:r w:rsidRPr="00987F99">
              <w:rPr>
                <w:color w:val="auto"/>
              </w:rPr>
              <w:t>I wouldn’t be surprised.</w:t>
            </w:r>
          </w:p>
        </w:tc>
      </w:tr>
      <w:tr w:rsidR="00E61FF3" w:rsidRPr="00987F99" w14:paraId="77780634" w14:textId="77777777" w:rsidTr="0066523F">
        <w:trPr>
          <w:trHeight w:val="1134"/>
        </w:trPr>
        <w:tc>
          <w:tcPr>
            <w:tcW w:w="4819" w:type="dxa"/>
            <w:shd w:val="clear" w:color="auto" w:fill="auto"/>
            <w:vAlign w:val="center"/>
          </w:tcPr>
          <w:p w14:paraId="3715DCE3"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She’s gone off her head</w:t>
            </w:r>
            <w:r w:rsidRPr="00987F99">
              <w:rPr>
                <w:color w:val="auto"/>
                <w:szCs w:val="32"/>
              </w:rPr>
              <w:t>.</w:t>
            </w:r>
          </w:p>
        </w:tc>
        <w:tc>
          <w:tcPr>
            <w:tcW w:w="4820" w:type="dxa"/>
            <w:shd w:val="clear" w:color="auto" w:fill="auto"/>
            <w:vAlign w:val="center"/>
          </w:tcPr>
          <w:p w14:paraId="5CC7C907" w14:textId="6D1D89BC" w:rsidR="00E61FF3" w:rsidRPr="00987F99" w:rsidRDefault="00A97450" w:rsidP="00E61FF3">
            <w:pPr>
              <w:pStyle w:val="H3"/>
              <w:shd w:val="clear" w:color="auto" w:fill="auto"/>
              <w:spacing w:before="0" w:after="0" w:line="276" w:lineRule="auto"/>
              <w:jc w:val="center"/>
              <w:rPr>
                <w:color w:val="auto"/>
              </w:rPr>
            </w:pPr>
            <w:r w:rsidRPr="00987F99">
              <w:rPr>
                <w:color w:val="auto"/>
              </w:rPr>
              <w:t>She’s being crazy.</w:t>
            </w:r>
          </w:p>
        </w:tc>
      </w:tr>
      <w:tr w:rsidR="00E61FF3" w:rsidRPr="00987F99" w14:paraId="11E78D1C" w14:textId="77777777" w:rsidTr="0066523F">
        <w:trPr>
          <w:trHeight w:val="1134"/>
        </w:trPr>
        <w:tc>
          <w:tcPr>
            <w:tcW w:w="4819" w:type="dxa"/>
            <w:shd w:val="clear" w:color="auto" w:fill="auto"/>
            <w:vAlign w:val="center"/>
          </w:tcPr>
          <w:p w14:paraId="5292F1F9"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Let me alone</w:t>
            </w:r>
            <w:r w:rsidRPr="00987F99">
              <w:rPr>
                <w:color w:val="auto"/>
                <w:szCs w:val="32"/>
              </w:rPr>
              <w:t>.</w:t>
            </w:r>
          </w:p>
        </w:tc>
        <w:tc>
          <w:tcPr>
            <w:tcW w:w="4820" w:type="dxa"/>
            <w:shd w:val="clear" w:color="auto" w:fill="auto"/>
            <w:vAlign w:val="center"/>
          </w:tcPr>
          <w:p w14:paraId="6A59CBAD" w14:textId="3060CF85" w:rsidR="00E61FF3" w:rsidRPr="00987F99" w:rsidRDefault="00A97450" w:rsidP="00E61FF3">
            <w:pPr>
              <w:pStyle w:val="H3"/>
              <w:shd w:val="clear" w:color="auto" w:fill="auto"/>
              <w:spacing w:before="0" w:after="0" w:line="276" w:lineRule="auto"/>
              <w:jc w:val="center"/>
              <w:rPr>
                <w:color w:val="auto"/>
              </w:rPr>
            </w:pPr>
            <w:r w:rsidRPr="00987F99">
              <w:rPr>
                <w:color w:val="auto"/>
              </w:rPr>
              <w:t>Leave me alone.</w:t>
            </w:r>
          </w:p>
        </w:tc>
      </w:tr>
      <w:tr w:rsidR="00E61FF3" w:rsidRPr="00987F99" w14:paraId="46B75C1D" w14:textId="77777777" w:rsidTr="0066523F">
        <w:trPr>
          <w:trHeight w:val="1134"/>
        </w:trPr>
        <w:tc>
          <w:tcPr>
            <w:tcW w:w="4819" w:type="dxa"/>
            <w:shd w:val="clear" w:color="auto" w:fill="auto"/>
            <w:vAlign w:val="center"/>
          </w:tcPr>
          <w:p w14:paraId="7B1D15CE" w14:textId="77777777" w:rsidR="00E61FF3" w:rsidRPr="00987F99" w:rsidRDefault="00E61FF3" w:rsidP="00E61FF3">
            <w:pPr>
              <w:pStyle w:val="H3"/>
              <w:shd w:val="clear" w:color="auto" w:fill="auto"/>
              <w:spacing w:before="0" w:after="0" w:line="276" w:lineRule="auto"/>
              <w:jc w:val="center"/>
              <w:rPr>
                <w:b/>
                <w:color w:val="auto"/>
                <w:szCs w:val="32"/>
              </w:rPr>
            </w:pPr>
            <w:r w:rsidRPr="00987F99">
              <w:rPr>
                <w:b/>
                <w:color w:val="auto"/>
                <w:szCs w:val="32"/>
              </w:rPr>
              <w:t>Upon my word!</w:t>
            </w:r>
          </w:p>
        </w:tc>
        <w:tc>
          <w:tcPr>
            <w:tcW w:w="4820" w:type="dxa"/>
            <w:shd w:val="clear" w:color="auto" w:fill="auto"/>
            <w:vAlign w:val="center"/>
          </w:tcPr>
          <w:p w14:paraId="25DA673D" w14:textId="7D419AC9" w:rsidR="00E61FF3" w:rsidRPr="00987F99" w:rsidRDefault="00A97450" w:rsidP="00A97450">
            <w:pPr>
              <w:pStyle w:val="H3"/>
              <w:shd w:val="clear" w:color="auto" w:fill="auto"/>
              <w:spacing w:before="0" w:after="0" w:line="276" w:lineRule="auto"/>
              <w:jc w:val="center"/>
              <w:rPr>
                <w:color w:val="auto"/>
              </w:rPr>
            </w:pPr>
            <w:r w:rsidRPr="00987F99">
              <w:rPr>
                <w:color w:val="auto"/>
              </w:rPr>
              <w:t>Oh my gosh!</w:t>
            </w:r>
          </w:p>
        </w:tc>
      </w:tr>
      <w:tr w:rsidR="00E61FF3" w:rsidRPr="00987F99" w14:paraId="558465B9" w14:textId="77777777" w:rsidTr="0066523F">
        <w:trPr>
          <w:trHeight w:val="1134"/>
        </w:trPr>
        <w:tc>
          <w:tcPr>
            <w:tcW w:w="4819" w:type="dxa"/>
            <w:shd w:val="clear" w:color="auto" w:fill="auto"/>
            <w:vAlign w:val="center"/>
          </w:tcPr>
          <w:p w14:paraId="03558CEB" w14:textId="77777777" w:rsidR="00E61FF3" w:rsidRPr="00987F99" w:rsidRDefault="00E61FF3" w:rsidP="00E61FF3">
            <w:pPr>
              <w:pStyle w:val="H3"/>
              <w:shd w:val="clear" w:color="auto" w:fill="auto"/>
              <w:spacing w:before="0" w:after="0" w:line="276" w:lineRule="auto"/>
              <w:jc w:val="center"/>
              <w:rPr>
                <w:b/>
                <w:color w:val="auto"/>
                <w:szCs w:val="32"/>
              </w:rPr>
            </w:pPr>
            <w:r w:rsidRPr="00987F99">
              <w:rPr>
                <w:b/>
                <w:color w:val="auto"/>
                <w:szCs w:val="32"/>
              </w:rPr>
              <w:t>That’s Greek to me.</w:t>
            </w:r>
          </w:p>
        </w:tc>
        <w:tc>
          <w:tcPr>
            <w:tcW w:w="4820" w:type="dxa"/>
            <w:shd w:val="clear" w:color="auto" w:fill="auto"/>
            <w:vAlign w:val="center"/>
          </w:tcPr>
          <w:p w14:paraId="040BD8AF" w14:textId="554903A4" w:rsidR="00E61FF3" w:rsidRPr="00987F99" w:rsidRDefault="00A97450" w:rsidP="00A97450">
            <w:pPr>
              <w:pStyle w:val="H3"/>
              <w:shd w:val="clear" w:color="auto" w:fill="auto"/>
              <w:spacing w:before="0" w:after="0" w:line="276" w:lineRule="auto"/>
              <w:jc w:val="center"/>
              <w:rPr>
                <w:color w:val="auto"/>
              </w:rPr>
            </w:pPr>
            <w:r w:rsidRPr="00987F99">
              <w:rPr>
                <w:color w:val="auto"/>
              </w:rPr>
              <w:t>I don’t understand that.</w:t>
            </w:r>
          </w:p>
        </w:tc>
      </w:tr>
      <w:tr w:rsidR="00E61FF3" w:rsidRPr="00987F99" w14:paraId="741B2EAD" w14:textId="77777777" w:rsidTr="0066523F">
        <w:trPr>
          <w:trHeight w:val="1134"/>
        </w:trPr>
        <w:tc>
          <w:tcPr>
            <w:tcW w:w="4819" w:type="dxa"/>
            <w:shd w:val="clear" w:color="auto" w:fill="auto"/>
            <w:vAlign w:val="center"/>
          </w:tcPr>
          <w:p w14:paraId="533F543B"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It’s quite plain.</w:t>
            </w:r>
          </w:p>
        </w:tc>
        <w:tc>
          <w:tcPr>
            <w:tcW w:w="4820" w:type="dxa"/>
            <w:shd w:val="clear" w:color="auto" w:fill="auto"/>
            <w:vAlign w:val="center"/>
          </w:tcPr>
          <w:p w14:paraId="3F8F3619" w14:textId="5B7847A1" w:rsidR="00E61FF3" w:rsidRPr="00987F99" w:rsidRDefault="00A97450" w:rsidP="00A97450">
            <w:pPr>
              <w:pStyle w:val="H3"/>
              <w:shd w:val="clear" w:color="auto" w:fill="auto"/>
              <w:spacing w:before="0" w:after="0" w:line="276" w:lineRule="auto"/>
              <w:jc w:val="center"/>
              <w:rPr>
                <w:color w:val="auto"/>
              </w:rPr>
            </w:pPr>
            <w:r w:rsidRPr="00987F99">
              <w:rPr>
                <w:color w:val="auto"/>
              </w:rPr>
              <w:t>It’s very clear.</w:t>
            </w:r>
          </w:p>
        </w:tc>
      </w:tr>
      <w:tr w:rsidR="00E61FF3" w:rsidRPr="00987F99" w14:paraId="475737E8" w14:textId="77777777" w:rsidTr="0066523F">
        <w:trPr>
          <w:trHeight w:val="1134"/>
        </w:trPr>
        <w:tc>
          <w:tcPr>
            <w:tcW w:w="4819" w:type="dxa"/>
            <w:shd w:val="clear" w:color="auto" w:fill="auto"/>
            <w:vAlign w:val="center"/>
          </w:tcPr>
          <w:p w14:paraId="51DA9BA2"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I knew directly I saw you.</w:t>
            </w:r>
          </w:p>
        </w:tc>
        <w:tc>
          <w:tcPr>
            <w:tcW w:w="4820" w:type="dxa"/>
            <w:shd w:val="clear" w:color="auto" w:fill="auto"/>
            <w:vAlign w:val="center"/>
          </w:tcPr>
          <w:p w14:paraId="4A916833" w14:textId="4D710EA2" w:rsidR="00E61FF3" w:rsidRPr="00987F99" w:rsidRDefault="00A97450" w:rsidP="00A97450">
            <w:pPr>
              <w:pStyle w:val="H3"/>
              <w:shd w:val="clear" w:color="auto" w:fill="auto"/>
              <w:spacing w:before="0" w:after="0" w:line="276" w:lineRule="auto"/>
              <w:jc w:val="center"/>
              <w:rPr>
                <w:color w:val="auto"/>
              </w:rPr>
            </w:pPr>
            <w:r w:rsidRPr="00987F99">
              <w:rPr>
                <w:color w:val="auto"/>
              </w:rPr>
              <w:t>I knew the moment I saw you.</w:t>
            </w:r>
          </w:p>
        </w:tc>
      </w:tr>
      <w:tr w:rsidR="00E61FF3" w:rsidRPr="00987F99" w14:paraId="54CC944D" w14:textId="77777777" w:rsidTr="0066523F">
        <w:trPr>
          <w:trHeight w:val="1134"/>
        </w:trPr>
        <w:tc>
          <w:tcPr>
            <w:tcW w:w="4819" w:type="dxa"/>
            <w:shd w:val="clear" w:color="auto" w:fill="auto"/>
            <w:vAlign w:val="center"/>
          </w:tcPr>
          <w:p w14:paraId="78088EC7" w14:textId="77777777" w:rsidR="00E61FF3" w:rsidRPr="00987F99" w:rsidRDefault="00E61FF3" w:rsidP="00E61FF3">
            <w:pPr>
              <w:pStyle w:val="H3"/>
              <w:shd w:val="clear" w:color="auto" w:fill="auto"/>
              <w:spacing w:before="0" w:after="0" w:line="276" w:lineRule="auto"/>
              <w:jc w:val="center"/>
              <w:rPr>
                <w:color w:val="auto"/>
                <w:szCs w:val="32"/>
              </w:rPr>
            </w:pPr>
            <w:r w:rsidRPr="00987F99">
              <w:rPr>
                <w:b/>
                <w:color w:val="auto"/>
                <w:szCs w:val="32"/>
              </w:rPr>
              <w:t>A shade less disagreeable.</w:t>
            </w:r>
          </w:p>
        </w:tc>
        <w:tc>
          <w:tcPr>
            <w:tcW w:w="4820" w:type="dxa"/>
            <w:shd w:val="clear" w:color="auto" w:fill="auto"/>
            <w:vAlign w:val="center"/>
          </w:tcPr>
          <w:p w14:paraId="7B5A5DC7" w14:textId="22E3B13D" w:rsidR="00E61FF3" w:rsidRPr="00987F99" w:rsidRDefault="00A97450" w:rsidP="00E61FF3">
            <w:pPr>
              <w:pStyle w:val="H3"/>
              <w:shd w:val="clear" w:color="auto" w:fill="auto"/>
              <w:spacing w:before="0" w:after="0" w:line="276" w:lineRule="auto"/>
              <w:jc w:val="center"/>
              <w:rPr>
                <w:color w:val="auto"/>
              </w:rPr>
            </w:pPr>
            <w:r w:rsidRPr="00987F99">
              <w:rPr>
                <w:color w:val="auto"/>
              </w:rPr>
              <w:t>A bit less unfriendly.</w:t>
            </w:r>
          </w:p>
        </w:tc>
      </w:tr>
    </w:tbl>
    <w:p w14:paraId="4762354C" w14:textId="77777777" w:rsidR="00E61FF3" w:rsidRDefault="00E61FF3" w:rsidP="00E61FF3">
      <w:pPr>
        <w:jc w:val="right"/>
        <w:rPr>
          <w:rFonts w:ascii="SassoonPrimaryInfant" w:hAnsi="SassoonPrimaryInfant"/>
        </w:rPr>
      </w:pPr>
    </w:p>
    <w:p w14:paraId="481CC41A" w14:textId="5A74C063" w:rsidR="00E61FF3" w:rsidRDefault="00E61FF3" w:rsidP="00E61FF3">
      <w:pPr>
        <w:jc w:val="right"/>
        <w:rPr>
          <w:rFonts w:ascii="SassoonPrimaryInfant" w:hAnsi="SassoonPrimaryInfant"/>
        </w:rPr>
      </w:pPr>
    </w:p>
    <w:p w14:paraId="73D30B58" w14:textId="77777777" w:rsidR="008614F5" w:rsidRPr="00987F99" w:rsidRDefault="008614F5" w:rsidP="00912CE3">
      <w:pPr>
        <w:jc w:val="right"/>
        <w:rPr>
          <w:rFonts w:ascii="SassoonPrimaryInfant" w:hAnsi="SassoonPrimaryInfant"/>
        </w:rPr>
      </w:pPr>
    </w:p>
    <w:p w14:paraId="194B2D41" w14:textId="77777777" w:rsidR="008614F5" w:rsidRPr="00987F99" w:rsidRDefault="008614F5" w:rsidP="00912CE3">
      <w:pPr>
        <w:spacing w:after="60"/>
        <w:rPr>
          <w:rFonts w:ascii="SassoonPrimaryInfant" w:hAnsi="SassoonPrimaryInfant"/>
          <w:bCs/>
        </w:rPr>
        <w:sectPr w:rsidR="008614F5" w:rsidRPr="00987F99" w:rsidSect="00D12A97">
          <w:pgSz w:w="11906" w:h="16838"/>
          <w:pgMar w:top="1134" w:right="1134" w:bottom="851" w:left="1134" w:header="708" w:footer="708" w:gutter="0"/>
          <w:cols w:space="708"/>
          <w:docGrid w:linePitch="381"/>
        </w:sectPr>
      </w:pPr>
    </w:p>
    <w:p w14:paraId="7413D82C" w14:textId="77777777" w:rsidR="00987F99" w:rsidRPr="00987F99" w:rsidRDefault="00987F99" w:rsidP="00912CE3">
      <w:pPr>
        <w:pStyle w:val="H1"/>
        <w:spacing w:line="276" w:lineRule="auto"/>
      </w:pPr>
      <w:r w:rsidRPr="00987F99">
        <w:lastRenderedPageBreak/>
        <w:t>Listening skills</w:t>
      </w:r>
    </w:p>
    <w:tbl>
      <w:tblPr>
        <w:tblW w:w="0" w:type="auto"/>
        <w:tblInd w:w="108" w:type="dxa"/>
        <w:shd w:val="clear" w:color="auto" w:fill="AE5A7E" w:themeFill="accent5"/>
        <w:tblLook w:val="04A0" w:firstRow="1" w:lastRow="0" w:firstColumn="1" w:lastColumn="0" w:noHBand="0" w:noVBand="1"/>
      </w:tblPr>
      <w:tblGrid>
        <w:gridCol w:w="9639"/>
      </w:tblGrid>
      <w:tr w:rsidR="00987F99" w:rsidRPr="00987F99" w14:paraId="4B6FF787" w14:textId="77777777" w:rsidTr="00987F99">
        <w:trPr>
          <w:trHeight w:val="1417"/>
        </w:trPr>
        <w:tc>
          <w:tcPr>
            <w:tcW w:w="9639" w:type="dxa"/>
            <w:shd w:val="clear" w:color="auto" w:fill="F14009" w:themeFill="accent2"/>
            <w:vAlign w:val="center"/>
          </w:tcPr>
          <w:p w14:paraId="38590DB7" w14:textId="77777777" w:rsidR="00987F99" w:rsidRPr="00987F99" w:rsidRDefault="00987F99" w:rsidP="00912CE3">
            <w:pPr>
              <w:pStyle w:val="01Normalinstruction"/>
              <w:spacing w:after="0" w:line="276" w:lineRule="auto"/>
              <w:ind w:left="227"/>
              <w:rPr>
                <w:color w:val="FFFFFF" w:themeColor="background1"/>
                <w:sz w:val="72"/>
                <w:szCs w:val="80"/>
              </w:rPr>
            </w:pPr>
            <w:bookmarkStart w:id="10" w:name="TheWonderfulWizardofOz"/>
            <w:r w:rsidRPr="00987F99">
              <w:rPr>
                <w:color w:val="FFFFFF" w:themeColor="background1"/>
                <w:sz w:val="72"/>
                <w:szCs w:val="80"/>
              </w:rPr>
              <w:t xml:space="preserve">Unit </w:t>
            </w:r>
            <w:r w:rsidR="00D82A2A">
              <w:rPr>
                <w:color w:val="FFFFFF" w:themeColor="background1"/>
                <w:sz w:val="72"/>
                <w:szCs w:val="80"/>
              </w:rPr>
              <w:t>2</w:t>
            </w:r>
            <w:r w:rsidRPr="00987F99">
              <w:rPr>
                <w:color w:val="FFFFFF" w:themeColor="background1"/>
                <w:sz w:val="72"/>
                <w:szCs w:val="80"/>
              </w:rPr>
              <w:t xml:space="preserve"> – </w:t>
            </w:r>
            <w:r w:rsidR="00D82A2A">
              <w:rPr>
                <w:color w:val="FFFFFF" w:themeColor="background1"/>
                <w:sz w:val="72"/>
                <w:szCs w:val="80"/>
              </w:rPr>
              <w:t xml:space="preserve">The Wonderful </w:t>
            </w:r>
            <w:r w:rsidR="003D0681">
              <w:rPr>
                <w:color w:val="FFFFFF" w:themeColor="background1"/>
                <w:sz w:val="72"/>
                <w:szCs w:val="80"/>
              </w:rPr>
              <w:t xml:space="preserve">    </w:t>
            </w:r>
            <w:r w:rsidR="00D82A2A">
              <w:rPr>
                <w:color w:val="FFFFFF" w:themeColor="background1"/>
                <w:sz w:val="72"/>
                <w:szCs w:val="80"/>
              </w:rPr>
              <w:t>Wizard of Oz</w:t>
            </w:r>
            <w:bookmarkEnd w:id="10"/>
          </w:p>
        </w:tc>
      </w:tr>
    </w:tbl>
    <w:p w14:paraId="2177CBEA" w14:textId="77777777" w:rsidR="00987F99" w:rsidRPr="00D82A2A" w:rsidRDefault="00987F99" w:rsidP="00912CE3">
      <w:pPr>
        <w:pStyle w:val="H3"/>
        <w:shd w:val="clear" w:color="auto" w:fill="FBB19A" w:themeFill="accent2" w:themeFillTint="66"/>
        <w:spacing w:line="276" w:lineRule="auto"/>
      </w:pPr>
      <w:bookmarkStart w:id="11" w:name="TheWonderfulWizardofOzTN"/>
      <w:r w:rsidRPr="00D82A2A">
        <w:rPr>
          <w:color w:val="auto"/>
        </w:rPr>
        <w:t>Teaching notes</w:t>
      </w:r>
    </w:p>
    <w:bookmarkEnd w:id="11"/>
    <w:p w14:paraId="0BD689A2" w14:textId="77777777" w:rsidR="00987F99" w:rsidRPr="00987F99" w:rsidRDefault="00987F99" w:rsidP="00912CE3">
      <w:pPr>
        <w:pStyle w:val="H4new"/>
        <w:spacing w:before="0"/>
      </w:pPr>
      <w:r w:rsidRPr="00987F99">
        <w:t>Starter:</w:t>
      </w:r>
    </w:p>
    <w:p w14:paraId="406AB31D" w14:textId="63D2A4D8" w:rsidR="00987F99" w:rsidRDefault="00987F99" w:rsidP="00502A92">
      <w:pPr>
        <w:pStyle w:val="BulletP1"/>
        <w:ind w:left="723"/>
      </w:pPr>
      <w:r w:rsidRPr="00987F99">
        <w:rPr>
          <w:b/>
        </w:rPr>
        <w:t xml:space="preserve">Clue in a box: </w:t>
      </w:r>
      <w:r w:rsidRPr="00987F99">
        <w:t xml:space="preserve">Prepare a cardboard box filled with the words printed and cut up from </w:t>
      </w:r>
      <w:hyperlink w:anchor="TheWonderfulWizardofOzR1" w:history="1">
        <w:r w:rsidR="00D82A2A" w:rsidRPr="00122976">
          <w:rPr>
            <w:rStyle w:val="Hyperlink"/>
            <w:b/>
          </w:rPr>
          <w:t>R</w:t>
        </w:r>
        <w:r w:rsidRPr="00122976">
          <w:rPr>
            <w:rStyle w:val="Hyperlink"/>
            <w:b/>
          </w:rPr>
          <w:t xml:space="preserve">esource </w:t>
        </w:r>
        <w:r w:rsidR="00D82A2A" w:rsidRPr="00122976">
          <w:rPr>
            <w:rStyle w:val="Hyperlink"/>
            <w:b/>
          </w:rPr>
          <w:t>1 – Pass the parcel words</w:t>
        </w:r>
      </w:hyperlink>
      <w:r w:rsidRPr="00987F99">
        <w:t xml:space="preserve">: </w:t>
      </w:r>
      <w:r w:rsidRPr="00987F99">
        <w:rPr>
          <w:i/>
        </w:rPr>
        <w:t xml:space="preserve">slippers, scarecrow, </w:t>
      </w:r>
      <w:proofErr w:type="spellStart"/>
      <w:r w:rsidRPr="00987F99">
        <w:rPr>
          <w:i/>
        </w:rPr>
        <w:t>kansas</w:t>
      </w:r>
      <w:proofErr w:type="spellEnd"/>
      <w:r w:rsidRPr="00987F99">
        <w:rPr>
          <w:i/>
        </w:rPr>
        <w:t xml:space="preserve">, road, </w:t>
      </w:r>
      <w:r w:rsidR="00603C50">
        <w:rPr>
          <w:i/>
        </w:rPr>
        <w:t>T</w:t>
      </w:r>
      <w:r w:rsidRPr="00987F99">
        <w:rPr>
          <w:i/>
        </w:rPr>
        <w:t>oto, lion, yellow, tin, brick, munchkins, emerald, witch</w:t>
      </w:r>
      <w:r w:rsidRPr="00987F99">
        <w:t xml:space="preserve">. Tell the class that inside the box, there are clues as to which book they will be reading an extract from today. When they think they know what the book is, they may raise their hand and take a guess. Pass the box around the class while music plays. When the music stops, the child who has the box must remove one of the slips of paper and read it aloud to the class. Continue until a child guesses correctly </w:t>
      </w:r>
      <w:r w:rsidRPr="00987F99">
        <w:rPr>
          <w:i/>
        </w:rPr>
        <w:t>The Wonderful Wizard of Oz</w:t>
      </w:r>
      <w:r w:rsidRPr="00987F99">
        <w:t>. How many clue words did it take? Isn’t it amazing that the children need so few of a writer’s words to be able to guess the book they’ve been taken from? Words can be very powerful!</w:t>
      </w:r>
      <w:r w:rsidR="00D82A2A">
        <w:t xml:space="preserve"> </w:t>
      </w:r>
    </w:p>
    <w:p w14:paraId="58664044" w14:textId="77777777" w:rsidR="00D82A2A" w:rsidRPr="00D82A2A" w:rsidRDefault="00D82A2A" w:rsidP="00912CE3">
      <w:pPr>
        <w:pStyle w:val="BulletP1"/>
        <w:numPr>
          <w:ilvl w:val="0"/>
          <w:numId w:val="0"/>
        </w:numPr>
        <w:ind w:left="720"/>
      </w:pPr>
      <w:r w:rsidRPr="00D82A2A">
        <w:t>Once the</w:t>
      </w:r>
      <w:r>
        <w:t xml:space="preserve"> children have guessed correctly, ask them to suggest other words that could be in the box. Compile a list and reveal the remaining words </w:t>
      </w:r>
      <w:r w:rsidR="00594E27">
        <w:t xml:space="preserve">from the box </w:t>
      </w:r>
      <w:r>
        <w:t>to see if any match</w:t>
      </w:r>
      <w:r w:rsidR="00594E27">
        <w:t xml:space="preserve"> those on the list</w:t>
      </w:r>
      <w:r>
        <w:t xml:space="preserve">. </w:t>
      </w:r>
      <w:r w:rsidRPr="00D82A2A">
        <w:t xml:space="preserve"> </w:t>
      </w:r>
    </w:p>
    <w:p w14:paraId="65BC5DA6" w14:textId="77777777" w:rsidR="00987F99" w:rsidRPr="00987F99" w:rsidRDefault="00987F99" w:rsidP="00912CE3">
      <w:pPr>
        <w:pStyle w:val="H4new"/>
      </w:pPr>
      <w:r w:rsidRPr="00987F99">
        <w:t>Main activities:</w:t>
      </w:r>
    </w:p>
    <w:p w14:paraId="06618732" w14:textId="77777777" w:rsidR="00987F99" w:rsidRDefault="00987F99" w:rsidP="00282C9D">
      <w:pPr>
        <w:pStyle w:val="BulletP1"/>
        <w:ind w:left="723"/>
      </w:pPr>
      <w:r w:rsidRPr="00987F99">
        <w:rPr>
          <w:b/>
        </w:rPr>
        <w:t xml:space="preserve">Main teaching activity: </w:t>
      </w:r>
      <w:r w:rsidRPr="00987F99">
        <w:t xml:space="preserve">Provide each pair of children with a copy of the </w:t>
      </w:r>
      <w:hyperlink w:anchor="TheWonderfulWizardofOzextract" w:history="1">
        <w:r w:rsidRPr="0093326E">
          <w:rPr>
            <w:rStyle w:val="Hyperlink"/>
            <w:b/>
          </w:rPr>
          <w:t>extract</w:t>
        </w:r>
      </w:hyperlink>
      <w:r w:rsidRPr="00987F99">
        <w:t xml:space="preserve"> and ask them to read through it, raising their hand when they find an example of a</w:t>
      </w:r>
      <w:r w:rsidR="003D0681">
        <w:t xml:space="preserve"> reporting clause. Ask them to share the clauses with the class</w:t>
      </w:r>
      <w:r w:rsidRPr="00987F99">
        <w:t>.</w:t>
      </w:r>
    </w:p>
    <w:p w14:paraId="668C2D21" w14:textId="71699DA9" w:rsidR="00987F99" w:rsidRDefault="00987F99" w:rsidP="00912CE3">
      <w:pPr>
        <w:pStyle w:val="BulletP1"/>
        <w:numPr>
          <w:ilvl w:val="0"/>
          <w:numId w:val="0"/>
        </w:numPr>
        <w:ind w:left="720"/>
      </w:pPr>
      <w:r w:rsidRPr="00987F99">
        <w:t>Ask</w:t>
      </w:r>
      <w:r w:rsidR="009F00F7">
        <w:t>:</w:t>
      </w:r>
      <w:r w:rsidRPr="00987F99">
        <w:t xml:space="preserve"> </w:t>
      </w:r>
      <w:r w:rsidR="009F00F7">
        <w:rPr>
          <w:i/>
        </w:rPr>
        <w:t>w</w:t>
      </w:r>
      <w:r w:rsidRPr="00987F99">
        <w:rPr>
          <w:i/>
        </w:rPr>
        <w:t>hat is a reporting clause? What is its function in writing?</w:t>
      </w:r>
      <w:r w:rsidRPr="00987F99">
        <w:t xml:space="preserve"> Establish that it is a type of subordinate clause that indicates </w:t>
      </w:r>
      <w:r w:rsidRPr="00987F99">
        <w:rPr>
          <w:i/>
        </w:rPr>
        <w:t>who</w:t>
      </w:r>
      <w:r w:rsidRPr="00987F99">
        <w:rPr>
          <w:b/>
        </w:rPr>
        <w:t xml:space="preserve"> </w:t>
      </w:r>
      <w:r w:rsidRPr="00987F99">
        <w:t xml:space="preserve">has spoken (e.g. ‘the girl’ or ‘the Lion’) – and sometimes </w:t>
      </w:r>
      <w:r w:rsidRPr="00987F99">
        <w:rPr>
          <w:i/>
        </w:rPr>
        <w:t>how</w:t>
      </w:r>
      <w:r w:rsidRPr="00987F99">
        <w:t xml:space="preserve"> they have spoken (e.g. ‘anxiously’ or ‘thoughtfully’). Split </w:t>
      </w:r>
      <w:r w:rsidR="009F00F7">
        <w:t>the</w:t>
      </w:r>
      <w:r w:rsidR="00D82A2A">
        <w:t xml:space="preserve"> children into two </w:t>
      </w:r>
      <w:r w:rsidR="009F00F7">
        <w:t>groups</w:t>
      </w:r>
      <w:r w:rsidRPr="00987F99">
        <w:t xml:space="preserve">. </w:t>
      </w:r>
      <w:r w:rsidR="001B7516">
        <w:t xml:space="preserve">Hand out copies of </w:t>
      </w:r>
      <w:hyperlink w:anchor="TheWonderfulWizardofOzR2" w:history="1">
        <w:r w:rsidR="001B7516" w:rsidRPr="004A2815">
          <w:rPr>
            <w:rStyle w:val="Hyperlink"/>
            <w:b/>
          </w:rPr>
          <w:t>Resource 2 – He said, she said</w:t>
        </w:r>
      </w:hyperlink>
      <w:r w:rsidR="001B7516">
        <w:t>.</w:t>
      </w:r>
      <w:r w:rsidR="001B7516" w:rsidRPr="00987F99">
        <w:t xml:space="preserve"> </w:t>
      </w:r>
      <w:r w:rsidRPr="00987F99">
        <w:t xml:space="preserve">The first </w:t>
      </w:r>
      <w:r w:rsidR="009F00F7">
        <w:t>group</w:t>
      </w:r>
      <w:r w:rsidRPr="00987F99">
        <w:t xml:space="preserve"> will look through the extract and highlight as many different reporting verbs as t</w:t>
      </w:r>
      <w:r w:rsidR="00D82A2A">
        <w:t>hey can (e.g. ‘added’, ‘cried’) and record them on</w:t>
      </w:r>
      <w:r w:rsidR="001B7516">
        <w:t xml:space="preserve"> the sheet.</w:t>
      </w:r>
      <w:r w:rsidR="00D82A2A">
        <w:t xml:space="preserve"> </w:t>
      </w:r>
      <w:r w:rsidRPr="00987F99">
        <w:t xml:space="preserve">The second </w:t>
      </w:r>
      <w:r w:rsidR="009F00F7">
        <w:t>group</w:t>
      </w:r>
      <w:r w:rsidRPr="00987F99">
        <w:t xml:space="preserve"> will highlight all the adverbs or adverbial phrases within the reporting clauses</w:t>
      </w:r>
      <w:r w:rsidR="00D82A2A">
        <w:t xml:space="preserve"> </w:t>
      </w:r>
      <w:r w:rsidR="001B7516">
        <w:t>and record them on their sheet</w:t>
      </w:r>
      <w:r w:rsidRPr="00987F99">
        <w:t xml:space="preserve">. </w:t>
      </w:r>
      <w:r w:rsidR="00D82A2A">
        <w:t>T</w:t>
      </w:r>
      <w:r w:rsidRPr="00987F99">
        <w:t>ake feedback</w:t>
      </w:r>
      <w:r w:rsidR="001B7516">
        <w:t xml:space="preserve"> </w:t>
      </w:r>
      <w:r w:rsidRPr="00987F99">
        <w:t xml:space="preserve">and write the children’s findings </w:t>
      </w:r>
      <w:r w:rsidR="00D82A2A">
        <w:t>up on the class</w:t>
      </w:r>
      <w:r w:rsidRPr="00987F99">
        <w:t xml:space="preserve"> whiteboard</w:t>
      </w:r>
      <w:r w:rsidR="001B7516">
        <w:t xml:space="preserve">, in two columns </w:t>
      </w:r>
      <w:r w:rsidR="001B7516" w:rsidRPr="001B7516">
        <w:rPr>
          <w:i/>
        </w:rPr>
        <w:t>Reporting verbs</w:t>
      </w:r>
      <w:r w:rsidR="001B7516">
        <w:t xml:space="preserve"> and </w:t>
      </w:r>
      <w:r w:rsidR="001B7516" w:rsidRPr="001B7516">
        <w:rPr>
          <w:i/>
        </w:rPr>
        <w:t>Adverbs</w:t>
      </w:r>
      <w:r w:rsidR="007C3C0E">
        <w:rPr>
          <w:i/>
        </w:rPr>
        <w:t xml:space="preserve"> </w:t>
      </w:r>
      <w:r w:rsidR="001B7516" w:rsidRPr="001B7516">
        <w:rPr>
          <w:i/>
        </w:rPr>
        <w:t>/</w:t>
      </w:r>
      <w:r w:rsidR="007C3C0E">
        <w:rPr>
          <w:i/>
        </w:rPr>
        <w:t xml:space="preserve"> </w:t>
      </w:r>
      <w:r w:rsidR="001B7516" w:rsidRPr="001B7516">
        <w:rPr>
          <w:i/>
        </w:rPr>
        <w:t>adverbial phrases</w:t>
      </w:r>
      <w:r w:rsidR="001B7516">
        <w:t xml:space="preserve">. Check </w:t>
      </w:r>
      <w:r w:rsidRPr="00987F99">
        <w:t xml:space="preserve">understanding of trickier vocabulary, then ask: </w:t>
      </w:r>
      <w:r w:rsidR="001B7516">
        <w:rPr>
          <w:i/>
        </w:rPr>
        <w:t>w</w:t>
      </w:r>
      <w:r w:rsidRPr="00987F99">
        <w:rPr>
          <w:i/>
        </w:rPr>
        <w:t xml:space="preserve">hy does the author use such a variety of reporting clauses? </w:t>
      </w:r>
      <w:r w:rsidRPr="00987F99">
        <w:t xml:space="preserve">Elicit that it is a good way of giving the reader extra information about what the character thinks and feels. </w:t>
      </w:r>
    </w:p>
    <w:p w14:paraId="2AAC2C06" w14:textId="77777777" w:rsidR="00987F99" w:rsidRPr="00987F99" w:rsidRDefault="00987F99" w:rsidP="00912CE3">
      <w:pPr>
        <w:pStyle w:val="BulletP1"/>
        <w:numPr>
          <w:ilvl w:val="0"/>
          <w:numId w:val="0"/>
        </w:numPr>
        <w:ind w:left="720"/>
      </w:pPr>
      <w:r w:rsidRPr="00987F99">
        <w:lastRenderedPageBreak/>
        <w:t>Now give the class two minutes to add to the groups of words on</w:t>
      </w:r>
      <w:r w:rsidR="00BB0DF4">
        <w:t xml:space="preserve"> the whole class lists</w:t>
      </w:r>
      <w:r w:rsidRPr="00987F99">
        <w:t xml:space="preserve"> with as many of their own ideas as possible. You should finish with a substantial class word bank. Ask the children to look at the dialogue at the bottom of </w:t>
      </w:r>
      <w:hyperlink w:anchor="TheWonderfulWizardofOzR2" w:history="1">
        <w:r w:rsidR="001B7516" w:rsidRPr="00122976">
          <w:rPr>
            <w:rStyle w:val="Hyperlink"/>
            <w:b/>
          </w:rPr>
          <w:t>Resource 2 – He said, she said</w:t>
        </w:r>
      </w:hyperlink>
      <w:r w:rsidR="001B7516" w:rsidRPr="00987F99">
        <w:t xml:space="preserve"> </w:t>
      </w:r>
      <w:r w:rsidRPr="00987F99">
        <w:t xml:space="preserve">. </w:t>
      </w:r>
      <w:r w:rsidR="001B7516">
        <w:t xml:space="preserve">Ask: </w:t>
      </w:r>
      <w:r w:rsidR="001B7516">
        <w:rPr>
          <w:i/>
        </w:rPr>
        <w:t>w</w:t>
      </w:r>
      <w:r w:rsidRPr="00987F99">
        <w:rPr>
          <w:i/>
        </w:rPr>
        <w:t>hich characters do you think are speaking?</w:t>
      </w:r>
      <w:r w:rsidRPr="00987F99">
        <w:t xml:space="preserve"> Ask pairs of children to use the word bank to come up with their own reporting clauses for the given dialogue. Each pair must then share their best reporting clause with the class. Can the class identify what extra information it gives to the reader? </w:t>
      </w:r>
    </w:p>
    <w:p w14:paraId="66C1B0D4" w14:textId="318C15CB" w:rsidR="00282C9D" w:rsidRPr="00987F99" w:rsidRDefault="00987F99" w:rsidP="00933A22">
      <w:pPr>
        <w:pStyle w:val="BulletP1"/>
        <w:ind w:left="723"/>
      </w:pPr>
      <w:r w:rsidRPr="00987F99">
        <w:rPr>
          <w:b/>
        </w:rPr>
        <w:t>Pupil activity on</w:t>
      </w:r>
      <w:r w:rsidRPr="008F7EF4">
        <w:rPr>
          <w:b/>
        </w:rPr>
        <w:t>e:</w:t>
      </w:r>
      <w:r w:rsidRPr="00987F99">
        <w:t xml:space="preserve"> Provide each child with a copy of the </w:t>
      </w:r>
      <w:hyperlink w:anchor="TheWonderfulWizardofOzCQ" w:history="1">
        <w:r w:rsidRPr="004A2815">
          <w:rPr>
            <w:rStyle w:val="Hyperlink"/>
            <w:b/>
          </w:rPr>
          <w:t>comprehension questions</w:t>
        </w:r>
      </w:hyperlink>
      <w:r w:rsidRPr="00987F99">
        <w:t xml:space="preserve">. Which reading strategies did they find most useful during the comprehension task in </w:t>
      </w:r>
      <w:hyperlink w:anchor="FiveChildrenandIt" w:history="1">
        <w:r w:rsidR="001B7516" w:rsidRPr="004A2815">
          <w:rPr>
            <w:rStyle w:val="Hyperlink"/>
            <w:b/>
          </w:rPr>
          <w:t>Unit</w:t>
        </w:r>
        <w:r w:rsidRPr="004A2815">
          <w:rPr>
            <w:rStyle w:val="Hyperlink"/>
            <w:b/>
          </w:rPr>
          <w:t>1: Five Children and It</w:t>
        </w:r>
        <w:r w:rsidRPr="004A2815">
          <w:rPr>
            <w:rStyle w:val="Hyperlink"/>
          </w:rPr>
          <w:t>?</w:t>
        </w:r>
      </w:hyperlink>
      <w:r w:rsidRPr="00987F99">
        <w:t xml:space="preserve"> Take suggestions and write on the interactive whiteboard for the children to refer to as they work independently to answer the questions. You may prefer children to work in pairs or give adult support to lower ability children for this task.</w:t>
      </w:r>
    </w:p>
    <w:p w14:paraId="2FA9A735" w14:textId="77777777" w:rsidR="00282C9D" w:rsidRPr="00987F99" w:rsidRDefault="00987F99" w:rsidP="00282C9D">
      <w:pPr>
        <w:pStyle w:val="BulletP1"/>
        <w:ind w:left="723"/>
      </w:pPr>
      <w:r w:rsidRPr="00987F99">
        <w:rPr>
          <w:b/>
        </w:rPr>
        <w:t>Pupil activity two</w:t>
      </w:r>
      <w:r w:rsidRPr="008F7EF4">
        <w:rPr>
          <w:b/>
        </w:rPr>
        <w:t>:</w:t>
      </w:r>
      <w:r w:rsidRPr="00987F99">
        <w:t xml:space="preserve"> Frank L. Baum’s book </w:t>
      </w:r>
      <w:r w:rsidRPr="00987F99">
        <w:rPr>
          <w:i/>
        </w:rPr>
        <w:t>The Wonderful Wizard of Oz</w:t>
      </w:r>
      <w:r w:rsidRPr="00987F99">
        <w:t xml:space="preserve"> was turned into a famous film starring Judy Garland in 1939, called </w:t>
      </w:r>
      <w:r w:rsidRPr="00987F99">
        <w:rPr>
          <w:i/>
        </w:rPr>
        <w:t>The Wizard of Oz.</w:t>
      </w:r>
      <w:r w:rsidRPr="00987F99">
        <w:t xml:space="preserve"> How many of the children have seen the film version of the story? Did they know (before this lesson) that it was a book first? Have the children read any other books that have been turned into films? (Examples include: </w:t>
      </w:r>
      <w:r w:rsidRPr="00987F99">
        <w:rPr>
          <w:i/>
        </w:rPr>
        <w:t>Charlie and the Chocolate Factory</w:t>
      </w:r>
      <w:r w:rsidRPr="00987F99">
        <w:t xml:space="preserve">, </w:t>
      </w:r>
      <w:r w:rsidRPr="00987F99">
        <w:rPr>
          <w:i/>
        </w:rPr>
        <w:t>How to Train Your Dragon</w:t>
      </w:r>
      <w:r w:rsidRPr="00987F99">
        <w:t xml:space="preserve">, </w:t>
      </w:r>
      <w:r w:rsidRPr="00987F99">
        <w:rPr>
          <w:i/>
        </w:rPr>
        <w:t>Alice in Wonderland</w:t>
      </w:r>
      <w:r w:rsidRPr="00987F99">
        <w:t xml:space="preserve">, the </w:t>
      </w:r>
      <w:r w:rsidRPr="00987F99">
        <w:rPr>
          <w:i/>
        </w:rPr>
        <w:t>Harry Potter</w:t>
      </w:r>
      <w:r w:rsidRPr="00987F99">
        <w:t xml:space="preserve"> series.) Explain to the children that they are going to write a book recommendation poster for a book that they have read that is also a film. Give each child a copy</w:t>
      </w:r>
      <w:r w:rsidR="00BB0DF4">
        <w:t>, i</w:t>
      </w:r>
      <w:r w:rsidR="00BB0DF4" w:rsidRPr="00BB0DF4">
        <w:t>deally printed on A3 paper</w:t>
      </w:r>
      <w:r w:rsidR="00BB0DF4">
        <w:t>,</w:t>
      </w:r>
      <w:r w:rsidRPr="00987F99">
        <w:t xml:space="preserve"> of </w:t>
      </w:r>
      <w:hyperlink w:anchor="TheWonderfulWizardofOzR3" w:history="1">
        <w:r w:rsidR="00BB0DF4">
          <w:rPr>
            <w:rStyle w:val="Hyperlink"/>
            <w:b/>
          </w:rPr>
          <w:t>Resource 3 – Seen the movie? Now read the book!</w:t>
        </w:r>
      </w:hyperlink>
      <w:r w:rsidR="00BB0DF4">
        <w:rPr>
          <w:b/>
        </w:rPr>
        <w:t xml:space="preserve"> </w:t>
      </w:r>
      <w:r w:rsidRPr="00987F99">
        <w:t xml:space="preserve">Challenge them to fill in the relevant sections with exciting detail: remember, they are trying to persuade someone else in their class to read the book! </w:t>
      </w:r>
    </w:p>
    <w:p w14:paraId="1A806F34" w14:textId="77777777" w:rsidR="00987F99" w:rsidRPr="00987F99" w:rsidRDefault="00987F99" w:rsidP="00912CE3">
      <w:pPr>
        <w:pStyle w:val="BulletP1"/>
        <w:numPr>
          <w:ilvl w:val="0"/>
          <w:numId w:val="0"/>
        </w:numPr>
        <w:ind w:left="720"/>
      </w:pPr>
      <w:r w:rsidRPr="00987F99">
        <w:t xml:space="preserve">Display the finished book recommendations somewhere prominent in the classroom – ideally with a selection of the recommended books also on display, for the children to borrow and read. </w:t>
      </w:r>
    </w:p>
    <w:p w14:paraId="4C36D44A" w14:textId="77777777" w:rsidR="00987F99" w:rsidRPr="00987F99" w:rsidRDefault="00987F99" w:rsidP="00912CE3">
      <w:pPr>
        <w:pStyle w:val="H4new"/>
      </w:pPr>
      <w:r w:rsidRPr="00987F99">
        <w:t>Plenary:</w:t>
      </w:r>
    </w:p>
    <w:p w14:paraId="6E7AEFC6" w14:textId="77777777" w:rsidR="00987F99" w:rsidRPr="00B7694A" w:rsidRDefault="00987F99" w:rsidP="00282C9D">
      <w:pPr>
        <w:pStyle w:val="BulletP1"/>
        <w:ind w:left="723"/>
        <w:rPr>
          <w:b/>
        </w:rPr>
      </w:pPr>
      <w:r w:rsidRPr="00987F99">
        <w:rPr>
          <w:b/>
        </w:rPr>
        <w:t xml:space="preserve">What could happen next?: </w:t>
      </w:r>
      <w:r w:rsidRPr="00987F99">
        <w:t xml:space="preserve">Stand the children in a circle and ask them to imagine that Dorothy and her friends meet a new character on the yellow brick road. Who would that character be, and what would they want from the Great Oz? Ask the children to throw a soft ball or bean bag to each other across the circle. When they catch the ball, they must introduce their new character and say why they are travelling to the Great Oz. Once a child has introduced their character they may sit down. Continue until all the children have introduced their new character. </w:t>
      </w:r>
    </w:p>
    <w:p w14:paraId="7D4D7769" w14:textId="77777777" w:rsidR="00B7694A" w:rsidRDefault="00B7694A" w:rsidP="00912CE3">
      <w:pPr>
        <w:pStyle w:val="BulletP1"/>
        <w:numPr>
          <w:ilvl w:val="0"/>
          <w:numId w:val="0"/>
        </w:numPr>
        <w:spacing w:after="120"/>
        <w:ind w:left="720"/>
        <w:rPr>
          <w:b/>
        </w:rPr>
        <w:sectPr w:rsidR="00B7694A" w:rsidSect="00B55A21">
          <w:headerReference w:type="default" r:id="rId27"/>
          <w:footerReference w:type="default" r:id="rId28"/>
          <w:pgSz w:w="11906" w:h="16838"/>
          <w:pgMar w:top="1134" w:right="1134" w:bottom="851" w:left="1134" w:header="708" w:footer="708" w:gutter="0"/>
          <w:cols w:space="708"/>
          <w:docGrid w:linePitch="381"/>
        </w:sectPr>
      </w:pPr>
    </w:p>
    <w:p w14:paraId="1FEAFA59" w14:textId="77777777" w:rsidR="00987F99" w:rsidRPr="00987F99" w:rsidRDefault="00987F99" w:rsidP="00912CE3">
      <w:pPr>
        <w:pStyle w:val="H4new"/>
      </w:pPr>
      <w:r w:rsidRPr="00987F99">
        <w:lastRenderedPageBreak/>
        <w:t>Taking it further:</w:t>
      </w:r>
    </w:p>
    <w:p w14:paraId="1492DDE9" w14:textId="2D068291" w:rsidR="00987F99" w:rsidRPr="00987F99" w:rsidRDefault="00987F99" w:rsidP="00282C9D">
      <w:pPr>
        <w:pStyle w:val="BulletP1"/>
        <w:ind w:left="723"/>
      </w:pPr>
      <w:r w:rsidRPr="00987F99">
        <w:rPr>
          <w:b/>
        </w:rPr>
        <w:t>Making a movie</w:t>
      </w:r>
      <w:r w:rsidRPr="00760B75">
        <w:rPr>
          <w:b/>
        </w:rPr>
        <w:t>:</w:t>
      </w:r>
      <w:r w:rsidRPr="00987F99">
        <w:t xml:space="preserve"> Divide children into groups to make their own movi</w:t>
      </w:r>
      <w:r w:rsidR="00BB0DF4">
        <w:t>e of the scene from the extract.</w:t>
      </w:r>
      <w:r w:rsidRPr="00987F99">
        <w:t xml:space="preserve"> Provide them with video equipment, e.g. </w:t>
      </w:r>
      <w:r w:rsidR="001B7516">
        <w:t xml:space="preserve">digital cameras or </w:t>
      </w:r>
      <w:r w:rsidRPr="00987F99">
        <w:t>iPads, for recording their movies. Chal</w:t>
      </w:r>
      <w:r w:rsidR="00816EF8">
        <w:t>lenge them to use just one prop/</w:t>
      </w:r>
      <w:r w:rsidRPr="00987F99">
        <w:t xml:space="preserve">costume item per character – they must decide what will be most helpful for the audience to </w:t>
      </w:r>
      <w:proofErr w:type="spellStart"/>
      <w:r w:rsidRPr="00987F99">
        <w:t>recognise</w:t>
      </w:r>
      <w:proofErr w:type="spellEnd"/>
      <w:r w:rsidRPr="00987F99">
        <w:t xml:space="preserve"> the character. They do not need to use the exact dialogue from the extract – they could adapt it, just like real film directors do. What sound effects will they need? Will the sound effects be produced during filming, or edited in afterwards? The children could then show their finished movies to other classes in the school for constructive feedback.</w:t>
      </w:r>
    </w:p>
    <w:p w14:paraId="6157E240" w14:textId="62925D27" w:rsidR="00987F99" w:rsidRPr="00987F99" w:rsidRDefault="002A6B4E" w:rsidP="00282C9D">
      <w:pPr>
        <w:pStyle w:val="BulletP1"/>
        <w:ind w:left="723"/>
      </w:pPr>
      <w:r>
        <w:rPr>
          <w:b/>
        </w:rPr>
        <w:t xml:space="preserve">Home </w:t>
      </w:r>
      <w:r w:rsidR="00987F99" w:rsidRPr="00987F99">
        <w:rPr>
          <w:b/>
        </w:rPr>
        <w:t>learning activity</w:t>
      </w:r>
      <w:r w:rsidR="00987F99" w:rsidRPr="00987434">
        <w:rPr>
          <w:b/>
        </w:rPr>
        <w:t>:</w:t>
      </w:r>
      <w:r w:rsidR="00987F99" w:rsidRPr="00987F99">
        <w:t xml:space="preserve"> Ask children to prepare their own ‘Clue in a box’ activity (see </w:t>
      </w:r>
      <w:hyperlink w:anchor="TheWonderfulWizardofOzTN" w:history="1">
        <w:r w:rsidR="00987F99" w:rsidRPr="00122976">
          <w:rPr>
            <w:rStyle w:val="Hyperlink"/>
            <w:b/>
          </w:rPr>
          <w:t>starter</w:t>
        </w:r>
      </w:hyperlink>
      <w:r w:rsidR="00987F99" w:rsidRPr="00987F99">
        <w:t>) for a favourite book. They should choose at least fifteen key words to put into their box. They could also decorate their box in keeping with the book as an extra clue, if they like</w:t>
      </w:r>
      <w:r w:rsidR="00AC45F2">
        <w:t>, ensuring their design doesn’t give away the title</w:t>
      </w:r>
      <w:r w:rsidR="00987F99" w:rsidRPr="00987F99">
        <w:t>. Challenge the children to ask their family and friends at home to pull clues from the box and guess which book they come from. Who in their family can guess the book with the fewest clues? The children could also bring their boxes in to school and challenge their peers or children from other classes to guess their favourite book</w:t>
      </w:r>
      <w:r w:rsidR="00EC126C">
        <w:t>.</w:t>
      </w:r>
      <w:r w:rsidR="00987F99" w:rsidRPr="00987F99">
        <w:t xml:space="preserve"> Once the book has been guessed, can the child explain why it is their favourite book? </w:t>
      </w:r>
    </w:p>
    <w:p w14:paraId="038F8A58" w14:textId="77777777" w:rsidR="00987F99" w:rsidRPr="00987F99" w:rsidRDefault="00987F99" w:rsidP="00912CE3">
      <w:pPr>
        <w:rPr>
          <w:rFonts w:ascii="SassoonPrimaryInfant" w:eastAsiaTheme="majorEastAsia" w:hAnsi="SassoonPrimaryInfant" w:cstheme="majorBidi"/>
          <w:bCs/>
          <w:color w:val="auto"/>
          <w:sz w:val="32"/>
          <w:szCs w:val="26"/>
        </w:rPr>
      </w:pPr>
      <w:r w:rsidRPr="00987F99">
        <w:rPr>
          <w:rFonts w:ascii="SassoonPrimaryInfant" w:hAnsi="SassoonPrimaryInfant"/>
          <w:color w:val="auto"/>
        </w:rPr>
        <w:br w:type="page"/>
      </w:r>
    </w:p>
    <w:p w14:paraId="34BB0452" w14:textId="77777777" w:rsidR="00987F99" w:rsidRDefault="00987F99" w:rsidP="00912CE3">
      <w:pPr>
        <w:pStyle w:val="H3"/>
        <w:shd w:val="clear" w:color="auto" w:fill="FBB19A" w:themeFill="accent2" w:themeFillTint="66"/>
        <w:spacing w:line="276" w:lineRule="auto"/>
        <w:rPr>
          <w:color w:val="auto"/>
        </w:rPr>
      </w:pPr>
      <w:bookmarkStart w:id="12" w:name="TheWonderfulWizardofOzextract"/>
      <w:r w:rsidRPr="00987F99">
        <w:rPr>
          <w:color w:val="auto"/>
        </w:rPr>
        <w:lastRenderedPageBreak/>
        <w:t>The</w:t>
      </w:r>
      <w:r w:rsidR="006E2617">
        <w:rPr>
          <w:color w:val="auto"/>
        </w:rPr>
        <w:t xml:space="preserve"> Wonderful Wizard of Oz – e</w:t>
      </w:r>
      <w:r w:rsidRPr="00987F99">
        <w:rPr>
          <w:color w:val="auto"/>
        </w:rPr>
        <w:t>xtract</w:t>
      </w:r>
    </w:p>
    <w:bookmarkEnd w:id="12"/>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4819"/>
        <w:gridCol w:w="4820"/>
      </w:tblGrid>
      <w:tr w:rsidR="00937813" w14:paraId="229D331E" w14:textId="77777777" w:rsidTr="001874A9">
        <w:tc>
          <w:tcPr>
            <w:tcW w:w="2500" w:type="pct"/>
            <w:tcBorders>
              <w:right w:val="nil"/>
            </w:tcBorders>
            <w:shd w:val="clear" w:color="auto" w:fill="EBF4DA" w:themeFill="accent6" w:themeFillTint="33"/>
          </w:tcPr>
          <w:p w14:paraId="05A19A08" w14:textId="77777777" w:rsidR="00E96768" w:rsidRPr="00E96768" w:rsidRDefault="00E96768" w:rsidP="00912CE3">
            <w:pPr>
              <w:ind w:left="113" w:right="113"/>
              <w:rPr>
                <w:rFonts w:ascii="SassoonPrimaryInfant" w:eastAsia="Times New Roman" w:hAnsi="SassoonPrimaryInfant"/>
                <w:sz w:val="12"/>
                <w:szCs w:val="24"/>
                <w:lang w:eastAsia="en-GB"/>
              </w:rPr>
            </w:pPr>
          </w:p>
          <w:p w14:paraId="239EC906"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All this time Dorothy and her companions had been walking through the thick woods. The road was still paved with yellow brick, but these were much covered by dried branches and dead leaves from the trees, and the walking was not at all good.</w:t>
            </w:r>
          </w:p>
          <w:p w14:paraId="1D92B3CA" w14:textId="77777777" w:rsidR="00937813" w:rsidRPr="0078762E" w:rsidRDefault="00937813" w:rsidP="00912CE3">
            <w:pPr>
              <w:ind w:left="113" w:right="113"/>
              <w:rPr>
                <w:rFonts w:ascii="SassoonPrimaryInfant" w:eastAsia="Times New Roman" w:hAnsi="SassoonPrimaryInfant"/>
                <w:sz w:val="12"/>
                <w:szCs w:val="12"/>
                <w:lang w:eastAsia="en-GB"/>
              </w:rPr>
            </w:pPr>
          </w:p>
          <w:p w14:paraId="2008003C"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There were few birds in this part of the forest, for birds love the open country where there is plenty of sunshine. But now and then there came a deep growl from some wild animal hidden among the trees. These sounds made the little girl’s heart beat fast, for she did not know what made them; but Toto knew, and he walked close to Dorothy’s side, and did not even bark in return.</w:t>
            </w:r>
          </w:p>
          <w:p w14:paraId="6DFDCBF2" w14:textId="77777777" w:rsidR="00937813" w:rsidRPr="0078762E" w:rsidRDefault="00937813" w:rsidP="00912CE3">
            <w:pPr>
              <w:ind w:left="113" w:right="113"/>
              <w:rPr>
                <w:rFonts w:ascii="SassoonPrimaryInfant" w:eastAsia="Times New Roman" w:hAnsi="SassoonPrimaryInfant"/>
                <w:sz w:val="12"/>
                <w:szCs w:val="12"/>
                <w:lang w:eastAsia="en-GB"/>
              </w:rPr>
            </w:pPr>
          </w:p>
          <w:p w14:paraId="3C85EE10"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“How long will it be,” the child asked of the Tin Woodman, “before we are out of the forest?”</w:t>
            </w:r>
          </w:p>
          <w:p w14:paraId="790AAC0F" w14:textId="77777777" w:rsidR="00937813" w:rsidRPr="0078762E" w:rsidRDefault="00937813" w:rsidP="00912CE3">
            <w:pPr>
              <w:ind w:left="113" w:right="113"/>
              <w:rPr>
                <w:rFonts w:ascii="SassoonPrimaryInfant" w:eastAsia="Times New Roman" w:hAnsi="SassoonPrimaryInfant"/>
                <w:sz w:val="12"/>
                <w:szCs w:val="12"/>
                <w:lang w:eastAsia="en-GB"/>
              </w:rPr>
            </w:pPr>
          </w:p>
          <w:p w14:paraId="2977A9E5"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“I cannot tell,” was the answer, “for I have never been to the Emerald City. But my father went there once, when I was a boy, and he said it was a long journey through a dangerous country, although nearer to the city where Oz dwells the country is beautiful. But I am not afraid so long as I have my oil-can, and nothing can hurt the Scarecrow, while you bear upon your forehead the mark of the Good Witch's kiss, and that will protect you from harm.”</w:t>
            </w:r>
          </w:p>
          <w:p w14:paraId="6EBD8623" w14:textId="77777777" w:rsidR="00937813" w:rsidRPr="0078762E" w:rsidRDefault="00937813" w:rsidP="00912CE3">
            <w:pPr>
              <w:ind w:left="113" w:right="113"/>
              <w:rPr>
                <w:rFonts w:ascii="SassoonPrimaryInfant" w:eastAsia="Times New Roman" w:hAnsi="SassoonPrimaryInfant"/>
                <w:sz w:val="12"/>
                <w:szCs w:val="12"/>
                <w:lang w:eastAsia="en-GB"/>
              </w:rPr>
            </w:pPr>
          </w:p>
          <w:p w14:paraId="77CFE5A5"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“But Toto!” said the girl anxiously. “What will protect him?”</w:t>
            </w:r>
          </w:p>
          <w:p w14:paraId="7DA9F1BC" w14:textId="77777777" w:rsidR="00937813" w:rsidRPr="0078762E" w:rsidRDefault="00937813" w:rsidP="00912CE3">
            <w:pPr>
              <w:ind w:left="113" w:right="113"/>
              <w:rPr>
                <w:rFonts w:ascii="SassoonPrimaryInfant" w:eastAsia="Times New Roman" w:hAnsi="SassoonPrimaryInfant"/>
                <w:sz w:val="12"/>
                <w:szCs w:val="12"/>
                <w:lang w:eastAsia="en-GB"/>
              </w:rPr>
            </w:pPr>
          </w:p>
          <w:p w14:paraId="7BABB0CE" w14:textId="77777777" w:rsidR="00937813" w:rsidRPr="0078762E" w:rsidRDefault="00937813"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“We must protect him ourselves if he is in danger,” replied the Tin Woodman.</w:t>
            </w:r>
          </w:p>
          <w:p w14:paraId="04AAC441" w14:textId="77777777" w:rsidR="00937813" w:rsidRPr="001874A9" w:rsidRDefault="00937813" w:rsidP="00912CE3">
            <w:pPr>
              <w:rPr>
                <w:sz w:val="12"/>
              </w:rPr>
            </w:pPr>
          </w:p>
          <w:p w14:paraId="26379701" w14:textId="77777777" w:rsidR="00937813" w:rsidRDefault="00937813" w:rsidP="00912CE3">
            <w:pPr>
              <w:ind w:left="113" w:right="113"/>
            </w:pPr>
            <w:r w:rsidRPr="0078762E">
              <w:rPr>
                <w:rFonts w:ascii="SassoonPrimaryInfant" w:eastAsia="Times New Roman" w:hAnsi="SassoonPrimaryInfant"/>
                <w:sz w:val="24"/>
                <w:szCs w:val="24"/>
                <w:lang w:eastAsia="en-GB"/>
              </w:rPr>
              <w:t xml:space="preserve">Just as he spoke there came from the forest a terrible roar, and the next moment a great </w:t>
            </w:r>
          </w:p>
        </w:tc>
        <w:tc>
          <w:tcPr>
            <w:tcW w:w="2500" w:type="pct"/>
            <w:tcBorders>
              <w:left w:val="nil"/>
            </w:tcBorders>
            <w:shd w:val="clear" w:color="auto" w:fill="EBF4DA" w:themeFill="accent6" w:themeFillTint="33"/>
          </w:tcPr>
          <w:p w14:paraId="3DA8CD57" w14:textId="77777777" w:rsidR="00E96768" w:rsidRPr="00E96768" w:rsidRDefault="00E96768" w:rsidP="00912CE3">
            <w:pPr>
              <w:ind w:left="113" w:right="113"/>
              <w:rPr>
                <w:rFonts w:ascii="SassoonPrimaryInfant" w:eastAsia="Times New Roman" w:hAnsi="SassoonPrimaryInfant"/>
                <w:sz w:val="12"/>
                <w:szCs w:val="24"/>
                <w:lang w:eastAsia="en-GB"/>
              </w:rPr>
            </w:pPr>
          </w:p>
          <w:p w14:paraId="0FDA637E" w14:textId="77777777" w:rsidR="00E96768" w:rsidRDefault="00E96768" w:rsidP="00912CE3">
            <w:pPr>
              <w:ind w:left="113" w:right="113"/>
              <w:rPr>
                <w:rFonts w:ascii="SassoonPrimaryInfant" w:eastAsia="Times New Roman" w:hAnsi="SassoonPrimaryInfant"/>
                <w:sz w:val="24"/>
                <w:szCs w:val="24"/>
                <w:lang w:eastAsia="en-GB"/>
              </w:rPr>
            </w:pPr>
            <w:r w:rsidRPr="0078762E">
              <w:rPr>
                <w:rFonts w:ascii="SassoonPrimaryInfant" w:eastAsia="Times New Roman" w:hAnsi="SassoonPrimaryInfant"/>
                <w:sz w:val="24"/>
                <w:szCs w:val="24"/>
                <w:lang w:eastAsia="en-GB"/>
              </w:rPr>
              <w:t>Lion bounded into the road. With one blow</w:t>
            </w:r>
          </w:p>
          <w:p w14:paraId="482786EE" w14:textId="77777777" w:rsidR="00937813" w:rsidRDefault="001874A9" w:rsidP="00912CE3">
            <w:pPr>
              <w:ind w:left="113" w:right="113"/>
              <w:rPr>
                <w:rFonts w:ascii="SassoonPrimaryInfant" w:eastAsia="Times New Roman" w:hAnsi="SassoonPrimaryInfant"/>
                <w:sz w:val="24"/>
                <w:szCs w:val="24"/>
                <w:lang w:eastAsia="en-GB"/>
              </w:rPr>
            </w:pPr>
            <w:r>
              <w:rPr>
                <w:rFonts w:ascii="SassoonPrimaryInfant" w:eastAsia="Times New Roman" w:hAnsi="SassoonPrimaryInfant"/>
                <w:sz w:val="24"/>
                <w:szCs w:val="24"/>
                <w:lang w:eastAsia="en-GB"/>
              </w:rPr>
              <w:t xml:space="preserve">of </w:t>
            </w:r>
            <w:r w:rsidR="00937813" w:rsidRPr="0078762E">
              <w:rPr>
                <w:rFonts w:ascii="SassoonPrimaryInfant" w:eastAsia="Times New Roman" w:hAnsi="SassoonPrimaryInfant"/>
                <w:sz w:val="24"/>
                <w:szCs w:val="24"/>
                <w:lang w:eastAsia="en-GB"/>
              </w:rPr>
              <w:t>his paw he sent the Scarecrow spinning over and over to the edge of the road, and then he struck at the Tin Woodman with his sharp claws. But, to the Lion’s surprise, he could make no impression on the tin, although the Woodman fell over in the road and lay still.</w:t>
            </w:r>
          </w:p>
          <w:p w14:paraId="2F702E1B" w14:textId="77777777" w:rsidR="00937813" w:rsidRPr="00937813" w:rsidRDefault="00937813" w:rsidP="00912CE3">
            <w:pPr>
              <w:ind w:left="113" w:right="113"/>
              <w:rPr>
                <w:rFonts w:ascii="SassoonPrimaryInfant" w:eastAsia="Times New Roman" w:hAnsi="SassoonPrimaryInfant"/>
                <w:sz w:val="12"/>
                <w:szCs w:val="24"/>
                <w:lang w:eastAsia="en-GB"/>
              </w:rPr>
            </w:pPr>
          </w:p>
          <w:p w14:paraId="7DA58CE2" w14:textId="77777777" w:rsidR="00937813"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Little Toto, now that he had an enemy to face, ran barking toward the Lion, and the great beast had opened his mouth to bite the dog, when Dorothy, fearing Toto would be killed, and heedless of danger, rushed forward and slapped the Lion upon his nose as hard as she could, while she cried out:</w:t>
            </w:r>
          </w:p>
          <w:p w14:paraId="531ABA74" w14:textId="77777777" w:rsidR="00937813" w:rsidRPr="00937813" w:rsidRDefault="00937813" w:rsidP="00912CE3">
            <w:pPr>
              <w:ind w:left="113" w:right="113"/>
              <w:rPr>
                <w:rFonts w:ascii="SassoonPrimaryInfant" w:eastAsia="Times New Roman" w:hAnsi="SassoonPrimaryInfant"/>
                <w:sz w:val="12"/>
                <w:szCs w:val="12"/>
                <w:lang w:eastAsia="en-GB"/>
              </w:rPr>
            </w:pPr>
          </w:p>
          <w:p w14:paraId="436FD3D3" w14:textId="77777777" w:rsidR="00937813"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“Don’t you dare to bite Toto! You ought to be ashamed of yourself, a big beast like you, to bite a poor little dog!”</w:t>
            </w:r>
          </w:p>
          <w:p w14:paraId="341E1DC5" w14:textId="77777777" w:rsidR="00937813" w:rsidRPr="00937813" w:rsidRDefault="00937813" w:rsidP="00912CE3">
            <w:pPr>
              <w:ind w:left="113" w:right="113"/>
              <w:rPr>
                <w:rFonts w:ascii="SassoonPrimaryInfant" w:eastAsia="Times New Roman" w:hAnsi="SassoonPrimaryInfant"/>
                <w:sz w:val="12"/>
                <w:szCs w:val="12"/>
                <w:lang w:eastAsia="en-GB"/>
              </w:rPr>
            </w:pPr>
          </w:p>
          <w:p w14:paraId="0268D96D" w14:textId="77777777" w:rsidR="00937813" w:rsidRPr="00987F99"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“I didn’t bite him,” said the Lion, as he rubbed his nose with his paw where Dorothy had hit it.</w:t>
            </w:r>
          </w:p>
          <w:p w14:paraId="0B69C952" w14:textId="77777777" w:rsidR="00937813" w:rsidRDefault="00937813" w:rsidP="00912CE3">
            <w:pPr>
              <w:ind w:left="113" w:right="113"/>
              <w:rPr>
                <w:rFonts w:ascii="SassoonPrimaryInfant" w:eastAsia="Times New Roman" w:hAnsi="SassoonPrimaryInfant"/>
                <w:sz w:val="24"/>
                <w:szCs w:val="24"/>
                <w:lang w:eastAsia="en-GB"/>
              </w:rPr>
            </w:pPr>
            <w:r w:rsidRPr="00987F99">
              <w:rPr>
                <w:rFonts w:ascii="SassoonPrimaryInfant" w:eastAsia="Times New Roman" w:hAnsi="SassoonPrimaryInfant"/>
                <w:sz w:val="24"/>
                <w:szCs w:val="24"/>
                <w:lang w:eastAsia="en-GB"/>
              </w:rPr>
              <w:t>“No, but you tried to,” she retorted. “You are nothing but a big coward.”</w:t>
            </w:r>
          </w:p>
          <w:p w14:paraId="745D1466" w14:textId="77777777" w:rsidR="001874A9" w:rsidRPr="001874A9" w:rsidRDefault="001874A9" w:rsidP="00912CE3">
            <w:pPr>
              <w:ind w:left="113" w:right="113"/>
              <w:rPr>
                <w:rFonts w:ascii="SassoonPrimaryInfant" w:eastAsia="Times New Roman" w:hAnsi="SassoonPrimaryInfant"/>
                <w:sz w:val="12"/>
                <w:szCs w:val="24"/>
                <w:lang w:eastAsia="en-GB"/>
              </w:rPr>
            </w:pPr>
          </w:p>
          <w:p w14:paraId="31E47413" w14:textId="77777777" w:rsidR="00937813" w:rsidRDefault="001874A9" w:rsidP="00912CE3">
            <w:pPr>
              <w:ind w:left="113" w:right="113"/>
              <w:jc w:val="center"/>
              <w:rPr>
                <w:rFonts w:ascii="SassoonPrimaryInfant" w:eastAsia="Times New Roman" w:hAnsi="SassoonPrimaryInfant"/>
                <w:sz w:val="12"/>
                <w:szCs w:val="12"/>
                <w:lang w:eastAsia="en-GB"/>
              </w:rPr>
            </w:pPr>
            <w:r>
              <w:rPr>
                <w:rFonts w:ascii="SassoonPrimaryInfant" w:eastAsia="Times New Roman" w:hAnsi="SassoonPrimaryInfant"/>
                <w:noProof/>
                <w:sz w:val="12"/>
                <w:szCs w:val="12"/>
                <w:lang w:val="en-US"/>
              </w:rPr>
              <w:drawing>
                <wp:inline distT="0" distB="0" distL="0" distR="0" wp14:anchorId="40FFE2DC" wp14:editId="33AEEBD6">
                  <wp:extent cx="2122956" cy="2774731"/>
                  <wp:effectExtent l="19050" t="19050" r="10795" b="26035"/>
                  <wp:docPr id="98" name="Picture 98" descr="C:\Users\sam\Downloads\Cowardly_l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wnloads\Cowardly_lion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22312" cy="2773889"/>
                          </a:xfrm>
                          <a:prstGeom prst="rect">
                            <a:avLst/>
                          </a:prstGeom>
                          <a:noFill/>
                          <a:ln>
                            <a:solidFill>
                              <a:schemeClr val="accent6">
                                <a:lumMod val="50000"/>
                              </a:schemeClr>
                            </a:solidFill>
                          </a:ln>
                        </pic:spPr>
                      </pic:pic>
                    </a:graphicData>
                  </a:graphic>
                </wp:inline>
              </w:drawing>
            </w:r>
          </w:p>
          <w:p w14:paraId="2445BE2B" w14:textId="77777777" w:rsidR="00937813" w:rsidRPr="00C533ED" w:rsidRDefault="00937813" w:rsidP="00912CE3">
            <w:pPr>
              <w:ind w:right="113"/>
              <w:rPr>
                <w:rFonts w:ascii="SassoonPrimaryInfant" w:eastAsia="Times New Roman" w:hAnsi="SassoonPrimaryInfant"/>
                <w:sz w:val="24"/>
                <w:szCs w:val="24"/>
                <w:lang w:eastAsia="en-GB"/>
              </w:rPr>
            </w:pPr>
          </w:p>
        </w:tc>
      </w:tr>
    </w:tbl>
    <w:p w14:paraId="03BEC1EC" w14:textId="77777777" w:rsidR="00937813" w:rsidRDefault="00937813" w:rsidP="00912CE3"/>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818"/>
        <w:gridCol w:w="4821"/>
      </w:tblGrid>
      <w:tr w:rsidR="001874A9" w14:paraId="4C4C757D" w14:textId="77777777" w:rsidTr="009D4C03">
        <w:tc>
          <w:tcPr>
            <w:tcW w:w="2499" w:type="pct"/>
            <w:tcBorders>
              <w:right w:val="nil"/>
            </w:tcBorders>
            <w:shd w:val="clear" w:color="auto" w:fill="EBF4DA" w:themeFill="accent6" w:themeFillTint="33"/>
          </w:tcPr>
          <w:p w14:paraId="48221ACE" w14:textId="77777777" w:rsidR="001874A9" w:rsidRPr="00E96768" w:rsidRDefault="001874A9" w:rsidP="009D4C03">
            <w:pPr>
              <w:ind w:right="113"/>
              <w:rPr>
                <w:rFonts w:ascii="SassoonPrimaryInfant" w:eastAsia="Times New Roman" w:hAnsi="SassoonPrimaryInfant"/>
                <w:sz w:val="12"/>
                <w:szCs w:val="12"/>
                <w:lang w:eastAsia="en-GB"/>
              </w:rPr>
            </w:pPr>
          </w:p>
          <w:p w14:paraId="5F6B20C8" w14:textId="77777777" w:rsidR="008D0CB0" w:rsidRPr="008D0CB0" w:rsidRDefault="008D0CB0" w:rsidP="009D4C03">
            <w:pPr>
              <w:ind w:left="113" w:right="113"/>
              <w:rPr>
                <w:rFonts w:ascii="SassoonPrimaryInfant" w:eastAsia="Times New Roman" w:hAnsi="SassoonPrimaryInfant"/>
                <w:sz w:val="12"/>
                <w:szCs w:val="24"/>
                <w:lang w:eastAsia="en-GB"/>
              </w:rPr>
            </w:pPr>
          </w:p>
          <w:p w14:paraId="2BD59198" w14:textId="77777777" w:rsidR="00E96768" w:rsidRPr="00E96768"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lastRenderedPageBreak/>
              <w:t>“I know it,” said the Lion, hanging his head in shame. “I’ve always known it. But how can I help it?”</w:t>
            </w:r>
          </w:p>
          <w:p w14:paraId="3B3F2E24" w14:textId="77777777" w:rsidR="00E96768" w:rsidRPr="00E96768" w:rsidRDefault="00E96768" w:rsidP="009D4C03">
            <w:pPr>
              <w:ind w:left="113" w:right="113"/>
              <w:rPr>
                <w:rFonts w:ascii="SassoonPrimaryInfant" w:eastAsia="Times New Roman" w:hAnsi="SassoonPrimaryInfant"/>
                <w:sz w:val="12"/>
                <w:szCs w:val="12"/>
                <w:lang w:eastAsia="en-GB"/>
              </w:rPr>
            </w:pPr>
          </w:p>
          <w:p w14:paraId="01D9DE38" w14:textId="77777777" w:rsidR="00E96768" w:rsidRPr="00E96768"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don’t know, I’m sure. To think of your striking a stuffed man, like the poor Scarecrow!”</w:t>
            </w:r>
          </w:p>
          <w:p w14:paraId="1E2EB43B" w14:textId="77777777" w:rsidR="00E96768" w:rsidRPr="00E96768" w:rsidRDefault="00E96768" w:rsidP="009D4C03">
            <w:pPr>
              <w:ind w:left="113" w:right="113"/>
              <w:rPr>
                <w:rFonts w:ascii="SassoonPrimaryInfant" w:eastAsia="Times New Roman" w:hAnsi="SassoonPrimaryInfant"/>
                <w:sz w:val="12"/>
                <w:szCs w:val="12"/>
                <w:lang w:eastAsia="en-GB"/>
              </w:rPr>
            </w:pPr>
          </w:p>
          <w:p w14:paraId="00C50385" w14:textId="77777777" w:rsidR="00E96768" w:rsidRPr="00E96768"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“Is he stuffed?” asked the Lion in surprise, as he watched her pick up the Scarecrow and set him upon his feet, while she patted him into shape again.</w:t>
            </w:r>
          </w:p>
          <w:p w14:paraId="2124C5C2" w14:textId="77777777" w:rsidR="00E96768" w:rsidRPr="00E96768" w:rsidRDefault="00E96768" w:rsidP="009D4C03">
            <w:pPr>
              <w:ind w:left="113" w:right="113"/>
              <w:rPr>
                <w:rFonts w:ascii="SassoonPrimaryInfant" w:eastAsia="Times New Roman" w:hAnsi="SassoonPrimaryInfant"/>
                <w:sz w:val="12"/>
                <w:szCs w:val="12"/>
                <w:lang w:eastAsia="en-GB"/>
              </w:rPr>
            </w:pPr>
          </w:p>
          <w:p w14:paraId="54221DD9" w14:textId="4A68B0AD" w:rsidR="00E96768" w:rsidRPr="009D4C03" w:rsidRDefault="00E96768"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“Of course he’s stuffed,” replied Dorothy, who was still angry.</w:t>
            </w:r>
          </w:p>
          <w:p w14:paraId="1672E286" w14:textId="77777777" w:rsidR="00E96768" w:rsidRPr="00E96768" w:rsidRDefault="00E96768" w:rsidP="009D4C03">
            <w:pPr>
              <w:ind w:left="113" w:right="113"/>
              <w:rPr>
                <w:rFonts w:ascii="SassoonPrimaryInfant" w:eastAsia="Times New Roman" w:hAnsi="SassoonPrimaryInfant"/>
                <w:sz w:val="12"/>
                <w:szCs w:val="24"/>
                <w:lang w:eastAsia="en-GB"/>
              </w:rPr>
            </w:pPr>
          </w:p>
          <w:p w14:paraId="5068DAD0"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“That’s why he went over so easily,” remarked the Lion. “It astonished me to see him whirl around so. Is the other one stuffed also?”</w:t>
            </w:r>
          </w:p>
          <w:p w14:paraId="619F36E0" w14:textId="77777777" w:rsidR="001874A9" w:rsidRPr="00E96768" w:rsidRDefault="001874A9" w:rsidP="009D4C03">
            <w:pPr>
              <w:ind w:left="113" w:right="113"/>
              <w:rPr>
                <w:rFonts w:ascii="SassoonPrimaryInfant" w:eastAsia="Times New Roman" w:hAnsi="SassoonPrimaryInfant"/>
                <w:sz w:val="12"/>
                <w:szCs w:val="24"/>
                <w:lang w:eastAsia="en-GB"/>
              </w:rPr>
            </w:pPr>
          </w:p>
          <w:p w14:paraId="34091CFF"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“No,” said Dorothy, “he’s made of tin.” And she helped the Woodman up again.</w:t>
            </w:r>
          </w:p>
          <w:p w14:paraId="5CAA3282" w14:textId="77777777" w:rsidR="001874A9" w:rsidRPr="00E96768" w:rsidRDefault="001874A9" w:rsidP="009D4C03">
            <w:pPr>
              <w:ind w:left="113" w:right="113"/>
              <w:rPr>
                <w:rFonts w:ascii="SassoonPrimaryInfant" w:eastAsia="Times New Roman" w:hAnsi="SassoonPrimaryInfant"/>
                <w:sz w:val="12"/>
                <w:szCs w:val="12"/>
                <w:lang w:eastAsia="en-GB"/>
              </w:rPr>
            </w:pPr>
          </w:p>
          <w:p w14:paraId="08609732"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“That’s why he nearly blunted my claws,” said the Lion. “When they scratched against the tin it made a cold shiver run down my back. What is that little animal you are so tender of?”</w:t>
            </w:r>
          </w:p>
          <w:p w14:paraId="7C951734" w14:textId="77777777" w:rsidR="001874A9" w:rsidRPr="00E96768" w:rsidRDefault="001874A9" w:rsidP="009D4C03">
            <w:pPr>
              <w:ind w:left="113" w:right="113"/>
              <w:rPr>
                <w:rFonts w:ascii="SassoonPrimaryInfant" w:eastAsia="Times New Roman" w:hAnsi="SassoonPrimaryInfant"/>
                <w:sz w:val="12"/>
                <w:szCs w:val="12"/>
                <w:lang w:eastAsia="en-GB"/>
              </w:rPr>
            </w:pPr>
          </w:p>
          <w:p w14:paraId="7EA80F03"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“He is my dog, Toto,” answered Dorothy.</w:t>
            </w:r>
          </w:p>
          <w:p w14:paraId="1054E04D" w14:textId="77777777" w:rsidR="001874A9" w:rsidRPr="00E96768" w:rsidRDefault="001874A9" w:rsidP="009D4C03">
            <w:pPr>
              <w:ind w:left="113" w:right="113"/>
              <w:rPr>
                <w:rFonts w:ascii="SassoonPrimaryInfant" w:eastAsia="Times New Roman" w:hAnsi="SassoonPrimaryInfant"/>
                <w:sz w:val="12"/>
                <w:szCs w:val="12"/>
                <w:lang w:eastAsia="en-GB"/>
              </w:rPr>
            </w:pPr>
          </w:p>
          <w:p w14:paraId="232DA757" w14:textId="77777777" w:rsidR="001874A9" w:rsidRPr="00E96768"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“Is he made of tin, or stuffed?” asked the Lion.</w:t>
            </w:r>
          </w:p>
          <w:p w14:paraId="29798561" w14:textId="77777777" w:rsidR="001874A9" w:rsidRPr="00E96768" w:rsidRDefault="001874A9" w:rsidP="009D4C03">
            <w:pPr>
              <w:ind w:left="113" w:right="113"/>
              <w:rPr>
                <w:rFonts w:ascii="SassoonPrimaryInfant" w:eastAsia="Times New Roman" w:hAnsi="SassoonPrimaryInfant"/>
                <w:sz w:val="12"/>
                <w:szCs w:val="12"/>
                <w:lang w:eastAsia="en-GB"/>
              </w:rPr>
            </w:pPr>
          </w:p>
          <w:p w14:paraId="35FEACBC" w14:textId="77777777" w:rsidR="001874A9" w:rsidRDefault="001874A9"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“Neither. He’s a – a – a meat dog,” said the girl.</w:t>
            </w:r>
          </w:p>
          <w:p w14:paraId="5DB3A088" w14:textId="77777777" w:rsidR="009D4C03" w:rsidRPr="009D4C03" w:rsidRDefault="009D4C03" w:rsidP="009D4C03">
            <w:pPr>
              <w:ind w:left="113" w:right="113"/>
              <w:rPr>
                <w:rFonts w:ascii="SassoonPrimaryInfant" w:eastAsia="Times New Roman" w:hAnsi="SassoonPrimaryInfant"/>
                <w:sz w:val="12"/>
                <w:szCs w:val="12"/>
                <w:lang w:eastAsia="en-GB"/>
              </w:rPr>
            </w:pPr>
          </w:p>
          <w:p w14:paraId="24ABBED1" w14:textId="77777777" w:rsidR="009D4C03" w:rsidRPr="008D0CB0" w:rsidRDefault="009D4C03" w:rsidP="009D4C03">
            <w:pPr>
              <w:ind w:left="113" w:right="113"/>
              <w:rPr>
                <w:rFonts w:ascii="SassoonPrimaryInfant" w:eastAsia="Times New Roman" w:hAnsi="SassoonPrimaryInfant"/>
                <w:sz w:val="12"/>
                <w:szCs w:val="24"/>
                <w:lang w:eastAsia="en-GB"/>
              </w:rPr>
            </w:pPr>
            <w:r w:rsidRPr="00E96768">
              <w:rPr>
                <w:rFonts w:ascii="SassoonPrimaryInfant" w:eastAsia="Times New Roman" w:hAnsi="SassoonPrimaryInfant"/>
                <w:sz w:val="24"/>
                <w:szCs w:val="24"/>
                <w:lang w:eastAsia="en-GB"/>
              </w:rPr>
              <w:t>“Oh! He’s a curious animal and seems remarkably small, now that I look at him. No one would think of biting such a little</w:t>
            </w:r>
          </w:p>
          <w:p w14:paraId="6BC41DAF" w14:textId="77777777" w:rsidR="009D4C03" w:rsidRDefault="009D4C03" w:rsidP="009D4C0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thing, except a coward like me,” continued the Lion sadly.</w:t>
            </w:r>
          </w:p>
          <w:p w14:paraId="4DBA2B4B" w14:textId="77777777" w:rsidR="001874A9" w:rsidRPr="008D0CB0" w:rsidRDefault="001874A9" w:rsidP="009D4C03">
            <w:pPr>
              <w:ind w:right="113"/>
              <w:rPr>
                <w:rFonts w:ascii="SassoonPrimaryInfant" w:eastAsia="Times New Roman" w:hAnsi="SassoonPrimaryInfant"/>
                <w:sz w:val="24"/>
                <w:szCs w:val="24"/>
                <w:lang w:eastAsia="en-GB"/>
              </w:rPr>
            </w:pPr>
          </w:p>
        </w:tc>
        <w:tc>
          <w:tcPr>
            <w:tcW w:w="2501" w:type="pct"/>
            <w:tcBorders>
              <w:left w:val="nil"/>
            </w:tcBorders>
            <w:shd w:val="clear" w:color="auto" w:fill="EBF4DA" w:themeFill="accent6" w:themeFillTint="33"/>
          </w:tcPr>
          <w:p w14:paraId="7A1BAC1E" w14:textId="77777777" w:rsidR="00E96768" w:rsidRPr="00E96768" w:rsidRDefault="00E96768" w:rsidP="00912CE3">
            <w:pPr>
              <w:ind w:left="113" w:right="113"/>
              <w:rPr>
                <w:rFonts w:ascii="SassoonPrimaryInfant" w:eastAsia="Times New Roman" w:hAnsi="SassoonPrimaryInfant"/>
                <w:sz w:val="12"/>
                <w:szCs w:val="24"/>
                <w:lang w:eastAsia="en-GB"/>
              </w:rPr>
            </w:pPr>
          </w:p>
          <w:p w14:paraId="51AD5679" w14:textId="77777777" w:rsidR="00E96768" w:rsidRPr="00E96768" w:rsidRDefault="00E96768" w:rsidP="009D4C03">
            <w:pPr>
              <w:ind w:right="113"/>
              <w:rPr>
                <w:rFonts w:ascii="SassoonPrimaryInfant" w:eastAsia="Times New Roman" w:hAnsi="SassoonPrimaryInfant"/>
                <w:sz w:val="12"/>
                <w:szCs w:val="12"/>
                <w:lang w:eastAsia="en-GB"/>
              </w:rPr>
            </w:pPr>
          </w:p>
          <w:p w14:paraId="01DB3D06" w14:textId="77777777" w:rsidR="00E96768" w:rsidRPr="00E96768" w:rsidRDefault="00E96768"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lastRenderedPageBreak/>
              <w:t>“What makes you a coward?” asked Dorothy, looking at the great beast in wonder, for he was as big as a small horse.</w:t>
            </w:r>
          </w:p>
          <w:p w14:paraId="52C0B338" w14:textId="77777777" w:rsidR="00E96768" w:rsidRPr="00E96768" w:rsidRDefault="00E96768" w:rsidP="00912CE3">
            <w:pPr>
              <w:ind w:left="113" w:right="113"/>
              <w:rPr>
                <w:rFonts w:ascii="SassoonPrimaryInfant" w:eastAsia="Times New Roman" w:hAnsi="SassoonPrimaryInfant"/>
                <w:sz w:val="12"/>
                <w:szCs w:val="12"/>
                <w:lang w:eastAsia="en-GB"/>
              </w:rPr>
            </w:pPr>
          </w:p>
          <w:p w14:paraId="45A85359" w14:textId="77777777" w:rsidR="00E96768" w:rsidRPr="00E96768" w:rsidRDefault="00E96768"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“It’s a mystery,” replied the Lion. “I suppose I was born that way. All the other animals in the forest naturally expect me to be brave, for the Lion is everywhere thought to be the King of Beasts. I learned that if I roared very loudly every living thing was frightened and got out of my way. Whenever I’ve met a man I’ve been awfully scared; but I just roared at him, and he has always run away as fast as he could go. If the elephants and the tigers and the bears had ever tried to fight me, I should have run myself – I’m such a coward; but just as soon as they hear me roar they all try to get away from me, and of course I let them go.”</w:t>
            </w:r>
          </w:p>
          <w:p w14:paraId="65924C4E" w14:textId="77777777" w:rsidR="00E96768" w:rsidRPr="00E96768" w:rsidRDefault="00E96768" w:rsidP="00912CE3">
            <w:pPr>
              <w:ind w:left="113" w:right="113"/>
              <w:rPr>
                <w:rFonts w:ascii="SassoonPrimaryInfant" w:eastAsia="Times New Roman" w:hAnsi="SassoonPrimaryInfant"/>
                <w:sz w:val="12"/>
                <w:szCs w:val="24"/>
                <w:lang w:eastAsia="en-GB"/>
              </w:rPr>
            </w:pPr>
            <w:r w:rsidRPr="00E96768">
              <w:rPr>
                <w:rFonts w:ascii="SassoonPrimaryInfant" w:eastAsia="Times New Roman" w:hAnsi="SassoonPrimaryInfant"/>
                <w:sz w:val="12"/>
                <w:szCs w:val="24"/>
                <w:lang w:eastAsia="en-GB"/>
              </w:rPr>
              <w:t xml:space="preserve"> </w:t>
            </w:r>
          </w:p>
          <w:p w14:paraId="38863769"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“But that isn’t right. The King of Beasts shouldn’t be a coward,” said the Scarecrow.</w:t>
            </w:r>
          </w:p>
          <w:p w14:paraId="10088047" w14:textId="77777777" w:rsidR="001874A9" w:rsidRPr="00E96768" w:rsidRDefault="001874A9" w:rsidP="00912CE3">
            <w:pPr>
              <w:ind w:left="113" w:right="113"/>
              <w:rPr>
                <w:rFonts w:ascii="SassoonPrimaryInfant" w:eastAsia="Times New Roman" w:hAnsi="SassoonPrimaryInfant"/>
                <w:sz w:val="12"/>
                <w:szCs w:val="12"/>
                <w:lang w:eastAsia="en-GB"/>
              </w:rPr>
            </w:pPr>
          </w:p>
          <w:p w14:paraId="312DE20F"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know it,” returned the Lion, wiping a tear from his eye with the tip of his tail. “It is my great sorrow, and makes my life very unhappy. But whenever there is danger, my heart begins to beat fast.”</w:t>
            </w:r>
          </w:p>
          <w:p w14:paraId="4846311D" w14:textId="77777777" w:rsidR="001874A9" w:rsidRPr="00E96768" w:rsidRDefault="001874A9" w:rsidP="00912CE3">
            <w:pPr>
              <w:ind w:left="113" w:right="113"/>
              <w:rPr>
                <w:rFonts w:ascii="SassoonPrimaryInfant" w:eastAsia="Times New Roman" w:hAnsi="SassoonPrimaryInfant"/>
                <w:sz w:val="12"/>
                <w:szCs w:val="12"/>
                <w:lang w:eastAsia="en-GB"/>
              </w:rPr>
            </w:pPr>
          </w:p>
          <w:p w14:paraId="47D7134E"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“Perhaps you have heart disease,” said the Tin Woodman.</w:t>
            </w:r>
          </w:p>
          <w:p w14:paraId="210C7526" w14:textId="77777777" w:rsidR="001874A9" w:rsidRPr="00E96768" w:rsidRDefault="001874A9" w:rsidP="00912CE3">
            <w:pPr>
              <w:ind w:left="113" w:right="113"/>
              <w:rPr>
                <w:rFonts w:ascii="SassoonPrimaryInfant" w:eastAsia="Times New Roman" w:hAnsi="SassoonPrimaryInfant"/>
                <w:sz w:val="12"/>
                <w:szCs w:val="12"/>
                <w:lang w:eastAsia="en-GB"/>
              </w:rPr>
            </w:pPr>
          </w:p>
          <w:p w14:paraId="75F6F62A" w14:textId="77777777" w:rsidR="001874A9" w:rsidRPr="00E96768" w:rsidRDefault="001874A9"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“It may be,” said the Lion.</w:t>
            </w:r>
          </w:p>
          <w:p w14:paraId="1E4E8E6A" w14:textId="77777777" w:rsidR="001874A9" w:rsidRPr="00E96768" w:rsidRDefault="001874A9" w:rsidP="00912CE3">
            <w:pPr>
              <w:ind w:left="113" w:right="113"/>
              <w:rPr>
                <w:rFonts w:ascii="SassoonPrimaryInfant" w:eastAsia="Times New Roman" w:hAnsi="SassoonPrimaryInfant"/>
                <w:sz w:val="12"/>
                <w:szCs w:val="12"/>
                <w:lang w:eastAsia="en-GB"/>
              </w:rPr>
            </w:pPr>
          </w:p>
          <w:p w14:paraId="4BB95928" w14:textId="77777777" w:rsidR="002078C1" w:rsidRPr="00E96768" w:rsidRDefault="002078C1" w:rsidP="002078C1">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“If you have,” continued the Tin Woodman, “you ought to be glad, for it proves you have a heart. For my part, I have no heart; so I cannot have heart disease.”</w:t>
            </w:r>
          </w:p>
          <w:p w14:paraId="46BA3460" w14:textId="77777777" w:rsidR="001874A9" w:rsidRPr="002078C1" w:rsidRDefault="001874A9" w:rsidP="00912CE3">
            <w:pPr>
              <w:ind w:left="113" w:right="113"/>
              <w:rPr>
                <w:rFonts w:ascii="SassoonPrimaryInfant" w:eastAsia="Times New Roman" w:hAnsi="SassoonPrimaryInfant"/>
                <w:sz w:val="12"/>
                <w:szCs w:val="12"/>
                <w:lang w:eastAsia="en-GB"/>
              </w:rPr>
            </w:pPr>
          </w:p>
          <w:p w14:paraId="4DCC3FB0" w14:textId="77777777" w:rsidR="002078C1" w:rsidRDefault="002078C1" w:rsidP="002078C1">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 xml:space="preserve">“Perhaps,” said the Lion thoughtfully, “if I had no heart I should not be a coward.” </w:t>
            </w:r>
          </w:p>
          <w:p w14:paraId="707825BB" w14:textId="77777777" w:rsidR="001874A9" w:rsidRPr="00E96768" w:rsidRDefault="001874A9" w:rsidP="00912CE3">
            <w:pPr>
              <w:ind w:right="113"/>
              <w:rPr>
                <w:rFonts w:ascii="SassoonPrimaryInfant" w:eastAsia="Times New Roman" w:hAnsi="SassoonPrimaryInfant"/>
                <w:sz w:val="24"/>
                <w:szCs w:val="24"/>
                <w:lang w:eastAsia="en-GB"/>
              </w:rPr>
            </w:pPr>
          </w:p>
        </w:tc>
      </w:tr>
    </w:tbl>
    <w:p w14:paraId="2C440E4F" w14:textId="77777777" w:rsidR="008D0CB0" w:rsidRDefault="008D0CB0" w:rsidP="00912CE3">
      <w:pPr>
        <w:sectPr w:rsidR="008D0CB0" w:rsidSect="00B55A21">
          <w:pgSz w:w="11906" w:h="16838"/>
          <w:pgMar w:top="1134" w:right="1134" w:bottom="851" w:left="1134" w:header="708" w:footer="708" w:gutter="0"/>
          <w:cols w:space="708"/>
          <w:docGrid w:linePitch="381"/>
        </w:sectPr>
      </w:pPr>
    </w:p>
    <w:p w14:paraId="49E5B4A1" w14:textId="77777777" w:rsidR="00937813" w:rsidRDefault="00937813" w:rsidP="00912CE3"/>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single" w:sz="8" w:space="0" w:color="7AA22E" w:themeColor="accent6" w:themeShade="BF"/>
          <w:insideV w:val="single" w:sz="8" w:space="0" w:color="7AA22E" w:themeColor="accent6" w:themeShade="BF"/>
        </w:tblBorders>
        <w:shd w:val="clear" w:color="auto" w:fill="EBF4DA" w:themeFill="accent6" w:themeFillTint="33"/>
        <w:tblLook w:val="04A0" w:firstRow="1" w:lastRow="0" w:firstColumn="1" w:lastColumn="0" w:noHBand="0" w:noVBand="1"/>
      </w:tblPr>
      <w:tblGrid>
        <w:gridCol w:w="4890"/>
        <w:gridCol w:w="4749"/>
      </w:tblGrid>
      <w:tr w:rsidR="008D0CB0" w14:paraId="0D6235F3" w14:textId="77777777" w:rsidTr="008D0CB0">
        <w:trPr>
          <w:trHeight w:val="10431"/>
        </w:trPr>
        <w:tc>
          <w:tcPr>
            <w:tcW w:w="2499" w:type="pct"/>
            <w:tcBorders>
              <w:right w:val="nil"/>
            </w:tcBorders>
            <w:shd w:val="clear" w:color="auto" w:fill="EBF4DA" w:themeFill="accent6" w:themeFillTint="33"/>
          </w:tcPr>
          <w:p w14:paraId="0C4F6CB8" w14:textId="77777777" w:rsidR="008D0CB0" w:rsidRPr="00E96768" w:rsidRDefault="008D0CB0" w:rsidP="00912CE3">
            <w:pPr>
              <w:ind w:left="113" w:right="113"/>
              <w:rPr>
                <w:rFonts w:ascii="SassoonPrimaryInfant" w:eastAsia="Times New Roman" w:hAnsi="SassoonPrimaryInfant"/>
                <w:sz w:val="12"/>
                <w:szCs w:val="12"/>
                <w:lang w:eastAsia="en-GB"/>
              </w:rPr>
            </w:pPr>
          </w:p>
          <w:p w14:paraId="6935A41F" w14:textId="77777777" w:rsidR="008D0CB0" w:rsidRPr="008D0CB0" w:rsidRDefault="008D0CB0" w:rsidP="002078C1">
            <w:pPr>
              <w:ind w:right="113"/>
              <w:rPr>
                <w:rFonts w:ascii="SassoonPrimaryInfant" w:eastAsia="Times New Roman" w:hAnsi="SassoonPrimaryInfant"/>
                <w:sz w:val="12"/>
                <w:szCs w:val="24"/>
                <w:lang w:eastAsia="en-GB"/>
              </w:rPr>
            </w:pPr>
          </w:p>
          <w:p w14:paraId="49E626CE"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“Have you brains?” asked the Scarecrow.</w:t>
            </w:r>
          </w:p>
          <w:p w14:paraId="1D6B9C1B" w14:textId="77777777" w:rsidR="008D0CB0" w:rsidRPr="00E96768" w:rsidRDefault="008D0CB0" w:rsidP="00912CE3">
            <w:pPr>
              <w:ind w:left="113" w:right="113"/>
              <w:rPr>
                <w:rFonts w:ascii="SassoonPrimaryInfant" w:eastAsia="Times New Roman" w:hAnsi="SassoonPrimaryInfant"/>
                <w:sz w:val="12"/>
                <w:szCs w:val="12"/>
                <w:lang w:eastAsia="en-GB"/>
              </w:rPr>
            </w:pPr>
          </w:p>
          <w:p w14:paraId="44508788"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suppose so. I’ve never looked to see,” replied the Lion.</w:t>
            </w:r>
          </w:p>
          <w:p w14:paraId="606C506F" w14:textId="77777777" w:rsidR="008D0CB0" w:rsidRPr="00E96768" w:rsidRDefault="008D0CB0" w:rsidP="00912CE3">
            <w:pPr>
              <w:ind w:left="113" w:right="113"/>
              <w:rPr>
                <w:rFonts w:ascii="SassoonPrimaryInfant" w:eastAsia="Times New Roman" w:hAnsi="SassoonPrimaryInfant"/>
                <w:sz w:val="12"/>
                <w:szCs w:val="12"/>
                <w:lang w:eastAsia="en-GB"/>
              </w:rPr>
            </w:pPr>
          </w:p>
          <w:p w14:paraId="36569EF9"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“I am going to the Great Oz to ask him to give me some,” remarked the Scarecrow, “for my head is stuffed with straw.”</w:t>
            </w:r>
          </w:p>
          <w:p w14:paraId="341D7878" w14:textId="77777777" w:rsidR="008D0CB0" w:rsidRPr="00E96768" w:rsidRDefault="008D0CB0" w:rsidP="00912CE3">
            <w:pPr>
              <w:ind w:left="113" w:right="113"/>
              <w:rPr>
                <w:rFonts w:ascii="SassoonPrimaryInfant" w:eastAsia="Times New Roman" w:hAnsi="SassoonPrimaryInfant"/>
                <w:sz w:val="12"/>
                <w:szCs w:val="12"/>
                <w:lang w:eastAsia="en-GB"/>
              </w:rPr>
            </w:pPr>
          </w:p>
          <w:p w14:paraId="69A36E68"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“And I am going to ask him to give me a heart,” said the Woodman.</w:t>
            </w:r>
          </w:p>
          <w:p w14:paraId="3DCF6B51" w14:textId="77777777" w:rsidR="008D0CB0" w:rsidRPr="002078C1" w:rsidRDefault="008D0CB0" w:rsidP="00912CE3">
            <w:pPr>
              <w:ind w:left="113" w:right="113"/>
              <w:rPr>
                <w:rFonts w:ascii="SassoonPrimaryInfant" w:eastAsia="Times New Roman" w:hAnsi="SassoonPrimaryInfant"/>
                <w:sz w:val="12"/>
                <w:szCs w:val="24"/>
                <w:lang w:eastAsia="en-GB"/>
              </w:rPr>
            </w:pPr>
          </w:p>
          <w:p w14:paraId="2C3C1080" w14:textId="77777777" w:rsidR="002078C1" w:rsidRPr="00E96768" w:rsidRDefault="002078C1" w:rsidP="002078C1">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“And I am going to ask him to send Toto and me back to Kansas,” added Dorothy.</w:t>
            </w:r>
          </w:p>
          <w:p w14:paraId="5954CC9B" w14:textId="77777777" w:rsidR="008D0CB0" w:rsidRDefault="008D0CB0" w:rsidP="00912CE3">
            <w:pPr>
              <w:ind w:right="113"/>
              <w:rPr>
                <w:rFonts w:ascii="SassoonPrimaryInfant" w:eastAsia="Times New Roman" w:hAnsi="SassoonPrimaryInfant"/>
                <w:sz w:val="24"/>
                <w:szCs w:val="24"/>
                <w:lang w:eastAsia="en-GB"/>
              </w:rPr>
            </w:pPr>
          </w:p>
          <w:p w14:paraId="253A2968" w14:textId="77777777" w:rsidR="008D0CB0" w:rsidRDefault="008D0CB0" w:rsidP="00912CE3">
            <w:pPr>
              <w:ind w:left="113" w:right="113"/>
              <w:rPr>
                <w:rFonts w:ascii="SassoonPrimaryInfant" w:eastAsia="Times New Roman" w:hAnsi="SassoonPrimaryInfant"/>
                <w:sz w:val="24"/>
                <w:szCs w:val="24"/>
                <w:lang w:eastAsia="en-GB"/>
              </w:rPr>
            </w:pPr>
          </w:p>
          <w:p w14:paraId="43533F1E" w14:textId="77777777" w:rsidR="008D0CB0" w:rsidRDefault="008D0CB0" w:rsidP="00912CE3">
            <w:pPr>
              <w:ind w:right="113"/>
              <w:rPr>
                <w:rFonts w:ascii="SassoonPrimaryInfant" w:eastAsia="Times New Roman" w:hAnsi="SassoonPrimaryInfant"/>
                <w:sz w:val="24"/>
                <w:szCs w:val="24"/>
                <w:lang w:eastAsia="en-GB"/>
              </w:rPr>
            </w:pPr>
          </w:p>
          <w:p w14:paraId="6BA92E8C" w14:textId="77777777" w:rsidR="008D0CB0" w:rsidRDefault="008D0CB0" w:rsidP="00912CE3">
            <w:pPr>
              <w:ind w:left="113" w:right="113"/>
              <w:rPr>
                <w:rFonts w:ascii="SassoonPrimaryInfant" w:eastAsia="Times New Roman" w:hAnsi="SassoonPrimaryInfant"/>
                <w:sz w:val="24"/>
                <w:szCs w:val="24"/>
                <w:lang w:eastAsia="en-GB"/>
              </w:rPr>
            </w:pPr>
          </w:p>
          <w:p w14:paraId="546BAA18" w14:textId="77777777" w:rsidR="008D0CB0" w:rsidRDefault="008D0CB0" w:rsidP="00912CE3">
            <w:pPr>
              <w:ind w:left="113" w:right="113"/>
              <w:rPr>
                <w:rFonts w:ascii="SassoonPrimaryInfant" w:eastAsia="Times New Roman" w:hAnsi="SassoonPrimaryInfant"/>
                <w:sz w:val="24"/>
                <w:szCs w:val="24"/>
                <w:lang w:eastAsia="en-GB"/>
              </w:rPr>
            </w:pPr>
          </w:p>
          <w:p w14:paraId="416930A9" w14:textId="77777777" w:rsidR="008D0CB0" w:rsidRDefault="008D0CB0" w:rsidP="00912CE3">
            <w:pPr>
              <w:ind w:left="113" w:right="113"/>
              <w:rPr>
                <w:rFonts w:ascii="SassoonPrimaryInfant" w:eastAsia="Times New Roman" w:hAnsi="SassoonPrimaryInfant"/>
                <w:sz w:val="24"/>
                <w:szCs w:val="24"/>
                <w:lang w:eastAsia="en-GB"/>
              </w:rPr>
            </w:pPr>
          </w:p>
          <w:p w14:paraId="2FB42386" w14:textId="77777777" w:rsidR="002078C1" w:rsidRDefault="002078C1" w:rsidP="00912CE3">
            <w:pPr>
              <w:ind w:left="113" w:right="113"/>
              <w:rPr>
                <w:rFonts w:ascii="SassoonPrimaryInfant" w:eastAsia="Times New Roman" w:hAnsi="SassoonPrimaryInfant"/>
                <w:sz w:val="24"/>
                <w:szCs w:val="24"/>
                <w:lang w:eastAsia="en-GB"/>
              </w:rPr>
            </w:pPr>
          </w:p>
          <w:p w14:paraId="2CC38FCA" w14:textId="77777777" w:rsidR="002078C1" w:rsidRDefault="002078C1" w:rsidP="00912CE3">
            <w:pPr>
              <w:ind w:left="113" w:right="113"/>
              <w:rPr>
                <w:rFonts w:ascii="SassoonPrimaryInfant" w:eastAsia="Times New Roman" w:hAnsi="SassoonPrimaryInfant"/>
                <w:sz w:val="24"/>
                <w:szCs w:val="24"/>
                <w:lang w:eastAsia="en-GB"/>
              </w:rPr>
            </w:pPr>
          </w:p>
          <w:p w14:paraId="6570167E" w14:textId="77777777" w:rsidR="002078C1" w:rsidRDefault="002078C1" w:rsidP="00912CE3">
            <w:pPr>
              <w:ind w:left="113" w:right="113"/>
              <w:rPr>
                <w:rFonts w:ascii="SassoonPrimaryInfant" w:eastAsia="Times New Roman" w:hAnsi="SassoonPrimaryInfant"/>
                <w:sz w:val="24"/>
                <w:szCs w:val="24"/>
                <w:lang w:eastAsia="en-GB"/>
              </w:rPr>
            </w:pPr>
          </w:p>
          <w:p w14:paraId="181BBF03" w14:textId="77777777" w:rsidR="002078C1" w:rsidRDefault="002078C1" w:rsidP="00912CE3">
            <w:pPr>
              <w:ind w:left="113" w:right="113"/>
              <w:rPr>
                <w:rFonts w:ascii="SassoonPrimaryInfant" w:eastAsia="Times New Roman" w:hAnsi="SassoonPrimaryInfant"/>
                <w:sz w:val="24"/>
                <w:szCs w:val="24"/>
                <w:lang w:eastAsia="en-GB"/>
              </w:rPr>
            </w:pPr>
          </w:p>
          <w:p w14:paraId="7B7CAA58" w14:textId="77777777" w:rsidR="008D0CB0" w:rsidRDefault="008D0CB0" w:rsidP="00912CE3">
            <w:pPr>
              <w:ind w:left="113" w:right="113"/>
              <w:rPr>
                <w:rFonts w:ascii="SassoonPrimaryInfant" w:eastAsia="Times New Roman" w:hAnsi="SassoonPrimaryInfant"/>
                <w:sz w:val="24"/>
                <w:szCs w:val="24"/>
                <w:lang w:eastAsia="en-GB"/>
              </w:rPr>
            </w:pPr>
          </w:p>
          <w:p w14:paraId="1751BF04" w14:textId="77777777" w:rsidR="002078C1" w:rsidRPr="00E96768" w:rsidRDefault="002078C1" w:rsidP="00912CE3">
            <w:pPr>
              <w:ind w:left="113" w:right="113"/>
              <w:rPr>
                <w:rFonts w:ascii="SassoonPrimaryInfant" w:eastAsia="Times New Roman" w:hAnsi="SassoonPrimaryInfant"/>
                <w:sz w:val="24"/>
                <w:szCs w:val="24"/>
                <w:lang w:eastAsia="en-GB"/>
              </w:rPr>
            </w:pPr>
          </w:p>
          <w:p w14:paraId="789FE1D5" w14:textId="77777777" w:rsidR="008D0CB0" w:rsidRPr="00E96768" w:rsidRDefault="008D0CB0" w:rsidP="00B824AE">
            <w:pPr>
              <w:spacing w:after="120"/>
              <w:ind w:left="113" w:right="113"/>
              <w:rPr>
                <w:rFonts w:ascii="SassoonPrimaryInfant" w:hAnsi="SassoonPrimaryInfant"/>
                <w:b/>
              </w:rPr>
            </w:pPr>
            <w:r w:rsidRPr="00E96768">
              <w:rPr>
                <w:rFonts w:ascii="SassoonPrimaryInfant" w:hAnsi="SassoonPrimaryInfant"/>
                <w:b/>
                <w:noProof/>
                <w:lang w:val="en-US"/>
              </w:rPr>
              <w:drawing>
                <wp:inline distT="0" distB="0" distL="0" distR="0" wp14:anchorId="589A4962" wp14:editId="31FE09DF">
                  <wp:extent cx="2825087" cy="3191504"/>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830936" cy="3198112"/>
                          </a:xfrm>
                          <a:prstGeom prst="rect">
                            <a:avLst/>
                          </a:prstGeom>
                        </pic:spPr>
                      </pic:pic>
                    </a:graphicData>
                  </a:graphic>
                </wp:inline>
              </w:drawing>
            </w:r>
          </w:p>
        </w:tc>
        <w:tc>
          <w:tcPr>
            <w:tcW w:w="2501" w:type="pct"/>
            <w:tcBorders>
              <w:left w:val="nil"/>
            </w:tcBorders>
            <w:shd w:val="clear" w:color="auto" w:fill="EBF4DA" w:themeFill="accent6" w:themeFillTint="33"/>
          </w:tcPr>
          <w:p w14:paraId="28A7AFED" w14:textId="77777777" w:rsidR="008D0CB0" w:rsidRPr="00E96768" w:rsidRDefault="008D0CB0" w:rsidP="00912CE3">
            <w:pPr>
              <w:ind w:left="113" w:right="113"/>
              <w:rPr>
                <w:rFonts w:ascii="SassoonPrimaryInfant" w:eastAsia="Times New Roman" w:hAnsi="SassoonPrimaryInfant"/>
                <w:sz w:val="12"/>
                <w:szCs w:val="24"/>
                <w:lang w:eastAsia="en-GB"/>
              </w:rPr>
            </w:pPr>
          </w:p>
          <w:p w14:paraId="3D740C46" w14:textId="77777777" w:rsidR="008D0CB0" w:rsidRPr="00E96768" w:rsidRDefault="008D0CB0" w:rsidP="002078C1">
            <w:pPr>
              <w:ind w:right="113"/>
              <w:rPr>
                <w:rFonts w:ascii="SassoonPrimaryInfant" w:eastAsia="Times New Roman" w:hAnsi="SassoonPrimaryInfant"/>
                <w:sz w:val="12"/>
                <w:szCs w:val="12"/>
                <w:lang w:eastAsia="en-GB"/>
              </w:rPr>
            </w:pPr>
          </w:p>
          <w:p w14:paraId="2807A5C9"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“Do you think Oz could give me courage?” asked the Cowardly Lion.</w:t>
            </w:r>
          </w:p>
          <w:p w14:paraId="486FC704" w14:textId="77777777" w:rsidR="008D0CB0" w:rsidRPr="00E96768" w:rsidRDefault="008D0CB0" w:rsidP="00912CE3">
            <w:pPr>
              <w:ind w:left="113" w:right="113"/>
              <w:rPr>
                <w:rFonts w:ascii="SassoonPrimaryInfant" w:eastAsia="Times New Roman" w:hAnsi="SassoonPrimaryInfant"/>
                <w:sz w:val="12"/>
                <w:szCs w:val="12"/>
                <w:lang w:eastAsia="en-GB"/>
              </w:rPr>
            </w:pPr>
          </w:p>
          <w:p w14:paraId="0332CABC"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“Just as easily as he could give me brains,” said the Scarecrow.</w:t>
            </w:r>
          </w:p>
          <w:p w14:paraId="4E983F73" w14:textId="77777777" w:rsidR="008D0CB0" w:rsidRPr="00E96768" w:rsidRDefault="008D0CB0" w:rsidP="00912CE3">
            <w:pPr>
              <w:ind w:left="113" w:right="113"/>
              <w:rPr>
                <w:rFonts w:ascii="SassoonPrimaryInfant" w:eastAsia="Times New Roman" w:hAnsi="SassoonPrimaryInfant"/>
                <w:sz w:val="12"/>
                <w:szCs w:val="12"/>
                <w:lang w:eastAsia="en-GB"/>
              </w:rPr>
            </w:pPr>
          </w:p>
          <w:p w14:paraId="41C6FE9D"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“Or give me a heart,” said the Tin Woodman.</w:t>
            </w:r>
          </w:p>
          <w:p w14:paraId="0A22A3BB" w14:textId="77777777" w:rsidR="008D0CB0" w:rsidRPr="00E96768" w:rsidRDefault="008D0CB0" w:rsidP="00912CE3">
            <w:pPr>
              <w:ind w:left="113" w:right="113"/>
              <w:rPr>
                <w:rFonts w:ascii="SassoonPrimaryInfant" w:eastAsia="Times New Roman" w:hAnsi="SassoonPrimaryInfant"/>
                <w:sz w:val="12"/>
                <w:szCs w:val="12"/>
                <w:lang w:eastAsia="en-GB"/>
              </w:rPr>
            </w:pPr>
          </w:p>
          <w:p w14:paraId="6DEFF67A"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“Or send me back to Kansas,” said Dorothy.</w:t>
            </w:r>
          </w:p>
          <w:p w14:paraId="29CF9358" w14:textId="77777777" w:rsidR="008D0CB0" w:rsidRPr="00E96768" w:rsidRDefault="008D0CB0" w:rsidP="00912CE3">
            <w:pPr>
              <w:ind w:left="113" w:right="113"/>
              <w:rPr>
                <w:rFonts w:ascii="SassoonPrimaryInfant" w:eastAsia="Times New Roman" w:hAnsi="SassoonPrimaryInfant"/>
                <w:sz w:val="12"/>
                <w:szCs w:val="12"/>
                <w:lang w:eastAsia="en-GB"/>
              </w:rPr>
            </w:pPr>
          </w:p>
          <w:p w14:paraId="1B545589" w14:textId="77777777" w:rsidR="008D0CB0" w:rsidRPr="00E96768" w:rsidRDefault="008D0CB0" w:rsidP="00912CE3">
            <w:pPr>
              <w:ind w:left="113" w:right="113"/>
              <w:rPr>
                <w:rFonts w:ascii="SassoonPrimaryInfant" w:eastAsia="Times New Roman" w:hAnsi="SassoonPrimaryInfant"/>
                <w:sz w:val="24"/>
                <w:szCs w:val="24"/>
                <w:lang w:eastAsia="en-GB"/>
              </w:rPr>
            </w:pPr>
            <w:r w:rsidRPr="00E96768">
              <w:rPr>
                <w:rFonts w:ascii="SassoonPrimaryInfant" w:eastAsia="Times New Roman" w:hAnsi="SassoonPrimaryInfant"/>
                <w:sz w:val="24"/>
                <w:szCs w:val="24"/>
                <w:lang w:eastAsia="en-GB"/>
              </w:rPr>
              <w:t>“Then, if you don’t mind, I’ll go with you,” said the Lion, “for my life is simply unbearable without a bit of courage.”</w:t>
            </w:r>
          </w:p>
        </w:tc>
      </w:tr>
    </w:tbl>
    <w:p w14:paraId="0BBC6234" w14:textId="77777777" w:rsidR="00987F99" w:rsidRPr="00987F99" w:rsidRDefault="00987F99" w:rsidP="00912CE3">
      <w:pPr>
        <w:rPr>
          <w:rFonts w:ascii="SassoonPrimaryInfant" w:hAnsi="SassoonPrimaryInfant"/>
          <w:szCs w:val="22"/>
          <w:lang w:eastAsia="en-GB"/>
        </w:rPr>
      </w:pPr>
      <w:r w:rsidRPr="00987F99">
        <w:rPr>
          <w:rFonts w:ascii="SassoonPrimaryInfant" w:hAnsi="SassoonPrimaryInfant"/>
          <w:szCs w:val="22"/>
        </w:rPr>
        <w:br w:type="page"/>
      </w:r>
    </w:p>
    <w:p w14:paraId="55101DD6" w14:textId="77777777" w:rsidR="00987F99" w:rsidRPr="00987F99" w:rsidRDefault="00987F99" w:rsidP="00912CE3">
      <w:pPr>
        <w:pStyle w:val="H3"/>
        <w:shd w:val="clear" w:color="auto" w:fill="FBB19A" w:themeFill="accent2" w:themeFillTint="66"/>
        <w:spacing w:line="276" w:lineRule="auto"/>
        <w:rPr>
          <w:color w:val="auto"/>
        </w:rPr>
      </w:pPr>
      <w:bookmarkStart w:id="13" w:name="TheWonderfulWizardofOzCQ"/>
      <w:r w:rsidRPr="00987F99">
        <w:rPr>
          <w:color w:val="auto"/>
        </w:rPr>
        <w:lastRenderedPageBreak/>
        <w:t>Comprehension questions</w:t>
      </w:r>
    </w:p>
    <w:bookmarkEnd w:id="13"/>
    <w:p w14:paraId="66557661" w14:textId="77777777" w:rsidR="007C33D7" w:rsidRPr="00BC7EC4" w:rsidRDefault="007C33D7" w:rsidP="007C33D7">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77AB46B2" w14:textId="77777777" w:rsidR="007C33D7" w:rsidRPr="007C33D7" w:rsidRDefault="007C33D7" w:rsidP="007C33D7">
      <w:pPr>
        <w:widowControl w:val="0"/>
        <w:autoSpaceDE w:val="0"/>
        <w:autoSpaceDN w:val="0"/>
        <w:adjustRightInd w:val="0"/>
        <w:rPr>
          <w:rFonts w:ascii="SassoonPrimaryInfant" w:hAnsi="SassoonPrimaryInfant"/>
          <w:sz w:val="24"/>
          <w:szCs w:val="24"/>
        </w:rPr>
      </w:pPr>
    </w:p>
    <w:p w14:paraId="00C4043E" w14:textId="77777777"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Which character has a father who once went to the Emerald City? </w:t>
      </w:r>
    </w:p>
    <w:p w14:paraId="7AE36F73" w14:textId="77777777" w:rsidR="00987F99" w:rsidRDefault="00987F99" w:rsidP="00912CE3">
      <w:pPr>
        <w:rPr>
          <w:rFonts w:ascii="SassoonPrimaryInfant" w:hAnsi="SassoonPrimaryInfant"/>
          <w:sz w:val="24"/>
          <w:szCs w:val="24"/>
        </w:rPr>
      </w:pPr>
    </w:p>
    <w:p w14:paraId="02378013" w14:textId="77777777" w:rsidR="00987F99" w:rsidRDefault="00987F99"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26390A22" w14:textId="77777777" w:rsidR="00987F99" w:rsidRPr="00987F99" w:rsidRDefault="00987F99" w:rsidP="00912CE3">
      <w:pPr>
        <w:rPr>
          <w:rFonts w:ascii="SassoonPrimaryInfant" w:hAnsi="SassoonPrimaryInfant"/>
          <w:sz w:val="24"/>
          <w:szCs w:val="24"/>
        </w:rPr>
      </w:pPr>
    </w:p>
    <w:p w14:paraId="75467ACA" w14:textId="5644552F" w:rsidR="00987F99" w:rsidRPr="00D333DE" w:rsidRDefault="005E675E" w:rsidP="000F5403">
      <w:pPr>
        <w:pStyle w:val="ListParagraph"/>
        <w:numPr>
          <w:ilvl w:val="0"/>
          <w:numId w:val="10"/>
        </w:numPr>
        <w:rPr>
          <w:rFonts w:ascii="SassoonPrimaryInfant" w:hAnsi="SassoonPrimaryInfant"/>
          <w:color w:val="B42F06" w:themeColor="accent2" w:themeShade="BF"/>
          <w:sz w:val="24"/>
          <w:szCs w:val="24"/>
        </w:rPr>
      </w:pPr>
      <w:r>
        <w:rPr>
          <w:rFonts w:ascii="SassoonPrimaryInfant" w:hAnsi="SassoonPrimaryInfant"/>
          <w:i/>
          <w:color w:val="B42F06" w:themeColor="accent2" w:themeShade="BF"/>
          <w:sz w:val="24"/>
          <w:szCs w:val="24"/>
        </w:rPr>
        <w:t>‘</w:t>
      </w:r>
      <w:r w:rsidR="00987F99" w:rsidRPr="005E675E">
        <w:rPr>
          <w:rFonts w:ascii="SassoonPrimaryInfant" w:hAnsi="SassoonPrimaryInfant"/>
          <w:i/>
          <w:color w:val="FF0000"/>
          <w:sz w:val="24"/>
          <w:szCs w:val="24"/>
        </w:rPr>
        <w:t>There were few birds in this part of the forest</w:t>
      </w:r>
      <w:r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2BE19052" w14:textId="77777777" w:rsidR="00987F99" w:rsidRPr="00987F99" w:rsidRDefault="00987F99" w:rsidP="00912CE3">
      <w:pPr>
        <w:rPr>
          <w:rFonts w:ascii="SassoonPrimaryInfant" w:hAnsi="SassoonPrimaryInfant"/>
          <w:sz w:val="24"/>
          <w:szCs w:val="24"/>
        </w:rPr>
      </w:pPr>
    </w:p>
    <w:p w14:paraId="076A53DD" w14:textId="77777777" w:rsidR="00987F99" w:rsidRPr="00987F99" w:rsidRDefault="00987F99" w:rsidP="00912CE3">
      <w:pPr>
        <w:pStyle w:val="ListParagraph"/>
        <w:rPr>
          <w:rFonts w:ascii="SassoonPrimaryInfant" w:hAnsi="SassoonPrimaryInfant"/>
          <w:sz w:val="24"/>
          <w:szCs w:val="24"/>
        </w:rPr>
      </w:pPr>
      <w:r w:rsidRPr="00987F99">
        <w:rPr>
          <w:rFonts w:ascii="SassoonPrimaryInfant" w:hAnsi="SassoonPrimaryInfant"/>
          <w:sz w:val="24"/>
          <w:szCs w:val="24"/>
        </w:rPr>
        <w:t xml:space="preserve">What was the reason for this? </w:t>
      </w:r>
    </w:p>
    <w:p w14:paraId="151FEFFF" w14:textId="77777777" w:rsidR="00987F99" w:rsidRDefault="00987F99" w:rsidP="00912CE3">
      <w:pPr>
        <w:rPr>
          <w:rFonts w:ascii="SassoonPrimaryInfant" w:hAnsi="SassoonPrimaryInfant"/>
          <w:sz w:val="24"/>
          <w:szCs w:val="24"/>
        </w:rPr>
      </w:pPr>
    </w:p>
    <w:p w14:paraId="0546D1A6" w14:textId="77777777" w:rsidR="00987F99" w:rsidRDefault="00987F99"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08E56FC7" w14:textId="77777777" w:rsidR="00987F99" w:rsidRPr="00987F99" w:rsidRDefault="00987F99" w:rsidP="00912CE3">
      <w:pPr>
        <w:rPr>
          <w:rFonts w:ascii="SassoonPrimaryInfant" w:hAnsi="SassoonPrimaryInfant"/>
          <w:sz w:val="24"/>
          <w:szCs w:val="24"/>
        </w:rPr>
      </w:pPr>
    </w:p>
    <w:p w14:paraId="64FDC7AF" w14:textId="5BD7A320"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Look at the paragraph which begins: </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There were few bird</w:t>
      </w:r>
      <w:r w:rsidR="00F609F0" w:rsidRPr="005E675E">
        <w:rPr>
          <w:rFonts w:ascii="SassoonPrimaryInfant" w:hAnsi="SassoonPrimaryInfant"/>
          <w:i/>
          <w:color w:val="FF0000"/>
          <w:sz w:val="24"/>
          <w:szCs w:val="24"/>
        </w:rPr>
        <w:t xml:space="preserve">s </w:t>
      </w:r>
      <w:r w:rsidRPr="005E675E">
        <w:rPr>
          <w:rFonts w:ascii="SassoonPrimaryInfant" w:hAnsi="SassoonPrimaryInfant"/>
          <w:i/>
          <w:color w:val="FF0000"/>
          <w:sz w:val="24"/>
          <w:szCs w:val="24"/>
        </w:rPr>
        <w:t>…</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 xml:space="preserve"> </w:t>
      </w:r>
      <w:r w:rsidRPr="00987F99">
        <w:rPr>
          <w:rFonts w:ascii="SassoonPrimaryInfant" w:hAnsi="SassoonPrimaryInfant"/>
          <w:sz w:val="24"/>
          <w:szCs w:val="24"/>
        </w:rPr>
        <w:t xml:space="preserve">How can you tell that Toto is scared? Give </w:t>
      </w:r>
      <w:r w:rsidRPr="00987F99">
        <w:rPr>
          <w:rFonts w:ascii="SassoonPrimaryInfant" w:hAnsi="SassoonPrimaryInfant"/>
          <w:b/>
          <w:sz w:val="24"/>
          <w:szCs w:val="24"/>
        </w:rPr>
        <w:t>two</w:t>
      </w:r>
      <w:r w:rsidRPr="00987F99">
        <w:rPr>
          <w:rFonts w:ascii="SassoonPrimaryInfant" w:hAnsi="SassoonPrimaryInfant"/>
          <w:sz w:val="24"/>
          <w:szCs w:val="24"/>
        </w:rPr>
        <w:t xml:space="preserve"> reasons.</w:t>
      </w:r>
    </w:p>
    <w:p w14:paraId="76E26CB9" w14:textId="77777777" w:rsidR="00987F99" w:rsidRDefault="00987F99" w:rsidP="00912CE3">
      <w:pPr>
        <w:widowControl w:val="0"/>
        <w:autoSpaceDE w:val="0"/>
        <w:autoSpaceDN w:val="0"/>
        <w:adjustRightInd w:val="0"/>
        <w:rPr>
          <w:rFonts w:ascii="SassoonPrimaryInfant" w:hAnsi="SassoonPrimaryInfant"/>
          <w:sz w:val="24"/>
          <w:szCs w:val="24"/>
        </w:rPr>
      </w:pPr>
    </w:p>
    <w:p w14:paraId="6771E17A" w14:textId="77777777" w:rsidR="00987F99" w:rsidRDefault="00987F99" w:rsidP="000F5403">
      <w:pPr>
        <w:pStyle w:val="ListParagraph"/>
        <w:widowControl w:val="0"/>
        <w:numPr>
          <w:ilvl w:val="0"/>
          <w:numId w:val="11"/>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16E3F14B" w14:textId="77777777" w:rsidR="00987F99" w:rsidRPr="00C86764" w:rsidRDefault="00987F99" w:rsidP="000F5403">
      <w:pPr>
        <w:pStyle w:val="ListParagraph"/>
        <w:widowControl w:val="0"/>
        <w:numPr>
          <w:ilvl w:val="0"/>
          <w:numId w:val="11"/>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41AC9A45" w14:textId="77777777" w:rsidR="00987F99" w:rsidRPr="00987F99" w:rsidRDefault="00987F99" w:rsidP="00912CE3">
      <w:pPr>
        <w:widowControl w:val="0"/>
        <w:autoSpaceDE w:val="0"/>
        <w:autoSpaceDN w:val="0"/>
        <w:adjustRightInd w:val="0"/>
        <w:rPr>
          <w:rFonts w:ascii="SassoonPrimaryInfant" w:hAnsi="SassoonPrimaryInfant"/>
          <w:sz w:val="24"/>
          <w:szCs w:val="24"/>
        </w:rPr>
      </w:pPr>
    </w:p>
    <w:p w14:paraId="15A7229C" w14:textId="4B137669" w:rsidR="00987F99" w:rsidRPr="00D333DE" w:rsidRDefault="005E675E" w:rsidP="000F5403">
      <w:pPr>
        <w:pStyle w:val="ListParagraph"/>
        <w:widowControl w:val="0"/>
        <w:numPr>
          <w:ilvl w:val="0"/>
          <w:numId w:val="10"/>
        </w:numPr>
        <w:autoSpaceDE w:val="0"/>
        <w:autoSpaceDN w:val="0"/>
        <w:adjustRightInd w:val="0"/>
        <w:rPr>
          <w:rFonts w:ascii="SassoonPrimaryInfant" w:hAnsi="SassoonPrimaryInfant"/>
          <w:color w:val="B42F06" w:themeColor="accent2" w:themeShade="BF"/>
          <w:sz w:val="24"/>
          <w:szCs w:val="24"/>
        </w:rPr>
      </w:pPr>
      <w:r>
        <w:rPr>
          <w:rFonts w:ascii="SassoonPrimaryInfant" w:hAnsi="SassoonPrimaryInfant"/>
          <w:i/>
          <w:color w:val="B42F06" w:themeColor="accent2" w:themeShade="BF"/>
          <w:sz w:val="24"/>
          <w:szCs w:val="24"/>
        </w:rPr>
        <w:t>‘</w:t>
      </w:r>
      <w:r w:rsidR="00987F99" w:rsidRPr="005E675E">
        <w:rPr>
          <w:rFonts w:ascii="SassoonPrimaryInfant" w:hAnsi="SassoonPrimaryInfant"/>
          <w:i/>
          <w:color w:val="FF0000"/>
          <w:sz w:val="24"/>
          <w:szCs w:val="24"/>
        </w:rPr>
        <w:t>A great lion bounded into the road</w:t>
      </w:r>
      <w:r w:rsidR="00F609F0"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47E77078" w14:textId="77777777" w:rsidR="00987F99" w:rsidRPr="00987F99" w:rsidRDefault="00987F99" w:rsidP="00912CE3">
      <w:pPr>
        <w:widowControl w:val="0"/>
        <w:autoSpaceDE w:val="0"/>
        <w:autoSpaceDN w:val="0"/>
        <w:adjustRightInd w:val="0"/>
        <w:rPr>
          <w:rFonts w:ascii="SassoonPrimaryInfant" w:hAnsi="SassoonPrimaryInfant"/>
          <w:sz w:val="24"/>
          <w:szCs w:val="24"/>
        </w:rPr>
      </w:pPr>
    </w:p>
    <w:p w14:paraId="14D29578"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What does the word </w:t>
      </w:r>
      <w:r w:rsidRPr="00987F99">
        <w:rPr>
          <w:rFonts w:ascii="SassoonPrimaryInfant" w:hAnsi="SassoonPrimaryInfant"/>
          <w:b/>
          <w:sz w:val="24"/>
          <w:szCs w:val="24"/>
        </w:rPr>
        <w:t>bounded</w:t>
      </w:r>
      <w:r w:rsidRPr="00987F99">
        <w:rPr>
          <w:rFonts w:ascii="SassoonPrimaryInfant" w:hAnsi="SassoonPrimaryInfant"/>
          <w:sz w:val="24"/>
          <w:szCs w:val="24"/>
        </w:rPr>
        <w:t xml:space="preserve"> tell you?</w:t>
      </w:r>
    </w:p>
    <w:p w14:paraId="6DBCE951" w14:textId="77777777" w:rsidR="00987F99" w:rsidRDefault="00987F99" w:rsidP="00912CE3">
      <w:pPr>
        <w:pStyle w:val="ListParagraph"/>
        <w:widowControl w:val="0"/>
        <w:autoSpaceDE w:val="0"/>
        <w:autoSpaceDN w:val="0"/>
        <w:adjustRightInd w:val="0"/>
        <w:rPr>
          <w:rFonts w:ascii="SassoonPrimaryInfant" w:hAnsi="SassoonPrimaryInfant"/>
          <w:sz w:val="24"/>
          <w:szCs w:val="24"/>
        </w:rPr>
      </w:pPr>
    </w:p>
    <w:p w14:paraId="034FC8A2"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26D09A3D" w14:textId="77777777" w:rsidR="0066354F" w:rsidRPr="0066354F" w:rsidRDefault="0066354F" w:rsidP="00912CE3">
      <w:pPr>
        <w:widowControl w:val="0"/>
        <w:autoSpaceDE w:val="0"/>
        <w:autoSpaceDN w:val="0"/>
        <w:adjustRightInd w:val="0"/>
        <w:rPr>
          <w:rFonts w:ascii="SassoonPrimaryInfant" w:hAnsi="SassoonPrimaryInfant"/>
          <w:sz w:val="24"/>
          <w:szCs w:val="24"/>
        </w:rPr>
      </w:pPr>
    </w:p>
    <w:p w14:paraId="2BB9D029" w14:textId="77777777"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What evidence is there that Dorothy is a brave person?</w:t>
      </w:r>
    </w:p>
    <w:p w14:paraId="12736FA4" w14:textId="77777777" w:rsidR="00987F99" w:rsidRDefault="00987F99" w:rsidP="00912CE3">
      <w:pPr>
        <w:widowControl w:val="0"/>
        <w:autoSpaceDE w:val="0"/>
        <w:autoSpaceDN w:val="0"/>
        <w:adjustRightInd w:val="0"/>
        <w:rPr>
          <w:rFonts w:ascii="SassoonPrimaryInfant" w:hAnsi="SassoonPrimaryInfant"/>
          <w:sz w:val="24"/>
          <w:szCs w:val="24"/>
        </w:rPr>
      </w:pPr>
    </w:p>
    <w:p w14:paraId="718EA9A3"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090EC1DD" w14:textId="77777777" w:rsidR="0066354F" w:rsidRPr="00987F99" w:rsidRDefault="0066354F" w:rsidP="00912CE3">
      <w:pPr>
        <w:widowControl w:val="0"/>
        <w:autoSpaceDE w:val="0"/>
        <w:autoSpaceDN w:val="0"/>
        <w:adjustRightInd w:val="0"/>
        <w:rPr>
          <w:rFonts w:ascii="SassoonPrimaryInfant" w:hAnsi="SassoonPrimaryInfant"/>
          <w:sz w:val="24"/>
          <w:szCs w:val="24"/>
        </w:rPr>
      </w:pPr>
    </w:p>
    <w:p w14:paraId="162FE147" w14:textId="6C6C2DF5" w:rsidR="00987F99" w:rsidRPr="00987F99" w:rsidRDefault="00987F99" w:rsidP="000F5403">
      <w:pPr>
        <w:pStyle w:val="ListParagraph"/>
        <w:numPr>
          <w:ilvl w:val="0"/>
          <w:numId w:val="10"/>
        </w:numPr>
        <w:rPr>
          <w:rFonts w:ascii="SassoonPrimaryInfant" w:hAnsi="SassoonPrimaryInfant"/>
          <w:sz w:val="24"/>
          <w:szCs w:val="24"/>
        </w:rPr>
      </w:pPr>
      <w:r w:rsidRPr="00987F99">
        <w:rPr>
          <w:rFonts w:ascii="SassoonPrimaryInfant" w:hAnsi="SassoonPrimaryInfant"/>
          <w:sz w:val="24"/>
          <w:szCs w:val="24"/>
        </w:rPr>
        <w:t xml:space="preserve">Look at the paragraph which begins: </w:t>
      </w:r>
      <w:r w:rsidRPr="005E675E">
        <w:rPr>
          <w:rFonts w:ascii="SassoonPrimaryInfant" w:hAnsi="SassoonPrimaryInfant"/>
          <w:i/>
          <w:color w:val="FF0000"/>
          <w:sz w:val="24"/>
          <w:szCs w:val="24"/>
        </w:rPr>
        <w:t>“That’s why he went over…</w:t>
      </w:r>
      <w:r w:rsidR="005E675E">
        <w:rPr>
          <w:rFonts w:ascii="SassoonPrimaryInfant" w:hAnsi="SassoonPrimaryInfant"/>
          <w:i/>
          <w:color w:val="FF0000"/>
          <w:sz w:val="24"/>
          <w:szCs w:val="24"/>
        </w:rPr>
        <w:t>”</w:t>
      </w:r>
    </w:p>
    <w:p w14:paraId="45E217CA" w14:textId="77777777" w:rsidR="00987F99" w:rsidRPr="00987F99" w:rsidRDefault="00987F99" w:rsidP="00912CE3">
      <w:pPr>
        <w:pStyle w:val="ListParagraph"/>
        <w:rPr>
          <w:rFonts w:ascii="SassoonPrimaryInfant" w:hAnsi="SassoonPrimaryInfant"/>
          <w:sz w:val="24"/>
          <w:szCs w:val="24"/>
        </w:rPr>
      </w:pPr>
    </w:p>
    <w:p w14:paraId="0DB786AA" w14:textId="77777777" w:rsidR="00987F99" w:rsidRPr="00987F99" w:rsidRDefault="00987F99" w:rsidP="00912CE3">
      <w:pPr>
        <w:pStyle w:val="ListParagraph"/>
        <w:rPr>
          <w:rFonts w:ascii="SassoonPrimaryInfant" w:hAnsi="SassoonPrimaryInfant"/>
          <w:sz w:val="24"/>
          <w:szCs w:val="24"/>
        </w:rPr>
      </w:pPr>
      <w:r w:rsidRPr="00987F99">
        <w:rPr>
          <w:rFonts w:ascii="SassoonPrimaryInfant" w:hAnsi="SassoonPrimaryInfant"/>
          <w:sz w:val="24"/>
          <w:szCs w:val="24"/>
        </w:rPr>
        <w:t xml:space="preserve">Find and copy </w:t>
      </w:r>
      <w:r w:rsidRPr="00987F99">
        <w:rPr>
          <w:rFonts w:ascii="SassoonPrimaryInfant" w:hAnsi="SassoonPrimaryInfant"/>
          <w:b/>
          <w:sz w:val="24"/>
          <w:szCs w:val="24"/>
        </w:rPr>
        <w:t>one word</w:t>
      </w:r>
      <w:r w:rsidRPr="00987F99">
        <w:rPr>
          <w:rFonts w:ascii="SassoonPrimaryInfant" w:hAnsi="SassoonPrimaryInfant"/>
          <w:sz w:val="24"/>
          <w:szCs w:val="24"/>
        </w:rPr>
        <w:t xml:space="preserve"> which means ‘surprised’.</w:t>
      </w:r>
    </w:p>
    <w:p w14:paraId="54B5D8E9" w14:textId="77777777" w:rsidR="00987F99" w:rsidRDefault="00987F99" w:rsidP="00912CE3">
      <w:pPr>
        <w:widowControl w:val="0"/>
        <w:autoSpaceDE w:val="0"/>
        <w:autoSpaceDN w:val="0"/>
        <w:adjustRightInd w:val="0"/>
        <w:rPr>
          <w:rFonts w:ascii="SassoonPrimaryInfant" w:hAnsi="SassoonPrimaryInfant"/>
          <w:sz w:val="24"/>
          <w:szCs w:val="24"/>
        </w:rPr>
      </w:pPr>
    </w:p>
    <w:p w14:paraId="5F4F427A"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7EB6285F" w14:textId="77777777" w:rsidR="0066354F" w:rsidRPr="00987F99" w:rsidRDefault="0066354F" w:rsidP="00912CE3">
      <w:pPr>
        <w:widowControl w:val="0"/>
        <w:autoSpaceDE w:val="0"/>
        <w:autoSpaceDN w:val="0"/>
        <w:adjustRightInd w:val="0"/>
        <w:rPr>
          <w:rFonts w:ascii="SassoonPrimaryInfant" w:hAnsi="SassoonPrimaryInfant"/>
          <w:sz w:val="24"/>
          <w:szCs w:val="24"/>
        </w:rPr>
      </w:pPr>
    </w:p>
    <w:p w14:paraId="2D37AD7D" w14:textId="77777777" w:rsidR="00987F99" w:rsidRPr="00D333DE" w:rsidRDefault="00987F99" w:rsidP="000F5403">
      <w:pPr>
        <w:pStyle w:val="ListParagraph"/>
        <w:widowControl w:val="0"/>
        <w:numPr>
          <w:ilvl w:val="0"/>
          <w:numId w:val="10"/>
        </w:numPr>
        <w:autoSpaceDE w:val="0"/>
        <w:autoSpaceDN w:val="0"/>
        <w:adjustRightInd w:val="0"/>
        <w:rPr>
          <w:rFonts w:ascii="SassoonPrimaryInfant" w:hAnsi="SassoonPrimaryInfant"/>
          <w:color w:val="B42F06" w:themeColor="accent2" w:themeShade="BF"/>
          <w:sz w:val="24"/>
          <w:szCs w:val="24"/>
        </w:rPr>
      </w:pPr>
      <w:r w:rsidRPr="00987F99">
        <w:rPr>
          <w:rFonts w:ascii="SassoonPrimaryInfant" w:hAnsi="SassoonPrimaryInfant"/>
          <w:sz w:val="24"/>
          <w:szCs w:val="24"/>
        </w:rPr>
        <w:t xml:space="preserve">The Lion asks Dorothy: </w:t>
      </w:r>
      <w:r w:rsidRPr="005E675E">
        <w:rPr>
          <w:rFonts w:ascii="SassoonPrimaryInfant" w:hAnsi="SassoonPrimaryInfant"/>
          <w:i/>
          <w:color w:val="FF0000"/>
          <w:sz w:val="24"/>
          <w:szCs w:val="24"/>
        </w:rPr>
        <w:t>“What is that little animal you are so tender of?”</w:t>
      </w:r>
    </w:p>
    <w:p w14:paraId="4C075A51" w14:textId="77777777" w:rsidR="00987F99" w:rsidRPr="00987F99" w:rsidRDefault="00987F99" w:rsidP="00912CE3">
      <w:pPr>
        <w:widowControl w:val="0"/>
        <w:autoSpaceDE w:val="0"/>
        <w:autoSpaceDN w:val="0"/>
        <w:adjustRightInd w:val="0"/>
        <w:rPr>
          <w:rFonts w:ascii="SassoonPrimaryInfant" w:hAnsi="SassoonPrimaryInfant"/>
          <w:sz w:val="24"/>
          <w:szCs w:val="24"/>
        </w:rPr>
      </w:pPr>
    </w:p>
    <w:p w14:paraId="5120C152"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 xml:space="preserve">What do you think it means to be </w:t>
      </w:r>
      <w:r w:rsidRPr="00987F99">
        <w:rPr>
          <w:rFonts w:ascii="SassoonPrimaryInfant" w:hAnsi="SassoonPrimaryInfant"/>
          <w:b/>
          <w:sz w:val="24"/>
          <w:szCs w:val="24"/>
        </w:rPr>
        <w:t>tender of</w:t>
      </w:r>
      <w:r w:rsidRPr="00987F99">
        <w:rPr>
          <w:rFonts w:ascii="SassoonPrimaryInfant" w:hAnsi="SassoonPrimaryInfant"/>
          <w:sz w:val="24"/>
          <w:szCs w:val="24"/>
        </w:rPr>
        <w:t xml:space="preserve"> something?</w:t>
      </w:r>
    </w:p>
    <w:p w14:paraId="70A55634" w14:textId="77777777" w:rsidR="00987F99" w:rsidRDefault="00987F99" w:rsidP="00912CE3">
      <w:pPr>
        <w:pStyle w:val="ListParagraph"/>
        <w:widowControl w:val="0"/>
        <w:autoSpaceDE w:val="0"/>
        <w:autoSpaceDN w:val="0"/>
        <w:adjustRightInd w:val="0"/>
        <w:rPr>
          <w:rFonts w:ascii="SassoonPrimaryInfant" w:hAnsi="SassoonPrimaryInfant"/>
          <w:sz w:val="24"/>
          <w:szCs w:val="24"/>
        </w:rPr>
      </w:pPr>
    </w:p>
    <w:p w14:paraId="11E90CEB" w14:textId="77777777" w:rsidR="0066354F" w:rsidRDefault="0066354F" w:rsidP="00912CE3">
      <w:pPr>
        <w:tabs>
          <w:tab w:val="left" w:leader="dot" w:pos="9639"/>
        </w:tabs>
        <w:ind w:left="720"/>
        <w:rPr>
          <w:rFonts w:ascii="SassoonPrimaryInfant" w:hAnsi="SassoonPrimaryInfant"/>
          <w:sz w:val="24"/>
          <w:szCs w:val="24"/>
        </w:rPr>
      </w:pPr>
      <w:r>
        <w:rPr>
          <w:rFonts w:ascii="SassoonPrimaryInfant" w:hAnsi="SassoonPrimaryInfant"/>
          <w:sz w:val="24"/>
          <w:szCs w:val="22"/>
        </w:rPr>
        <w:tab/>
      </w:r>
    </w:p>
    <w:p w14:paraId="34A148F2" w14:textId="77777777" w:rsidR="0066354F" w:rsidRDefault="0066354F" w:rsidP="00912CE3">
      <w:pPr>
        <w:widowControl w:val="0"/>
        <w:autoSpaceDE w:val="0"/>
        <w:autoSpaceDN w:val="0"/>
        <w:adjustRightInd w:val="0"/>
        <w:rPr>
          <w:rFonts w:ascii="SassoonPrimaryInfant" w:hAnsi="SassoonPrimaryInfant"/>
          <w:sz w:val="24"/>
          <w:szCs w:val="24"/>
        </w:rPr>
        <w:sectPr w:rsidR="0066354F" w:rsidSect="00B55A21">
          <w:pgSz w:w="11906" w:h="16838"/>
          <w:pgMar w:top="1134" w:right="1134" w:bottom="851" w:left="1134" w:header="708" w:footer="708" w:gutter="0"/>
          <w:cols w:space="708"/>
          <w:docGrid w:linePitch="381"/>
        </w:sectPr>
      </w:pPr>
    </w:p>
    <w:p w14:paraId="2A7840E2" w14:textId="77777777" w:rsidR="00987F99" w:rsidRPr="00987F99" w:rsidRDefault="00987F99" w:rsidP="000F5403">
      <w:pPr>
        <w:pStyle w:val="ListParagraph"/>
        <w:widowControl w:val="0"/>
        <w:numPr>
          <w:ilvl w:val="0"/>
          <w:numId w:val="10"/>
        </w:numPr>
        <w:autoSpaceDE w:val="0"/>
        <w:autoSpaceDN w:val="0"/>
        <w:adjustRightInd w:val="0"/>
        <w:rPr>
          <w:rFonts w:ascii="SassoonPrimaryInfant" w:hAnsi="SassoonPrimaryInfant"/>
          <w:sz w:val="24"/>
          <w:szCs w:val="24"/>
        </w:rPr>
      </w:pPr>
      <w:r w:rsidRPr="00987F99">
        <w:rPr>
          <w:rFonts w:ascii="SassoonPrimaryInfant" w:hAnsi="SassoonPrimaryInfant"/>
          <w:sz w:val="24"/>
          <w:szCs w:val="24"/>
        </w:rPr>
        <w:lastRenderedPageBreak/>
        <w:t xml:space="preserve">Look at the following line from the extract: </w:t>
      </w:r>
    </w:p>
    <w:p w14:paraId="625DF731"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p>
    <w:p w14:paraId="49E0EB84" w14:textId="3652F7A4" w:rsidR="00987F99" w:rsidRPr="005E675E" w:rsidRDefault="005E675E" w:rsidP="00912CE3">
      <w:pPr>
        <w:pStyle w:val="ListParagraph"/>
        <w:widowControl w:val="0"/>
        <w:autoSpaceDE w:val="0"/>
        <w:autoSpaceDN w:val="0"/>
        <w:adjustRightInd w:val="0"/>
        <w:rPr>
          <w:rFonts w:ascii="SassoonPrimaryInfant" w:hAnsi="SassoonPrimaryInfant"/>
          <w:i/>
          <w:color w:val="FF0000"/>
          <w:sz w:val="24"/>
          <w:szCs w:val="24"/>
        </w:rPr>
      </w:pPr>
      <w:r w:rsidRPr="005E675E">
        <w:rPr>
          <w:rFonts w:ascii="SassoonPrimaryInfant" w:hAnsi="SassoonPrimaryInfant"/>
          <w:i/>
          <w:color w:val="FF0000"/>
          <w:sz w:val="24"/>
          <w:szCs w:val="24"/>
        </w:rPr>
        <w:t>‘</w:t>
      </w:r>
      <w:r w:rsidR="00987F99" w:rsidRPr="005E675E">
        <w:rPr>
          <w:rFonts w:ascii="SassoonPrimaryInfant" w:hAnsi="SassoonPrimaryInfant"/>
          <w:i/>
          <w:color w:val="FF0000"/>
          <w:sz w:val="24"/>
          <w:szCs w:val="24"/>
        </w:rPr>
        <w:t>“What makes you a coward?” asked Dorothy, looking at the great beast in wonder, for he was as big as a small horse.</w:t>
      </w:r>
      <w:r w:rsidRPr="005E675E">
        <w:rPr>
          <w:rFonts w:ascii="SassoonPrimaryInfant" w:hAnsi="SassoonPrimaryInfant"/>
          <w:i/>
          <w:color w:val="FF0000"/>
          <w:sz w:val="24"/>
          <w:szCs w:val="24"/>
        </w:rPr>
        <w:t>’</w:t>
      </w:r>
    </w:p>
    <w:p w14:paraId="54B80330" w14:textId="77777777" w:rsidR="00987F99" w:rsidRPr="00987F99" w:rsidRDefault="00987F99" w:rsidP="00912CE3">
      <w:pPr>
        <w:pStyle w:val="ListParagraph"/>
        <w:widowControl w:val="0"/>
        <w:autoSpaceDE w:val="0"/>
        <w:autoSpaceDN w:val="0"/>
        <w:adjustRightInd w:val="0"/>
        <w:rPr>
          <w:rFonts w:ascii="SassoonPrimaryInfant" w:hAnsi="SassoonPrimaryInfant"/>
          <w:i/>
          <w:sz w:val="24"/>
          <w:szCs w:val="24"/>
        </w:rPr>
      </w:pPr>
    </w:p>
    <w:p w14:paraId="325F3948" w14:textId="77777777" w:rsidR="00987F99" w:rsidRPr="00987F99" w:rsidRDefault="00987F99" w:rsidP="00912CE3">
      <w:pPr>
        <w:pStyle w:val="ListParagraph"/>
        <w:widowControl w:val="0"/>
        <w:autoSpaceDE w:val="0"/>
        <w:autoSpaceDN w:val="0"/>
        <w:adjustRightInd w:val="0"/>
        <w:rPr>
          <w:rFonts w:ascii="SassoonPrimaryInfant" w:hAnsi="SassoonPrimaryInfant"/>
          <w:sz w:val="24"/>
          <w:szCs w:val="24"/>
        </w:rPr>
      </w:pPr>
      <w:r w:rsidRPr="00987F99">
        <w:rPr>
          <w:rFonts w:ascii="SassoonPrimaryInfant" w:hAnsi="SassoonPrimaryInfant"/>
          <w:sz w:val="24"/>
          <w:szCs w:val="24"/>
        </w:rPr>
        <w:t>Why is Dorothy surprised that the Lion is a coward?</w:t>
      </w:r>
    </w:p>
    <w:p w14:paraId="0A2547C4" w14:textId="77777777" w:rsidR="00987F99" w:rsidRDefault="00987F99" w:rsidP="00912CE3">
      <w:pPr>
        <w:pStyle w:val="ListParagraph"/>
        <w:widowControl w:val="0"/>
        <w:autoSpaceDE w:val="0"/>
        <w:autoSpaceDN w:val="0"/>
        <w:adjustRightInd w:val="0"/>
        <w:rPr>
          <w:rFonts w:ascii="SassoonPrimaryInfant" w:hAnsi="SassoonPrimaryInfant"/>
          <w:sz w:val="24"/>
          <w:szCs w:val="24"/>
        </w:rPr>
      </w:pPr>
    </w:p>
    <w:p w14:paraId="533EDE0D"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2DD98D3D" w14:textId="77777777" w:rsidR="0066354F" w:rsidRDefault="0066354F"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0E0C21F3" w14:textId="77777777" w:rsidR="0066354F" w:rsidRPr="00987F99" w:rsidRDefault="0066354F" w:rsidP="00912CE3">
      <w:pPr>
        <w:pStyle w:val="ListParagraph"/>
        <w:widowControl w:val="0"/>
        <w:autoSpaceDE w:val="0"/>
        <w:autoSpaceDN w:val="0"/>
        <w:adjustRightInd w:val="0"/>
        <w:rPr>
          <w:rFonts w:ascii="SassoonPrimaryInfant" w:hAnsi="SassoonPrimaryInfant"/>
          <w:sz w:val="24"/>
          <w:szCs w:val="24"/>
        </w:rPr>
      </w:pPr>
    </w:p>
    <w:p w14:paraId="027F1104" w14:textId="77777777" w:rsidR="00987F99" w:rsidRPr="00987F99" w:rsidRDefault="00987F99" w:rsidP="000F5403">
      <w:pPr>
        <w:pStyle w:val="ListParagraph"/>
        <w:numPr>
          <w:ilvl w:val="0"/>
          <w:numId w:val="10"/>
        </w:numPr>
        <w:rPr>
          <w:rFonts w:ascii="SassoonPrimaryInfant" w:hAnsi="SassoonPrimaryInfant"/>
          <w:sz w:val="24"/>
          <w:szCs w:val="24"/>
        </w:rPr>
      </w:pPr>
      <w:r w:rsidRPr="00987F99">
        <w:rPr>
          <w:rFonts w:ascii="SassoonPrimaryInfant" w:hAnsi="SassoonPrimaryInfant"/>
          <w:sz w:val="24"/>
          <w:szCs w:val="24"/>
        </w:rPr>
        <w:t xml:space="preserve">What </w:t>
      </w:r>
      <w:r w:rsidRPr="00987F99">
        <w:rPr>
          <w:rFonts w:ascii="SassoonPrimaryInfant" w:hAnsi="SassoonPrimaryInfant"/>
          <w:b/>
          <w:sz w:val="24"/>
          <w:szCs w:val="24"/>
        </w:rPr>
        <w:t>three things</w:t>
      </w:r>
      <w:r w:rsidRPr="00987F99">
        <w:rPr>
          <w:rFonts w:ascii="SassoonPrimaryInfant" w:hAnsi="SassoonPrimaryInfant"/>
          <w:sz w:val="24"/>
          <w:szCs w:val="24"/>
        </w:rPr>
        <w:t xml:space="preserve"> are the Tin Woodman, the Scarecrow and Dorothy planning to ask the Great Oz for?</w:t>
      </w:r>
    </w:p>
    <w:p w14:paraId="5FBC8099" w14:textId="77777777" w:rsidR="00987F99" w:rsidRDefault="00987F99" w:rsidP="00912CE3">
      <w:pPr>
        <w:pStyle w:val="ListParagraph"/>
        <w:rPr>
          <w:rFonts w:ascii="SassoonPrimaryInfant" w:hAnsi="SassoonPrimaryInfant"/>
          <w:sz w:val="24"/>
          <w:szCs w:val="24"/>
        </w:rPr>
      </w:pPr>
    </w:p>
    <w:p w14:paraId="5D9E45A0" w14:textId="77777777" w:rsidR="0066354F" w:rsidRDefault="0066354F" w:rsidP="000F5403">
      <w:pPr>
        <w:pStyle w:val="ListParagraph"/>
        <w:widowControl w:val="0"/>
        <w:numPr>
          <w:ilvl w:val="0"/>
          <w:numId w:val="12"/>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1BE1E604" w14:textId="77777777" w:rsidR="0066354F" w:rsidRDefault="0066354F" w:rsidP="000F5403">
      <w:pPr>
        <w:pStyle w:val="ListParagraph"/>
        <w:widowControl w:val="0"/>
        <w:numPr>
          <w:ilvl w:val="0"/>
          <w:numId w:val="12"/>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4441E798" w14:textId="77777777" w:rsidR="0066354F" w:rsidRPr="00C86764" w:rsidRDefault="0066354F" w:rsidP="000F5403">
      <w:pPr>
        <w:pStyle w:val="ListParagraph"/>
        <w:widowControl w:val="0"/>
        <w:numPr>
          <w:ilvl w:val="0"/>
          <w:numId w:val="12"/>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2F5E7847" w14:textId="77777777" w:rsidR="0066354F" w:rsidRPr="0066354F" w:rsidRDefault="0066354F" w:rsidP="00912CE3">
      <w:pPr>
        <w:rPr>
          <w:rFonts w:ascii="SassoonPrimaryInfant" w:hAnsi="SassoonPrimaryInfant"/>
          <w:sz w:val="24"/>
          <w:szCs w:val="24"/>
        </w:rPr>
      </w:pPr>
    </w:p>
    <w:p w14:paraId="56390F43" w14:textId="77777777" w:rsidR="00987F99" w:rsidRPr="00987F99" w:rsidRDefault="00987F99" w:rsidP="000F5403">
      <w:pPr>
        <w:pStyle w:val="ListParagraph"/>
        <w:numPr>
          <w:ilvl w:val="0"/>
          <w:numId w:val="10"/>
        </w:numPr>
        <w:rPr>
          <w:rFonts w:ascii="SassoonPrimaryInfant" w:hAnsi="SassoonPrimaryInfant"/>
          <w:sz w:val="24"/>
          <w:szCs w:val="24"/>
        </w:rPr>
      </w:pPr>
      <w:r w:rsidRPr="00987F99">
        <w:rPr>
          <w:rFonts w:ascii="SassoonPrimaryInfant" w:hAnsi="SassoonPrimaryInfant"/>
          <w:sz w:val="24"/>
          <w:szCs w:val="24"/>
        </w:rPr>
        <w:t>Do you think that the others will let the Lion come with them to the Great Oz? Why / why not? Refer to the text in your answer.</w:t>
      </w:r>
    </w:p>
    <w:p w14:paraId="660B6484" w14:textId="77777777" w:rsidR="00987F99" w:rsidRDefault="00987F99" w:rsidP="00912CE3">
      <w:pPr>
        <w:pStyle w:val="ListParagraph"/>
        <w:rPr>
          <w:rFonts w:ascii="SassoonPrimaryInfant" w:hAnsi="SassoonPrimaryInfant"/>
          <w:sz w:val="24"/>
          <w:szCs w:val="24"/>
        </w:rPr>
      </w:pPr>
    </w:p>
    <w:p w14:paraId="5E1BFA5C"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72609687"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7E7BA396"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683FBD15"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7045B7C0"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3DA73AE2" w14:textId="77777777" w:rsidR="0066354F" w:rsidRDefault="0066354F" w:rsidP="00B824AE">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Pr>
          <w:rFonts w:ascii="SassoonPrimaryInfant" w:hAnsi="SassoonPrimaryInfant"/>
          <w:sz w:val="24"/>
          <w:szCs w:val="22"/>
        </w:rPr>
        <w:tab/>
      </w:r>
    </w:p>
    <w:p w14:paraId="538ACCF0" w14:textId="77777777" w:rsidR="0066354F" w:rsidRDefault="0066354F"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0EE4EF0E" w14:textId="77777777" w:rsidR="00987F99" w:rsidRPr="00987F99" w:rsidRDefault="009D7F0A" w:rsidP="00B824AE">
      <w:pPr>
        <w:pStyle w:val="H3"/>
        <w:shd w:val="clear" w:color="auto" w:fill="auto"/>
        <w:spacing w:before="600" w:line="276" w:lineRule="auto"/>
        <w:jc w:val="right"/>
        <w:rPr>
          <w:color w:val="auto"/>
          <w:sz w:val="24"/>
          <w:szCs w:val="24"/>
        </w:rPr>
      </w:pPr>
      <w:r>
        <w:rPr>
          <w:noProof/>
          <w:color w:val="auto"/>
          <w:sz w:val="24"/>
          <w:szCs w:val="24"/>
          <w:lang w:val="en-US"/>
        </w:rPr>
        <w:drawing>
          <wp:inline distT="0" distB="0" distL="0" distR="0" wp14:anchorId="79CD7E9C" wp14:editId="5B7F1544">
            <wp:extent cx="2178001" cy="13716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_slippers.png"/>
                    <pic:cNvPicPr/>
                  </pic:nvPicPr>
                  <pic:blipFill rotWithShape="1">
                    <a:blip r:embed="rId31" cstate="print">
                      <a:extLst>
                        <a:ext uri="{28A0092B-C50C-407E-A947-70E740481C1C}">
                          <a14:useLocalDpi xmlns:a14="http://schemas.microsoft.com/office/drawing/2010/main" val="0"/>
                        </a:ext>
                      </a:extLst>
                    </a:blip>
                    <a:srcRect t="45595"/>
                    <a:stretch/>
                  </pic:blipFill>
                  <pic:spPr bwMode="auto">
                    <a:xfrm flipH="1">
                      <a:off x="0" y="0"/>
                      <a:ext cx="2192894" cy="1380979"/>
                    </a:xfrm>
                    <a:prstGeom prst="rect">
                      <a:avLst/>
                    </a:prstGeom>
                    <a:ln>
                      <a:noFill/>
                    </a:ln>
                    <a:extLst>
                      <a:ext uri="{53640926-AAD7-44D8-BBD7-CCE9431645EC}">
                        <a14:shadowObscured xmlns:a14="http://schemas.microsoft.com/office/drawing/2010/main"/>
                      </a:ext>
                    </a:extLst>
                  </pic:spPr>
                </pic:pic>
              </a:graphicData>
            </a:graphic>
          </wp:inline>
        </w:drawing>
      </w:r>
    </w:p>
    <w:p w14:paraId="7FB393B8" w14:textId="77777777" w:rsidR="0066354F" w:rsidRDefault="0066354F" w:rsidP="00912CE3">
      <w:pPr>
        <w:pStyle w:val="H3"/>
        <w:shd w:val="clear" w:color="auto" w:fill="FBB19A" w:themeFill="accent2" w:themeFillTint="66"/>
        <w:spacing w:line="276" w:lineRule="auto"/>
        <w:rPr>
          <w:color w:val="auto"/>
        </w:rPr>
        <w:sectPr w:rsidR="0066354F" w:rsidSect="00B55A21">
          <w:pgSz w:w="11906" w:h="16838"/>
          <w:pgMar w:top="1134" w:right="1134" w:bottom="851" w:left="1134" w:header="708" w:footer="708" w:gutter="0"/>
          <w:cols w:space="708"/>
          <w:docGrid w:linePitch="381"/>
        </w:sectPr>
      </w:pPr>
    </w:p>
    <w:p w14:paraId="2736FD6B" w14:textId="77777777" w:rsidR="00987F99" w:rsidRPr="00987F99" w:rsidRDefault="00987F99" w:rsidP="00912CE3">
      <w:pPr>
        <w:pStyle w:val="H3"/>
        <w:shd w:val="clear" w:color="auto" w:fill="FBB19A" w:themeFill="accent2" w:themeFillTint="66"/>
        <w:spacing w:line="276" w:lineRule="auto"/>
        <w:rPr>
          <w:color w:val="auto"/>
        </w:rPr>
      </w:pPr>
      <w:r w:rsidRPr="00987F99">
        <w:rPr>
          <w:color w:val="auto"/>
        </w:rPr>
        <w:lastRenderedPageBreak/>
        <w:t>Comprehension answers</w:t>
      </w:r>
    </w:p>
    <w:p w14:paraId="03A4CA37" w14:textId="77777777" w:rsidR="0066354F"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Which character has a father who once went to the Emerald City? </w:t>
      </w:r>
    </w:p>
    <w:p w14:paraId="63EE5960"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49E796F5"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The Tin Woodman</w:t>
      </w:r>
    </w:p>
    <w:p w14:paraId="54972219" w14:textId="77777777" w:rsidR="00987F99" w:rsidRPr="00D333DE" w:rsidRDefault="00987F99" w:rsidP="00912CE3">
      <w:pPr>
        <w:rPr>
          <w:rFonts w:ascii="SassoonPrimaryInfant" w:hAnsi="SassoonPrimaryInfant"/>
          <w:sz w:val="24"/>
          <w:szCs w:val="24"/>
        </w:rPr>
      </w:pPr>
    </w:p>
    <w:p w14:paraId="450404E7" w14:textId="6034B48A" w:rsidR="00987F99" w:rsidRPr="005E675E" w:rsidRDefault="005E675E" w:rsidP="00912CE3">
      <w:pPr>
        <w:pStyle w:val="ListParagraph"/>
        <w:widowControl w:val="0"/>
        <w:autoSpaceDE w:val="0"/>
        <w:autoSpaceDN w:val="0"/>
        <w:adjustRightInd w:val="0"/>
        <w:rPr>
          <w:rFonts w:ascii="SassoonPrimaryInfant" w:hAnsi="SassoonPrimaryInfant"/>
          <w:i/>
          <w:color w:val="FF0000"/>
          <w:sz w:val="24"/>
          <w:szCs w:val="24"/>
        </w:rPr>
      </w:pPr>
      <w:r w:rsidRPr="005E675E">
        <w:rPr>
          <w:rFonts w:ascii="SassoonPrimaryInfant" w:hAnsi="SassoonPrimaryInfant"/>
          <w:i/>
          <w:color w:val="FF0000"/>
          <w:sz w:val="24"/>
          <w:szCs w:val="24"/>
        </w:rPr>
        <w:t>‘</w:t>
      </w:r>
      <w:r w:rsidR="00987F99" w:rsidRPr="005E675E">
        <w:rPr>
          <w:rFonts w:ascii="SassoonPrimaryInfant" w:hAnsi="SassoonPrimaryInfant"/>
          <w:i/>
          <w:color w:val="FF0000"/>
          <w:sz w:val="24"/>
          <w:szCs w:val="24"/>
        </w:rPr>
        <w:t>There were few birds in this part of the forest</w:t>
      </w:r>
      <w:r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463CFA5E" w14:textId="77777777" w:rsidR="00987F99" w:rsidRPr="00D333DE" w:rsidRDefault="00987F99" w:rsidP="00912CE3">
      <w:pPr>
        <w:rPr>
          <w:rFonts w:ascii="SassoonPrimaryInfant" w:hAnsi="SassoonPrimaryInfant"/>
          <w:sz w:val="24"/>
          <w:szCs w:val="24"/>
        </w:rPr>
      </w:pPr>
    </w:p>
    <w:p w14:paraId="2C5DC9EE" w14:textId="77777777" w:rsidR="0066354F" w:rsidRPr="00D333DE" w:rsidRDefault="00987F99" w:rsidP="00912CE3">
      <w:pPr>
        <w:pStyle w:val="ListParagraph"/>
        <w:rPr>
          <w:rFonts w:ascii="SassoonPrimaryInfant" w:hAnsi="SassoonPrimaryInfant"/>
          <w:b/>
          <w:sz w:val="24"/>
          <w:szCs w:val="24"/>
        </w:rPr>
      </w:pPr>
      <w:r w:rsidRPr="00D333DE">
        <w:rPr>
          <w:rFonts w:ascii="SassoonPrimaryInfant" w:hAnsi="SassoonPrimaryInfant"/>
          <w:sz w:val="24"/>
          <w:szCs w:val="24"/>
        </w:rPr>
        <w:t>What was the reason for this?</w:t>
      </w:r>
      <w:r w:rsidRPr="00D333DE">
        <w:rPr>
          <w:rFonts w:ascii="SassoonPrimaryInfant" w:hAnsi="SassoonPrimaryInfant"/>
          <w:b/>
          <w:sz w:val="24"/>
          <w:szCs w:val="24"/>
        </w:rPr>
        <w:t xml:space="preserve"> </w:t>
      </w:r>
    </w:p>
    <w:p w14:paraId="25188AE0" w14:textId="77777777" w:rsidR="0066354F" w:rsidRPr="00492533" w:rsidRDefault="0066354F" w:rsidP="00912CE3">
      <w:pPr>
        <w:pStyle w:val="ListParagraph"/>
        <w:rPr>
          <w:rFonts w:ascii="SassoonPrimaryInfant" w:hAnsi="SassoonPrimaryInfant"/>
          <w:b/>
          <w:sz w:val="8"/>
          <w:szCs w:val="24"/>
        </w:rPr>
      </w:pPr>
    </w:p>
    <w:p w14:paraId="39947DEE" w14:textId="77777777" w:rsidR="00987F99" w:rsidRPr="00D333DE" w:rsidRDefault="00987F99" w:rsidP="00912CE3">
      <w:pPr>
        <w:pStyle w:val="ListParagraph"/>
        <w:rPr>
          <w:rFonts w:ascii="SassoonPrimaryInfant" w:hAnsi="SassoonPrimaryInfant"/>
          <w:b/>
          <w:sz w:val="24"/>
          <w:szCs w:val="24"/>
        </w:rPr>
      </w:pPr>
      <w:r w:rsidRPr="00D333DE">
        <w:rPr>
          <w:rFonts w:ascii="SassoonPrimaryInfant" w:hAnsi="SassoonPrimaryInfant"/>
          <w:b/>
          <w:sz w:val="24"/>
          <w:szCs w:val="24"/>
        </w:rPr>
        <w:t>Birds love the ‘open country where there is plenty of sunshine’, but Dorothy and her friends are in ‘thick woods’ so it must be dark and gloomy.</w:t>
      </w:r>
    </w:p>
    <w:p w14:paraId="10AFE30A" w14:textId="77777777" w:rsidR="00987F99" w:rsidRPr="00D333DE" w:rsidRDefault="00987F99" w:rsidP="00912CE3">
      <w:pPr>
        <w:rPr>
          <w:rFonts w:ascii="SassoonPrimaryInfant" w:hAnsi="SassoonPrimaryInfant"/>
          <w:sz w:val="24"/>
          <w:szCs w:val="24"/>
        </w:rPr>
      </w:pPr>
    </w:p>
    <w:p w14:paraId="46A5A65D" w14:textId="60FEFAA8" w:rsidR="0066354F"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paragraph which begins: </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There were few birds</w:t>
      </w:r>
      <w:r w:rsidR="005E675E" w:rsidRPr="005E675E">
        <w:rPr>
          <w:rFonts w:ascii="SassoonPrimaryInfant" w:hAnsi="SassoonPrimaryInfant"/>
          <w:i/>
          <w:color w:val="FF0000"/>
          <w:sz w:val="24"/>
          <w:szCs w:val="24"/>
        </w:rPr>
        <w:t xml:space="preserve"> </w:t>
      </w:r>
      <w:r w:rsidRPr="005E675E">
        <w:rPr>
          <w:rFonts w:ascii="SassoonPrimaryInfant" w:hAnsi="SassoonPrimaryInfant"/>
          <w:i/>
          <w:color w:val="FF0000"/>
          <w:sz w:val="24"/>
          <w:szCs w:val="24"/>
        </w:rPr>
        <w:t>…</w:t>
      </w:r>
      <w:r w:rsidR="005E675E"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 xml:space="preserve"> </w:t>
      </w:r>
      <w:r w:rsidRPr="00D333DE">
        <w:rPr>
          <w:rFonts w:ascii="SassoonPrimaryInfant" w:hAnsi="SassoonPrimaryInfant"/>
          <w:sz w:val="24"/>
          <w:szCs w:val="24"/>
        </w:rPr>
        <w:t xml:space="preserve">How can you tell that Toto is scared? Give </w:t>
      </w:r>
      <w:r w:rsidRPr="00D333DE">
        <w:rPr>
          <w:rFonts w:ascii="SassoonPrimaryInfant" w:hAnsi="SassoonPrimaryInfant"/>
          <w:b/>
          <w:sz w:val="24"/>
          <w:szCs w:val="24"/>
        </w:rPr>
        <w:t>two</w:t>
      </w:r>
      <w:r w:rsidRPr="00D333DE">
        <w:rPr>
          <w:rFonts w:ascii="SassoonPrimaryInfant" w:hAnsi="SassoonPrimaryInfant"/>
          <w:sz w:val="24"/>
          <w:szCs w:val="24"/>
        </w:rPr>
        <w:t xml:space="preserve"> reasons.</w:t>
      </w:r>
    </w:p>
    <w:p w14:paraId="5BEC0C4F"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09A11A54"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He walks ‘close to Dorothy’s side’ and he does not ‘bark in return’.</w:t>
      </w:r>
    </w:p>
    <w:p w14:paraId="047BC403"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1B1B631C" w14:textId="63DC1B86" w:rsidR="00987F99" w:rsidRPr="00D333DE" w:rsidRDefault="005E675E" w:rsidP="00912CE3">
      <w:pPr>
        <w:pStyle w:val="ListParagraph"/>
        <w:widowControl w:val="0"/>
        <w:autoSpaceDE w:val="0"/>
        <w:autoSpaceDN w:val="0"/>
        <w:adjustRightInd w:val="0"/>
        <w:rPr>
          <w:rFonts w:ascii="SassoonPrimaryInfant" w:hAnsi="SassoonPrimaryInfant"/>
          <w:i/>
          <w:color w:val="B42F06" w:themeColor="accent2" w:themeShade="BF"/>
          <w:sz w:val="24"/>
          <w:szCs w:val="24"/>
        </w:rPr>
      </w:pPr>
      <w:r>
        <w:rPr>
          <w:rFonts w:ascii="SassoonPrimaryInfant" w:hAnsi="SassoonPrimaryInfant"/>
          <w:i/>
          <w:color w:val="B42F06" w:themeColor="accent2" w:themeShade="BF"/>
          <w:sz w:val="24"/>
          <w:szCs w:val="24"/>
        </w:rPr>
        <w:t>‘</w:t>
      </w:r>
      <w:r w:rsidR="00987F99" w:rsidRPr="005E675E">
        <w:rPr>
          <w:rFonts w:ascii="SassoonPrimaryInfant" w:hAnsi="SassoonPrimaryInfant"/>
          <w:i/>
          <w:color w:val="FF0000"/>
          <w:sz w:val="24"/>
          <w:szCs w:val="24"/>
        </w:rPr>
        <w:t>A great lion bounded into the road</w:t>
      </w:r>
      <w:r w:rsidRPr="005E675E">
        <w:rPr>
          <w:rFonts w:ascii="SassoonPrimaryInfant" w:hAnsi="SassoonPrimaryInfant"/>
          <w:i/>
          <w:color w:val="FF0000"/>
          <w:sz w:val="24"/>
          <w:szCs w:val="24"/>
        </w:rPr>
        <w:t xml:space="preserve"> </w:t>
      </w:r>
      <w:r w:rsidR="00987F99" w:rsidRPr="005E675E">
        <w:rPr>
          <w:rFonts w:ascii="SassoonPrimaryInfant" w:hAnsi="SassoonPrimaryInfant"/>
          <w:i/>
          <w:color w:val="FF0000"/>
          <w:sz w:val="24"/>
          <w:szCs w:val="24"/>
        </w:rPr>
        <w:t>…</w:t>
      </w:r>
      <w:r w:rsidRPr="005E675E">
        <w:rPr>
          <w:rFonts w:ascii="SassoonPrimaryInfant" w:hAnsi="SassoonPrimaryInfant"/>
          <w:i/>
          <w:color w:val="FF0000"/>
          <w:sz w:val="24"/>
          <w:szCs w:val="24"/>
        </w:rPr>
        <w:t>’</w:t>
      </w:r>
    </w:p>
    <w:p w14:paraId="04B5EF9C"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52B5DD42" w14:textId="77777777" w:rsidR="0066354F"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does the word </w:t>
      </w:r>
      <w:r w:rsidRPr="00D333DE">
        <w:rPr>
          <w:rFonts w:ascii="SassoonPrimaryInfant" w:hAnsi="SassoonPrimaryInfant"/>
          <w:b/>
          <w:sz w:val="24"/>
          <w:szCs w:val="24"/>
        </w:rPr>
        <w:t>bounded</w:t>
      </w:r>
      <w:r w:rsidRPr="00D333DE">
        <w:rPr>
          <w:rFonts w:ascii="SassoonPrimaryInfant" w:hAnsi="SassoonPrimaryInfant"/>
          <w:sz w:val="24"/>
          <w:szCs w:val="24"/>
        </w:rPr>
        <w:t xml:space="preserve"> tell you? </w:t>
      </w:r>
    </w:p>
    <w:p w14:paraId="25F5FF8D"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69597E24" w14:textId="77777777" w:rsidR="00987F99" w:rsidRPr="00D333DE" w:rsidRDefault="00987F99"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 xml:space="preserve">That the Lion was jumping/leaping quickly. </w:t>
      </w:r>
    </w:p>
    <w:p w14:paraId="29491494"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p>
    <w:p w14:paraId="73A74203" w14:textId="77777777" w:rsidR="0066354F"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evidence is there that Dorothy is a brave person? </w:t>
      </w:r>
    </w:p>
    <w:p w14:paraId="729C5B88"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737066B7" w14:textId="77777777" w:rsidR="00987F99"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She slaps the Lion on the nose to protect Toto, even though this might put herself in danger.</w:t>
      </w:r>
    </w:p>
    <w:p w14:paraId="3A21737E"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305869BD" w14:textId="64EE9315" w:rsidR="00987F99" w:rsidRPr="00D333DE" w:rsidRDefault="00987F99" w:rsidP="000F5403">
      <w:pPr>
        <w:pStyle w:val="ListParagraph"/>
        <w:numPr>
          <w:ilvl w:val="0"/>
          <w:numId w:val="8"/>
        </w:numPr>
        <w:rPr>
          <w:rFonts w:ascii="SassoonPrimaryInfant" w:hAnsi="SassoonPrimaryInfant"/>
          <w:sz w:val="24"/>
          <w:szCs w:val="24"/>
        </w:rPr>
      </w:pPr>
      <w:r w:rsidRPr="00D333DE">
        <w:rPr>
          <w:rFonts w:ascii="SassoonPrimaryInfant" w:hAnsi="SassoonPrimaryInfant"/>
          <w:sz w:val="24"/>
          <w:szCs w:val="24"/>
        </w:rPr>
        <w:t xml:space="preserve">Look at the paragraph which begins: </w:t>
      </w:r>
      <w:r w:rsidRPr="005E675E">
        <w:rPr>
          <w:rFonts w:ascii="SassoonPrimaryInfant" w:hAnsi="SassoonPrimaryInfant"/>
          <w:i/>
          <w:color w:val="FF0000"/>
          <w:sz w:val="24"/>
          <w:szCs w:val="24"/>
        </w:rPr>
        <w:t>“That’s why he went over</w:t>
      </w:r>
      <w:r w:rsidR="005E675E" w:rsidRPr="005E675E">
        <w:rPr>
          <w:rFonts w:ascii="SassoonPrimaryInfant" w:hAnsi="SassoonPrimaryInfant"/>
          <w:i/>
          <w:color w:val="FF0000"/>
          <w:sz w:val="24"/>
          <w:szCs w:val="24"/>
        </w:rPr>
        <w:t xml:space="preserve"> </w:t>
      </w:r>
      <w:r w:rsidRPr="005E675E">
        <w:rPr>
          <w:rFonts w:ascii="SassoonPrimaryInfant" w:hAnsi="SassoonPrimaryInfant"/>
          <w:i/>
          <w:color w:val="FF0000"/>
          <w:sz w:val="24"/>
          <w:szCs w:val="24"/>
        </w:rPr>
        <w:t>…</w:t>
      </w:r>
      <w:r w:rsidR="005E675E" w:rsidRPr="005E675E">
        <w:rPr>
          <w:rFonts w:ascii="SassoonPrimaryInfant" w:hAnsi="SassoonPrimaryInfant"/>
          <w:i/>
          <w:color w:val="FF0000"/>
          <w:sz w:val="24"/>
          <w:szCs w:val="24"/>
        </w:rPr>
        <w:t>”</w:t>
      </w:r>
    </w:p>
    <w:p w14:paraId="4ADD3DA5" w14:textId="77777777" w:rsidR="00987F99" w:rsidRPr="00D333DE" w:rsidRDefault="00987F99" w:rsidP="00912CE3">
      <w:pPr>
        <w:pStyle w:val="ListParagraph"/>
        <w:rPr>
          <w:rFonts w:ascii="SassoonPrimaryInfant" w:hAnsi="SassoonPrimaryInfant"/>
          <w:sz w:val="24"/>
          <w:szCs w:val="24"/>
        </w:rPr>
      </w:pPr>
    </w:p>
    <w:p w14:paraId="2492AF72" w14:textId="77777777" w:rsidR="0066354F" w:rsidRPr="00D333DE" w:rsidRDefault="00987F99" w:rsidP="00912CE3">
      <w:pPr>
        <w:pStyle w:val="ListParagraph"/>
        <w:rPr>
          <w:rFonts w:ascii="SassoonPrimaryInfant" w:hAnsi="SassoonPrimaryInfant"/>
          <w:sz w:val="24"/>
          <w:szCs w:val="24"/>
        </w:rPr>
      </w:pPr>
      <w:r w:rsidRPr="00D333DE">
        <w:rPr>
          <w:rFonts w:ascii="SassoonPrimaryInfant" w:hAnsi="SassoonPrimaryInfant"/>
          <w:sz w:val="24"/>
          <w:szCs w:val="24"/>
        </w:rPr>
        <w:t xml:space="preserve">Find and copy </w:t>
      </w:r>
      <w:r w:rsidRPr="00D333DE">
        <w:rPr>
          <w:rFonts w:ascii="SassoonPrimaryInfant" w:hAnsi="SassoonPrimaryInfant"/>
          <w:b/>
          <w:sz w:val="24"/>
          <w:szCs w:val="24"/>
        </w:rPr>
        <w:t>one word</w:t>
      </w:r>
      <w:r w:rsidRPr="00D333DE">
        <w:rPr>
          <w:rFonts w:ascii="SassoonPrimaryInfant" w:hAnsi="SassoonPrimaryInfant"/>
          <w:sz w:val="24"/>
          <w:szCs w:val="24"/>
        </w:rPr>
        <w:t xml:space="preserve"> which means ‘surprised’. </w:t>
      </w:r>
    </w:p>
    <w:p w14:paraId="2A616D5A" w14:textId="77777777" w:rsidR="0066354F" w:rsidRPr="00492533" w:rsidRDefault="0066354F" w:rsidP="00912CE3">
      <w:pPr>
        <w:pStyle w:val="ListParagraph"/>
        <w:rPr>
          <w:rFonts w:ascii="SassoonPrimaryInfant" w:hAnsi="SassoonPrimaryInfant"/>
          <w:sz w:val="8"/>
          <w:szCs w:val="24"/>
        </w:rPr>
      </w:pPr>
    </w:p>
    <w:p w14:paraId="76ACCD5D" w14:textId="77777777" w:rsidR="00987F99" w:rsidRPr="00D333DE" w:rsidRDefault="00987F99" w:rsidP="00912CE3">
      <w:pPr>
        <w:pStyle w:val="ListParagraph"/>
        <w:rPr>
          <w:rFonts w:ascii="SassoonPrimaryInfant" w:hAnsi="SassoonPrimaryInfant"/>
          <w:b/>
          <w:sz w:val="24"/>
          <w:szCs w:val="24"/>
        </w:rPr>
      </w:pPr>
      <w:r w:rsidRPr="00D333DE">
        <w:rPr>
          <w:rFonts w:ascii="SassoonPrimaryInfant" w:hAnsi="SassoonPrimaryInfant"/>
          <w:b/>
          <w:sz w:val="24"/>
          <w:szCs w:val="24"/>
        </w:rPr>
        <w:t>Astonished.</w:t>
      </w:r>
    </w:p>
    <w:p w14:paraId="5E4F676A"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273F2673" w14:textId="77777777" w:rsidR="00987F99" w:rsidRPr="00D333DE"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The Lion asks Dorothy: </w:t>
      </w:r>
      <w:r w:rsidRPr="005E675E">
        <w:rPr>
          <w:rFonts w:ascii="SassoonPrimaryInfant" w:hAnsi="SassoonPrimaryInfant"/>
          <w:i/>
          <w:color w:val="FF0000"/>
          <w:sz w:val="24"/>
          <w:szCs w:val="24"/>
        </w:rPr>
        <w:t>“What is that little animal you are so tender of?”</w:t>
      </w:r>
    </w:p>
    <w:p w14:paraId="3CB2D48E" w14:textId="77777777" w:rsidR="00987F99" w:rsidRPr="00D333DE" w:rsidRDefault="00987F99" w:rsidP="00912CE3">
      <w:pPr>
        <w:widowControl w:val="0"/>
        <w:autoSpaceDE w:val="0"/>
        <w:autoSpaceDN w:val="0"/>
        <w:adjustRightInd w:val="0"/>
        <w:rPr>
          <w:rFonts w:ascii="SassoonPrimaryInfant" w:hAnsi="SassoonPrimaryInfant"/>
          <w:sz w:val="24"/>
          <w:szCs w:val="24"/>
        </w:rPr>
      </w:pPr>
    </w:p>
    <w:p w14:paraId="33913011" w14:textId="77777777" w:rsidR="0066354F" w:rsidRPr="00D333DE" w:rsidRDefault="00987F99"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do you think it means to be </w:t>
      </w:r>
      <w:r w:rsidRPr="00D333DE">
        <w:rPr>
          <w:rFonts w:ascii="SassoonPrimaryInfant" w:hAnsi="SassoonPrimaryInfant"/>
          <w:b/>
          <w:sz w:val="24"/>
          <w:szCs w:val="24"/>
        </w:rPr>
        <w:t>tender of</w:t>
      </w:r>
      <w:r w:rsidRPr="00D333DE">
        <w:rPr>
          <w:rFonts w:ascii="SassoonPrimaryInfant" w:hAnsi="SassoonPrimaryInfant"/>
          <w:sz w:val="24"/>
          <w:szCs w:val="24"/>
        </w:rPr>
        <w:t xml:space="preserve"> something? </w:t>
      </w:r>
    </w:p>
    <w:p w14:paraId="63EDC5E7" w14:textId="77777777" w:rsidR="0066354F" w:rsidRPr="00492533" w:rsidRDefault="0066354F" w:rsidP="00912CE3">
      <w:pPr>
        <w:pStyle w:val="ListParagraph"/>
        <w:widowControl w:val="0"/>
        <w:autoSpaceDE w:val="0"/>
        <w:autoSpaceDN w:val="0"/>
        <w:adjustRightInd w:val="0"/>
        <w:rPr>
          <w:rFonts w:ascii="SassoonPrimaryInfant" w:hAnsi="SassoonPrimaryInfant"/>
          <w:sz w:val="8"/>
          <w:szCs w:val="24"/>
        </w:rPr>
      </w:pPr>
    </w:p>
    <w:p w14:paraId="33CE24EE" w14:textId="77777777" w:rsidR="00987F99" w:rsidRPr="00D333DE" w:rsidRDefault="00987F99"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To be fond of it / to love it.</w:t>
      </w:r>
    </w:p>
    <w:p w14:paraId="066B9B87" w14:textId="77777777" w:rsidR="0066354F" w:rsidRDefault="0066354F" w:rsidP="00912CE3">
      <w:pPr>
        <w:pStyle w:val="ListParagraph"/>
        <w:widowControl w:val="0"/>
        <w:autoSpaceDE w:val="0"/>
        <w:autoSpaceDN w:val="0"/>
        <w:adjustRightInd w:val="0"/>
        <w:rPr>
          <w:rFonts w:ascii="SassoonPrimaryInfant" w:hAnsi="SassoonPrimaryInfant"/>
          <w:szCs w:val="22"/>
        </w:rPr>
        <w:sectPr w:rsidR="0066354F" w:rsidSect="00B55A21">
          <w:pgSz w:w="11906" w:h="16838"/>
          <w:pgMar w:top="1134" w:right="1134" w:bottom="851" w:left="1134" w:header="708" w:footer="708" w:gutter="0"/>
          <w:cols w:space="708"/>
          <w:docGrid w:linePitch="381"/>
        </w:sectPr>
      </w:pPr>
    </w:p>
    <w:p w14:paraId="693A2E15" w14:textId="77777777" w:rsidR="00987F99" w:rsidRPr="00933A22" w:rsidRDefault="00987F99" w:rsidP="000F5403">
      <w:pPr>
        <w:pStyle w:val="ListParagraph"/>
        <w:widowControl w:val="0"/>
        <w:numPr>
          <w:ilvl w:val="0"/>
          <w:numId w:val="8"/>
        </w:numPr>
        <w:autoSpaceDE w:val="0"/>
        <w:autoSpaceDN w:val="0"/>
        <w:adjustRightInd w:val="0"/>
        <w:rPr>
          <w:rFonts w:ascii="SassoonPrimaryInfant" w:hAnsi="SassoonPrimaryInfant"/>
          <w:sz w:val="24"/>
          <w:szCs w:val="24"/>
        </w:rPr>
      </w:pPr>
      <w:r w:rsidRPr="00933A22">
        <w:rPr>
          <w:rFonts w:ascii="SassoonPrimaryInfant" w:hAnsi="SassoonPrimaryInfant"/>
          <w:sz w:val="24"/>
          <w:szCs w:val="24"/>
        </w:rPr>
        <w:lastRenderedPageBreak/>
        <w:t xml:space="preserve">Look at the following line from the extract: </w:t>
      </w:r>
    </w:p>
    <w:p w14:paraId="7806C3A0" w14:textId="77777777" w:rsidR="00987F99" w:rsidRPr="00987F99" w:rsidRDefault="00987F99" w:rsidP="00912CE3">
      <w:pPr>
        <w:pStyle w:val="ListParagraph"/>
        <w:widowControl w:val="0"/>
        <w:autoSpaceDE w:val="0"/>
        <w:autoSpaceDN w:val="0"/>
        <w:adjustRightInd w:val="0"/>
        <w:rPr>
          <w:rFonts w:ascii="SassoonPrimaryInfant" w:hAnsi="SassoonPrimaryInfant"/>
          <w:szCs w:val="22"/>
        </w:rPr>
      </w:pPr>
    </w:p>
    <w:p w14:paraId="368BD5D3" w14:textId="549F4DF0" w:rsidR="00987F99" w:rsidRPr="005E675E" w:rsidRDefault="005E675E" w:rsidP="00912CE3">
      <w:pPr>
        <w:pStyle w:val="ListParagraph"/>
        <w:widowControl w:val="0"/>
        <w:autoSpaceDE w:val="0"/>
        <w:autoSpaceDN w:val="0"/>
        <w:adjustRightInd w:val="0"/>
        <w:rPr>
          <w:rFonts w:ascii="SassoonPrimaryInfant" w:hAnsi="SassoonPrimaryInfant"/>
          <w:i/>
          <w:color w:val="FF0000"/>
          <w:sz w:val="24"/>
          <w:szCs w:val="24"/>
        </w:rPr>
      </w:pPr>
      <w:r w:rsidRPr="005E675E">
        <w:rPr>
          <w:rFonts w:ascii="SassoonPrimaryInfant" w:hAnsi="SassoonPrimaryInfant"/>
          <w:i/>
          <w:color w:val="FF0000"/>
          <w:sz w:val="24"/>
          <w:szCs w:val="24"/>
        </w:rPr>
        <w:t>‘</w:t>
      </w:r>
      <w:r w:rsidR="00987F99" w:rsidRPr="005E675E">
        <w:rPr>
          <w:rFonts w:ascii="SassoonPrimaryInfant" w:hAnsi="SassoonPrimaryInfant"/>
          <w:i/>
          <w:color w:val="FF0000"/>
          <w:sz w:val="24"/>
          <w:szCs w:val="24"/>
        </w:rPr>
        <w:t>“What makes you a coward?” asked Dorothy, looking at the great beast in wonder, for he was as big as a small horse.</w:t>
      </w:r>
      <w:r w:rsidRPr="005E675E">
        <w:rPr>
          <w:rFonts w:ascii="SassoonPrimaryInfant" w:hAnsi="SassoonPrimaryInfant"/>
          <w:i/>
          <w:color w:val="FF0000"/>
          <w:sz w:val="24"/>
          <w:szCs w:val="24"/>
        </w:rPr>
        <w:t>’</w:t>
      </w:r>
    </w:p>
    <w:p w14:paraId="2D96CD81" w14:textId="77777777" w:rsidR="00987F99" w:rsidRPr="00933A22" w:rsidRDefault="00987F99" w:rsidP="00912CE3">
      <w:pPr>
        <w:pStyle w:val="ListParagraph"/>
        <w:widowControl w:val="0"/>
        <w:autoSpaceDE w:val="0"/>
        <w:autoSpaceDN w:val="0"/>
        <w:adjustRightInd w:val="0"/>
        <w:rPr>
          <w:rFonts w:ascii="SassoonPrimaryInfant" w:hAnsi="SassoonPrimaryInfant"/>
          <w:i/>
          <w:sz w:val="24"/>
          <w:szCs w:val="24"/>
        </w:rPr>
      </w:pPr>
    </w:p>
    <w:p w14:paraId="0D569D24" w14:textId="77777777" w:rsidR="0066354F" w:rsidRPr="00933A22" w:rsidRDefault="00987F99" w:rsidP="00912CE3">
      <w:pPr>
        <w:pStyle w:val="ListParagraph"/>
        <w:widowControl w:val="0"/>
        <w:autoSpaceDE w:val="0"/>
        <w:autoSpaceDN w:val="0"/>
        <w:adjustRightInd w:val="0"/>
        <w:rPr>
          <w:rFonts w:ascii="SassoonPrimaryInfant" w:hAnsi="SassoonPrimaryInfant"/>
          <w:sz w:val="24"/>
          <w:szCs w:val="24"/>
        </w:rPr>
      </w:pPr>
      <w:r w:rsidRPr="00933A22">
        <w:rPr>
          <w:rFonts w:ascii="SassoonPrimaryInfant" w:hAnsi="SassoonPrimaryInfant"/>
          <w:sz w:val="24"/>
          <w:szCs w:val="24"/>
        </w:rPr>
        <w:t>Why is Dorothy surprised that the Lion is a coward?</w:t>
      </w:r>
    </w:p>
    <w:p w14:paraId="4ED7284C" w14:textId="77777777" w:rsidR="0066354F" w:rsidRPr="00933A22" w:rsidRDefault="0066354F" w:rsidP="00912CE3">
      <w:pPr>
        <w:pStyle w:val="ListParagraph"/>
        <w:widowControl w:val="0"/>
        <w:autoSpaceDE w:val="0"/>
        <w:autoSpaceDN w:val="0"/>
        <w:adjustRightInd w:val="0"/>
        <w:rPr>
          <w:rFonts w:ascii="SassoonPrimaryInfant" w:hAnsi="SassoonPrimaryInfant"/>
          <w:sz w:val="24"/>
          <w:szCs w:val="24"/>
        </w:rPr>
      </w:pPr>
    </w:p>
    <w:p w14:paraId="2F31CA9F" w14:textId="77777777" w:rsidR="00987F99" w:rsidRPr="00933A22" w:rsidRDefault="00987F99" w:rsidP="00912CE3">
      <w:pPr>
        <w:pStyle w:val="ListParagraph"/>
        <w:widowControl w:val="0"/>
        <w:autoSpaceDE w:val="0"/>
        <w:autoSpaceDN w:val="0"/>
        <w:adjustRightInd w:val="0"/>
        <w:rPr>
          <w:rFonts w:ascii="SassoonPrimaryInfant" w:hAnsi="SassoonPrimaryInfant"/>
          <w:sz w:val="24"/>
          <w:szCs w:val="24"/>
        </w:rPr>
      </w:pPr>
      <w:r w:rsidRPr="00933A22">
        <w:rPr>
          <w:rFonts w:ascii="SassoonPrimaryInfant" w:hAnsi="SassoonPrimaryInfant"/>
          <w:sz w:val="24"/>
          <w:szCs w:val="24"/>
        </w:rPr>
        <w:t xml:space="preserve"> </w:t>
      </w:r>
      <w:r w:rsidRPr="00933A22">
        <w:rPr>
          <w:rFonts w:ascii="SassoonPrimaryInfant" w:hAnsi="SassoonPrimaryInfant"/>
          <w:b/>
          <w:sz w:val="24"/>
          <w:szCs w:val="24"/>
        </w:rPr>
        <w:t>Because he is such a large animal – ‘as big as a small horse’.</w:t>
      </w:r>
    </w:p>
    <w:p w14:paraId="2436F587" w14:textId="77777777" w:rsidR="00987F99" w:rsidRPr="00933A22" w:rsidRDefault="00987F99" w:rsidP="00912CE3">
      <w:pPr>
        <w:pStyle w:val="ListParagraph"/>
        <w:widowControl w:val="0"/>
        <w:autoSpaceDE w:val="0"/>
        <w:autoSpaceDN w:val="0"/>
        <w:adjustRightInd w:val="0"/>
        <w:rPr>
          <w:rFonts w:ascii="SassoonPrimaryInfant" w:hAnsi="SassoonPrimaryInfant"/>
          <w:sz w:val="24"/>
          <w:szCs w:val="24"/>
        </w:rPr>
      </w:pPr>
    </w:p>
    <w:p w14:paraId="6B76059F" w14:textId="77777777" w:rsidR="0066354F" w:rsidRPr="00933A22" w:rsidRDefault="00987F99" w:rsidP="000F5403">
      <w:pPr>
        <w:pStyle w:val="ListParagraph"/>
        <w:numPr>
          <w:ilvl w:val="0"/>
          <w:numId w:val="8"/>
        </w:numPr>
        <w:rPr>
          <w:rFonts w:ascii="SassoonPrimaryInfant" w:hAnsi="SassoonPrimaryInfant"/>
          <w:sz w:val="24"/>
          <w:szCs w:val="24"/>
        </w:rPr>
      </w:pPr>
      <w:r w:rsidRPr="00933A22">
        <w:rPr>
          <w:rFonts w:ascii="SassoonPrimaryInfant" w:hAnsi="SassoonPrimaryInfant"/>
          <w:sz w:val="24"/>
          <w:szCs w:val="24"/>
        </w:rPr>
        <w:t xml:space="preserve">What </w:t>
      </w:r>
      <w:r w:rsidRPr="00933A22">
        <w:rPr>
          <w:rFonts w:ascii="SassoonPrimaryInfant" w:hAnsi="SassoonPrimaryInfant"/>
          <w:b/>
          <w:sz w:val="24"/>
          <w:szCs w:val="24"/>
        </w:rPr>
        <w:t>three things</w:t>
      </w:r>
      <w:r w:rsidRPr="00933A22">
        <w:rPr>
          <w:rFonts w:ascii="SassoonPrimaryInfant" w:hAnsi="SassoonPrimaryInfant"/>
          <w:sz w:val="24"/>
          <w:szCs w:val="24"/>
        </w:rPr>
        <w:t xml:space="preserve"> are the Tin Woodman, the Scarecrow and Dorothy planning to ask the Great Oz for? </w:t>
      </w:r>
    </w:p>
    <w:p w14:paraId="29C28CD7" w14:textId="77777777" w:rsidR="0066354F" w:rsidRPr="00933A22" w:rsidRDefault="0066354F" w:rsidP="00912CE3">
      <w:pPr>
        <w:pStyle w:val="ListParagraph"/>
        <w:rPr>
          <w:rFonts w:ascii="SassoonPrimaryInfant" w:hAnsi="SassoonPrimaryInfant"/>
          <w:sz w:val="24"/>
          <w:szCs w:val="24"/>
        </w:rPr>
      </w:pPr>
    </w:p>
    <w:p w14:paraId="27A1D31F" w14:textId="77777777" w:rsidR="00987F99" w:rsidRPr="00933A22" w:rsidRDefault="00987F99" w:rsidP="00912CE3">
      <w:pPr>
        <w:pStyle w:val="ListParagraph"/>
        <w:rPr>
          <w:rFonts w:ascii="SassoonPrimaryInfant" w:hAnsi="SassoonPrimaryInfant"/>
          <w:sz w:val="24"/>
          <w:szCs w:val="24"/>
        </w:rPr>
      </w:pPr>
      <w:r w:rsidRPr="00933A22">
        <w:rPr>
          <w:rFonts w:ascii="SassoonPrimaryInfant" w:hAnsi="SassoonPrimaryInfant"/>
          <w:b/>
          <w:sz w:val="24"/>
          <w:szCs w:val="24"/>
        </w:rPr>
        <w:t>A heart, a brain, and for Dorothy and Toto to be sent back to Kansas.</w:t>
      </w:r>
    </w:p>
    <w:p w14:paraId="062D1CE3" w14:textId="77777777" w:rsidR="00987F99" w:rsidRPr="00933A22" w:rsidRDefault="00987F99" w:rsidP="00912CE3">
      <w:pPr>
        <w:pStyle w:val="ListParagraph"/>
        <w:rPr>
          <w:rFonts w:ascii="SassoonPrimaryInfant" w:hAnsi="SassoonPrimaryInfant"/>
          <w:sz w:val="24"/>
          <w:szCs w:val="24"/>
        </w:rPr>
      </w:pPr>
    </w:p>
    <w:p w14:paraId="0BB9F507" w14:textId="77777777" w:rsidR="0066354F" w:rsidRPr="00933A22" w:rsidRDefault="00987F99" w:rsidP="000F5403">
      <w:pPr>
        <w:pStyle w:val="ListParagraph"/>
        <w:numPr>
          <w:ilvl w:val="0"/>
          <w:numId w:val="8"/>
        </w:numPr>
        <w:rPr>
          <w:rFonts w:ascii="SassoonPrimaryInfant" w:hAnsi="SassoonPrimaryInfant"/>
          <w:sz w:val="24"/>
          <w:szCs w:val="24"/>
        </w:rPr>
      </w:pPr>
      <w:r w:rsidRPr="00933A22">
        <w:rPr>
          <w:rFonts w:ascii="SassoonPrimaryInfant" w:hAnsi="SassoonPrimaryInfant"/>
          <w:sz w:val="24"/>
          <w:szCs w:val="24"/>
        </w:rPr>
        <w:t>Do you think that the others will let the Lion come with them to the Great Oz? Why / why not? Refer to the text in your answer.</w:t>
      </w:r>
    </w:p>
    <w:p w14:paraId="77F9C8BC" w14:textId="77777777" w:rsidR="0066354F" w:rsidRPr="00933A22" w:rsidRDefault="0066354F" w:rsidP="00912CE3">
      <w:pPr>
        <w:pStyle w:val="ListParagraph"/>
        <w:rPr>
          <w:rFonts w:ascii="SassoonPrimaryInfant" w:hAnsi="SassoonPrimaryInfant"/>
          <w:sz w:val="24"/>
          <w:szCs w:val="24"/>
        </w:rPr>
      </w:pPr>
    </w:p>
    <w:p w14:paraId="4496C12B" w14:textId="77777777" w:rsidR="00987F99" w:rsidRPr="00933A22" w:rsidRDefault="00987F99" w:rsidP="00912CE3">
      <w:pPr>
        <w:pStyle w:val="ListParagraph"/>
        <w:rPr>
          <w:rFonts w:ascii="SassoonPrimaryInfant" w:hAnsi="SassoonPrimaryInfant"/>
          <w:sz w:val="24"/>
          <w:szCs w:val="24"/>
        </w:rPr>
      </w:pPr>
      <w:r w:rsidRPr="00933A22">
        <w:rPr>
          <w:rFonts w:ascii="SassoonPrimaryInfant" w:hAnsi="SassoonPrimaryInfant"/>
          <w:b/>
          <w:sz w:val="24"/>
          <w:szCs w:val="24"/>
        </w:rPr>
        <w:t>Children should give a clear reason for their view.</w:t>
      </w:r>
    </w:p>
    <w:p w14:paraId="667D659C" w14:textId="77777777" w:rsidR="00987F99" w:rsidRPr="00987F99" w:rsidRDefault="00987F99" w:rsidP="00912CE3">
      <w:pPr>
        <w:rPr>
          <w:rFonts w:ascii="SassoonPrimaryInfant" w:hAnsi="SassoonPrimaryInfant"/>
          <w:color w:val="auto"/>
        </w:rPr>
      </w:pPr>
    </w:p>
    <w:p w14:paraId="73B00D73" w14:textId="77777777" w:rsidR="00987F99" w:rsidRPr="00987F99" w:rsidRDefault="00987F99" w:rsidP="00912CE3">
      <w:pPr>
        <w:rPr>
          <w:rFonts w:ascii="SassoonPrimaryInfant" w:hAnsi="SassoonPrimaryInfant"/>
          <w:color w:val="auto"/>
        </w:rPr>
      </w:pPr>
      <w:r w:rsidRPr="00987F99">
        <w:rPr>
          <w:rFonts w:ascii="SassoonPrimaryInfant" w:hAnsi="SassoonPrimaryInfant"/>
          <w:color w:val="auto"/>
        </w:rPr>
        <w:br w:type="page"/>
      </w:r>
    </w:p>
    <w:p w14:paraId="4400F7AD" w14:textId="77777777" w:rsidR="00987F99" w:rsidRPr="00987F99" w:rsidRDefault="00987F99" w:rsidP="00912CE3">
      <w:pPr>
        <w:pStyle w:val="H3"/>
        <w:shd w:val="clear" w:color="auto" w:fill="FBB19A" w:themeFill="accent2" w:themeFillTint="66"/>
        <w:spacing w:line="276" w:lineRule="auto"/>
        <w:rPr>
          <w:color w:val="auto"/>
        </w:rPr>
      </w:pPr>
      <w:bookmarkStart w:id="14" w:name="TheWonderfulWizardofOzR1"/>
      <w:r w:rsidRPr="00E153C0">
        <w:rPr>
          <w:color w:val="auto"/>
        </w:rPr>
        <w:lastRenderedPageBreak/>
        <w:t xml:space="preserve">Resource </w:t>
      </w:r>
      <w:r w:rsidR="00502A92" w:rsidRPr="00E153C0">
        <w:rPr>
          <w:color w:val="auto"/>
        </w:rPr>
        <w:t>1</w:t>
      </w:r>
      <w:r w:rsidR="00E153C0">
        <w:rPr>
          <w:color w:val="auto"/>
        </w:rPr>
        <w:t xml:space="preserve"> – </w:t>
      </w:r>
      <w:r w:rsidR="008D22F6">
        <w:rPr>
          <w:color w:val="auto"/>
        </w:rPr>
        <w:t>Pass the parcel words</w:t>
      </w:r>
      <w:r w:rsidRPr="00987F99">
        <w:rPr>
          <w:color w:val="auto"/>
        </w:rPr>
        <w:t xml:space="preserve"> </w:t>
      </w:r>
    </w:p>
    <w:bookmarkEnd w:id="14"/>
    <w:p w14:paraId="742A8E46" w14:textId="77777777" w:rsidR="00987F99" w:rsidRPr="006971F9" w:rsidRDefault="00987F99" w:rsidP="00912CE3">
      <w:pPr>
        <w:pStyle w:val="H3"/>
        <w:shd w:val="clear" w:color="auto" w:fill="auto"/>
        <w:spacing w:before="0" w:after="0" w:line="276" w:lineRule="auto"/>
        <w:rPr>
          <w:rFonts w:cs="Times New Roman"/>
          <w:color w:val="auto"/>
          <w:sz w:val="24"/>
          <w:szCs w:val="24"/>
        </w:rPr>
      </w:pPr>
      <w:r w:rsidRPr="006971F9">
        <w:rPr>
          <w:rFonts w:cs="Times New Roman"/>
          <w:color w:val="auto"/>
          <w:sz w:val="24"/>
          <w:szCs w:val="24"/>
        </w:rPr>
        <w:t>Print and cut out the following words and place into a box. Play ‘pass the parcel’ and when the music stops, pull out a word and see if you can guess the book.</w:t>
      </w:r>
    </w:p>
    <w:p w14:paraId="1FA0F8E3" w14:textId="77777777" w:rsidR="00987F99" w:rsidRPr="00987F99" w:rsidRDefault="00987F99" w:rsidP="00912CE3">
      <w:pPr>
        <w:pStyle w:val="H3"/>
        <w:shd w:val="clear" w:color="auto" w:fill="auto"/>
        <w:spacing w:before="0" w:after="0" w:line="276" w:lineRule="auto"/>
        <w:rPr>
          <w:rFonts w:cs="Times New Roman"/>
          <w:color w:val="auto"/>
          <w:sz w:val="22"/>
          <w:szCs w:val="22"/>
        </w:rPr>
      </w:pPr>
    </w:p>
    <w:tbl>
      <w:tblPr>
        <w:tblStyle w:val="TableGrid"/>
        <w:tblW w:w="4891" w:type="pct"/>
        <w:tblInd w:w="108" w:type="dxa"/>
        <w:tblBorders>
          <w:top w:val="dashed" w:sz="18" w:space="0" w:color="AE5A7E" w:themeColor="accent5"/>
          <w:left w:val="dashed" w:sz="18" w:space="0" w:color="AE5A7E" w:themeColor="accent5"/>
          <w:bottom w:val="dashed" w:sz="18" w:space="0" w:color="AE5A7E" w:themeColor="accent5"/>
          <w:right w:val="dashed" w:sz="18" w:space="0" w:color="AE5A7E" w:themeColor="accent5"/>
          <w:insideH w:val="dashed" w:sz="18" w:space="0" w:color="AE5A7E" w:themeColor="accent5"/>
          <w:insideV w:val="dashed" w:sz="18" w:space="0" w:color="AE5A7E" w:themeColor="accent5"/>
        </w:tblBorders>
        <w:shd w:val="clear" w:color="auto" w:fill="EEDDE5" w:themeFill="accent5" w:themeFillTint="33"/>
        <w:tblLook w:val="04A0" w:firstRow="1" w:lastRow="0" w:firstColumn="1" w:lastColumn="0" w:noHBand="0" w:noVBand="1"/>
      </w:tblPr>
      <w:tblGrid>
        <w:gridCol w:w="3213"/>
        <w:gridCol w:w="3214"/>
        <w:gridCol w:w="3212"/>
      </w:tblGrid>
      <w:tr w:rsidR="0066354F" w:rsidRPr="0066354F" w14:paraId="7F4D8D5E" w14:textId="77777777" w:rsidTr="0066354F">
        <w:trPr>
          <w:trHeight w:val="2551"/>
        </w:trPr>
        <w:tc>
          <w:tcPr>
            <w:tcW w:w="1667" w:type="pct"/>
            <w:shd w:val="clear" w:color="auto" w:fill="EEDDE5" w:themeFill="accent5" w:themeFillTint="33"/>
            <w:vAlign w:val="center"/>
          </w:tcPr>
          <w:p w14:paraId="7D78CDD7"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slippers</w:t>
            </w:r>
          </w:p>
        </w:tc>
        <w:tc>
          <w:tcPr>
            <w:tcW w:w="1667" w:type="pct"/>
            <w:shd w:val="clear" w:color="auto" w:fill="F6EEF2"/>
            <w:vAlign w:val="center"/>
          </w:tcPr>
          <w:p w14:paraId="1E7DA5D9"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scarecrow</w:t>
            </w:r>
          </w:p>
        </w:tc>
        <w:tc>
          <w:tcPr>
            <w:tcW w:w="1667" w:type="pct"/>
            <w:shd w:val="clear" w:color="auto" w:fill="EEDDE5" w:themeFill="accent5" w:themeFillTint="33"/>
            <w:vAlign w:val="center"/>
          </w:tcPr>
          <w:p w14:paraId="5550294F" w14:textId="61A1229F" w:rsidR="0066354F" w:rsidRPr="0066354F" w:rsidRDefault="00F609F0" w:rsidP="00912CE3">
            <w:pPr>
              <w:pStyle w:val="H3"/>
              <w:shd w:val="clear" w:color="auto" w:fill="auto"/>
              <w:spacing w:before="0" w:after="0" w:line="276" w:lineRule="auto"/>
              <w:jc w:val="center"/>
              <w:rPr>
                <w:color w:val="auto"/>
                <w:sz w:val="36"/>
              </w:rPr>
            </w:pPr>
            <w:r>
              <w:rPr>
                <w:color w:val="auto"/>
                <w:sz w:val="36"/>
              </w:rPr>
              <w:t>K</w:t>
            </w:r>
            <w:r w:rsidRPr="0066354F">
              <w:rPr>
                <w:color w:val="auto"/>
                <w:sz w:val="36"/>
              </w:rPr>
              <w:t>ansas</w:t>
            </w:r>
          </w:p>
        </w:tc>
      </w:tr>
      <w:tr w:rsidR="0066354F" w:rsidRPr="0066354F" w14:paraId="47E0A108" w14:textId="77777777" w:rsidTr="0066354F">
        <w:trPr>
          <w:trHeight w:val="2551"/>
        </w:trPr>
        <w:tc>
          <w:tcPr>
            <w:tcW w:w="1667" w:type="pct"/>
            <w:shd w:val="clear" w:color="auto" w:fill="F6EEF2"/>
            <w:vAlign w:val="center"/>
          </w:tcPr>
          <w:p w14:paraId="5D354EE6"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road</w:t>
            </w:r>
          </w:p>
        </w:tc>
        <w:tc>
          <w:tcPr>
            <w:tcW w:w="1667" w:type="pct"/>
            <w:shd w:val="clear" w:color="auto" w:fill="EEDDE5" w:themeFill="accent5" w:themeFillTint="33"/>
            <w:vAlign w:val="center"/>
          </w:tcPr>
          <w:p w14:paraId="6120C237" w14:textId="7DBA1037" w:rsidR="0066354F" w:rsidRPr="0066354F" w:rsidRDefault="00F609F0" w:rsidP="00912CE3">
            <w:pPr>
              <w:pStyle w:val="H3"/>
              <w:shd w:val="clear" w:color="auto" w:fill="auto"/>
              <w:spacing w:before="0" w:after="0" w:line="276" w:lineRule="auto"/>
              <w:jc w:val="center"/>
              <w:rPr>
                <w:color w:val="auto"/>
                <w:sz w:val="36"/>
              </w:rPr>
            </w:pPr>
            <w:r>
              <w:rPr>
                <w:color w:val="auto"/>
                <w:sz w:val="36"/>
              </w:rPr>
              <w:t>T</w:t>
            </w:r>
            <w:r w:rsidR="0066354F" w:rsidRPr="0066354F">
              <w:rPr>
                <w:color w:val="auto"/>
                <w:sz w:val="36"/>
              </w:rPr>
              <w:t>oto</w:t>
            </w:r>
          </w:p>
        </w:tc>
        <w:tc>
          <w:tcPr>
            <w:tcW w:w="1667" w:type="pct"/>
            <w:shd w:val="clear" w:color="auto" w:fill="F6EEF2"/>
            <w:vAlign w:val="center"/>
          </w:tcPr>
          <w:p w14:paraId="40C7B111"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lion</w:t>
            </w:r>
          </w:p>
        </w:tc>
      </w:tr>
      <w:tr w:rsidR="0066354F" w:rsidRPr="0066354F" w14:paraId="42832868" w14:textId="77777777" w:rsidTr="0066354F">
        <w:trPr>
          <w:trHeight w:val="2551"/>
        </w:trPr>
        <w:tc>
          <w:tcPr>
            <w:tcW w:w="1667" w:type="pct"/>
            <w:shd w:val="clear" w:color="auto" w:fill="EEDDE5" w:themeFill="accent5" w:themeFillTint="33"/>
            <w:vAlign w:val="center"/>
          </w:tcPr>
          <w:p w14:paraId="0F8E912B"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yellow</w:t>
            </w:r>
          </w:p>
        </w:tc>
        <w:tc>
          <w:tcPr>
            <w:tcW w:w="1667" w:type="pct"/>
            <w:shd w:val="clear" w:color="auto" w:fill="F6EEF2"/>
            <w:vAlign w:val="center"/>
          </w:tcPr>
          <w:p w14:paraId="6B63C941"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tin</w:t>
            </w:r>
          </w:p>
        </w:tc>
        <w:tc>
          <w:tcPr>
            <w:tcW w:w="1667" w:type="pct"/>
            <w:shd w:val="clear" w:color="auto" w:fill="EEDDE5" w:themeFill="accent5" w:themeFillTint="33"/>
            <w:vAlign w:val="center"/>
          </w:tcPr>
          <w:p w14:paraId="6E2CAA03"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brick</w:t>
            </w:r>
          </w:p>
        </w:tc>
      </w:tr>
      <w:tr w:rsidR="0066354F" w:rsidRPr="0066354F" w14:paraId="1DFF9AAB" w14:textId="77777777" w:rsidTr="0066354F">
        <w:trPr>
          <w:trHeight w:val="2551"/>
        </w:trPr>
        <w:tc>
          <w:tcPr>
            <w:tcW w:w="1667" w:type="pct"/>
            <w:shd w:val="clear" w:color="auto" w:fill="F6EEF2"/>
            <w:vAlign w:val="center"/>
          </w:tcPr>
          <w:p w14:paraId="3CB1E63D"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munchkins</w:t>
            </w:r>
          </w:p>
        </w:tc>
        <w:tc>
          <w:tcPr>
            <w:tcW w:w="1667" w:type="pct"/>
            <w:shd w:val="clear" w:color="auto" w:fill="EEDDE5" w:themeFill="accent5" w:themeFillTint="33"/>
            <w:vAlign w:val="center"/>
          </w:tcPr>
          <w:p w14:paraId="0FDA7E71"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emerald</w:t>
            </w:r>
          </w:p>
        </w:tc>
        <w:tc>
          <w:tcPr>
            <w:tcW w:w="1667" w:type="pct"/>
            <w:shd w:val="clear" w:color="auto" w:fill="F6EEF2"/>
            <w:vAlign w:val="center"/>
          </w:tcPr>
          <w:p w14:paraId="4C316514" w14:textId="77777777" w:rsidR="0066354F" w:rsidRPr="0066354F" w:rsidRDefault="0066354F" w:rsidP="00912CE3">
            <w:pPr>
              <w:pStyle w:val="H3"/>
              <w:shd w:val="clear" w:color="auto" w:fill="auto"/>
              <w:spacing w:before="0" w:after="0" w:line="276" w:lineRule="auto"/>
              <w:jc w:val="center"/>
              <w:rPr>
                <w:color w:val="auto"/>
                <w:sz w:val="36"/>
              </w:rPr>
            </w:pPr>
            <w:r w:rsidRPr="0066354F">
              <w:rPr>
                <w:color w:val="auto"/>
                <w:sz w:val="36"/>
              </w:rPr>
              <w:t>witch</w:t>
            </w:r>
          </w:p>
        </w:tc>
      </w:tr>
    </w:tbl>
    <w:p w14:paraId="71DD42E6" w14:textId="77777777" w:rsidR="0066354F" w:rsidRPr="0066354F" w:rsidRDefault="0066354F" w:rsidP="00912CE3">
      <w:pPr>
        <w:pStyle w:val="H3"/>
        <w:shd w:val="clear" w:color="auto" w:fill="auto"/>
        <w:spacing w:before="0" w:after="0" w:line="276" w:lineRule="auto"/>
        <w:rPr>
          <w:color w:val="auto"/>
          <w:sz w:val="8"/>
        </w:rPr>
      </w:pPr>
    </w:p>
    <w:p w14:paraId="505C54E9" w14:textId="77777777" w:rsidR="0066354F" w:rsidRDefault="0066354F" w:rsidP="00912CE3">
      <w:pPr>
        <w:pStyle w:val="H3"/>
        <w:shd w:val="clear" w:color="auto" w:fill="auto"/>
        <w:spacing w:line="276" w:lineRule="auto"/>
        <w:jc w:val="right"/>
        <w:rPr>
          <w:color w:val="auto"/>
        </w:rPr>
        <w:sectPr w:rsidR="0066354F" w:rsidSect="00B55A21">
          <w:pgSz w:w="11906" w:h="16838"/>
          <w:pgMar w:top="1134" w:right="1134" w:bottom="851" w:left="1134" w:header="708" w:footer="708" w:gutter="0"/>
          <w:cols w:space="708"/>
          <w:docGrid w:linePitch="381"/>
        </w:sectPr>
      </w:pPr>
      <w:r>
        <w:rPr>
          <w:noProof/>
          <w:color w:val="auto"/>
          <w:lang w:val="en-US"/>
        </w:rPr>
        <w:drawing>
          <wp:inline distT="0" distB="0" distL="0" distR="0" wp14:anchorId="355FAF70" wp14:editId="32DA3E72">
            <wp:extent cx="925033" cy="925033"/>
            <wp:effectExtent l="0" t="0" r="8890" b="0"/>
            <wp:docPr id="11" name="Picture 11" descr="T:\Publishing\Cross-site content\DTP images\Scissors_no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ublishing\Cross-site content\DTP images\Scissors_noshadow.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30843" cy="930843"/>
                    </a:xfrm>
                    <a:prstGeom prst="rect">
                      <a:avLst/>
                    </a:prstGeom>
                    <a:noFill/>
                    <a:ln>
                      <a:noFill/>
                    </a:ln>
                  </pic:spPr>
                </pic:pic>
              </a:graphicData>
            </a:graphic>
          </wp:inline>
        </w:drawing>
      </w:r>
    </w:p>
    <w:p w14:paraId="01324318" w14:textId="77777777" w:rsidR="00987F99" w:rsidRPr="00987F99" w:rsidRDefault="00987F99" w:rsidP="00912CE3">
      <w:pPr>
        <w:pStyle w:val="H3"/>
        <w:shd w:val="clear" w:color="auto" w:fill="FBB19A" w:themeFill="accent2" w:themeFillTint="66"/>
        <w:spacing w:line="276" w:lineRule="auto"/>
        <w:rPr>
          <w:color w:val="auto"/>
        </w:rPr>
      </w:pPr>
      <w:bookmarkStart w:id="15" w:name="TheWonderfulWizardofOzR2"/>
      <w:r w:rsidRPr="00E153C0">
        <w:rPr>
          <w:color w:val="auto"/>
        </w:rPr>
        <w:lastRenderedPageBreak/>
        <w:t xml:space="preserve">Resource </w:t>
      </w:r>
      <w:r w:rsidR="008D22F6" w:rsidRPr="00E153C0">
        <w:rPr>
          <w:color w:val="auto"/>
        </w:rPr>
        <w:t>2</w:t>
      </w:r>
      <w:r w:rsidR="00E153C0">
        <w:rPr>
          <w:color w:val="auto"/>
        </w:rPr>
        <w:t xml:space="preserve"> – </w:t>
      </w:r>
      <w:r w:rsidRPr="00987F99">
        <w:rPr>
          <w:color w:val="auto"/>
        </w:rPr>
        <w:t>He said, she said</w:t>
      </w:r>
    </w:p>
    <w:bookmarkEnd w:id="15"/>
    <w:p w14:paraId="00449809" w14:textId="77777777" w:rsidR="007C33D7" w:rsidRPr="00BC7EC4" w:rsidRDefault="007C33D7" w:rsidP="007C33D7">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2893A1B" w14:textId="77777777" w:rsidR="007C33D7" w:rsidRDefault="007C33D7" w:rsidP="007C33D7">
      <w:pPr>
        <w:pStyle w:val="H3"/>
        <w:shd w:val="clear" w:color="auto" w:fill="auto"/>
        <w:spacing w:before="0" w:after="0" w:line="276" w:lineRule="auto"/>
        <w:rPr>
          <w:rFonts w:cs="Times New Roman"/>
          <w:color w:val="auto"/>
          <w:sz w:val="24"/>
          <w:szCs w:val="22"/>
        </w:rPr>
      </w:pPr>
    </w:p>
    <w:p w14:paraId="458702EC" w14:textId="77777777" w:rsidR="00987F99" w:rsidRPr="00BE47E0" w:rsidRDefault="00987F99" w:rsidP="000F5403">
      <w:pPr>
        <w:pStyle w:val="H3"/>
        <w:numPr>
          <w:ilvl w:val="0"/>
          <w:numId w:val="9"/>
        </w:numPr>
        <w:shd w:val="clear" w:color="auto" w:fill="auto"/>
        <w:spacing w:before="0" w:after="0" w:line="276" w:lineRule="auto"/>
        <w:rPr>
          <w:rFonts w:cs="Times New Roman"/>
          <w:color w:val="auto"/>
          <w:sz w:val="24"/>
          <w:szCs w:val="22"/>
        </w:rPr>
      </w:pPr>
      <w:r w:rsidRPr="00BE47E0">
        <w:rPr>
          <w:rFonts w:cs="Times New Roman"/>
          <w:color w:val="auto"/>
          <w:sz w:val="24"/>
          <w:szCs w:val="22"/>
        </w:rPr>
        <w:t xml:space="preserve">Look through the extract and find as many different </w:t>
      </w:r>
      <w:r w:rsidRPr="00BE47E0">
        <w:rPr>
          <w:rFonts w:cs="Times New Roman"/>
          <w:b/>
          <w:color w:val="auto"/>
          <w:sz w:val="24"/>
          <w:szCs w:val="22"/>
        </w:rPr>
        <w:t>reporting verbs</w:t>
      </w:r>
      <w:r w:rsidRPr="00BE47E0">
        <w:rPr>
          <w:rFonts w:cs="Times New Roman"/>
          <w:color w:val="auto"/>
          <w:sz w:val="24"/>
          <w:szCs w:val="22"/>
        </w:rPr>
        <w:t xml:space="preserve"> and </w:t>
      </w:r>
      <w:r w:rsidRPr="00BE47E0">
        <w:rPr>
          <w:rFonts w:cs="Times New Roman"/>
          <w:b/>
          <w:color w:val="auto"/>
          <w:sz w:val="24"/>
          <w:szCs w:val="22"/>
        </w:rPr>
        <w:t>adverbs / adverbial phrases</w:t>
      </w:r>
      <w:r w:rsidRPr="00BE47E0">
        <w:rPr>
          <w:rFonts w:cs="Times New Roman"/>
          <w:color w:val="auto"/>
          <w:sz w:val="24"/>
          <w:szCs w:val="22"/>
        </w:rPr>
        <w:t xml:space="preserve"> as possible. Can you think of any more to add?</w:t>
      </w:r>
    </w:p>
    <w:p w14:paraId="6787F565" w14:textId="77777777" w:rsidR="0066354F" w:rsidRPr="00987F99" w:rsidRDefault="0066354F" w:rsidP="00912CE3">
      <w:pPr>
        <w:pStyle w:val="H3"/>
        <w:shd w:val="clear" w:color="auto" w:fill="auto"/>
        <w:spacing w:before="0" w:after="0" w:line="276" w:lineRule="auto"/>
        <w:ind w:left="720"/>
        <w:rPr>
          <w:rFonts w:cs="Times New Roman"/>
          <w:color w:val="auto"/>
          <w:sz w:val="22"/>
          <w:szCs w:val="22"/>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4819"/>
        <w:gridCol w:w="4820"/>
      </w:tblGrid>
      <w:tr w:rsidR="00987F99" w:rsidRPr="00987F99" w14:paraId="38ECC5D0" w14:textId="77777777" w:rsidTr="00BE47E0">
        <w:trPr>
          <w:trHeight w:val="850"/>
        </w:trPr>
        <w:tc>
          <w:tcPr>
            <w:tcW w:w="2500" w:type="pct"/>
            <w:shd w:val="clear" w:color="auto" w:fill="EBF4DA" w:themeFill="accent6" w:themeFillTint="33"/>
            <w:vAlign w:val="center"/>
          </w:tcPr>
          <w:p w14:paraId="65DDFF7A" w14:textId="77777777" w:rsidR="00987F99" w:rsidRPr="00987F99" w:rsidRDefault="00987F99" w:rsidP="00912CE3">
            <w:pPr>
              <w:pStyle w:val="H3"/>
              <w:shd w:val="clear" w:color="auto" w:fill="auto"/>
              <w:spacing w:before="0" w:after="0" w:line="276" w:lineRule="auto"/>
              <w:jc w:val="center"/>
              <w:rPr>
                <w:color w:val="auto"/>
              </w:rPr>
            </w:pPr>
            <w:r w:rsidRPr="00987F99">
              <w:rPr>
                <w:color w:val="auto"/>
              </w:rPr>
              <w:t>Reporting verbs</w:t>
            </w:r>
          </w:p>
        </w:tc>
        <w:tc>
          <w:tcPr>
            <w:tcW w:w="2500" w:type="pct"/>
            <w:shd w:val="clear" w:color="auto" w:fill="EBF4DA" w:themeFill="accent6" w:themeFillTint="33"/>
            <w:vAlign w:val="center"/>
          </w:tcPr>
          <w:p w14:paraId="109ED8B8" w14:textId="77777777" w:rsidR="00987F99" w:rsidRPr="00987F99" w:rsidRDefault="00987F99" w:rsidP="00912CE3">
            <w:pPr>
              <w:pStyle w:val="H3"/>
              <w:shd w:val="clear" w:color="auto" w:fill="auto"/>
              <w:spacing w:before="0" w:after="0" w:line="276" w:lineRule="auto"/>
              <w:jc w:val="center"/>
              <w:rPr>
                <w:color w:val="auto"/>
              </w:rPr>
            </w:pPr>
            <w:r w:rsidRPr="00987F99">
              <w:rPr>
                <w:color w:val="auto"/>
              </w:rPr>
              <w:t>Adverbs / adverbial phrases</w:t>
            </w:r>
          </w:p>
        </w:tc>
      </w:tr>
      <w:tr w:rsidR="00987F99" w:rsidRPr="00987F99" w14:paraId="66E2578D" w14:textId="77777777" w:rsidTr="007C33D7">
        <w:trPr>
          <w:trHeight w:val="6066"/>
        </w:trPr>
        <w:tc>
          <w:tcPr>
            <w:tcW w:w="2500" w:type="pct"/>
          </w:tcPr>
          <w:p w14:paraId="6E6D9487" w14:textId="77777777" w:rsidR="00987F99" w:rsidRPr="00987F99" w:rsidRDefault="00987F99" w:rsidP="00912CE3">
            <w:pPr>
              <w:pStyle w:val="H3"/>
              <w:shd w:val="clear" w:color="auto" w:fill="auto"/>
              <w:spacing w:line="276" w:lineRule="auto"/>
              <w:rPr>
                <w:color w:val="auto"/>
              </w:rPr>
            </w:pPr>
          </w:p>
        </w:tc>
        <w:tc>
          <w:tcPr>
            <w:tcW w:w="2500" w:type="pct"/>
          </w:tcPr>
          <w:p w14:paraId="7CE7E252" w14:textId="77777777" w:rsidR="00987F99" w:rsidRPr="00987F99" w:rsidRDefault="00987F99" w:rsidP="00912CE3">
            <w:pPr>
              <w:pStyle w:val="H3"/>
              <w:shd w:val="clear" w:color="auto" w:fill="auto"/>
              <w:spacing w:line="276" w:lineRule="auto"/>
              <w:rPr>
                <w:color w:val="auto"/>
              </w:rPr>
            </w:pPr>
          </w:p>
        </w:tc>
      </w:tr>
    </w:tbl>
    <w:p w14:paraId="1445AE7E" w14:textId="77777777" w:rsidR="00EE6D17" w:rsidRPr="00EE6D17" w:rsidRDefault="00987F99" w:rsidP="000F5403">
      <w:pPr>
        <w:pStyle w:val="H3"/>
        <w:numPr>
          <w:ilvl w:val="0"/>
          <w:numId w:val="9"/>
        </w:numPr>
        <w:shd w:val="clear" w:color="auto" w:fill="auto"/>
        <w:spacing w:line="276" w:lineRule="auto"/>
        <w:rPr>
          <w:color w:val="auto"/>
          <w:sz w:val="24"/>
          <w:szCs w:val="24"/>
        </w:rPr>
      </w:pPr>
      <w:r w:rsidRPr="00BE47E0">
        <w:rPr>
          <w:rFonts w:cs="Times New Roman"/>
          <w:color w:val="auto"/>
          <w:sz w:val="24"/>
          <w:szCs w:val="24"/>
        </w:rPr>
        <w:t xml:space="preserve">Which characters from </w:t>
      </w:r>
      <w:r w:rsidRPr="00BE47E0">
        <w:rPr>
          <w:rFonts w:cs="Times New Roman"/>
          <w:i/>
          <w:color w:val="auto"/>
          <w:sz w:val="24"/>
          <w:szCs w:val="24"/>
        </w:rPr>
        <w:t xml:space="preserve">The Wonderful Wizard of Oz </w:t>
      </w:r>
      <w:r w:rsidRPr="00BE47E0">
        <w:rPr>
          <w:rFonts w:cs="Times New Roman"/>
          <w:color w:val="auto"/>
          <w:sz w:val="24"/>
          <w:szCs w:val="24"/>
        </w:rPr>
        <w:t xml:space="preserve">do you think say the dialogue below? Can you use your word bank to add some reporting clauses? </w:t>
      </w:r>
    </w:p>
    <w:p w14:paraId="5043CB53" w14:textId="77777777" w:rsidR="00987F99" w:rsidRDefault="00EE6D17" w:rsidP="00912CE3">
      <w:pPr>
        <w:pStyle w:val="H3"/>
        <w:shd w:val="clear" w:color="auto" w:fill="auto"/>
        <w:spacing w:line="276" w:lineRule="auto"/>
        <w:ind w:left="360"/>
        <w:jc w:val="center"/>
        <w:rPr>
          <w:color w:val="auto"/>
        </w:rPr>
      </w:pPr>
      <w:r>
        <w:rPr>
          <w:rFonts w:cs="Times New Roman"/>
          <w:noProof/>
          <w:color w:val="auto"/>
          <w:sz w:val="24"/>
          <w:szCs w:val="24"/>
          <w:lang w:val="en-US"/>
        </w:rPr>
        <mc:AlternateContent>
          <mc:Choice Requires="wpg">
            <w:drawing>
              <wp:inline distT="0" distB="0" distL="0" distR="0" wp14:anchorId="799A5E52" wp14:editId="322177DC">
                <wp:extent cx="5544419" cy="2052360"/>
                <wp:effectExtent l="76200" t="0" r="151765" b="195580"/>
                <wp:docPr id="12" name="Group 12"/>
                <wp:cNvGraphicFramePr/>
                <a:graphic xmlns:a="http://schemas.openxmlformats.org/drawingml/2006/main">
                  <a:graphicData uri="http://schemas.microsoft.com/office/word/2010/wordprocessingGroup">
                    <wpg:wgp>
                      <wpg:cNvGrpSpPr/>
                      <wpg:grpSpPr>
                        <a:xfrm>
                          <a:off x="0" y="0"/>
                          <a:ext cx="5544419" cy="2052360"/>
                          <a:chOff x="-521507" y="-106877"/>
                          <a:chExt cx="5544419" cy="1952180"/>
                        </a:xfrm>
                      </wpg:grpSpPr>
                      <wps:wsp>
                        <wps:cNvPr id="7" name="Text Box 7"/>
                        <wps:cNvSpPr txBox="1"/>
                        <wps:spPr>
                          <a:xfrm>
                            <a:off x="4076762" y="-106877"/>
                            <a:ext cx="946150" cy="655482"/>
                          </a:xfrm>
                          <a:prstGeom prst="wedgeRoundRectCallout">
                            <a:avLst>
                              <a:gd name="adj1" fmla="val -58964"/>
                              <a:gd name="adj2" fmla="val 93524"/>
                              <a:gd name="adj3" fmla="val 16667"/>
                            </a:avLst>
                          </a:prstGeom>
                          <a:solidFill>
                            <a:schemeClr val="tx2">
                              <a:lumMod val="20000"/>
                              <a:lumOff val="80000"/>
                            </a:schemeClr>
                          </a:solidFill>
                          <a:ln w="190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7B3C8DAF" w14:textId="77777777" w:rsidR="002B125A" w:rsidRPr="00EE6D17" w:rsidRDefault="002B125A" w:rsidP="00EE6D17">
                              <w:pPr>
                                <w:jc w:val="center"/>
                                <w:rPr>
                                  <w:b/>
                                </w:rPr>
                              </w:pPr>
                              <w:r w:rsidRPr="00EE6D17">
                                <w:rPr>
                                  <w:b/>
                                </w:rPr>
                                <w:t>“How do you feel?”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Text Box 2"/>
                        <wps:cNvSpPr txBox="1"/>
                        <wps:spPr>
                          <a:xfrm>
                            <a:off x="1829016" y="-63795"/>
                            <a:ext cx="1628140" cy="612416"/>
                          </a:xfrm>
                          <a:prstGeom prst="wedgeRoundRectCallout">
                            <a:avLst>
                              <a:gd name="adj1" fmla="val 51207"/>
                              <a:gd name="adj2" fmla="val 93895"/>
                              <a:gd name="adj3" fmla="val 16667"/>
                            </a:avLst>
                          </a:prstGeom>
                          <a:solidFill>
                            <a:schemeClr val="accent2">
                              <a:lumMod val="20000"/>
                              <a:lumOff val="80000"/>
                            </a:schemeClr>
                          </a:solidFill>
                          <a:ln w="19050">
                            <a:solidFill>
                              <a:schemeClr val="accent2"/>
                            </a:solidFill>
                          </a:ln>
                          <a:effectLst/>
                        </wps:spPr>
                        <wps:style>
                          <a:lnRef idx="0">
                            <a:schemeClr val="accent1"/>
                          </a:lnRef>
                          <a:fillRef idx="0">
                            <a:schemeClr val="accent1"/>
                          </a:fillRef>
                          <a:effectRef idx="0">
                            <a:schemeClr val="accent1"/>
                          </a:effectRef>
                          <a:fontRef idx="minor">
                            <a:schemeClr val="dk1"/>
                          </a:fontRef>
                        </wps:style>
                        <wps:txbx>
                          <w:txbxContent>
                            <w:p w14:paraId="71901B84" w14:textId="77777777" w:rsidR="002B125A" w:rsidRPr="00EE6D17" w:rsidRDefault="002B125A" w:rsidP="00EE6D17">
                              <w:pPr>
                                <w:jc w:val="center"/>
                                <w:rPr>
                                  <w:b/>
                                </w:rPr>
                              </w:pPr>
                              <w:r w:rsidRPr="00EE6D17">
                                <w:rPr>
                                  <w:b/>
                                </w:rPr>
                                <w:t>“I’m supposed to be a Great Wizard,”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3"/>
                        <wps:cNvSpPr txBox="1"/>
                        <wps:spPr>
                          <a:xfrm>
                            <a:off x="-296883" y="11875"/>
                            <a:ext cx="1588770" cy="655607"/>
                          </a:xfrm>
                          <a:prstGeom prst="wedgeRoundRectCallout">
                            <a:avLst>
                              <a:gd name="adj1" fmla="val -68415"/>
                              <a:gd name="adj2" fmla="val -36779"/>
                              <a:gd name="adj3" fmla="val 16667"/>
                            </a:avLst>
                          </a:prstGeom>
                          <a:solidFill>
                            <a:schemeClr val="accent1">
                              <a:lumMod val="10000"/>
                              <a:lumOff val="90000"/>
                            </a:schemeClr>
                          </a:solidFill>
                          <a:ln w="190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02393F53" w14:textId="77777777" w:rsidR="002B125A" w:rsidRPr="00EE6D17" w:rsidRDefault="002B125A" w:rsidP="00EE6D17">
                              <w:pPr>
                                <w:jc w:val="center"/>
                                <w:rPr>
                                  <w:b/>
                                </w:rPr>
                              </w:pPr>
                              <w:r w:rsidRPr="00EE6D17">
                                <w:rPr>
                                  <w:b/>
                                </w:rPr>
                                <w:t>“We wish to go to the Emerald City,”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4"/>
                        <wps:cNvSpPr txBox="1"/>
                        <wps:spPr>
                          <a:xfrm>
                            <a:off x="3848788" y="1104780"/>
                            <a:ext cx="1174124" cy="740410"/>
                          </a:xfrm>
                          <a:prstGeom prst="wedgeRoundRectCallout">
                            <a:avLst>
                              <a:gd name="adj1" fmla="val 61645"/>
                              <a:gd name="adj2" fmla="val -44658"/>
                              <a:gd name="adj3" fmla="val 16667"/>
                            </a:avLst>
                          </a:prstGeom>
                          <a:solidFill>
                            <a:schemeClr val="accent3">
                              <a:lumMod val="20000"/>
                              <a:lumOff val="80000"/>
                            </a:schemeClr>
                          </a:solidFill>
                          <a:ln w="28575">
                            <a:solidFill>
                              <a:schemeClr val="accent3"/>
                            </a:solidFill>
                          </a:ln>
                          <a:effectLst/>
                        </wps:spPr>
                        <wps:style>
                          <a:lnRef idx="0">
                            <a:schemeClr val="accent1"/>
                          </a:lnRef>
                          <a:fillRef idx="0">
                            <a:schemeClr val="accent1"/>
                          </a:fillRef>
                          <a:effectRef idx="0">
                            <a:schemeClr val="accent1"/>
                          </a:effectRef>
                          <a:fontRef idx="minor">
                            <a:schemeClr val="dk1"/>
                          </a:fontRef>
                        </wps:style>
                        <wps:txbx>
                          <w:txbxContent>
                            <w:p w14:paraId="33892DAC" w14:textId="77777777" w:rsidR="002B125A" w:rsidRPr="00EE6D17" w:rsidRDefault="002B125A" w:rsidP="00EE6D17">
                              <w:pPr>
                                <w:jc w:val="center"/>
                                <w:rPr>
                                  <w:b/>
                                </w:rPr>
                              </w:pPr>
                              <w:r w:rsidRPr="00EE6D17">
                                <w:rPr>
                                  <w:b/>
                                </w:rPr>
                                <w:t>“You are a wicked creature!”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5"/>
                        <wps:cNvSpPr txBox="1"/>
                        <wps:spPr>
                          <a:xfrm>
                            <a:off x="2636901" y="1018477"/>
                            <a:ext cx="939800" cy="740410"/>
                          </a:xfrm>
                          <a:prstGeom prst="wedgeRoundRectCallout">
                            <a:avLst>
                              <a:gd name="adj1" fmla="val 45213"/>
                              <a:gd name="adj2" fmla="val 80575"/>
                              <a:gd name="adj3" fmla="val 16667"/>
                            </a:avLst>
                          </a:prstGeom>
                          <a:solidFill>
                            <a:schemeClr val="accent4">
                              <a:lumMod val="20000"/>
                              <a:lumOff val="80000"/>
                            </a:schemeClr>
                          </a:solidFill>
                          <a:ln w="19050">
                            <a:solidFill>
                              <a:schemeClr val="accent4"/>
                            </a:solidFill>
                          </a:ln>
                          <a:effectLst/>
                        </wps:spPr>
                        <wps:style>
                          <a:lnRef idx="0">
                            <a:schemeClr val="accent1"/>
                          </a:lnRef>
                          <a:fillRef idx="0">
                            <a:schemeClr val="accent1"/>
                          </a:fillRef>
                          <a:effectRef idx="0">
                            <a:schemeClr val="accent1"/>
                          </a:effectRef>
                          <a:fontRef idx="minor">
                            <a:schemeClr val="dk1"/>
                          </a:fontRef>
                        </wps:style>
                        <wps:txbx>
                          <w:txbxContent>
                            <w:p w14:paraId="7F5C6A09" w14:textId="77777777" w:rsidR="002B125A" w:rsidRPr="00EE6D17" w:rsidRDefault="002B125A" w:rsidP="00EE6D17">
                              <w:pPr>
                                <w:jc w:val="center"/>
                                <w:rPr>
                                  <w:b/>
                                </w:rPr>
                              </w:pPr>
                              <w:r w:rsidRPr="00EE6D17">
                                <w:rPr>
                                  <w:b/>
                                </w:rPr>
                                <w:t>“Be careful!”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9"/>
                        <wps:cNvSpPr txBox="1"/>
                        <wps:spPr>
                          <a:xfrm>
                            <a:off x="1229025" y="1104893"/>
                            <a:ext cx="1163955" cy="740410"/>
                          </a:xfrm>
                          <a:prstGeom prst="wedgeRoundRectCallout">
                            <a:avLst>
                              <a:gd name="adj1" fmla="val -71513"/>
                              <a:gd name="adj2" fmla="val -67284"/>
                              <a:gd name="adj3" fmla="val 16667"/>
                            </a:avLst>
                          </a:prstGeom>
                          <a:solidFill>
                            <a:schemeClr val="accent5">
                              <a:lumMod val="20000"/>
                              <a:lumOff val="80000"/>
                            </a:schemeClr>
                          </a:solidFill>
                          <a:ln w="19050">
                            <a:solidFill>
                              <a:schemeClr val="accent5"/>
                            </a:solidFill>
                          </a:ln>
                          <a:effectLst/>
                        </wps:spPr>
                        <wps:style>
                          <a:lnRef idx="0">
                            <a:schemeClr val="accent1"/>
                          </a:lnRef>
                          <a:fillRef idx="0">
                            <a:schemeClr val="accent1"/>
                          </a:fillRef>
                          <a:effectRef idx="0">
                            <a:schemeClr val="accent1"/>
                          </a:effectRef>
                          <a:fontRef idx="minor">
                            <a:schemeClr val="dk1"/>
                          </a:fontRef>
                        </wps:style>
                        <wps:txbx>
                          <w:txbxContent>
                            <w:p w14:paraId="5DA4E200" w14:textId="77777777" w:rsidR="002B125A" w:rsidRPr="00EE6D17" w:rsidRDefault="002B125A" w:rsidP="00EE6D17">
                              <w:pPr>
                                <w:jc w:val="center"/>
                                <w:rPr>
                                  <w:b/>
                                </w:rPr>
                              </w:pPr>
                              <w:r w:rsidRPr="00EE6D17">
                                <w:rPr>
                                  <w:b/>
                                </w:rPr>
                                <w:t>“I’m very sorry, indeed,”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8"/>
                        <wps:cNvSpPr txBox="1"/>
                        <wps:spPr>
                          <a:xfrm>
                            <a:off x="-521507" y="944971"/>
                            <a:ext cx="1207135" cy="802005"/>
                          </a:xfrm>
                          <a:prstGeom prst="wedgeRoundRectCallout">
                            <a:avLst>
                              <a:gd name="adj1" fmla="val 58494"/>
                              <a:gd name="adj2" fmla="val 83737"/>
                              <a:gd name="adj3" fmla="val 16667"/>
                            </a:avLst>
                          </a:prstGeom>
                          <a:solidFill>
                            <a:schemeClr val="accent6">
                              <a:lumMod val="20000"/>
                              <a:lumOff val="80000"/>
                            </a:schemeClr>
                          </a:solidFill>
                          <a:ln w="19050">
                            <a:solidFill>
                              <a:schemeClr val="accent6"/>
                            </a:solidFill>
                          </a:ln>
                          <a:effectLst/>
                        </wps:spPr>
                        <wps:style>
                          <a:lnRef idx="0">
                            <a:schemeClr val="accent1"/>
                          </a:lnRef>
                          <a:fillRef idx="0">
                            <a:schemeClr val="accent1"/>
                          </a:fillRef>
                          <a:effectRef idx="0">
                            <a:schemeClr val="accent1"/>
                          </a:effectRef>
                          <a:fontRef idx="minor">
                            <a:schemeClr val="dk1"/>
                          </a:fontRef>
                        </wps:style>
                        <wps:txbx>
                          <w:txbxContent>
                            <w:p w14:paraId="3751A5C9" w14:textId="77777777" w:rsidR="002B125A" w:rsidRPr="00EE6D17" w:rsidRDefault="002B125A" w:rsidP="00EE6D17">
                              <w:pPr>
                                <w:jc w:val="center"/>
                                <w:rPr>
                                  <w:b/>
                                </w:rPr>
                              </w:pPr>
                              <w:r w:rsidRPr="00EE6D17">
                                <w:rPr>
                                  <w:b/>
                                </w:rPr>
                                <w:t>“We must try to find him,”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2" o:spid="_x0000_s1026" style="width:436.55pt;height:161.6pt;mso-position-horizontal-relative:char;mso-position-vertical-relative:line" coordorigin="-5215,-1068" coordsize="55444,19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ext Box 7" o:spid="_x0000_s1027" type="#_x0000_t62" style="position:absolute;left:40767;top:-1068;width:9462;height:65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P+lsQA&#10;AADaAAAADwAAAGRycy9kb3ducmV2LnhtbESPT2sCMRTE7wW/Q3hCbzWrlKqrUbQg9rAX/yB4e2ye&#10;u6ubl20SdfvtG0HwOMzMb5jpvDW1uJHzlWUF/V4Cgji3uuJCwX63+hiB8AFZY22ZFPyRh/ms8zbF&#10;VNs7b+i2DYWIEPYpKihDaFIpfV6SQd+zDXH0TtYZDFG6QmqH9wg3tRwkyZc0WHFcKLGh75Lyy/Zq&#10;FPhsefDr/vn3Ol4dlutPlx3tMVPqvdsuJiACteEVfrZ/tIIhPK7EGy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j/pbEAAAA2gAAAA8AAAAAAAAAAAAAAAAAmAIAAGRycy9k&#10;b3ducmV2LnhtbFBLBQYAAAAABAAEAPUAAACJAwAAAAA=&#10;" adj="-1936,31001" fillcolor="#c6d9f1 [671]" strokecolor="#1f497d [3215]" strokeweight="1.5pt">
                  <v:textbox>
                    <w:txbxContent>
                      <w:p w14:paraId="7B3C8DAF" w14:textId="77777777" w:rsidR="002B125A" w:rsidRPr="00EE6D17" w:rsidRDefault="002B125A" w:rsidP="00EE6D17">
                        <w:pPr>
                          <w:jc w:val="center"/>
                          <w:rPr>
                            <w:b/>
                          </w:rPr>
                        </w:pPr>
                        <w:r w:rsidRPr="00EE6D17">
                          <w:rPr>
                            <w:b/>
                          </w:rPr>
                          <w:t>“How do you feel?”</w:t>
                        </w:r>
                      </w:p>
                    </w:txbxContent>
                  </v:textbox>
                </v:shape>
                <v:shape id="Text Box 2" o:spid="_x0000_s1028" type="#_x0000_t62" style="position:absolute;left:18290;top:-637;width:16281;height:6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0MUA&#10;AADaAAAADwAAAGRycy9kb3ducmV2LnhtbESPQWvCQBSE7wX/w/IKvZS6aRGR6CbUgiA9SNWSeHxk&#10;X7Oh2bchu9Xor3cLgsdhZr5hFvlgW3Gk3jeOFbyOExDEldMN1wq+96uXGQgfkDW2jknBmTzk2ehh&#10;gal2J97ScRdqESHsU1RgQuhSKX1lyKIfu444ej+utxii7GupezxFuG3lW5JMpcWG44LBjj4MVb+7&#10;P6uAD+WluBT+czNdPpt1uaorWXwp9fQ4vM9BBBrCPXxrr7WCCfxfiTd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5n/QxQAAANoAAAAPAAAAAAAAAAAAAAAAAJgCAABkcnMv&#10;ZG93bnJldi54bWxQSwUGAAAAAAQABAD1AAAAigMAAAAA&#10;" adj="21861,31081" fillcolor="#fdd8cc [661]" strokecolor="#f14009 [3205]" strokeweight="1.5pt">
                  <v:textbox>
                    <w:txbxContent>
                      <w:p w14:paraId="71901B84" w14:textId="77777777" w:rsidR="002B125A" w:rsidRPr="00EE6D17" w:rsidRDefault="002B125A" w:rsidP="00EE6D17">
                        <w:pPr>
                          <w:jc w:val="center"/>
                          <w:rPr>
                            <w:b/>
                          </w:rPr>
                        </w:pPr>
                        <w:r w:rsidRPr="00EE6D17">
                          <w:rPr>
                            <w:b/>
                          </w:rPr>
                          <w:t>“I’m supposed to be a Great Wizard,”</w:t>
                        </w:r>
                      </w:p>
                    </w:txbxContent>
                  </v:textbox>
                </v:shape>
                <v:shape id="Text Box 3" o:spid="_x0000_s1029" type="#_x0000_t62" style="position:absolute;left:-2968;top:118;width:15886;height:6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coz8YA&#10;AADaAAAADwAAAGRycy9kb3ducmV2LnhtbESPQWvCQBSE7wX/w/KEXopuLFU0dRURAkLrQVvB42v2&#10;mQ1m36bZ1aT99a5Q6HGYmW+Y+bKzlbhS40vHCkbDBARx7nTJhYLPj2wwBeEDssbKMSn4IQ/LRe9h&#10;jql2Le/oug+FiBD2KSowIdSplD43ZNEPXU0cvZNrLIYom0LqBtsIt5V8TpKJtFhyXDBY09pQft5f&#10;rIL1MTvMVtvvp3Zi3i9fb7/Zy2wzUuqx361eQQTqwn/4r73RCsZwvxJv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coz8YAAADaAAAADwAAAAAAAAAAAAAAAACYAgAAZHJz&#10;L2Rvd25yZXYueG1sUEsFBgAAAAAEAAQA9QAAAIsDAAAAAA==&#10;" adj="-3978,2856" fillcolor="#ddf5f6 [340]" strokecolor="#114143 [3204]" strokeweight="1.5pt">
                  <v:textbox>
                    <w:txbxContent>
                      <w:p w14:paraId="02393F53" w14:textId="77777777" w:rsidR="002B125A" w:rsidRPr="00EE6D17" w:rsidRDefault="002B125A" w:rsidP="00EE6D17">
                        <w:pPr>
                          <w:jc w:val="center"/>
                          <w:rPr>
                            <w:b/>
                          </w:rPr>
                        </w:pPr>
                        <w:r w:rsidRPr="00EE6D17">
                          <w:rPr>
                            <w:b/>
                          </w:rPr>
                          <w:t>“We wish to go to the Emerald City,”</w:t>
                        </w:r>
                      </w:p>
                    </w:txbxContent>
                  </v:textbox>
                </v:shape>
                <v:shape id="Text Box 4" o:spid="_x0000_s1030" type="#_x0000_t62" style="position:absolute;left:38487;top:11047;width:11742;height:7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LMMAA&#10;AADaAAAADwAAAGRycy9kb3ducmV2LnhtbERPTYvCMBC9C/sfwix403Q9FK1GWcquLD2IVg8ex2Zs&#10;i82kNFlb/705CB4f73u1GUwj7tS52rKCr2kEgriwuuZSwen4O5mDcB5ZY2OZFDzIwWb9MVphom3P&#10;B7rnvhQhhF2CCirv20RKV1Rk0E1tSxy4q+0M+gC7UuoO+xBuGjmLolgarDk0VNhSWlFxy/+NgvJy&#10;HtK9zrb1z3lx6ps2y3Y+Vmr8OXwvQXga/Fv8cv9pBWFruBJu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MLMMAAAADaAAAADwAAAAAAAAAAAAAAAACYAgAAZHJzL2Rvd25y&#10;ZXYueG1sUEsFBgAAAAAEAAQA9QAAAIUDAAAAAA==&#10;" adj="24115,1154" fillcolor="#fef1cf [662]" strokecolor="#fabb13 [3206]" strokeweight="2.25pt">
                  <v:textbox>
                    <w:txbxContent>
                      <w:p w14:paraId="33892DAC" w14:textId="77777777" w:rsidR="002B125A" w:rsidRPr="00EE6D17" w:rsidRDefault="002B125A" w:rsidP="00EE6D17">
                        <w:pPr>
                          <w:jc w:val="center"/>
                          <w:rPr>
                            <w:b/>
                          </w:rPr>
                        </w:pPr>
                        <w:r w:rsidRPr="00EE6D17">
                          <w:rPr>
                            <w:b/>
                          </w:rPr>
                          <w:t>“You are a wicked creature!”</w:t>
                        </w:r>
                      </w:p>
                    </w:txbxContent>
                  </v:textbox>
                </v:shape>
                <v:shape id="Text Box 5" o:spid="_x0000_s1031" type="#_x0000_t62" style="position:absolute;left:26369;top:10184;width:9398;height:7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x/rsMA&#10;AADaAAAADwAAAGRycy9kb3ducmV2LnhtbESPT4vCMBTE78J+h/AWvIimq7JoNcoiCHpRdEU8Ppq3&#10;bdnmpTSxf769EQSPw8z8hlmuW1OImiqXW1bwNYpAECdW55wquPxuhzMQziNrLCyTgo4crFcfvSXG&#10;2jZ8ovrsUxEg7GJUkHlfxlK6JCODbmRL4uD92cqgD7JKpa6wCXBTyHEUfUuDOYeFDEvaZJT8n+9G&#10;weZ4bQ71pNvNBmQm3VHe0v1+qlT/s/1ZgPDU+nf41d5pBXN4Xgk3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x/rsMAAADaAAAADwAAAAAAAAAAAAAAAACYAgAAZHJzL2Rv&#10;d25yZXYueG1sUEsFBgAAAAAEAAQA9QAAAIgDAAAAAA==&#10;" adj="20566,28204" fillcolor="#f5fedf [663]" strokecolor="#cefa60 [3207]" strokeweight="1.5pt">
                  <v:textbox>
                    <w:txbxContent>
                      <w:p w14:paraId="7F5C6A09" w14:textId="77777777" w:rsidR="002B125A" w:rsidRPr="00EE6D17" w:rsidRDefault="002B125A" w:rsidP="00EE6D17">
                        <w:pPr>
                          <w:jc w:val="center"/>
                          <w:rPr>
                            <w:b/>
                          </w:rPr>
                        </w:pPr>
                        <w:r w:rsidRPr="00EE6D17">
                          <w:rPr>
                            <w:b/>
                          </w:rPr>
                          <w:t>“Be careful!”</w:t>
                        </w:r>
                      </w:p>
                    </w:txbxContent>
                  </v:textbox>
                </v:shape>
                <v:shape id="Text Box 9" o:spid="_x0000_s1032" type="#_x0000_t62" style="position:absolute;left:12290;top:11048;width:11639;height:7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kqcYA&#10;AADbAAAADwAAAGRycy9kb3ducmV2LnhtbESPzWvCQBDF74L/wzJCb7qx+FFSV9GiIFgEPw49TrPT&#10;JDQ7G7Jbjf71nYPgbYb35r3fzBatq9SFmlB6NjAcJKCIM29Lzg2cT5v+G6gQkS1WnsnAjQIs5t3O&#10;DFPrr3ygyzHmSkI4pGigiLFOtQ5ZQQ7DwNfEov34xmGUtcm1bfAq4a7Sr0ky0Q5LloYCa/ooKPs9&#10;/jkDq8/7OhveTvvv8/ge3KT6mpa7kTEvvXb5DipSG5/mx/XWCr7Qyy8yg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WkqcYAAADbAAAADwAAAAAAAAAAAAAAAACYAgAAZHJz&#10;L2Rvd25yZXYueG1sUEsFBgAAAAAEAAQA9QAAAIsDAAAAAA==&#10;" adj="-4647,-3733" fillcolor="#eedde5 [664]" strokecolor="#ae5a7e [3208]" strokeweight="1.5pt">
                  <v:textbox>
                    <w:txbxContent>
                      <w:p w14:paraId="5DA4E200" w14:textId="77777777" w:rsidR="002B125A" w:rsidRPr="00EE6D17" w:rsidRDefault="002B125A" w:rsidP="00EE6D17">
                        <w:pPr>
                          <w:jc w:val="center"/>
                          <w:rPr>
                            <w:b/>
                          </w:rPr>
                        </w:pPr>
                        <w:r w:rsidRPr="00EE6D17">
                          <w:rPr>
                            <w:b/>
                          </w:rPr>
                          <w:t>“I’m very sorry, indeed,”</w:t>
                        </w:r>
                      </w:p>
                    </w:txbxContent>
                  </v:textbox>
                </v:shape>
                <v:shape id="Text Box 8" o:spid="_x0000_s1033" type="#_x0000_t62" style="position:absolute;left:-5215;top:9449;width:12071;height:8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sn78A&#10;AADbAAAADwAAAGRycy9kb3ducmV2LnhtbERPzYrCMBC+C/sOYRa8abqKUqpRRJT1Jmt9gKEZm2Iz&#10;KUlWuz69EYS9zcf3O8t1b1txIx8axwq+xhkI4srphmsF53I/ykGEiKyxdUwK/ijAevUxWGKh3Z1/&#10;6HaKtUghHApUYGLsCilDZchiGLuOOHEX5y3GBH0ttcd7CretnGTZXFpsODUY7GhrqLqefq2Cb5+X&#10;u/Jy2G+PneTZNOLMPOZKDT/7zQJEpD7+i9/ug07zp/D6JR0gV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WyfvwAAANsAAAAPAAAAAAAAAAAAAAAAAJgCAABkcnMvZG93bnJl&#10;di54bWxQSwUGAAAAAAQABAD1AAAAhAMAAAAA&#10;" adj="23435,28887" fillcolor="#ebf4da [665]" strokecolor="#a0cc4b [3209]" strokeweight="1.5pt">
                  <v:textbox>
                    <w:txbxContent>
                      <w:p w14:paraId="3751A5C9" w14:textId="77777777" w:rsidR="002B125A" w:rsidRPr="00EE6D17" w:rsidRDefault="002B125A" w:rsidP="00EE6D17">
                        <w:pPr>
                          <w:jc w:val="center"/>
                          <w:rPr>
                            <w:b/>
                          </w:rPr>
                        </w:pPr>
                        <w:r w:rsidRPr="00EE6D17">
                          <w:rPr>
                            <w:b/>
                          </w:rPr>
                          <w:t>“We must try to find him,”</w:t>
                        </w:r>
                      </w:p>
                    </w:txbxContent>
                  </v:textbox>
                </v:shape>
                <w10:anchorlock/>
              </v:group>
            </w:pict>
          </mc:Fallback>
        </mc:AlternateContent>
      </w:r>
      <w:r w:rsidR="00987F99" w:rsidRPr="00987F99">
        <w:rPr>
          <w:color w:val="auto"/>
        </w:rPr>
        <w:br w:type="page"/>
      </w:r>
    </w:p>
    <w:p w14:paraId="53DC07CB" w14:textId="77777777" w:rsidR="00987F99" w:rsidRDefault="00E153C0" w:rsidP="005900C1">
      <w:pPr>
        <w:pStyle w:val="H3"/>
        <w:shd w:val="clear" w:color="auto" w:fill="FBB19A" w:themeFill="accent2" w:themeFillTint="66"/>
        <w:spacing w:after="120" w:line="276" w:lineRule="auto"/>
        <w:rPr>
          <w:color w:val="auto"/>
        </w:rPr>
      </w:pPr>
      <w:bookmarkStart w:id="16" w:name="TheWonderfulWizardofOzR3"/>
      <w:r>
        <w:rPr>
          <w:color w:val="auto"/>
        </w:rPr>
        <w:lastRenderedPageBreak/>
        <w:t xml:space="preserve">Resource </w:t>
      </w:r>
      <w:r w:rsidR="009E6E1A">
        <w:rPr>
          <w:color w:val="auto"/>
        </w:rPr>
        <w:t>3</w:t>
      </w:r>
      <w:r>
        <w:rPr>
          <w:color w:val="auto"/>
        </w:rPr>
        <w:t xml:space="preserve"> –</w:t>
      </w:r>
      <w:r w:rsidR="00987F99" w:rsidRPr="00987F99">
        <w:rPr>
          <w:color w:val="auto"/>
        </w:rPr>
        <w:t xml:space="preserve"> Seen the movie? Now read the book!</w:t>
      </w:r>
      <w:bookmarkEnd w:id="16"/>
    </w:p>
    <w:p w14:paraId="3B23CC04" w14:textId="77777777" w:rsidR="00057BF2" w:rsidRPr="00057BF2" w:rsidRDefault="00057BF2" w:rsidP="00057BF2">
      <w:pPr>
        <w:tabs>
          <w:tab w:val="right" w:leader="dot" w:pos="4536"/>
          <w:tab w:val="left" w:pos="5103"/>
          <w:tab w:val="right" w:leader="dot" w:pos="9639"/>
        </w:tabs>
        <w:spacing w:before="240"/>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756840D" w14:textId="77777777" w:rsidR="00B774C2" w:rsidRDefault="00057BF2" w:rsidP="00912CE3">
      <w:pPr>
        <w:rPr>
          <w:rFonts w:ascii="SassoonPrimaryInfant" w:hAnsi="SassoonPrimaryInfant"/>
          <w:bCs/>
        </w:rPr>
        <w:sectPr w:rsidR="00B774C2" w:rsidSect="00B55A21">
          <w:pgSz w:w="11906" w:h="16838"/>
          <w:pgMar w:top="1134" w:right="1134" w:bottom="851" w:left="1134" w:header="708" w:footer="708" w:gutter="0"/>
          <w:cols w:space="708"/>
          <w:docGrid w:linePitch="381"/>
        </w:sectPr>
      </w:pPr>
      <w:r>
        <w:rPr>
          <w:noProof/>
          <w:sz w:val="18"/>
          <w:szCs w:val="18"/>
          <w:lang w:val="en-US"/>
        </w:rPr>
        <mc:AlternateContent>
          <mc:Choice Requires="wpg">
            <w:drawing>
              <wp:inline distT="0" distB="0" distL="0" distR="0" wp14:anchorId="4900075E" wp14:editId="21276FD3">
                <wp:extent cx="6047105" cy="8342488"/>
                <wp:effectExtent l="114300" t="0" r="0" b="0"/>
                <wp:docPr id="329" name="Group 329"/>
                <wp:cNvGraphicFramePr/>
                <a:graphic xmlns:a="http://schemas.openxmlformats.org/drawingml/2006/main">
                  <a:graphicData uri="http://schemas.microsoft.com/office/word/2010/wordprocessingGroup">
                    <wpg:wgp>
                      <wpg:cNvGrpSpPr/>
                      <wpg:grpSpPr>
                        <a:xfrm>
                          <a:off x="0" y="0"/>
                          <a:ext cx="6047105" cy="8342488"/>
                          <a:chOff x="0" y="0"/>
                          <a:chExt cx="6047105" cy="8475477"/>
                        </a:xfrm>
                      </wpg:grpSpPr>
                      <wpg:grpSp>
                        <wpg:cNvPr id="327" name="Group 327"/>
                        <wpg:cNvGrpSpPr/>
                        <wpg:grpSpPr>
                          <a:xfrm>
                            <a:off x="0" y="0"/>
                            <a:ext cx="6047105" cy="8475477"/>
                            <a:chOff x="0" y="288000"/>
                            <a:chExt cx="6047452" cy="8475769"/>
                          </a:xfrm>
                        </wpg:grpSpPr>
                        <wpg:grpSp>
                          <wpg:cNvPr id="326" name="Group 326"/>
                          <wpg:cNvGrpSpPr/>
                          <wpg:grpSpPr>
                            <a:xfrm>
                              <a:off x="0" y="288000"/>
                              <a:ext cx="6047452" cy="8475769"/>
                              <a:chOff x="0" y="288000"/>
                              <a:chExt cx="6047452" cy="8475769"/>
                            </a:xfrm>
                          </wpg:grpSpPr>
                          <pic:pic xmlns:pic="http://schemas.openxmlformats.org/drawingml/2006/picture">
                            <pic:nvPicPr>
                              <pic:cNvPr id="325" name="Picture 325"/>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rot="240278">
                                <a:off x="0" y="5425440"/>
                                <a:ext cx="3007360" cy="3078480"/>
                              </a:xfrm>
                              <a:prstGeom prst="rect">
                                <a:avLst/>
                              </a:prstGeom>
                              <a:noFill/>
                              <a:ln>
                                <a:noFill/>
                              </a:ln>
                            </pic:spPr>
                          </pic:pic>
                          <wpg:grpSp>
                            <wpg:cNvPr id="313" name="Group 313"/>
                            <wpg:cNvGrpSpPr/>
                            <wpg:grpSpPr>
                              <a:xfrm>
                                <a:off x="13644" y="288000"/>
                                <a:ext cx="6033808" cy="8475769"/>
                                <a:chOff x="13645" y="288000"/>
                                <a:chExt cx="6033925" cy="8475769"/>
                              </a:xfrm>
                            </wpg:grpSpPr>
                            <wpg:grpSp>
                              <wpg:cNvPr id="310" name="Group 310"/>
                              <wpg:cNvGrpSpPr/>
                              <wpg:grpSpPr>
                                <a:xfrm>
                                  <a:off x="13645" y="288000"/>
                                  <a:ext cx="6033925" cy="8475769"/>
                                  <a:chOff x="13645" y="288000"/>
                                  <a:chExt cx="6033925" cy="8475769"/>
                                </a:xfrm>
                              </wpg:grpSpPr>
                              <wpg:grpSp>
                                <wpg:cNvPr id="308" name="Group 308"/>
                                <wpg:cNvGrpSpPr/>
                                <wpg:grpSpPr>
                                  <a:xfrm>
                                    <a:off x="13645" y="288000"/>
                                    <a:ext cx="6033925" cy="8475769"/>
                                    <a:chOff x="13645" y="288000"/>
                                    <a:chExt cx="6033925" cy="8475769"/>
                                  </a:xfrm>
                                </wpg:grpSpPr>
                                <wpg:grpSp>
                                  <wpg:cNvPr id="304" name="Group 304"/>
                                  <wpg:cNvGrpSpPr/>
                                  <wpg:grpSpPr>
                                    <a:xfrm>
                                      <a:off x="13645" y="288000"/>
                                      <a:ext cx="6033925" cy="8475769"/>
                                      <a:chOff x="13645" y="288000"/>
                                      <a:chExt cx="6033925" cy="8475769"/>
                                    </a:xfrm>
                                  </wpg:grpSpPr>
                                  <pic:pic xmlns:pic="http://schemas.openxmlformats.org/drawingml/2006/picture">
                                    <pic:nvPicPr>
                                      <pic:cNvPr id="294" name="Picture 294"/>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2822886" y="1743687"/>
                                        <a:ext cx="3164958" cy="2927205"/>
                                      </a:xfrm>
                                      <a:prstGeom prst="rect">
                                        <a:avLst/>
                                      </a:prstGeom>
                                      <a:noFill/>
                                      <a:ln>
                                        <a:noFill/>
                                      </a:ln>
                                    </pic:spPr>
                                  </pic:pic>
                                  <wpg:grpSp>
                                    <wpg:cNvPr id="300" name="Group 300"/>
                                    <wpg:cNvGrpSpPr/>
                                    <wpg:grpSpPr>
                                      <a:xfrm>
                                        <a:off x="13645" y="288000"/>
                                        <a:ext cx="6033925" cy="8475769"/>
                                        <a:chOff x="13645" y="288000"/>
                                        <a:chExt cx="6033925" cy="8475769"/>
                                      </a:xfrm>
                                    </wpg:grpSpPr>
                                    <wpg:grpSp>
                                      <wpg:cNvPr id="295" name="Group 295"/>
                                      <wpg:cNvGrpSpPr/>
                                      <wpg:grpSpPr>
                                        <a:xfrm>
                                          <a:off x="13645" y="288000"/>
                                          <a:ext cx="6033925" cy="8475769"/>
                                          <a:chOff x="13645" y="288000"/>
                                          <a:chExt cx="6033925" cy="8475769"/>
                                        </a:xfrm>
                                      </wpg:grpSpPr>
                                      <wps:wsp>
                                        <wps:cNvPr id="157" name="Text Box 2"/>
                                        <wps:cNvSpPr txBox="1">
                                          <a:spLocks noChangeArrowheads="1"/>
                                        </wps:cNvSpPr>
                                        <wps:spPr bwMode="auto">
                                          <a:xfrm>
                                            <a:off x="4380124" y="1469428"/>
                                            <a:ext cx="1540510" cy="389858"/>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2AB39809" w14:textId="77777777" w:rsidR="002B125A" w:rsidRPr="00652BE4" w:rsidRDefault="002B125A" w:rsidP="005900C1">
                                              <w:pPr>
                                                <w:jc w:val="center"/>
                                                <w:rPr>
                                                  <w:rFonts w:ascii="SassoonPrimaryInfant" w:hAnsi="SassoonPrimaryInfant"/>
                                                  <w:sz w:val="24"/>
                                                </w:rPr>
                                              </w:pPr>
                                              <w:r w:rsidRPr="00652BE4">
                                                <w:rPr>
                                                  <w:rFonts w:ascii="SassoonPrimaryInfant" w:hAnsi="SassoonPrimaryInfant"/>
                                                  <w:sz w:val="24"/>
                                                </w:rPr>
                                                <w:t>Title of book here!</w:t>
                                              </w:r>
                                            </w:p>
                                          </w:txbxContent>
                                        </wps:txbx>
                                        <wps:bodyPr rot="0" vert="horz" wrap="square" lIns="91440" tIns="45720" rIns="91440" bIns="45720" anchor="ctr" anchorCtr="0">
                                          <a:noAutofit/>
                                        </wps:bodyPr>
                                      </wps:wsp>
                                      <wpg:grpSp>
                                        <wpg:cNvPr id="156" name="Group 156"/>
                                        <wpg:cNvGrpSpPr/>
                                        <wpg:grpSpPr>
                                          <a:xfrm>
                                            <a:off x="13645" y="288000"/>
                                            <a:ext cx="5965514" cy="6122326"/>
                                            <a:chOff x="13646" y="288017"/>
                                            <a:chExt cx="5965794" cy="6122691"/>
                                          </a:xfrm>
                                        </wpg:grpSpPr>
                                        <pic:pic xmlns:pic="http://schemas.openxmlformats.org/drawingml/2006/picture">
                                          <pic:nvPicPr>
                                            <pic:cNvPr id="142" name="Picture 142"/>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118474" y="288017"/>
                                              <a:ext cx="5826916" cy="1255594"/>
                                            </a:xfrm>
                                            <a:prstGeom prst="rect">
                                              <a:avLst/>
                                            </a:prstGeom>
                                            <a:noFill/>
                                            <a:ln>
                                              <a:noFill/>
                                            </a:ln>
                                          </pic:spPr>
                                        </pic:pic>
                                        <pic:pic xmlns:pic="http://schemas.openxmlformats.org/drawingml/2006/picture">
                                          <pic:nvPicPr>
                                            <pic:cNvPr id="148" name="Picture 148"/>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18486" y="2306458"/>
                                              <a:ext cx="2825086" cy="3235962"/>
                                            </a:xfrm>
                                            <a:prstGeom prst="rect">
                                              <a:avLst/>
                                            </a:prstGeom>
                                            <a:noFill/>
                                            <a:ln>
                                              <a:noFill/>
                                            </a:ln>
                                          </pic:spPr>
                                        </pic:pic>
                                        <pic:pic xmlns:pic="http://schemas.openxmlformats.org/drawingml/2006/picture">
                                          <pic:nvPicPr>
                                            <pic:cNvPr id="149" name="Picture 149"/>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3175910" y="4772976"/>
                                              <a:ext cx="2803530" cy="1637732"/>
                                            </a:xfrm>
                                            <a:prstGeom prst="rect">
                                              <a:avLst/>
                                            </a:prstGeom>
                                            <a:noFill/>
                                            <a:ln>
                                              <a:noFill/>
                                            </a:ln>
                                          </pic:spPr>
                                        </pic:pic>
                                        <pic:pic xmlns:pic="http://schemas.openxmlformats.org/drawingml/2006/picture">
                                          <pic:nvPicPr>
                                            <pic:cNvPr id="144" name="Picture 144"/>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13646" y="1171645"/>
                                              <a:ext cx="3248502" cy="1063397"/>
                                            </a:xfrm>
                                            <a:prstGeom prst="rect">
                                              <a:avLst/>
                                            </a:prstGeom>
                                            <a:noFill/>
                                            <a:ln>
                                              <a:noFill/>
                                            </a:ln>
                                          </pic:spPr>
                                        </pic:pic>
                                      </wpg:grpSp>
                                      <wps:wsp>
                                        <wps:cNvPr id="158" name="Text Box 2"/>
                                        <wps:cNvSpPr txBox="1">
                                          <a:spLocks noChangeArrowheads="1"/>
                                        </wps:cNvSpPr>
                                        <wps:spPr bwMode="auto">
                                          <a:xfrm>
                                            <a:off x="1771643" y="2015075"/>
                                            <a:ext cx="1490345" cy="356966"/>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100BCE19" w14:textId="3C6A17DE" w:rsidR="002B125A" w:rsidRPr="00652BE4" w:rsidRDefault="002B125A" w:rsidP="005900C1">
                                              <w:pPr>
                                                <w:jc w:val="center"/>
                                                <w:rPr>
                                                  <w:rFonts w:ascii="SassoonPrimaryInfant" w:hAnsi="SassoonPrimaryInfant"/>
                                                  <w:sz w:val="24"/>
                                                </w:rPr>
                                              </w:pPr>
                                              <w:r>
                                                <w:rPr>
                                                  <w:rFonts w:ascii="SassoonPrimaryInfant" w:hAnsi="SassoonPrimaryInfant"/>
                                                  <w:sz w:val="24"/>
                                                </w:rPr>
                                                <w:t>Author's name here!</w:t>
                                              </w:r>
                                            </w:p>
                                          </w:txbxContent>
                                        </wps:txbx>
                                        <wps:bodyPr rot="0" vert="horz" wrap="square" lIns="91440" tIns="45720" rIns="91440" bIns="45720" anchor="ctr" anchorCtr="0">
                                          <a:noAutofit/>
                                        </wps:bodyPr>
                                      </wps:wsp>
                                      <wps:wsp>
                                        <wps:cNvPr id="159" name="Text Box 2"/>
                                        <wps:cNvSpPr txBox="1">
                                          <a:spLocks noChangeArrowheads="1"/>
                                        </wps:cNvSpPr>
                                        <wps:spPr bwMode="auto">
                                          <a:xfrm>
                                            <a:off x="3324155" y="2234916"/>
                                            <a:ext cx="2007235" cy="287655"/>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654DF18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 xml:space="preserve">You will like this book if… </w:t>
                                              </w:r>
                                            </w:p>
                                          </w:txbxContent>
                                        </wps:txbx>
                                        <wps:bodyPr rot="0" vert="horz" wrap="square" lIns="91440" tIns="45720" rIns="91440" bIns="45720" anchor="ctr" anchorCtr="0">
                                          <a:noAutofit/>
                                        </wps:bodyPr>
                                      </wps:wsp>
                                      <wps:wsp>
                                        <wps:cNvPr id="288" name="Text Box 2"/>
                                        <wps:cNvSpPr txBox="1">
                                          <a:spLocks noChangeArrowheads="1"/>
                                        </wps:cNvSpPr>
                                        <wps:spPr bwMode="auto">
                                          <a:xfrm rot="16200000">
                                            <a:off x="-947738" y="3500438"/>
                                            <a:ext cx="2657475" cy="400685"/>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245AF11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Portrait of your favourite character</w:t>
                                              </w:r>
                                            </w:p>
                                          </w:txbxContent>
                                        </wps:txbx>
                                        <wps:bodyPr rot="0" vert="horz" wrap="square" lIns="91440" tIns="45720" rIns="91440" bIns="45720" anchor="ctr" anchorCtr="0">
                                          <a:noAutofit/>
                                        </wps:bodyPr>
                                      </wps:wsp>
                                      <wps:wsp>
                                        <wps:cNvPr id="289" name="Text Box 2"/>
                                        <wps:cNvSpPr txBox="1">
                                          <a:spLocks noChangeArrowheads="1"/>
                                        </wps:cNvSpPr>
                                        <wps:spPr bwMode="auto">
                                          <a:xfrm rot="16200000">
                                            <a:off x="1883172" y="3843118"/>
                                            <a:ext cx="1482725" cy="376336"/>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36C1B644"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Name of character</w:t>
                                              </w:r>
                                            </w:p>
                                          </w:txbxContent>
                                        </wps:txbx>
                                        <wps:bodyPr rot="0" vert="horz" wrap="square" lIns="91440" tIns="45720" rIns="91440" bIns="45720" anchor="ctr" anchorCtr="0">
                                          <a:noAutofit/>
                                        </wps:bodyPr>
                                      </wps:wsp>
                                      <wps:wsp>
                                        <wps:cNvPr id="290" name="Text Box 2"/>
                                        <wps:cNvSpPr txBox="1">
                                          <a:spLocks noChangeArrowheads="1"/>
                                        </wps:cNvSpPr>
                                        <wps:spPr bwMode="auto">
                                          <a:xfrm>
                                            <a:off x="3438537" y="4435556"/>
                                            <a:ext cx="2159286" cy="337135"/>
                                          </a:xfrm>
                                          <a:prstGeom prst="round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14:paraId="2625143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Describe the book in 3 words:</w:t>
                                              </w:r>
                                            </w:p>
                                          </w:txbxContent>
                                        </wps:txbx>
                                        <wps:bodyPr rot="0" vert="horz" wrap="square" lIns="91440" tIns="45720" rIns="91440" bIns="45720" anchor="ctr" anchorCtr="0">
                                          <a:noAutofit/>
                                        </wps:bodyPr>
                                      </wps:wsp>
                                      <wps:wsp>
                                        <wps:cNvPr id="291" name="Text Box 2"/>
                                        <wps:cNvSpPr txBox="1">
                                          <a:spLocks noChangeArrowheads="1"/>
                                        </wps:cNvSpPr>
                                        <wps:spPr bwMode="auto">
                                          <a:xfrm rot="21398698">
                                            <a:off x="712941" y="5757876"/>
                                            <a:ext cx="2086213" cy="535356"/>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2D2982B4" w14:textId="77777777" w:rsidR="002B125A" w:rsidRPr="00652BE4" w:rsidRDefault="002B125A" w:rsidP="005900C1">
                                              <w:pPr>
                                                <w:spacing w:line="240" w:lineRule="auto"/>
                                                <w:jc w:val="center"/>
                                                <w:rPr>
                                                  <w:rFonts w:ascii="SassoonPrimaryInfant" w:hAnsi="SassoonPrimaryInfant"/>
                                                  <w:sz w:val="24"/>
                                                </w:rPr>
                                              </w:pPr>
                                              <w:r>
                                                <w:rPr>
                                                  <w:rFonts w:ascii="SassoonPrimaryInfant" w:hAnsi="SassoonPrimaryInfant"/>
                                                  <w:sz w:val="24"/>
                                                </w:rPr>
                                                <w:t xml:space="preserve">An </w:t>
                                              </w:r>
                                              <w:r w:rsidRPr="00652BE4">
                                                <w:rPr>
                                                  <w:rFonts w:ascii="SassoonPrimaryInfant" w:hAnsi="SassoonPrimaryInfant"/>
                                                  <w:b/>
                                                  <w:sz w:val="24"/>
                                                </w:rPr>
                                                <w:t>exciting</w:t>
                                              </w:r>
                                              <w:r>
                                                <w:rPr>
                                                  <w:rFonts w:ascii="SassoonPrimaryInfant" w:hAnsi="SassoonPrimaryInfant"/>
                                                  <w:b/>
                                                  <w:sz w:val="24"/>
                                                </w:rPr>
                                                <w:t xml:space="preserve"> </w:t>
                                              </w:r>
                                              <w:r>
                                                <w:rPr>
                                                  <w:rFonts w:ascii="SassoonPrimaryInfant" w:hAnsi="SassoonPrimaryInfant"/>
                                                  <w:sz w:val="24"/>
                                                </w:rPr>
                                                <w:t>moment in the book when…</w:t>
                                              </w:r>
                                            </w:p>
                                          </w:txbxContent>
                                        </wps:txbx>
                                        <wps:bodyPr rot="0" vert="horz" wrap="square" lIns="91440" tIns="45720" rIns="91440" bIns="45720" anchor="ctr" anchorCtr="0">
                                          <a:noAutofit/>
                                        </wps:bodyPr>
                                      </wps:wsp>
                                      <wps:wsp>
                                        <wps:cNvPr id="292" name="Text Box 2"/>
                                        <wps:cNvSpPr txBox="1">
                                          <a:spLocks noChangeArrowheads="1"/>
                                        </wps:cNvSpPr>
                                        <wps:spPr bwMode="auto">
                                          <a:xfrm>
                                            <a:off x="4517395" y="6379500"/>
                                            <a:ext cx="1530175" cy="66985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78487AEF" w14:textId="77777777" w:rsidR="002B125A" w:rsidRPr="00652BE4" w:rsidRDefault="002B125A" w:rsidP="00057BF2">
                                              <w:pPr>
                                                <w:spacing w:line="240" w:lineRule="auto"/>
                                                <w:jc w:val="center"/>
                                                <w:rPr>
                                                  <w:rFonts w:ascii="SassoonPrimaryInfant" w:hAnsi="SassoonPrimaryInfant"/>
                                                  <w:sz w:val="24"/>
                                                </w:rPr>
                                              </w:pPr>
                                              <w:r>
                                                <w:rPr>
                                                  <w:rFonts w:ascii="SassoonPrimaryInfant" w:hAnsi="SassoonPrimaryInfant"/>
                                                  <w:sz w:val="24"/>
                                                </w:rPr>
                                                <w:t>I would rate this book</w:t>
                                              </w:r>
                                            </w:p>
                                          </w:txbxContent>
                                        </wps:txbx>
                                        <wps:bodyPr rot="0" vert="horz" wrap="square" lIns="91440" tIns="45720" rIns="91440" bIns="45720" anchor="ctr" anchorCtr="0">
                                          <a:noAutofit/>
                                        </wps:bodyPr>
                                      </wps:wsp>
                                      <wps:wsp>
                                        <wps:cNvPr id="293" name="Text Box 2"/>
                                        <wps:cNvSpPr txBox="1">
                                          <a:spLocks noChangeArrowheads="1"/>
                                        </wps:cNvSpPr>
                                        <wps:spPr bwMode="auto">
                                          <a:xfrm>
                                            <a:off x="4283710" y="8418194"/>
                                            <a:ext cx="1695450" cy="345575"/>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31906EE6" w14:textId="77777777" w:rsidR="002B125A" w:rsidRPr="00652BE4" w:rsidRDefault="002B125A" w:rsidP="00917CFC">
                                              <w:pPr>
                                                <w:ind w:right="57"/>
                                                <w:jc w:val="center"/>
                                                <w:rPr>
                                                  <w:rFonts w:ascii="SassoonPrimaryInfant" w:hAnsi="SassoonPrimaryInfant"/>
                                                  <w:sz w:val="24"/>
                                                </w:rPr>
                                              </w:pPr>
                                              <w:r>
                                                <w:rPr>
                                                  <w:rFonts w:ascii="SassoonPrimaryInfant" w:hAnsi="SassoonPrimaryInfant"/>
                                                  <w:sz w:val="24"/>
                                                </w:rPr>
                                                <w:t>out of ten!</w:t>
                                              </w:r>
                                            </w:p>
                                          </w:txbxContent>
                                        </wps:txbx>
                                        <wps:bodyPr rot="0" vert="horz" wrap="square" lIns="91440" tIns="45720" rIns="91440" bIns="45720" anchor="ctr" anchorCtr="0">
                                          <a:noAutofit/>
                                        </wps:bodyPr>
                                      </wps:wsp>
                                    </wpg:grpSp>
                                    <pic:pic xmlns:pic="http://schemas.openxmlformats.org/drawingml/2006/picture">
                                      <pic:nvPicPr>
                                        <pic:cNvPr id="296" name="Picture 296"/>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2888396" y="6381750"/>
                                          <a:ext cx="542925" cy="2324100"/>
                                        </a:xfrm>
                                        <a:prstGeom prst="rect">
                                          <a:avLst/>
                                        </a:prstGeom>
                                        <a:noFill/>
                                        <a:ln>
                                          <a:noFill/>
                                        </a:ln>
                                      </pic:spPr>
                                    </pic:pic>
                                    <wps:wsp>
                                      <wps:cNvPr id="297" name="Text Box 2"/>
                                      <wps:cNvSpPr txBox="1">
                                        <a:spLocks noChangeArrowheads="1"/>
                                      </wps:cNvSpPr>
                                      <wps:spPr bwMode="auto">
                                        <a:xfrm>
                                          <a:off x="3261988" y="7928658"/>
                                          <a:ext cx="742315" cy="37719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1BB5C47B"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Easy</w:t>
                                            </w:r>
                                          </w:p>
                                        </w:txbxContent>
                                      </wps:txbx>
                                      <wps:bodyPr rot="0" vert="horz" wrap="square" lIns="91440" tIns="45720" rIns="91440" bIns="45720" anchor="ctr" anchorCtr="0">
                                        <a:noAutofit/>
                                      </wps:bodyPr>
                                    </wps:wsp>
                                    <wps:wsp>
                                      <wps:cNvPr id="298" name="Text Box 2"/>
                                      <wps:cNvSpPr txBox="1">
                                        <a:spLocks noChangeArrowheads="1"/>
                                      </wps:cNvSpPr>
                                      <wps:spPr bwMode="auto">
                                        <a:xfrm>
                                          <a:off x="3261988" y="7248525"/>
                                          <a:ext cx="742315" cy="37719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488D9E6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Trickier</w:t>
                                            </w:r>
                                          </w:p>
                                        </w:txbxContent>
                                      </wps:txbx>
                                      <wps:bodyPr rot="0" vert="horz" wrap="square" lIns="91440" tIns="45720" rIns="91440" bIns="45720" anchor="ctr" anchorCtr="0">
                                        <a:noAutofit/>
                                      </wps:bodyPr>
                                    </wps:wsp>
                                    <wps:wsp>
                                      <wps:cNvPr id="299" name="Text Box 2"/>
                                      <wps:cNvSpPr txBox="1">
                                        <a:spLocks noChangeArrowheads="1"/>
                                      </wps:cNvSpPr>
                                      <wps:spPr bwMode="auto">
                                        <a:xfrm>
                                          <a:off x="3324155" y="6423708"/>
                                          <a:ext cx="1044000" cy="609600"/>
                                        </a:xfrm>
                                        <a:prstGeom prst="roundRect">
                                          <a:avLst/>
                                        </a:prstGeom>
                                        <a:noFill/>
                                        <a:ln>
                                          <a:noFill/>
                                          <a:headEnd/>
                                          <a:tailEnd/>
                                        </a:ln>
                                      </wps:spPr>
                                      <wps:style>
                                        <a:lnRef idx="2">
                                          <a:schemeClr val="accent6"/>
                                        </a:lnRef>
                                        <a:fillRef idx="1">
                                          <a:schemeClr val="lt1"/>
                                        </a:fillRef>
                                        <a:effectRef idx="0">
                                          <a:schemeClr val="accent6"/>
                                        </a:effectRef>
                                        <a:fontRef idx="minor">
                                          <a:schemeClr val="dk1"/>
                                        </a:fontRef>
                                      </wps:style>
                                      <wps:txbx>
                                        <w:txbxContent>
                                          <w:p w14:paraId="6B6C375C"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Super-tough</w:t>
                                            </w:r>
                                          </w:p>
                                        </w:txbxContent>
                                      </wps:txbx>
                                      <wps:bodyPr rot="0" vert="horz" wrap="square" lIns="91440" tIns="45720" rIns="91440" bIns="45720" anchor="ctr" anchorCtr="0">
                                        <a:noAutofit/>
                                      </wps:bodyPr>
                                    </wps:wsp>
                                  </wpg:grpSp>
                                </wpg:grpSp>
                                <pic:pic xmlns:pic="http://schemas.openxmlformats.org/drawingml/2006/picture">
                                  <pic:nvPicPr>
                                    <pic:cNvPr id="306" name="Picture 306"/>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rot="12454575" flipH="1">
                                      <a:off x="4858775" y="1189248"/>
                                      <a:ext cx="433233" cy="276447"/>
                                    </a:xfrm>
                                    <a:prstGeom prst="rect">
                                      <a:avLst/>
                                    </a:prstGeom>
                                    <a:noFill/>
                                    <a:ln>
                                      <a:noFill/>
                                    </a:ln>
                                  </pic:spPr>
                                </pic:pic>
                              </wpg:grpSp>
                              <pic:pic xmlns:pic="http://schemas.openxmlformats.org/drawingml/2006/picture">
                                <pic:nvPicPr>
                                  <pic:cNvPr id="309" name="Picture 309"/>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2620047" y="1743737"/>
                                    <a:ext cx="340242" cy="318977"/>
                                  </a:xfrm>
                                  <a:prstGeom prst="rect">
                                    <a:avLst/>
                                  </a:prstGeom>
                                  <a:noFill/>
                                  <a:ln>
                                    <a:noFill/>
                                  </a:ln>
                                </pic:spPr>
                              </pic:pic>
                            </wpg:grpSp>
                            <pic:pic xmlns:pic="http://schemas.openxmlformats.org/drawingml/2006/picture">
                              <pic:nvPicPr>
                                <pic:cNvPr id="312" name="Picture 312"/>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2594344" y="4444410"/>
                                  <a:ext cx="329609" cy="457200"/>
                                </a:xfrm>
                                <a:prstGeom prst="rect">
                                  <a:avLst/>
                                </a:prstGeom>
                                <a:noFill/>
                                <a:ln>
                                  <a:noFill/>
                                </a:ln>
                              </pic:spPr>
                            </pic:pic>
                          </wpg:grpSp>
                        </wpg:grpSp>
                        <pic:pic xmlns:pic="http://schemas.openxmlformats.org/drawingml/2006/picture">
                          <pic:nvPicPr>
                            <pic:cNvPr id="311" name="Picture 311"/>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rot="3233995">
                              <a:off x="375920" y="2174241"/>
                              <a:ext cx="335280" cy="518160"/>
                            </a:xfrm>
                            <a:prstGeom prst="rect">
                              <a:avLst/>
                            </a:prstGeom>
                            <a:noFill/>
                            <a:ln>
                              <a:noFill/>
                            </a:ln>
                          </pic:spPr>
                        </pic:pic>
                      </wpg:grpSp>
                      <pic:pic xmlns:pic="http://schemas.openxmlformats.org/drawingml/2006/picture">
                        <pic:nvPicPr>
                          <pic:cNvPr id="328" name="Picture 328"/>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4582160" y="6634480"/>
                            <a:ext cx="1188720" cy="1595120"/>
                          </a:xfrm>
                          <a:prstGeom prst="rect">
                            <a:avLst/>
                          </a:prstGeom>
                          <a:noFill/>
                          <a:ln>
                            <a:noFill/>
                          </a:ln>
                        </pic:spPr>
                      </pic:pic>
                    </wpg:wgp>
                  </a:graphicData>
                </a:graphic>
              </wp:inline>
            </w:drawing>
          </mc:Choice>
          <mc:Fallback>
            <w:pict>
              <v:group id="Group 329" o:spid="_x0000_s1034" style="width:476.15pt;height:656.9pt;mso-position-horizontal-relative:char;mso-position-vertical-relative:line" coordsize="60471,847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">
                <v:group id="Group 327" o:spid="_x0000_s1035" style="position:absolute;width:60471;height:84754" coordorigin=",2880" coordsize="60474,84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group id="Group 326" o:spid="_x0000_s1036" style="position:absolute;top:2880;width:60474;height:84757" coordorigin=",2880" coordsize="60474,84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5" o:spid="_x0000_s1037" type="#_x0000_t75" style="position:absolute;top:54254;width:30073;height:30785;rotation:26244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1fXXDAAAA3AAAAA8AAABkcnMvZG93bnJldi54bWxEj0FrAjEUhO8F/0N4gpdFsyqKXY0iC7Y9&#10;VtveH5vnZjF5WTZRt/++KQgeh5n5htnsemfFjbrQeFYwneQgiCuvG64VfH8dxisQISJrtJ5JwS8F&#10;2G0HLxsstL/zkW6nWIsE4VCgAhNjW0gZKkMOw8S3xMk7+85hTLKrpe7wnuDOylmeL6XDhtOCwZZK&#10;Q9XldHUKLmXpD9n8NdPm7T37pNZ6u/hRajTs92sQkfr4DD/aH1rBfLaA/zPpCMj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9dcMAAADcAAAADwAAAAAAAAAAAAAAAACf&#10;AgAAZHJzL2Rvd25yZXYueG1sUEsFBgAAAAAEAAQA9wAAAI8DAAAAAA==&#10;">
                      <v:imagedata r:id="rId56" o:title=""/>
                      <v:path arrowok="t"/>
                    </v:shape>
                    <v:group id="Group 313" o:spid="_x0000_s1038" style="position:absolute;left:136;top:2880;width:60338;height:84757" coordorigin="136,2880" coordsize="60339,84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group id="Group 310" o:spid="_x0000_s1039" style="position:absolute;left:136;top:2880;width:60339;height:84757" coordorigin="136,2880" coordsize="60339,84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group id="Group 308" o:spid="_x0000_s1040" style="position:absolute;left:136;top:2880;width:60339;height:84757" coordorigin="136,2880" coordsize="60339,84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group id="Group 304" o:spid="_x0000_s1041" style="position:absolute;left:136;top:2880;width:60339;height:84757" coordorigin="136,2880" coordsize="60339,84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Picture 294" o:spid="_x0000_s1042" type="#_x0000_t75" style="position:absolute;left:28228;top:17436;width:31650;height:29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mP8rFAAAA3AAAAA8AAABkcnMvZG93bnJldi54bWxEj0FrwkAUhO+C/2F5hd50E5Gg0TXUghA8&#10;1eihvT2zr0lo9m3IbpP033eFQo/DzHzD7LPJtGKg3jWWFcTLCARxaXXDlYLb9bTYgHAeWWNrmRT8&#10;kIPsMJ/tMdV25AsNha9EgLBLUUHtfZdK6cqaDLql7YiD92l7gz7IvpK6xzHATStXUZRIgw2HhRo7&#10;eq2p/Cq+jYJO5+fYUZx8tO/HdXV+O23uPlbq+Wl62YHwNPn/8F871wpW2zU8zoQjI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pj/KxQAAANwAAAAPAAAAAAAAAAAAAAAA&#10;AJ8CAABkcnMvZG93bnJldi54bWxQSwUGAAAAAAQABAD3AAAAkQMAAAAA&#10;">
                              <v:imagedata r:id="rId57" o:title=""/>
                              <v:path arrowok="t"/>
                            </v:shape>
                            <v:group id="Group 300" o:spid="_x0000_s1043" style="position:absolute;left:136;top:2880;width:60339;height:84757" coordorigin="136,2880" coordsize="60339,84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group id="Group 295" o:spid="_x0000_s1044" style="position:absolute;left:136;top:2880;width:60339;height:84757" coordorigin="136,2880" coordsize="60339,84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roundrect id="Text Box 2" o:spid="_x0000_s1045" style="position:absolute;left:43801;top:14694;width:15405;height:38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jjdsIA&#10;AADcAAAADwAAAGRycy9kb3ducmV2LnhtbERPTWsCMRC9C/6HMIXeNNtC1W6NIoVioXhw9eJt2Mxu&#10;FpNJuom6/feNUOhtHu9zluvBWXGlPnaeFTxNCxDEtdcdtwqOh4/JAkRMyBqtZ1LwQxHWq/FoiaX2&#10;N97TtUqtyCEcS1RgUgqllLE25DBOfSDOXON7hynDvpW6x1sOd1Y+F8VMOuw4NxgM9G6oPlcXp6BJ&#10;530Tdl9h8T3Xp118tVtzsko9PgybNxCJhvQv/nN/6jz/ZQ73Z/IF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ON2wgAAANwAAAAPAAAAAAAAAAAAAAAAAJgCAABkcnMvZG93&#10;bnJldi54bWxQSwUGAAAAAAQABAD1AAAAhwMAAAAA&#10;" filled="f" stroked="f" strokeweight="2pt">
                                  <v:textbox>
                                    <w:txbxContent>
                                      <w:p w14:paraId="2AB39809" w14:textId="77777777" w:rsidR="002B125A" w:rsidRPr="00652BE4" w:rsidRDefault="002B125A" w:rsidP="005900C1">
                                        <w:pPr>
                                          <w:jc w:val="center"/>
                                          <w:rPr>
                                            <w:rFonts w:ascii="SassoonPrimaryInfant" w:hAnsi="SassoonPrimaryInfant"/>
                                            <w:sz w:val="24"/>
                                          </w:rPr>
                                        </w:pPr>
                                        <w:r w:rsidRPr="00652BE4">
                                          <w:rPr>
                                            <w:rFonts w:ascii="SassoonPrimaryInfant" w:hAnsi="SassoonPrimaryInfant"/>
                                            <w:sz w:val="24"/>
                                          </w:rPr>
                                          <w:t>Title of book here!</w:t>
                                        </w:r>
                                      </w:p>
                                    </w:txbxContent>
                                  </v:textbox>
                                </v:roundrect>
                                <v:group id="Group 156" o:spid="_x0000_s1046" style="position:absolute;left:136;top:2880;width:59655;height:61223" coordorigin="136,2880" coordsize="59657,61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Picture 142" o:spid="_x0000_s1047" type="#_x0000_t75" style="position:absolute;left:1184;top:2880;width:58269;height:12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C+QLDAAAA3AAAAA8AAABkcnMvZG93bnJldi54bWxET0uLwjAQvgv+hzCCtzVVZJVqFFlW0fWF&#10;j4u3oRnbYjMpTdTuv98IC97m43vOeFqbQjyocrllBd1OBII4sTrnVMH5NP8YgnAeWWNhmRT8koPp&#10;pNkYY6ztkw/0OPpUhBB2MSrIvC9jKV2SkUHXsSVx4K62MugDrFKpK3yGcFPIXhR9SoM5h4YMS/rK&#10;KLkd70bB/rDKz3q5+x4kXd769c/msthtlGq36tkIhKfav8X/7qUO8/s9eD0TLpC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L5AsMAAADcAAAADwAAAAAAAAAAAAAAAACf&#10;AgAAZHJzL2Rvd25yZXYueG1sUEsFBgAAAAAEAAQA9wAAAI8DAAAAAA==&#10;">
                                    <v:imagedata r:id="rId58" o:title=""/>
                                    <v:path arrowok="t"/>
                                  </v:shape>
                                  <v:shape id="Picture 148" o:spid="_x0000_s1048" type="#_x0000_t75" style="position:absolute;left:1184;top:23064;width:28251;height:32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QOe3DAAAA3AAAAA8AAABkcnMvZG93bnJldi54bWxEj09rwzAMxe+Ffgejwm6t0zLKltUJbWFs&#10;t7Jm7Cxi5Q+N5WB7Tfbtp8NgN4n39N5Ph3J2g7pTiL1nA9tNBoq49rbn1sBn9bp+AhUTssXBMxn4&#10;oQhlsVwcMLd+4g+6X1OrJIRjjga6lMZc61h35DBu/EgsWuODwyRraLUNOEm4G/Quy/baYc/S0OFI&#10;547q2/XbGfjyMTT9c3W6NG/TkJ1dw9v9xZiH1Xx8AZVoTv/mv+t3K/iPQivPyAS6+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A57cMAAADcAAAADwAAAAAAAAAAAAAAAACf&#10;AgAAZHJzL2Rvd25yZXYueG1sUEsFBgAAAAAEAAQA9wAAAI8DAAAAAA==&#10;">
                                    <v:imagedata r:id="rId59" o:title=""/>
                                    <v:path arrowok="t"/>
                                  </v:shape>
                                  <v:shape id="Picture 149" o:spid="_x0000_s1049" type="#_x0000_t75" style="position:absolute;left:31759;top:47729;width:28035;height:16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1X/PDAAAA3AAAAA8AAABkcnMvZG93bnJldi54bWxET0trwkAQvhf6H5Yp9NZsWqI00VWkIuRk&#10;MS3F45Adk9DsbMiuefz7rlDwNh/fc9bbybRioN41lhW8RjEI4tLqhisF31+Hl3cQziNrbC2Tgpkc&#10;bDePD2vMtB35REPhKxFC2GWooPa+y6R0ZU0GXWQ74sBdbG/QB9hXUvc4hnDTyrc4XkqDDYeGGjv6&#10;qKn8La5GQVIer8M04+dxsc9PP+dLstNprtTz07RbgfA0+bv4353rMD9J4fZMuEB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Vf88MAAADcAAAADwAAAAAAAAAAAAAAAACf&#10;AgAAZHJzL2Rvd25yZXYueG1sUEsFBgAAAAAEAAQA9wAAAI8DAAAAAA==&#10;">
                                    <v:imagedata r:id="rId60" o:title=""/>
                                    <v:path arrowok="t"/>
                                  </v:shape>
                                  <v:shape id="Picture 144" o:spid="_x0000_s1050" type="#_x0000_t75" style="position:absolute;left:136;top:11716;width:32485;height:10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EcKTBAAAA3AAAAA8AAABkcnMvZG93bnJldi54bWxET01rwkAQvQv9D8sUvOlGEVtSNyJCoeBB&#10;qtLzNDtNQnZnQ3Zq4r93hUJv83ifs9mO3qkr9bEJbGAxz0ARl8E2XBm4nN9nr6CiIFt0gcnAjSJs&#10;i6fJBnMbBv6k60kqlUI45migFulyrWNZk8c4Dx1x4n5C71ES7CttexxSuHd6mWVr7bHh1FBjR/ua&#10;yvb06w3shuN+eWmb78Ug67NU7uDKrxdjps/j7g2U0Cj/4j/3h03zVyt4PJMu0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6EcKTBAAAA3AAAAA8AAAAAAAAAAAAAAAAAnwIA&#10;AGRycy9kb3ducmV2LnhtbFBLBQYAAAAABAAEAPcAAACNAwAAAAA=&#10;">
                                    <v:imagedata r:id="rId61" o:title=""/>
                                    <v:path arrowok="t"/>
                                  </v:shape>
                                </v:group>
                                <v:roundrect id="Text Box 2" o:spid="_x0000_s1051" style="position:absolute;left:17716;top:20150;width:14903;height:35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d3BMUA&#10;AADcAAAADwAAAGRycy9kb3ducmV2LnhtbESPQUsDMRCF74L/IUzBm81WUOvatIggLUgPrV56Gzaz&#10;m6XJJG7SdvvvnYPgbYb35r1vFqsxeHWmIfeRDcymFSjiJtqeOwPfXx/3c1C5IFv0kcnAlTKslrc3&#10;C6xtvPCOzvvSKQnhXKMBV0qqtc6No4B5GhOxaG0cAhZZh07bAS8SHrx+qKonHbBnaXCY6N1Rc9yf&#10;goG2HHdt2n6m+c+zPWzzi1+7gzfmbjK+vYIqNJZ/89/1xgr+o9DKMzKB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3cExQAAANwAAAAPAAAAAAAAAAAAAAAAAJgCAABkcnMv&#10;ZG93bnJldi54bWxQSwUGAAAAAAQABAD1AAAAigMAAAAA&#10;" filled="f" stroked="f" strokeweight="2pt">
                                  <v:textbox>
                                    <w:txbxContent>
                                      <w:p w14:paraId="100BCE19" w14:textId="3C6A17DE" w:rsidR="002B125A" w:rsidRPr="00652BE4" w:rsidRDefault="002B125A" w:rsidP="005900C1">
                                        <w:pPr>
                                          <w:jc w:val="center"/>
                                          <w:rPr>
                                            <w:rFonts w:ascii="SassoonPrimaryInfant" w:hAnsi="SassoonPrimaryInfant"/>
                                            <w:sz w:val="24"/>
                                          </w:rPr>
                                        </w:pPr>
                                        <w:r>
                                          <w:rPr>
                                            <w:rFonts w:ascii="SassoonPrimaryInfant" w:hAnsi="SassoonPrimaryInfant"/>
                                            <w:sz w:val="24"/>
                                          </w:rPr>
                                          <w:t>Author's name here!</w:t>
                                        </w:r>
                                      </w:p>
                                    </w:txbxContent>
                                  </v:textbox>
                                </v:roundrect>
                                <v:roundrect id="Text Box 2" o:spid="_x0000_s1052" style="position:absolute;left:33241;top:22349;width:20072;height:28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vSn8IA&#10;AADcAAAADwAAAGRycy9kb3ducmV2LnhtbERPTWsCMRC9F/ofwhR6q9kWWnVrFClIC8WDqxdvw2Z2&#10;s5hM4ibq+u9NoeBtHu9zZovBWXGmPnaeFbyOChDEtdcdtwp229XLBERMyBqtZ1JwpQiL+ePDDEvt&#10;L7yhc5VakUM4lqjApBRKKWNtyGEc+UCcucb3DlOGfSt1j5cc7qx8K4oP6bDj3GAw0Jeh+lCdnIIm&#10;HTZNWP+GyXGs9+s4td9mb5V6fhqWnyASDeku/nf/6Dz/fQp/z+QL5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e9KfwgAAANwAAAAPAAAAAAAAAAAAAAAAAJgCAABkcnMvZG93&#10;bnJldi54bWxQSwUGAAAAAAQABAD1AAAAhwMAAAAA&#10;" filled="f" stroked="f" strokeweight="2pt">
                                  <v:textbox>
                                    <w:txbxContent>
                                      <w:p w14:paraId="654DF18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 xml:space="preserve">You will like this book if… </w:t>
                                        </w:r>
                                      </w:p>
                                    </w:txbxContent>
                                  </v:textbox>
                                </v:roundrect>
                                <v:roundrect id="Text Box 2" o:spid="_x0000_s1053" style="position:absolute;left:-9478;top:35004;width:26575;height:4007;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unc8IA&#10;AADcAAAADwAAAGRycy9kb3ducmV2LnhtbERPTWvCQBC9F/oflin0VjcGEYmuIkrFU0Ft8TpkxySa&#10;nU2zE5P217uHQo+P971YDa5Wd2pD5dnAeJSAIs69rbgw8Hl6f5uBCoJssfZMBn4owGr5/LTAzPqe&#10;D3Q/SqFiCIcMDZQiTaZ1yEtyGEa+IY7cxbcOJcK20LbFPoa7WqdJMtUOK44NJTa0KSm/HTtnYPO9&#10;na6/Pvbdqdfp+fq7lW6yE2NeX4b1HJTQIP/iP/feGkhncW08E4+AX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6dzwgAAANwAAAAPAAAAAAAAAAAAAAAAAJgCAABkcnMvZG93&#10;bnJldi54bWxQSwUGAAAAAAQABAD1AAAAhwMAAAAA&#10;" filled="f" stroked="f" strokeweight="2pt">
                                  <v:textbox>
                                    <w:txbxContent>
                                      <w:p w14:paraId="245AF11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Portrait of your favourite character</w:t>
                                        </w:r>
                                      </w:p>
                                    </w:txbxContent>
                                  </v:textbox>
                                </v:roundrect>
                                <v:roundrect id="Text Box 2" o:spid="_x0000_s1054" style="position:absolute;left:18831;top:38431;width:14827;height:3764;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cC6MYA&#10;AADcAAAADwAAAGRycy9kb3ducmV2LnhtbESPQWvCQBSE70L/w/IKvemmQcSmriJKxVNBben1kX1N&#10;0mbfptkXk/bXu4LQ4zAz3zCL1eBqdaY2VJ4NPE4SUMS5txUXBt5OL+M5qCDIFmvPZOCXAqyWd6MF&#10;Ztb3fKDzUQoVIRwyNFCKNJnWIS/JYZj4hjh6n751KFG2hbYt9hHuap0myUw7rDgulNjQpqT8+9g5&#10;A5uf7Wz9/rrvTr1OP77+ttJNd2LMw/2wfgYlNMh/+NbeWwPp/AmuZ+IR0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cC6MYAAADcAAAADwAAAAAAAAAAAAAAAACYAgAAZHJz&#10;L2Rvd25yZXYueG1sUEsFBgAAAAAEAAQA9QAAAIsDAAAAAA==&#10;" filled="f" stroked="f" strokeweight="2pt">
                                  <v:textbox>
                                    <w:txbxContent>
                                      <w:p w14:paraId="36C1B644"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Name of character</w:t>
                                        </w:r>
                                      </w:p>
                                    </w:txbxContent>
                                  </v:textbox>
                                </v:roundrect>
                                <v:roundrect id="Text Box 2" o:spid="_x0000_s1055" style="position:absolute;left:34385;top:44355;width:21593;height:33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0sPcEA&#10;AADcAAAADwAAAGRycy9kb3ducmV2LnhtbERPzWoCMRC+C75DmEJvmq1Ua7dGEcHSg4K1PsCQjLtb&#10;N5NlE3V9e+cgePz4/meLztfqQm2sAht4G2agiG1wFRcGDn/rwRRUTMgO68Bk4EYRFvN+b4a5C1f+&#10;pcs+FUpCOOZooEypybWOtiSPcRgaYuGOofWYBLaFdi1eJdzXepRlE+2xYmkosaFVSfa0P3spObz/&#10;25s7fruNn44/tna7W52SMa8v3fILVKIuPcUP948zMPqU+XJGjoCe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tLD3BAAAA3AAAAA8AAAAAAAAAAAAAAAAAmAIAAGRycy9kb3du&#10;cmV2LnhtbFBLBQYAAAAABAAEAPUAAACGAwAAAAA=&#10;" fillcolor="white [3201]" stroked="f" strokeweight="2pt">
                                  <v:textbox>
                                    <w:txbxContent>
                                      <w:p w14:paraId="2625143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Describe the book in 3 words:</w:t>
                                        </w:r>
                                      </w:p>
                                    </w:txbxContent>
                                  </v:textbox>
                                </v:roundrect>
                                <v:roundrect id="Text Box 2" o:spid="_x0000_s1056" style="position:absolute;left:7129;top:57578;width:20862;height:5354;rotation:-219875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GOacQA&#10;AADcAAAADwAAAGRycy9kb3ducmV2LnhtbESPQWvCQBSE7wX/w/KE3pqNQkVTVylCoPXWKOLxsfua&#10;pGbfhuxqor++Kwgeh5n5hlmuB9uIC3W+dqxgkqQgiLUzNZcK9rv8bQ7CB2SDjWNScCUP69XoZYmZ&#10;cT3/0KUIpYgQ9hkqqEJoMym9rsiiT1xLHL1f11kMUXalNB32EW4bOU3TmbRYc1yosKVNRfpUnK2C&#10;7cFf9VHeep3nusi/tTv9vR+Veh0Pnx8gAg3hGX60v4yC6WIC9zPx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xjmnEAAAA3AAAAA8AAAAAAAAAAAAAAAAAmAIAAGRycy9k&#10;b3ducmV2LnhtbFBLBQYAAAAABAAEAPUAAACJAwAAAAA=&#10;" filled="f" stroked="f" strokeweight="2pt">
                                  <v:textbox>
                                    <w:txbxContent>
                                      <w:p w14:paraId="2D2982B4" w14:textId="77777777" w:rsidR="002B125A" w:rsidRPr="00652BE4" w:rsidRDefault="002B125A" w:rsidP="005900C1">
                                        <w:pPr>
                                          <w:spacing w:line="240" w:lineRule="auto"/>
                                          <w:jc w:val="center"/>
                                          <w:rPr>
                                            <w:rFonts w:ascii="SassoonPrimaryInfant" w:hAnsi="SassoonPrimaryInfant"/>
                                            <w:sz w:val="24"/>
                                          </w:rPr>
                                        </w:pPr>
                                        <w:r>
                                          <w:rPr>
                                            <w:rFonts w:ascii="SassoonPrimaryInfant" w:hAnsi="SassoonPrimaryInfant"/>
                                            <w:sz w:val="24"/>
                                          </w:rPr>
                                          <w:t xml:space="preserve">An </w:t>
                                        </w:r>
                                        <w:r w:rsidRPr="00652BE4">
                                          <w:rPr>
                                            <w:rFonts w:ascii="SassoonPrimaryInfant" w:hAnsi="SassoonPrimaryInfant"/>
                                            <w:b/>
                                            <w:sz w:val="24"/>
                                          </w:rPr>
                                          <w:t>exciting</w:t>
                                        </w:r>
                                        <w:r>
                                          <w:rPr>
                                            <w:rFonts w:ascii="SassoonPrimaryInfant" w:hAnsi="SassoonPrimaryInfant"/>
                                            <w:b/>
                                            <w:sz w:val="24"/>
                                          </w:rPr>
                                          <w:t xml:space="preserve"> </w:t>
                                        </w:r>
                                        <w:r>
                                          <w:rPr>
                                            <w:rFonts w:ascii="SassoonPrimaryInfant" w:hAnsi="SassoonPrimaryInfant"/>
                                            <w:sz w:val="24"/>
                                          </w:rPr>
                                          <w:t>moment in the book when…</w:t>
                                        </w:r>
                                      </w:p>
                                    </w:txbxContent>
                                  </v:textbox>
                                </v:roundrect>
                                <v:roundrect id="Text Box 2" o:spid="_x0000_s1057" style="position:absolute;left:45173;top:63795;width:15302;height:66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bCMUA&#10;AADcAAAADwAAAGRycy9kb3ducmV2LnhtbESPT2sCMRTE7wW/Q3hCbzXrHvyzGkUKpULxoO3F22Pz&#10;drOYvMRNqttv3wiFHoeZ+Q2z3g7Oihv1sfOsYDopQBDXXnfcKvj6fHtZgIgJWaP1TAp+KMJ2M3pa&#10;Y6X9nY90O6VWZAjHChWYlEIlZawNOYwTH4iz1/jeYcqyb6Xu8Z7hzsqyKGbSYcd5wWCgV0P15fTt&#10;FDTpcmzC4SMsrnN9PsSlfTdnq9TzeNitQCQa0n/4r73XCsplCY8z+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5sIxQAAANwAAAAPAAAAAAAAAAAAAAAAAJgCAABkcnMv&#10;ZG93bnJldi54bWxQSwUGAAAAAAQABAD1AAAAigMAAAAA&#10;" filled="f" stroked="f" strokeweight="2pt">
                                  <v:textbox>
                                    <w:txbxContent>
                                      <w:p w14:paraId="78487AEF" w14:textId="77777777" w:rsidR="002B125A" w:rsidRPr="00652BE4" w:rsidRDefault="002B125A" w:rsidP="00057BF2">
                                        <w:pPr>
                                          <w:spacing w:line="240" w:lineRule="auto"/>
                                          <w:jc w:val="center"/>
                                          <w:rPr>
                                            <w:rFonts w:ascii="SassoonPrimaryInfant" w:hAnsi="SassoonPrimaryInfant"/>
                                            <w:sz w:val="24"/>
                                          </w:rPr>
                                        </w:pPr>
                                        <w:r>
                                          <w:rPr>
                                            <w:rFonts w:ascii="SassoonPrimaryInfant" w:hAnsi="SassoonPrimaryInfant"/>
                                            <w:sz w:val="24"/>
                                          </w:rPr>
                                          <w:t>I would rate this book</w:t>
                                        </w:r>
                                      </w:p>
                                    </w:txbxContent>
                                  </v:textbox>
                                </v:roundrect>
                                <v:roundrect id="Text Box 2" o:spid="_x0000_s1058" style="position:absolute;left:42837;top:84181;width:16954;height:34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8+k8UA&#10;AADcAAAADwAAAGRycy9kb3ducmV2LnhtbESPT2sCMRTE7wW/Q3hCbzWrQqurUaQgFooH/1y8PTZv&#10;N4vJS7qJuv32TaHQ4zAzv2GW695Zcacutp4VjEcFCOLK65YbBefT9mUGIiZkjdYzKfimCOvV4GmJ&#10;pfYPPtD9mBqRIRxLVGBSCqWUsTLkMI58IM5e7TuHKcuukbrDR4Y7KydF8SodtpwXDAZ6N1Rdjzen&#10;oE7XQx32n2H29aYv+zi3O3OxSj0P+80CRKI+/Yf/2h9awWQ+hd8z+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Dz6TxQAAANwAAAAPAAAAAAAAAAAAAAAAAJgCAABkcnMv&#10;ZG93bnJldi54bWxQSwUGAAAAAAQABAD1AAAAigMAAAAA&#10;" filled="f" stroked="f" strokeweight="2pt">
                                  <v:textbox>
                                    <w:txbxContent>
                                      <w:p w14:paraId="31906EE6" w14:textId="77777777" w:rsidR="002B125A" w:rsidRPr="00652BE4" w:rsidRDefault="002B125A" w:rsidP="00917CFC">
                                        <w:pPr>
                                          <w:ind w:right="57"/>
                                          <w:jc w:val="center"/>
                                          <w:rPr>
                                            <w:rFonts w:ascii="SassoonPrimaryInfant" w:hAnsi="SassoonPrimaryInfant"/>
                                            <w:sz w:val="24"/>
                                          </w:rPr>
                                        </w:pPr>
                                        <w:proofErr w:type="gramStart"/>
                                        <w:r>
                                          <w:rPr>
                                            <w:rFonts w:ascii="SassoonPrimaryInfant" w:hAnsi="SassoonPrimaryInfant"/>
                                            <w:sz w:val="24"/>
                                          </w:rPr>
                                          <w:t>out</w:t>
                                        </w:r>
                                        <w:proofErr w:type="gramEnd"/>
                                        <w:r>
                                          <w:rPr>
                                            <w:rFonts w:ascii="SassoonPrimaryInfant" w:hAnsi="SassoonPrimaryInfant"/>
                                            <w:sz w:val="24"/>
                                          </w:rPr>
                                          <w:t xml:space="preserve"> of ten!</w:t>
                                        </w:r>
                                      </w:p>
                                    </w:txbxContent>
                                  </v:textbox>
                                </v:roundrect>
                              </v:group>
                              <v:shape id="Picture 296" o:spid="_x0000_s1059" type="#_x0000_t75" style="position:absolute;left:28883;top:63817;width:5430;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MSWnGAAAA3AAAAA8AAABkcnMvZG93bnJldi54bWxEj81OAjEUhfcmvENzSdw5HdCgM1KIIYG4&#10;cCEICe6u08t0cHo7aQuMb29NTFienJ8vZzrvbSvO5EPjWMEoy0EQV043XCvYfizvnkCEiKyxdUwK&#10;fijAfDa4mWKp3YXXdN7EWqQRDiUqMDF2pZShMmQxZK4jTt7BeYsxSV9L7fGSxm0rx3k+kRYbTgSD&#10;HS0MVd+bk02QYvRpVru3/f79/rh1vvh6cLtHpW6H/csziEh9vIb/269awbiYwN+ZdAT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MxJacYAAADcAAAADwAAAAAAAAAAAAAA&#10;AACfAgAAZHJzL2Rvd25yZXYueG1sUEsFBgAAAAAEAAQA9wAAAJIDAAAAAA==&#10;">
                                <v:imagedata r:id="rId62" o:title=""/>
                                <v:path arrowok="t"/>
                              </v:shape>
                              <v:roundrect id="Text Box 2" o:spid="_x0000_s1060" style="position:absolute;left:32619;top:79286;width:7424;height:37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Q4kMUA&#10;AADcAAAADwAAAGRycy9kb3ducmV2LnhtbESPzWsCMRTE7wX/h/AEbzWrBz9Wo4hQWige/Lh4e2ze&#10;bhaTl7hJdfvfN4VCj8PM/IZZb3tnxYO62HpWMBkXIIgrr1tuFFzOb68LEDEha7SeScE3RdhuBi9r&#10;LLV/8pEep9SIDOFYogKTUiiljJUhh3HsA3H2at85TFl2jdQdPjPcWTktipl02HJeMBhob6i6nb6c&#10;gjrdjnU4fIbFfa6vh7i07+ZqlRoN+90KRKI+/Yf/2h9awXQ5h98z+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DiQxQAAANwAAAAPAAAAAAAAAAAAAAAAAJgCAABkcnMv&#10;ZG93bnJldi54bWxQSwUGAAAAAAQABAD1AAAAigMAAAAA&#10;" filled="f" stroked="f" strokeweight="2pt">
                                <v:textbox>
                                  <w:txbxContent>
                                    <w:p w14:paraId="1BB5C47B"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Easy</w:t>
                                      </w:r>
                                    </w:p>
                                  </w:txbxContent>
                                </v:textbox>
                              </v:roundrect>
                              <v:roundrect id="Text Box 2" o:spid="_x0000_s1061" style="position:absolute;left:32619;top:72485;width:7424;height:37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us4sEA&#10;AADcAAAADwAAAGRycy9kb3ducmV2LnhtbERPTWsCMRC9C/6HMEJvmq2HqlujFKEoiAe1F2/DZnaz&#10;mEziJtX135tDocfH+16ue2fFnbrYelbwPilAEFdet9wo+Dl/j+cgYkLWaD2TgidFWK+GgyWW2j/4&#10;SPdTakQO4ViiApNSKKWMlSGHceIDceZq3zlMGXaN1B0+crizcloUH9Jhy7nBYKCNoep6+nUK6nQ9&#10;1uGwD/PbTF8OcWG35mKVehv1X58gEvXpX/zn3mkF00Vem8/kI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rrOLBAAAA3AAAAA8AAAAAAAAAAAAAAAAAmAIAAGRycy9kb3du&#10;cmV2LnhtbFBLBQYAAAAABAAEAPUAAACGAwAAAAA=&#10;" filled="f" stroked="f" strokeweight="2pt">
                                <v:textbox>
                                  <w:txbxContent>
                                    <w:p w14:paraId="488D9E61"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Trickier</w:t>
                                      </w:r>
                                    </w:p>
                                  </w:txbxContent>
                                </v:textbox>
                              </v:roundrect>
                              <v:roundrect id="Text Box 2" o:spid="_x0000_s1062" style="position:absolute;left:33241;top:64237;width:10440;height:6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cJecQA&#10;AADcAAAADwAAAGRycy9kb3ducmV2LnhtbESPQWsCMRSE74X+h/AEbzWrh9bdGqUUigXxoO3F22Pz&#10;drOYvKSbqOu/NwXB4zAz3zCL1eCsOFMfO88KppMCBHHtdcetgt+fr5c5iJiQNVrPpOBKEVbL56cF&#10;VtpfeEfnfWpFhnCsUIFJKVRSxtqQwzjxgTh7je8dpiz7VuoeLxnurJwVxat02HFeMBjo01B93J+c&#10;giYdd03YbsL8700ftrG0a3OwSo1Hw8c7iERDeoTv7W+tYFaW8H8mHw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nCXnEAAAA3AAAAA8AAAAAAAAAAAAAAAAAmAIAAGRycy9k&#10;b3ducmV2LnhtbFBLBQYAAAAABAAEAPUAAACJAwAAAAA=&#10;" filled="f" stroked="f" strokeweight="2pt">
                                <v:textbox>
                                  <w:txbxContent>
                                    <w:p w14:paraId="6B6C375C" w14:textId="77777777" w:rsidR="002B125A" w:rsidRPr="00652BE4" w:rsidRDefault="002B125A" w:rsidP="005900C1">
                                      <w:pPr>
                                        <w:jc w:val="center"/>
                                        <w:rPr>
                                          <w:rFonts w:ascii="SassoonPrimaryInfant" w:hAnsi="SassoonPrimaryInfant"/>
                                          <w:sz w:val="24"/>
                                        </w:rPr>
                                      </w:pPr>
                                      <w:r>
                                        <w:rPr>
                                          <w:rFonts w:ascii="SassoonPrimaryInfant" w:hAnsi="SassoonPrimaryInfant"/>
                                          <w:sz w:val="24"/>
                                        </w:rPr>
                                        <w:t>Super-tough</w:t>
                                      </w:r>
                                    </w:p>
                                  </w:txbxContent>
                                </v:textbox>
                              </v:roundrect>
                            </v:group>
                          </v:group>
                          <v:shape id="Picture 306" o:spid="_x0000_s1063" type="#_x0000_t75" style="position:absolute;left:48587;top:11892;width:4333;height:2764;rotation:9989243fd;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5/LEAAAA3AAAAA8AAABkcnMvZG93bnJldi54bWxEj91qAjEUhO+FvkM4hd5ptgoiW6O0grgs&#10;vfHnAY6b083SzcmSxHXt0zeC4OUwM98wy/VgW9GTD41jBe+TDARx5XTDtYLTcTtegAgRWWPrmBTc&#10;KMB69TJaYq7dlffUH2ItEoRDjgpMjF0uZagMWQwT1xEn78d5izFJX0vt8ZrgtpXTLJtLiw2nBYMd&#10;bQxVv4eLVbCg6S1+FeWu2BX9n/Hnsmy/Uam31+HzA0SkIT7Dj3ahFcyyOdzPpCM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5/LEAAAA3AAAAA8AAAAAAAAAAAAAAAAA&#10;nwIAAGRycy9kb3ducmV2LnhtbFBLBQYAAAAABAAEAPcAAACQAwAAAAA=&#10;">
                            <v:imagedata r:id="rId63" o:title=""/>
                            <v:path arrowok="t"/>
                          </v:shape>
                        </v:group>
                        <v:shape id="Picture 309" o:spid="_x0000_s1064" type="#_x0000_t75" style="position:absolute;left:26200;top:17437;width:3402;height:3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LlWfGAAAA3AAAAA8AAABkcnMvZG93bnJldi54bWxEj09rwkAUxO8Fv8PyBG/NJpUWE92ICqW2&#10;B8E/F2+P7DOJZt+G7FaTb98tFHocZuY3zGLZm0bcqXO1ZQVJFIMgLqyuuVRwOr4/z0A4j6yxsUwK&#10;BnKwzEdPC8y0ffCe7gdfigBhl6GCyvs2k9IVFRl0kW2Jg3exnUEfZFdK3eEjwE0jX+L4TRqsOSxU&#10;2NKmouJ2+DYKKNmm9XD+WhdWynI3bF5PH9dPpSbjfjUH4an3/+G/9lYrmMYp/J4JR0Dm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4uVZ8YAAADcAAAADwAAAAAAAAAAAAAA&#10;AACfAgAAZHJzL2Rvd25yZXYueG1sUEsFBgAAAAAEAAQA9wAAAJIDAAAAAA==&#10;">
                          <v:imagedata r:id="rId64" o:title=""/>
                          <v:path arrowok="t"/>
                        </v:shape>
                      </v:group>
                      <v:shape id="Picture 312" o:spid="_x0000_s1065" type="#_x0000_t75" style="position:absolute;left:25943;top:44444;width:3296;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IOhLFAAAA3AAAAA8AAABkcnMvZG93bnJldi54bWxEj09rAjEUxO9Cv0N4BW81q4K260YpbQUR&#10;L2699PbYvP2Dm5dtkrprP30jFDwOM/MbJtsMphUXcr6xrGA6SUAQF1Y3XCk4fW6fnkH4gKyxtUwK&#10;ruRhs34YZZhq2/ORLnmoRISwT1FBHUKXSumLmgz6ie2Io1daZzBE6SqpHfYRblo5S5KFNNhwXKix&#10;o7eainP+YxQk/utjqb9L//venXK37wt+aQ5KjR+H1xWIQEO4h//bO61gPp3B7Uw8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DoSxQAAANwAAAAPAAAAAAAAAAAAAAAA&#10;AJ8CAABkcnMvZG93bnJldi54bWxQSwUGAAAAAAQABAD3AAAAkQMAAAAA&#10;">
                        <v:imagedata r:id="rId65" o:title=""/>
                        <v:path arrowok="t"/>
                      </v:shape>
                    </v:group>
                  </v:group>
                  <v:shape id="Picture 311" o:spid="_x0000_s1066" type="#_x0000_t75" style="position:absolute;left:3758;top:21742;width:3353;height:5182;rotation:353238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1SYrEAAAA3AAAAA8AAABkcnMvZG93bnJldi54bWxEj0FrwkAUhO8F/8PyhF6kblJFSnQVbVU8&#10;CU3b+yP7TKLZt2F31fjvXUHocZj5ZpjZojONuJDztWUF6TABQVxYXXOp4Pdn8/YBwgdkjY1lUnAj&#10;D4t572WGmbZX/qZLHkoRS9hnqKAKoc2k9EVFBv3QtsTRO1hnMETpSqkdXmO5aeR7kkykwZrjQoUt&#10;fVZUnPKzUTAaT/S5WX1J5/LN32C/XR93xVqp1363nIII1IX/8JPe6cilKTzOxCM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1SYrEAAAA3AAAAA8AAAAAAAAAAAAAAAAA&#10;nwIAAGRycy9kb3ducmV2LnhtbFBLBQYAAAAABAAEAPcAAACQAwAAAAA=&#10;">
                    <v:imagedata r:id="rId66" o:title=""/>
                    <v:path arrowok="t"/>
                  </v:shape>
                </v:group>
                <v:shape id="Picture 328" o:spid="_x0000_s1067" type="#_x0000_t75" style="position:absolute;left:45821;top:66344;width:11887;height:15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vPHDDAAAA3AAAAA8AAABkcnMvZG93bnJldi54bWxET89rwjAUvg/8H8ITdltTK9tcbRQdCO7Y&#10;bId5ezRvbbF5KU201b9+OQx2/Ph+F9vJduJKg28dK1gkKQjiypmWawVfn4enFQgfkA12jknBjTxs&#10;N7OHAnPjRi7pqkMtYgj7HBU0IfS5lL5qyKJPXE8cuR83WAwRDrU0A44x3HYyS9MXabHl2NBgT+8N&#10;VWd9sQr2+/RwlOW4/L6/ltUle/vQz/qk1ON82q1BBJrCv/jPfTQKlllcG8/EI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88cMMAAADcAAAADwAAAAAAAAAAAAAAAACf&#10;AgAAZHJzL2Rvd25yZXYueG1sUEsFBgAAAAAEAAQA9wAAAI8DAAAAAA==&#10;">
                  <v:imagedata r:id="rId67" o:title=""/>
                  <v:path arrowok="t"/>
                </v:shape>
                <w10:anchorlock/>
              </v:group>
            </w:pict>
          </mc:Fallback>
        </mc:AlternateContent>
      </w:r>
    </w:p>
    <w:tbl>
      <w:tblPr>
        <w:tblW w:w="0" w:type="auto"/>
        <w:tblInd w:w="108" w:type="dxa"/>
        <w:shd w:val="clear" w:color="auto" w:fill="AE5A7E" w:themeFill="accent5"/>
        <w:tblLook w:val="04A0" w:firstRow="1" w:lastRow="0" w:firstColumn="1" w:lastColumn="0" w:noHBand="0" w:noVBand="1"/>
      </w:tblPr>
      <w:tblGrid>
        <w:gridCol w:w="9639"/>
      </w:tblGrid>
      <w:tr w:rsidR="00B774C2" w:rsidRPr="00987F99" w14:paraId="2348622A" w14:textId="77777777" w:rsidTr="00B774C2">
        <w:trPr>
          <w:trHeight w:val="1417"/>
        </w:trPr>
        <w:tc>
          <w:tcPr>
            <w:tcW w:w="9639" w:type="dxa"/>
            <w:shd w:val="clear" w:color="auto" w:fill="F14009" w:themeFill="accent2"/>
            <w:vAlign w:val="center"/>
          </w:tcPr>
          <w:p w14:paraId="7D14D550" w14:textId="77777777" w:rsidR="00B774C2" w:rsidRPr="00987F99" w:rsidRDefault="00B774C2" w:rsidP="00912CE3">
            <w:pPr>
              <w:pStyle w:val="01Normalinstruction"/>
              <w:spacing w:after="0" w:line="276" w:lineRule="auto"/>
              <w:ind w:left="227"/>
              <w:rPr>
                <w:color w:val="FFFFFF" w:themeColor="background1"/>
                <w:sz w:val="72"/>
                <w:szCs w:val="80"/>
              </w:rPr>
            </w:pPr>
            <w:r w:rsidRPr="00987F99">
              <w:rPr>
                <w:color w:val="FFFFFF" w:themeColor="background1"/>
                <w:sz w:val="72"/>
                <w:szCs w:val="80"/>
              </w:rPr>
              <w:lastRenderedPageBreak/>
              <w:t xml:space="preserve">Unit </w:t>
            </w:r>
            <w:r w:rsidR="00042B0D">
              <w:rPr>
                <w:color w:val="FFFFFF" w:themeColor="background1"/>
                <w:sz w:val="72"/>
                <w:szCs w:val="80"/>
              </w:rPr>
              <w:t>3</w:t>
            </w:r>
            <w:r w:rsidRPr="00987F99">
              <w:rPr>
                <w:color w:val="FFFFFF" w:themeColor="background1"/>
                <w:sz w:val="72"/>
                <w:szCs w:val="80"/>
              </w:rPr>
              <w:t xml:space="preserve"> – </w:t>
            </w:r>
            <w:bookmarkStart w:id="17" w:name="AlicesAdventruresinWonderland"/>
            <w:r w:rsidR="00042B0D">
              <w:rPr>
                <w:color w:val="FFFFFF" w:themeColor="background1"/>
                <w:sz w:val="72"/>
                <w:szCs w:val="80"/>
              </w:rPr>
              <w:t>Alice’s Adventures in Wonderland</w:t>
            </w:r>
            <w:bookmarkEnd w:id="17"/>
          </w:p>
        </w:tc>
      </w:tr>
    </w:tbl>
    <w:p w14:paraId="2AEAA1BA" w14:textId="77777777" w:rsidR="00B774C2" w:rsidRPr="00042B0D" w:rsidRDefault="00B774C2" w:rsidP="00912CE3">
      <w:pPr>
        <w:pStyle w:val="H3"/>
        <w:shd w:val="clear" w:color="auto" w:fill="FBB19A" w:themeFill="accent2" w:themeFillTint="66"/>
        <w:spacing w:line="276" w:lineRule="auto"/>
      </w:pPr>
      <w:bookmarkStart w:id="18" w:name="AlicesAdventruresinWonderlandTN"/>
      <w:r w:rsidRPr="00042B0D">
        <w:rPr>
          <w:color w:val="auto"/>
        </w:rPr>
        <w:t>Teaching notes</w:t>
      </w:r>
    </w:p>
    <w:bookmarkEnd w:id="18"/>
    <w:p w14:paraId="064B2674" w14:textId="77777777" w:rsidR="00B774C2" w:rsidRPr="00270E93" w:rsidRDefault="00B774C2" w:rsidP="00912CE3">
      <w:pPr>
        <w:pStyle w:val="H4new"/>
        <w:spacing w:before="0"/>
      </w:pPr>
      <w:r>
        <w:t>Starter</w:t>
      </w:r>
      <w:r w:rsidRPr="00270E93">
        <w:t>:</w:t>
      </w:r>
    </w:p>
    <w:p w14:paraId="0C0EE75E" w14:textId="77777777" w:rsidR="00B774C2" w:rsidRDefault="00B774C2" w:rsidP="00282C9D">
      <w:pPr>
        <w:pStyle w:val="BulletP1"/>
        <w:ind w:left="723"/>
      </w:pPr>
      <w:r>
        <w:rPr>
          <w:b/>
        </w:rPr>
        <w:t xml:space="preserve">Developing deduction: </w:t>
      </w:r>
      <w:r>
        <w:t xml:space="preserve">Display </w:t>
      </w:r>
      <w:hyperlink w:anchor="AlicesAdventruresinWonderlandR1" w:history="1">
        <w:r w:rsidR="009E6E1A">
          <w:rPr>
            <w:rStyle w:val="Hyperlink"/>
            <w:b/>
          </w:rPr>
          <w:t>Resource 1 – Illustration by Sir John Tenniel</w:t>
        </w:r>
      </w:hyperlink>
      <w:r>
        <w:t xml:space="preserve">. Do any of the children </w:t>
      </w:r>
      <w:proofErr w:type="spellStart"/>
      <w:r>
        <w:t>recognise</w:t>
      </w:r>
      <w:proofErr w:type="spellEnd"/>
      <w:r>
        <w:t xml:space="preserve"> the girl in the picture? Even if the children have not seen the illustration before, they may pick up on similarities in the Tenniel drawing to the Walt Disney version of Alice. Explain that this is an illustration drawn by Sir John Tenniel, the original illustrator for Lewis Carroll’s </w:t>
      </w:r>
      <w:r w:rsidRPr="0048216C">
        <w:rPr>
          <w:i/>
        </w:rPr>
        <w:t>Alice</w:t>
      </w:r>
      <w:r>
        <w:rPr>
          <w:i/>
        </w:rPr>
        <w:t>’s Adventures</w:t>
      </w:r>
      <w:r w:rsidRPr="0048216C">
        <w:rPr>
          <w:i/>
        </w:rPr>
        <w:t xml:space="preserve"> in Wonderland</w:t>
      </w:r>
      <w:r>
        <w:t xml:space="preserve">. Ask the children to work in talking partners to look for evidence in the illustration as to when the story was written. Take feedback (children may mention the style of Alice’s shoes, her dress and apron, and the style of the illustration itself, which is a woodblock engraving). Reveal that the illustrations were completed in 1864, during the reign of Queen Victoria. </w:t>
      </w:r>
    </w:p>
    <w:p w14:paraId="32CEAF9B" w14:textId="660D01BE" w:rsidR="00B774C2" w:rsidRPr="009E0A72" w:rsidRDefault="00B774C2" w:rsidP="00912CE3">
      <w:pPr>
        <w:pStyle w:val="BulletP1"/>
        <w:numPr>
          <w:ilvl w:val="0"/>
          <w:numId w:val="0"/>
        </w:numPr>
        <w:spacing w:before="240"/>
        <w:ind w:left="720"/>
        <w:rPr>
          <w:color w:val="auto"/>
          <w:lang w:eastAsia="en-GB"/>
        </w:rPr>
      </w:pPr>
      <w:r>
        <w:t xml:space="preserve">Now ask them how they think Alice is feeling in the picture, and </w:t>
      </w:r>
      <w:r w:rsidRPr="007062FE">
        <w:rPr>
          <w:i/>
        </w:rPr>
        <w:t>why</w:t>
      </w:r>
      <w:r>
        <w:rPr>
          <w:b/>
        </w:rPr>
        <w:t xml:space="preserve"> </w:t>
      </w:r>
      <w:r>
        <w:t xml:space="preserve">they think she feels this way. They may suggest ‘scared’ or ‘angry’, depending on how they interpret the expression on Alice’s face and the way she is holding her body. </w:t>
      </w:r>
      <w:r w:rsidRPr="00D52A18">
        <w:t>Explain</w:t>
      </w:r>
      <w:r>
        <w:t xml:space="preserve"> that, just as we have looked for evidence in this picture, we can also look for evidence in a text to find out more about a character. This is what the children will be doing next when they answer the comprehension questions about </w:t>
      </w:r>
      <w:r>
        <w:rPr>
          <w:i/>
        </w:rPr>
        <w:t>Alice’s Adventures in Wonderland</w:t>
      </w:r>
      <w:r w:rsidR="00F609F0">
        <w:t>.</w:t>
      </w:r>
      <w:r>
        <w:t xml:space="preserve"> </w:t>
      </w:r>
    </w:p>
    <w:p w14:paraId="3E339876" w14:textId="77777777" w:rsidR="00B774C2" w:rsidRPr="00270E93" w:rsidRDefault="00B774C2" w:rsidP="00912CE3">
      <w:pPr>
        <w:pStyle w:val="H4new"/>
        <w:spacing w:before="240"/>
      </w:pPr>
      <w:r>
        <w:t>Main activities</w:t>
      </w:r>
      <w:r w:rsidRPr="00270E93">
        <w:t>:</w:t>
      </w:r>
    </w:p>
    <w:p w14:paraId="5C6CC7D3" w14:textId="77777777" w:rsidR="00B774C2" w:rsidRPr="00580BCB" w:rsidRDefault="00B774C2" w:rsidP="00282C9D">
      <w:pPr>
        <w:pStyle w:val="BulletP1"/>
        <w:ind w:left="723"/>
      </w:pPr>
      <w:r w:rsidRPr="00580BCB">
        <w:rPr>
          <w:b/>
        </w:rPr>
        <w:t xml:space="preserve">Main teaching activity: </w:t>
      </w:r>
      <w:r w:rsidRPr="00580BCB">
        <w:t xml:space="preserve">Provide each child with a copy of the </w:t>
      </w:r>
      <w:hyperlink w:anchor="AlicesAdventruresinWonderlandextract" w:history="1">
        <w:r w:rsidRPr="00122976">
          <w:rPr>
            <w:rStyle w:val="Hyperlink"/>
            <w:b/>
          </w:rPr>
          <w:t>extract</w:t>
        </w:r>
      </w:hyperlink>
      <w:r w:rsidRPr="00580BCB">
        <w:rPr>
          <w:b/>
        </w:rPr>
        <w:t xml:space="preserve"> </w:t>
      </w:r>
      <w:r w:rsidRPr="00580BCB">
        <w:t xml:space="preserve">and a highlighter. Ask them to read through the extract, highlighting any information that they think might be important. Then provide them with a copy of the </w:t>
      </w:r>
      <w:hyperlink w:anchor="AlicesAdventruresinWonderlandCQ" w:history="1">
        <w:r w:rsidRPr="00122976">
          <w:rPr>
            <w:rStyle w:val="Hyperlink"/>
            <w:b/>
          </w:rPr>
          <w:t>comprehension questions</w:t>
        </w:r>
      </w:hyperlink>
      <w:r w:rsidRPr="00580BCB">
        <w:rPr>
          <w:b/>
        </w:rPr>
        <w:t xml:space="preserve"> </w:t>
      </w:r>
      <w:r w:rsidRPr="00580BCB">
        <w:t>to answer. If they like, they can use the highlighter</w:t>
      </w:r>
      <w:r w:rsidR="009E6E1A">
        <w:t xml:space="preserve"> again</w:t>
      </w:r>
      <w:r w:rsidRPr="00580BCB">
        <w:t xml:space="preserve"> to help them select the relevant information from the text for each answer. Did they find it useful to highlight the extract before they’d seen the comprehension questions? </w:t>
      </w:r>
    </w:p>
    <w:p w14:paraId="543AC524" w14:textId="1C08C84B" w:rsidR="00741F8D" w:rsidRDefault="00B774C2" w:rsidP="00282C9D">
      <w:pPr>
        <w:pStyle w:val="BulletP1"/>
        <w:ind w:left="723"/>
      </w:pPr>
      <w:r w:rsidRPr="007062FE">
        <w:rPr>
          <w:b/>
        </w:rPr>
        <w:t>Pupil activity one</w:t>
      </w:r>
      <w:r w:rsidRPr="00CE7ED4">
        <w:rPr>
          <w:b/>
        </w:rPr>
        <w:t>:</w:t>
      </w:r>
      <w:r>
        <w:t xml:space="preserve"> Provide groups of three children with a key, a small bottle, and a digital camera or tablet/iPad for taking photographs. The children must use the props to take five photographs illustrating five key moments from the extract. They should then write a one-line caption on a strip of paper to go with each photograph. Finally, they swap photographs and captions with another group, who must sequence the photographs and match the captions to the photographs correctly</w:t>
      </w:r>
      <w:r w:rsidR="00F609F0">
        <w:t>.</w:t>
      </w:r>
      <w:r>
        <w:t xml:space="preserve"> Did all the groups choose the same key moments? Which captions were the most effective at </w:t>
      </w:r>
      <w:proofErr w:type="spellStart"/>
      <w:r>
        <w:t>summarising</w:t>
      </w:r>
      <w:proofErr w:type="spellEnd"/>
      <w:r>
        <w:t xml:space="preserve"> the events of the story? </w:t>
      </w:r>
    </w:p>
    <w:p w14:paraId="6DA9C799" w14:textId="77777777" w:rsidR="00B774C2" w:rsidRDefault="00B774C2" w:rsidP="00282C9D">
      <w:pPr>
        <w:pStyle w:val="BulletP1"/>
        <w:ind w:left="723"/>
      </w:pPr>
      <w:r w:rsidRPr="00970272">
        <w:rPr>
          <w:b/>
        </w:rPr>
        <w:lastRenderedPageBreak/>
        <w:t xml:space="preserve">Pupil activity </w:t>
      </w:r>
      <w:r>
        <w:rPr>
          <w:b/>
        </w:rPr>
        <w:t>two</w:t>
      </w:r>
      <w:r w:rsidRPr="00CE7ED4">
        <w:rPr>
          <w:b/>
        </w:rPr>
        <w:t>:</w:t>
      </w:r>
      <w:r>
        <w:t xml:space="preserve"> Read </w:t>
      </w:r>
      <w:hyperlink w:anchor="AlicesAdventruresinWonderlandR2" w:history="1">
        <w:r w:rsidR="00042B0D" w:rsidRPr="00122976">
          <w:rPr>
            <w:rStyle w:val="Hyperlink"/>
            <w:b/>
          </w:rPr>
          <w:t>R</w:t>
        </w:r>
        <w:r w:rsidRPr="00122976">
          <w:rPr>
            <w:rStyle w:val="Hyperlink"/>
            <w:b/>
          </w:rPr>
          <w:t>esource 2</w:t>
        </w:r>
        <w:r w:rsidR="00042B0D" w:rsidRPr="00122976">
          <w:rPr>
            <w:rStyle w:val="Hyperlink"/>
            <w:b/>
          </w:rPr>
          <w:t xml:space="preserve"> – </w:t>
        </w:r>
        <w:r w:rsidRPr="00122976">
          <w:rPr>
            <w:rStyle w:val="Hyperlink"/>
            <w:b/>
          </w:rPr>
          <w:t>Alice grows</w:t>
        </w:r>
      </w:hyperlink>
      <w:r w:rsidRPr="00970272">
        <w:rPr>
          <w:b/>
        </w:rPr>
        <w:t xml:space="preserve"> </w:t>
      </w:r>
      <w:r>
        <w:t xml:space="preserve">with the children. Provide each child with a copy of </w:t>
      </w:r>
      <w:hyperlink w:anchor="AlicesAdventruresinWonderlandR3" w:history="1">
        <w:r w:rsidR="00042B0D" w:rsidRPr="00122976">
          <w:rPr>
            <w:rStyle w:val="Hyperlink"/>
            <w:b/>
          </w:rPr>
          <w:t>R</w:t>
        </w:r>
        <w:r w:rsidRPr="00122976">
          <w:rPr>
            <w:rStyle w:val="Hyperlink"/>
            <w:b/>
          </w:rPr>
          <w:t>esource 3</w:t>
        </w:r>
        <w:r w:rsidR="00042B0D" w:rsidRPr="00122976">
          <w:rPr>
            <w:rStyle w:val="Hyperlink"/>
            <w:b/>
          </w:rPr>
          <w:t xml:space="preserve"> –</w:t>
        </w:r>
        <w:r w:rsidRPr="00122976">
          <w:rPr>
            <w:rStyle w:val="Hyperlink"/>
            <w:b/>
          </w:rPr>
          <w:t xml:space="preserve"> Comprehension chatterbox</w:t>
        </w:r>
      </w:hyperlink>
      <w:r>
        <w:t xml:space="preserve">. Explain that they are going to make chatterboxes to ask one another questions about this new extract from the story. There are question words already printed on the chatterbox template to </w:t>
      </w:r>
      <w:r w:rsidR="00042B0D">
        <w:t>prompt them to write in their own questions.</w:t>
      </w:r>
      <w:r>
        <w:t xml:space="preserve"> They could also refer back to the </w:t>
      </w:r>
      <w:hyperlink w:anchor="AlicesAdventruresinWonderlandCQ" w:history="1">
        <w:r w:rsidRPr="00122976">
          <w:rPr>
            <w:rStyle w:val="Hyperlink"/>
            <w:b/>
          </w:rPr>
          <w:t>comprehension questions</w:t>
        </w:r>
      </w:hyperlink>
      <w:r w:rsidRPr="00970272">
        <w:rPr>
          <w:b/>
        </w:rPr>
        <w:t xml:space="preserve"> </w:t>
      </w:r>
      <w:r>
        <w:t>from the main teaching activity for ideas of the kind of questions to ask. Remind them that they need to write down the answers to the questions too, so that they know if their player gets it right!</w:t>
      </w:r>
    </w:p>
    <w:p w14:paraId="255B2A66" w14:textId="77777777" w:rsidR="00B774C2" w:rsidRDefault="00B774C2" w:rsidP="00912CE3">
      <w:pPr>
        <w:pStyle w:val="BulletP1"/>
        <w:numPr>
          <w:ilvl w:val="0"/>
          <w:numId w:val="0"/>
        </w:numPr>
        <w:ind w:left="720"/>
      </w:pPr>
      <w:r>
        <w:t xml:space="preserve">Model writing a question, then demonstrate how to cut out and fold the chatterbox. Choose a volunteer to come up and show the other children how to play the game (instructions for making and playing the game are also printed on </w:t>
      </w:r>
      <w:hyperlink w:anchor="AlicesAdventruresinWonderlandR3" w:history="1">
        <w:r w:rsidR="00042B0D" w:rsidRPr="0060024A">
          <w:rPr>
            <w:rStyle w:val="Hyperlink"/>
            <w:b/>
          </w:rPr>
          <w:t>Resource 3 – Comprehension chatterbox</w:t>
        </w:r>
      </w:hyperlink>
      <w:r w:rsidR="009E6E1A">
        <w:t>).</w:t>
      </w:r>
      <w:r w:rsidRPr="00BB3917">
        <w:t>Lower</w:t>
      </w:r>
      <w:r>
        <w:t xml:space="preserve"> a</w:t>
      </w:r>
      <w:r w:rsidR="00042B0D">
        <w:t>ttaining</w:t>
      </w:r>
      <w:r>
        <w:t xml:space="preserve"> children may choose to work in pairs for support. When the children have finished their chatterboxes, they can partner up and take it in turns to play the game. </w:t>
      </w:r>
    </w:p>
    <w:p w14:paraId="35766199" w14:textId="77777777" w:rsidR="00B774C2" w:rsidRPr="001C1F74" w:rsidRDefault="00B774C2" w:rsidP="00912CE3">
      <w:pPr>
        <w:pStyle w:val="BulletP1"/>
        <w:numPr>
          <w:ilvl w:val="0"/>
          <w:numId w:val="0"/>
        </w:numPr>
        <w:spacing w:before="240"/>
        <w:ind w:left="720"/>
      </w:pPr>
      <w:r>
        <w:t xml:space="preserve">For an interactive display you could also print out a large copy of </w:t>
      </w:r>
      <w:hyperlink w:anchor="AlicesAdventruresinWonderlandR2" w:history="1">
        <w:r w:rsidR="00042B0D" w:rsidRPr="0060024A">
          <w:rPr>
            <w:rStyle w:val="Hyperlink"/>
            <w:b/>
          </w:rPr>
          <w:t>Resource 2 – Alice grows</w:t>
        </w:r>
      </w:hyperlink>
      <w:r w:rsidR="00042B0D" w:rsidRPr="00970272">
        <w:rPr>
          <w:b/>
        </w:rPr>
        <w:t xml:space="preserve"> </w:t>
      </w:r>
      <w:r>
        <w:t xml:space="preserve">to display on the wall, with a box underneath to hold the finished chatterboxes. Children could then come up at any time and choose a chatterbox to challenge themselves with a comprehension question! </w:t>
      </w:r>
    </w:p>
    <w:p w14:paraId="198AFC8E" w14:textId="77777777" w:rsidR="00B774C2" w:rsidRPr="00270E93" w:rsidRDefault="00B774C2" w:rsidP="00912CE3">
      <w:pPr>
        <w:pStyle w:val="H4new"/>
        <w:spacing w:before="240"/>
      </w:pPr>
      <w:r>
        <w:t>Plenary</w:t>
      </w:r>
      <w:r w:rsidRPr="00270E93">
        <w:t>:</w:t>
      </w:r>
    </w:p>
    <w:p w14:paraId="0407A27D" w14:textId="6911B545" w:rsidR="00B774C2" w:rsidRDefault="00B774C2" w:rsidP="00282C9D">
      <w:pPr>
        <w:pStyle w:val="BulletP1"/>
        <w:ind w:left="723"/>
      </w:pPr>
      <w:r w:rsidRPr="008D03AA">
        <w:rPr>
          <w:b/>
        </w:rPr>
        <w:t>I wonder</w:t>
      </w:r>
      <w:r w:rsidR="00F609F0">
        <w:rPr>
          <w:b/>
        </w:rPr>
        <w:t xml:space="preserve"> </w:t>
      </w:r>
      <w:r w:rsidRPr="008D03AA">
        <w:rPr>
          <w:b/>
        </w:rPr>
        <w:t xml:space="preserve">… </w:t>
      </w:r>
      <w:r>
        <w:t>Children sit in a circle and take it in turns to say something about the session today, beginning with the words ‘I wonder</w:t>
      </w:r>
      <w:r w:rsidR="00F609F0">
        <w:t xml:space="preserve"> </w:t>
      </w:r>
      <w:r>
        <w:t xml:space="preserve">…’ They might, for example, wonder what a certain word in the extract means (in which case they could look it up in a dictionary!). They might wonder whether Lewis Carroll wrote any other books. They might wonder what would have happened if Alice had remembered to get the key off the table before she shrank. If there is time, allow other children to respond to the wonderings, as this is likely to generate interesting discussion about the story. </w:t>
      </w:r>
    </w:p>
    <w:p w14:paraId="33F15327" w14:textId="77777777" w:rsidR="00917CFC" w:rsidRDefault="00917CFC" w:rsidP="00912CE3">
      <w:pPr>
        <w:pStyle w:val="H4new"/>
        <w:spacing w:before="240"/>
        <w:sectPr w:rsidR="00917CFC" w:rsidSect="00B55A21">
          <w:headerReference w:type="default" r:id="rId68"/>
          <w:pgSz w:w="11906" w:h="16838"/>
          <w:pgMar w:top="1134" w:right="1134" w:bottom="851" w:left="1134" w:header="708" w:footer="708" w:gutter="0"/>
          <w:cols w:space="708"/>
          <w:docGrid w:linePitch="381"/>
        </w:sectPr>
      </w:pPr>
    </w:p>
    <w:p w14:paraId="4C0FCC6B" w14:textId="77777777" w:rsidR="00B774C2" w:rsidRPr="00270E93" w:rsidRDefault="00B774C2" w:rsidP="00912CE3">
      <w:pPr>
        <w:pStyle w:val="H4new"/>
        <w:spacing w:before="240"/>
      </w:pPr>
      <w:r w:rsidRPr="00270E93">
        <w:lastRenderedPageBreak/>
        <w:t xml:space="preserve">Taking </w:t>
      </w:r>
      <w:r>
        <w:t>it</w:t>
      </w:r>
      <w:r w:rsidRPr="00270E93">
        <w:t xml:space="preserve"> further:</w:t>
      </w:r>
    </w:p>
    <w:p w14:paraId="15220921" w14:textId="77777777" w:rsidR="00B774C2" w:rsidRPr="008D03AA" w:rsidRDefault="00B774C2" w:rsidP="00282C9D">
      <w:pPr>
        <w:pStyle w:val="BulletP1"/>
        <w:ind w:left="723"/>
      </w:pPr>
      <w:r w:rsidRPr="008D03AA">
        <w:rPr>
          <w:b/>
        </w:rPr>
        <w:t>Advert in Wonderland:</w:t>
      </w:r>
      <w:r w:rsidRPr="008D03AA">
        <w:t xml:space="preserve"> Ask the children to imagine that the magical drink that makes Alice shrink is going to be sold as a product in a supermarket! The children must work in groups to write a script for a television advert for the drink. What adverts have they seen in real life that they could use as inspiration? Who is their target audience? What language techniques (e.g. imperative verbs, emotive language, rhetorical questions) will they use to persuade the audience to buy their product? </w:t>
      </w:r>
    </w:p>
    <w:p w14:paraId="55C4EBD0" w14:textId="1AA074F9" w:rsidR="00B774C2" w:rsidRPr="008D03AA" w:rsidRDefault="002A6B4E" w:rsidP="00282C9D">
      <w:pPr>
        <w:pStyle w:val="BulletP1"/>
        <w:ind w:left="723"/>
      </w:pPr>
      <w:r>
        <w:rPr>
          <w:b/>
        </w:rPr>
        <w:t xml:space="preserve">Home </w:t>
      </w:r>
      <w:r w:rsidR="00B774C2" w:rsidRPr="008D03AA">
        <w:rPr>
          <w:b/>
        </w:rPr>
        <w:t>learning activity</w:t>
      </w:r>
      <w:r w:rsidR="00B774C2" w:rsidRPr="002560F9">
        <w:rPr>
          <w:b/>
        </w:rPr>
        <w:t>:</w:t>
      </w:r>
      <w:r w:rsidR="00B774C2" w:rsidRPr="008D03AA">
        <w:t xml:space="preserve"> Lewis Carroll describes the contents of Alice’s ‘DRINK ME’ bottle as a ‘very nice’ drink with ‘a sort of mixed </w:t>
      </w:r>
      <w:proofErr w:type="spellStart"/>
      <w:r w:rsidR="00B774C2" w:rsidRPr="008D03AA">
        <w:t>flavour</w:t>
      </w:r>
      <w:proofErr w:type="spellEnd"/>
      <w:r w:rsidR="00B774C2" w:rsidRPr="008D03AA">
        <w:t xml:space="preserve"> of cherry-tart, custard, pineapple, roast turkey, toffee, and hot buttered toast.’ Challenge children to find descriptions of food and drink in other children’s fiction or poetry. Ask them to copy out two or three of their favourite descriptions and illustrate them. They could even try to recreate the recipes in real life (with adult supervision!) and bring the results in for the rest of the class to taste! </w:t>
      </w:r>
    </w:p>
    <w:p w14:paraId="7E976692" w14:textId="77777777" w:rsidR="00B774C2" w:rsidRDefault="00B774C2" w:rsidP="00912CE3">
      <w:pPr>
        <w:pStyle w:val="BulletP1"/>
        <w:numPr>
          <w:ilvl w:val="0"/>
          <w:numId w:val="0"/>
        </w:numPr>
        <w:ind w:left="720"/>
      </w:pPr>
    </w:p>
    <w:p w14:paraId="1146F158" w14:textId="77777777" w:rsidR="00B774C2" w:rsidRDefault="00B774C2" w:rsidP="00912CE3">
      <w:pPr>
        <w:rPr>
          <w:rFonts w:ascii="SassoonPrimaryInfant" w:eastAsiaTheme="majorEastAsia" w:hAnsi="SassoonPrimaryInfant" w:cstheme="majorBidi"/>
          <w:bCs/>
          <w:color w:val="auto"/>
          <w:sz w:val="32"/>
          <w:szCs w:val="26"/>
        </w:rPr>
      </w:pPr>
      <w:r>
        <w:rPr>
          <w:color w:val="auto"/>
        </w:rPr>
        <w:br w:type="page"/>
      </w:r>
    </w:p>
    <w:p w14:paraId="69A56BA6" w14:textId="77777777" w:rsidR="00B774C2" w:rsidRPr="00D14BE7" w:rsidRDefault="003D541F" w:rsidP="00912CE3">
      <w:pPr>
        <w:pStyle w:val="H3"/>
        <w:shd w:val="clear" w:color="auto" w:fill="FBB19A" w:themeFill="accent2" w:themeFillTint="66"/>
        <w:spacing w:line="276" w:lineRule="auto"/>
        <w:rPr>
          <w:color w:val="auto"/>
        </w:rPr>
      </w:pPr>
      <w:bookmarkStart w:id="19" w:name="AlicesAdventruresinWonderlandextract"/>
      <w:r>
        <w:rPr>
          <w:color w:val="auto"/>
        </w:rPr>
        <w:lastRenderedPageBreak/>
        <w:t>Alice’s Adventures in Wonderland – e</w:t>
      </w:r>
      <w:r w:rsidR="00B774C2" w:rsidRPr="00D14BE7">
        <w:rPr>
          <w:color w:val="auto"/>
        </w:rPr>
        <w:t>xtract</w:t>
      </w:r>
    </w:p>
    <w:tbl>
      <w:tblPr>
        <w:tblStyle w:val="TableGrid"/>
        <w:tblW w:w="4891" w:type="pct"/>
        <w:tblInd w:w="108" w:type="dxa"/>
        <w:tblBorders>
          <w:top w:val="single" w:sz="8" w:space="0" w:color="7AA22E" w:themeColor="accent6" w:themeShade="BF"/>
          <w:left w:val="single" w:sz="8" w:space="0" w:color="7AA22E" w:themeColor="accent6" w:themeShade="BF"/>
          <w:bottom w:val="single" w:sz="8" w:space="0" w:color="7AA22E" w:themeColor="accent6" w:themeShade="BF"/>
          <w:right w:val="single" w:sz="8" w:space="0" w:color="7AA22E" w:themeColor="accent6" w:themeShade="BF"/>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819"/>
        <w:gridCol w:w="4820"/>
      </w:tblGrid>
      <w:tr w:rsidR="00B167D7" w:rsidRPr="00987F99" w14:paraId="72CDDBF0" w14:textId="77777777" w:rsidTr="00E90B9D">
        <w:trPr>
          <w:trHeight w:val="6935"/>
        </w:trPr>
        <w:tc>
          <w:tcPr>
            <w:tcW w:w="2500" w:type="pct"/>
            <w:vMerge w:val="restart"/>
            <w:shd w:val="clear" w:color="auto" w:fill="EBF4DA" w:themeFill="accent6" w:themeFillTint="33"/>
          </w:tcPr>
          <w:bookmarkEnd w:id="19"/>
          <w:p w14:paraId="0A1F9F5E" w14:textId="77777777" w:rsidR="00B167D7" w:rsidRDefault="00B167D7" w:rsidP="00912CE3">
            <w:pPr>
              <w:spacing w:before="120"/>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After following a talking rabbit, Alice has tumbled down a hole into a strange underground world.</w:t>
            </w:r>
          </w:p>
          <w:p w14:paraId="7A318760" w14:textId="77777777" w:rsidR="00B167D7" w:rsidRPr="00601841" w:rsidRDefault="00B167D7" w:rsidP="00912CE3">
            <w:pPr>
              <w:ind w:left="113" w:right="113"/>
              <w:jc w:val="both"/>
              <w:rPr>
                <w:rFonts w:ascii="SassoonPrimaryInfant" w:eastAsia="Times New Roman" w:hAnsi="SassoonPrimaryInfant"/>
                <w:sz w:val="12"/>
                <w:szCs w:val="24"/>
                <w:lang w:eastAsia="en-GB"/>
              </w:rPr>
            </w:pPr>
          </w:p>
          <w:p w14:paraId="592370D9" w14:textId="77777777" w:rsidR="00B167D7" w:rsidRDefault="00B167D7" w:rsidP="00912CE3">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Alice was not a bit hurt, and she jumped up on to her feet in a moment: she looked up, but it was all dark overhead: before her was another long passage, and the White Rabbit was still in sight, hurrying down it. There was not a moment to be lost: away went Alice like the wind, and was just in time to hear it say, as it turned a corner, “Oh my ears and whiskers, how late it’s getting!” She was close behind it when she turned the corner, but the Rabbit was no longer to be seen: she found herself in a long, low hall, which was lit up by a row of lamps hanging from the roof.</w:t>
            </w:r>
          </w:p>
          <w:p w14:paraId="3FAD2227" w14:textId="77777777" w:rsidR="00B167D7" w:rsidRPr="00601841" w:rsidRDefault="00B167D7" w:rsidP="00912CE3">
            <w:pPr>
              <w:ind w:left="113" w:right="113"/>
              <w:jc w:val="both"/>
              <w:rPr>
                <w:rFonts w:ascii="SassoonPrimaryInfant" w:eastAsia="Times New Roman" w:hAnsi="SassoonPrimaryInfant"/>
                <w:sz w:val="12"/>
                <w:szCs w:val="24"/>
                <w:lang w:eastAsia="en-GB"/>
              </w:rPr>
            </w:pPr>
          </w:p>
          <w:p w14:paraId="70040C87" w14:textId="77777777" w:rsidR="00B167D7" w:rsidRDefault="00B167D7" w:rsidP="00912CE3">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 xml:space="preserve">There were doors </w:t>
            </w:r>
            <w:proofErr w:type="spellStart"/>
            <w:r w:rsidRPr="004C29F9">
              <w:rPr>
                <w:rFonts w:ascii="SassoonPrimaryInfant" w:eastAsia="Times New Roman" w:hAnsi="SassoonPrimaryInfant"/>
                <w:sz w:val="24"/>
                <w:szCs w:val="24"/>
                <w:lang w:eastAsia="en-GB"/>
              </w:rPr>
              <w:t>all round</w:t>
            </w:r>
            <w:proofErr w:type="spellEnd"/>
            <w:r w:rsidRPr="004C29F9">
              <w:rPr>
                <w:rFonts w:ascii="SassoonPrimaryInfant" w:eastAsia="Times New Roman" w:hAnsi="SassoonPrimaryInfant"/>
                <w:sz w:val="24"/>
                <w:szCs w:val="24"/>
                <w:lang w:eastAsia="en-GB"/>
              </w:rPr>
              <w:t xml:space="preserve"> the hall, but they were all locked; and when Alice had been all the way down one side and up the other, trying every door, she walked sadly down the middle, wondering how she was ever to get out again.</w:t>
            </w:r>
          </w:p>
          <w:p w14:paraId="6661997E" w14:textId="77777777" w:rsidR="00B167D7" w:rsidRPr="00601841" w:rsidRDefault="00B167D7" w:rsidP="00912CE3">
            <w:pPr>
              <w:ind w:left="113" w:right="113"/>
              <w:jc w:val="both"/>
              <w:rPr>
                <w:rFonts w:ascii="SassoonPrimaryInfant" w:eastAsia="Times New Roman" w:hAnsi="SassoonPrimaryInfant"/>
                <w:sz w:val="12"/>
                <w:szCs w:val="24"/>
                <w:lang w:eastAsia="en-GB"/>
              </w:rPr>
            </w:pPr>
          </w:p>
          <w:p w14:paraId="494A59C1" w14:textId="77777777" w:rsidR="00B167D7" w:rsidRDefault="00B167D7"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 xml:space="preserve">Suddenly she came upon a little three-legged table, all made of solid glass: there was nothing on it but a tiny golden key, and Alice’s first idea was that this might belong to one of the doors of the hall; but, alas! either the locks were too large, or the key was too small, but at any rate it would not open any of them. However, on the second time round, she came upon a low curtain she </w:t>
            </w:r>
          </w:p>
          <w:p w14:paraId="446218EE" w14:textId="77777777" w:rsidR="00B167D7" w:rsidRDefault="00B167D7"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had not noticed before, and behind it was a little door about fifteen inches high: she tried the little golden key in the lock, and to her great delight it fitted!</w:t>
            </w:r>
          </w:p>
          <w:p w14:paraId="026337CF" w14:textId="77777777" w:rsidR="00B167D7" w:rsidRPr="00B167D7" w:rsidRDefault="00B167D7" w:rsidP="00B167D7">
            <w:pPr>
              <w:ind w:right="113"/>
              <w:jc w:val="both"/>
              <w:rPr>
                <w:rFonts w:ascii="SassoonPrimaryInfant" w:eastAsia="Times New Roman" w:hAnsi="SassoonPrimaryInfant"/>
                <w:sz w:val="24"/>
                <w:szCs w:val="24"/>
                <w:lang w:eastAsia="en-GB"/>
              </w:rPr>
            </w:pPr>
          </w:p>
          <w:p w14:paraId="3360AF68" w14:textId="77777777" w:rsidR="00B167D7" w:rsidRPr="00B167D7" w:rsidRDefault="00B167D7" w:rsidP="00B167D7">
            <w:pPr>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vAlign w:val="center"/>
          </w:tcPr>
          <w:p w14:paraId="1F35ECE5" w14:textId="77777777" w:rsidR="00B167D7" w:rsidRPr="004C29F9" w:rsidRDefault="00B167D7" w:rsidP="00B167D7">
            <w:pPr>
              <w:spacing w:before="120"/>
              <w:ind w:left="113" w:right="113"/>
              <w:jc w:val="center"/>
              <w:rPr>
                <w:rFonts w:ascii="SassoonPrimaryInfant" w:eastAsia="Times New Roman" w:hAnsi="SassoonPrimaryInfant"/>
                <w:sz w:val="24"/>
                <w:szCs w:val="24"/>
                <w:lang w:eastAsia="en-GB"/>
              </w:rPr>
            </w:pPr>
            <w:r w:rsidRPr="00B167D7">
              <w:rPr>
                <w:rFonts w:ascii="SassoonPrimaryInfant" w:eastAsia="Times New Roman" w:hAnsi="SassoonPrimaryInfant"/>
                <w:noProof/>
                <w:sz w:val="24"/>
                <w:szCs w:val="24"/>
                <w:lang w:val="en-US"/>
              </w:rPr>
              <w:drawing>
                <wp:inline distT="0" distB="0" distL="0" distR="0" wp14:anchorId="00F9C0DB" wp14:editId="086844D0">
                  <wp:extent cx="2588019" cy="3957851"/>
                  <wp:effectExtent l="38100" t="38100" r="41275" b="431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584085" cy="3951835"/>
                          </a:xfrm>
                          <a:prstGeom prst="rect">
                            <a:avLst/>
                          </a:prstGeom>
                          <a:ln w="38100">
                            <a:solidFill>
                              <a:schemeClr val="accent6"/>
                            </a:solidFill>
                          </a:ln>
                        </pic:spPr>
                      </pic:pic>
                    </a:graphicData>
                  </a:graphic>
                </wp:inline>
              </w:drawing>
            </w:r>
          </w:p>
        </w:tc>
      </w:tr>
      <w:tr w:rsidR="00B167D7" w:rsidRPr="00987F99" w14:paraId="5EF27566" w14:textId="77777777" w:rsidTr="00E90B9D">
        <w:trPr>
          <w:trHeight w:val="1474"/>
        </w:trPr>
        <w:tc>
          <w:tcPr>
            <w:tcW w:w="2500" w:type="pct"/>
            <w:vMerge/>
            <w:shd w:val="clear" w:color="auto" w:fill="EBF4DA" w:themeFill="accent6" w:themeFillTint="33"/>
          </w:tcPr>
          <w:p w14:paraId="5E7B82B8" w14:textId="77777777" w:rsidR="00B167D7" w:rsidRPr="004C29F9" w:rsidRDefault="00B167D7" w:rsidP="00912CE3">
            <w:pPr>
              <w:spacing w:before="120"/>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4352A27D" w14:textId="77777777" w:rsidR="00B167D7" w:rsidRPr="00601841" w:rsidRDefault="00B167D7" w:rsidP="00B167D7">
            <w:pPr>
              <w:ind w:left="113" w:right="113"/>
              <w:jc w:val="both"/>
              <w:rPr>
                <w:rFonts w:ascii="SassoonPrimaryInfant" w:eastAsia="Times New Roman" w:hAnsi="SassoonPrimaryInfant"/>
                <w:sz w:val="12"/>
                <w:szCs w:val="24"/>
                <w:lang w:eastAsia="en-GB"/>
              </w:rPr>
            </w:pPr>
          </w:p>
          <w:p w14:paraId="5430607D" w14:textId="77777777" w:rsidR="00B167D7" w:rsidRPr="004C29F9" w:rsidRDefault="00B167D7" w:rsidP="00B167D7">
            <w:pPr>
              <w:spacing w:before="120"/>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Alice opened the door and found that it led into a small passage, not much larger than a rat-hole: she knelt down and looked along the passage into the loveliest garden you ever saw. How she longed to get out of that dark hall, and wander about among those beds of bright flowers and those cool fountains, but she could not even get her head through the doorway; “and even if my head would go through,” thought poor Alice, “it would be of very little use without my shoulders. Oh, how I wish I could shut up like a telescope! I think I could, if I only knew how to begin.” For, you see, so many out-of-the-way things had happened lately, that Alice had begun to think that very few things indeed were really impossible.</w:t>
            </w:r>
          </w:p>
        </w:tc>
      </w:tr>
    </w:tbl>
    <w:p w14:paraId="168EA9AB" w14:textId="77777777" w:rsidR="00B167D7" w:rsidRDefault="00B167D7">
      <w:pPr>
        <w:sectPr w:rsidR="00B167D7" w:rsidSect="00B55A21">
          <w:pgSz w:w="11906" w:h="16838"/>
          <w:pgMar w:top="1134" w:right="1134" w:bottom="851" w:left="1134" w:header="708" w:footer="708" w:gutter="0"/>
          <w:cols w:space="708"/>
          <w:docGrid w:linePitch="381"/>
        </w:sectPr>
      </w:pPr>
    </w:p>
    <w:p w14:paraId="7A0FAFE7" w14:textId="77777777" w:rsidR="00B167D7" w:rsidRPr="00E90B9D" w:rsidRDefault="00B167D7">
      <w:pPr>
        <w:rPr>
          <w:sz w:val="8"/>
        </w:rPr>
      </w:pPr>
    </w:p>
    <w:tbl>
      <w:tblPr>
        <w:tblStyle w:val="TableGrid"/>
        <w:tblW w:w="4945"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4873"/>
        <w:gridCol w:w="4873"/>
      </w:tblGrid>
      <w:tr w:rsidR="00256C45" w:rsidRPr="00987F99" w14:paraId="4E3087E2" w14:textId="77777777" w:rsidTr="00E90B9D">
        <w:tc>
          <w:tcPr>
            <w:tcW w:w="2500" w:type="pct"/>
            <w:tcBorders>
              <w:right w:val="nil"/>
            </w:tcBorders>
            <w:shd w:val="clear" w:color="auto" w:fill="EBF4DA" w:themeFill="accent6" w:themeFillTint="33"/>
          </w:tcPr>
          <w:p w14:paraId="46DC2641" w14:textId="77777777" w:rsidR="00E90B9D" w:rsidRPr="00E90B9D" w:rsidRDefault="00E90B9D" w:rsidP="00B167D7">
            <w:pPr>
              <w:ind w:left="113" w:right="113"/>
              <w:jc w:val="both"/>
              <w:rPr>
                <w:rFonts w:ascii="SassoonPrimaryInfant" w:eastAsia="Times New Roman" w:hAnsi="SassoonPrimaryInfant"/>
                <w:sz w:val="8"/>
                <w:szCs w:val="24"/>
                <w:lang w:eastAsia="en-GB"/>
              </w:rPr>
            </w:pPr>
          </w:p>
          <w:p w14:paraId="06B476D7"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There seemed to be no use in waiting by the little door, so she went back to the table, half hoping she might find another key on it, or at any rate a book of rules for shutting people up like telescopes: this time she found a little bottle on it (“which certainly was not here before,” said Alice), and tied round the neck of the bottle was a paper label, with the words “DRINK ME” beautifully printed on it in large letters.</w:t>
            </w:r>
          </w:p>
          <w:p w14:paraId="543FC6CF"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2DBACF96"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It was all very well to say “Drink me,” but the wise little Alice was not going to do that in a hurry. “No, I’ll look first,” she said, “and see whether it’s marked ‘poison’ or not;” for she had read several nice little stories about children who had got burnt, and eaten up by wild beasts, and other unpleasant things, all because they would not remember the simple rules their friends had taught them: such as, that a red-hot poker will burn you if you hold it too long; and that, if you cut your finger very deeply with a knife, it usually bleeds; and she had never forgotten that, if you drink much from a bottle marked “poison,” it is almost certain to disagree with you, sooner or later.</w:t>
            </w:r>
          </w:p>
          <w:p w14:paraId="72BA85E8"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78AFFC01"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However, this bottle was not marked “poison,” so Alice ventured to taste it, and finding it very nice (it had, in fact, a sort of mixed flavour of cherry-tart, custard, pineapple, roast turkey, toffee, and hot buttered toast), she very soon finished it off.</w:t>
            </w:r>
          </w:p>
          <w:p w14:paraId="1263B3C4"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15F4345B" w14:textId="77777777" w:rsidR="00256C45" w:rsidRDefault="00256C45" w:rsidP="00B167D7">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“What a curious feeling!” said Alice. “I must be shutting up like a telescope.”</w:t>
            </w:r>
          </w:p>
          <w:p w14:paraId="54894BD8" w14:textId="77777777" w:rsidR="00256C45" w:rsidRPr="00601841" w:rsidRDefault="00256C45" w:rsidP="00B167D7">
            <w:pPr>
              <w:ind w:left="113" w:right="113"/>
              <w:jc w:val="both"/>
              <w:rPr>
                <w:rFonts w:ascii="SassoonPrimaryInfant" w:eastAsia="Times New Roman" w:hAnsi="SassoonPrimaryInfant"/>
                <w:sz w:val="12"/>
                <w:szCs w:val="24"/>
                <w:lang w:eastAsia="en-GB"/>
              </w:rPr>
            </w:pPr>
          </w:p>
          <w:p w14:paraId="322F6D91" w14:textId="77777777" w:rsidR="00256C45" w:rsidRDefault="00256C45" w:rsidP="00256C45">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 xml:space="preserve">And so it was indeed: she was now only ten inches high, and her face brightened up at the thought that she was now the right size for going through that little door into that </w:t>
            </w:r>
          </w:p>
          <w:p w14:paraId="608B342F" w14:textId="77777777" w:rsidR="00256C45" w:rsidRPr="004C29F9" w:rsidRDefault="00256C45" w:rsidP="00256C45">
            <w:pPr>
              <w:ind w:left="113" w:right="113"/>
              <w:jc w:val="both"/>
              <w:rPr>
                <w:rFonts w:ascii="SassoonPrimaryInfant" w:eastAsia="Times New Roman" w:hAnsi="SassoonPrimaryInfant"/>
                <w:sz w:val="24"/>
                <w:szCs w:val="24"/>
                <w:lang w:eastAsia="en-GB"/>
              </w:rPr>
            </w:pPr>
          </w:p>
        </w:tc>
        <w:tc>
          <w:tcPr>
            <w:tcW w:w="2500" w:type="pct"/>
            <w:tcBorders>
              <w:left w:val="nil"/>
            </w:tcBorders>
            <w:shd w:val="clear" w:color="auto" w:fill="EBF4DA" w:themeFill="accent6" w:themeFillTint="33"/>
          </w:tcPr>
          <w:p w14:paraId="575DC71D" w14:textId="77777777" w:rsidR="00E90B9D" w:rsidRPr="00E90B9D" w:rsidRDefault="00E90B9D" w:rsidP="00256C45">
            <w:pPr>
              <w:ind w:left="113" w:right="113"/>
              <w:jc w:val="both"/>
              <w:rPr>
                <w:rFonts w:ascii="SassoonPrimaryInfant" w:eastAsia="Times New Roman" w:hAnsi="SassoonPrimaryInfant"/>
                <w:sz w:val="8"/>
                <w:szCs w:val="24"/>
                <w:lang w:eastAsia="en-GB"/>
              </w:rPr>
            </w:pPr>
          </w:p>
          <w:p w14:paraId="43AC8DC9" w14:textId="77777777" w:rsidR="00256C45" w:rsidRDefault="00256C45" w:rsidP="00256C45">
            <w:pPr>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lovely garden. First, however, she waited for a few minutes to see if she was going to shrink any further: she felt a little nervous about this: “for it might end, you know,” said Alice to herself, “in my going out altogether, like a candle. I wonder what I should be like then?” And she tried to fancy what the flame of a candle looks like after the candle is blown out, for she could not remember ever having seen such a thing.</w:t>
            </w:r>
          </w:p>
          <w:p w14:paraId="4DC82139" w14:textId="77777777" w:rsidR="00256C45" w:rsidRPr="00AD0F67" w:rsidRDefault="00256C45" w:rsidP="00256C45">
            <w:pPr>
              <w:ind w:left="113" w:right="113"/>
              <w:jc w:val="both"/>
              <w:rPr>
                <w:rFonts w:ascii="SassoonPrimaryInfant" w:eastAsia="Times New Roman" w:hAnsi="SassoonPrimaryInfant"/>
                <w:sz w:val="12"/>
                <w:szCs w:val="24"/>
                <w:lang w:eastAsia="en-GB"/>
              </w:rPr>
            </w:pPr>
          </w:p>
          <w:p w14:paraId="11AF734F" w14:textId="77777777" w:rsidR="00256C45" w:rsidRDefault="00256C45" w:rsidP="00256C45">
            <w:pPr>
              <w:spacing w:after="120"/>
              <w:ind w:left="113" w:right="113"/>
              <w:jc w:val="both"/>
              <w:rPr>
                <w:rFonts w:ascii="SassoonPrimaryInfant" w:eastAsia="Times New Roman" w:hAnsi="SassoonPrimaryInfant"/>
                <w:sz w:val="24"/>
                <w:szCs w:val="24"/>
                <w:lang w:eastAsia="en-GB"/>
              </w:rPr>
            </w:pPr>
            <w:r w:rsidRPr="004C29F9">
              <w:rPr>
                <w:rFonts w:ascii="SassoonPrimaryInfant" w:eastAsia="Times New Roman" w:hAnsi="SassoonPrimaryInfant"/>
                <w:sz w:val="24"/>
                <w:szCs w:val="24"/>
                <w:lang w:eastAsia="en-GB"/>
              </w:rPr>
              <w:t>After a while, finding that nothing more happened, she decided on going into the garden at once; but, alas for poor Alice! when she got to the door, she found she had forgotten the little golden key, and when she went back to the table for it, she found she could not possibly reach it: she could see it quite plainly through the glass, and she tried her best to climb up one of the legs of the table, but it was too slippery; and when she had tired herself out with trying, the poor little thing sat down and cried.</w:t>
            </w:r>
          </w:p>
          <w:p w14:paraId="12E74AE2" w14:textId="77777777" w:rsidR="00256C45" w:rsidRPr="004C29F9" w:rsidRDefault="00256C45" w:rsidP="00B167D7">
            <w:pPr>
              <w:ind w:left="113" w:right="113"/>
              <w:jc w:val="both"/>
              <w:rPr>
                <w:rFonts w:ascii="SassoonPrimaryInfant" w:eastAsia="Times New Roman" w:hAnsi="SassoonPrimaryInfant"/>
                <w:sz w:val="24"/>
                <w:szCs w:val="24"/>
                <w:lang w:eastAsia="en-GB"/>
              </w:rPr>
            </w:pPr>
          </w:p>
        </w:tc>
      </w:tr>
    </w:tbl>
    <w:p w14:paraId="36D9C364" w14:textId="77777777" w:rsidR="00B774C2" w:rsidRDefault="009D7F0A" w:rsidP="00912CE3">
      <w:pPr>
        <w:rPr>
          <w:rFonts w:ascii="-webkit-standard" w:hAnsi="-webkit-standard"/>
          <w:sz w:val="24"/>
          <w:szCs w:val="24"/>
          <w:lang w:eastAsia="en-GB"/>
        </w:rPr>
      </w:pPr>
      <w:r w:rsidRPr="009D7F0A">
        <w:rPr>
          <w:rFonts w:ascii="-webkit-standard" w:hAnsi="-webkit-standard"/>
          <w:bCs/>
          <w:sz w:val="24"/>
          <w:szCs w:val="24"/>
          <w:lang w:eastAsia="en-GB"/>
        </w:rPr>
        <w:t xml:space="preserve"> </w:t>
      </w:r>
      <w:r w:rsidR="00B774C2">
        <w:rPr>
          <w:rFonts w:ascii="-webkit-standard" w:hAnsi="-webkit-standard"/>
          <w:bCs/>
          <w:sz w:val="24"/>
          <w:szCs w:val="24"/>
          <w:lang w:eastAsia="en-GB"/>
        </w:rPr>
        <w:br w:type="page"/>
      </w:r>
    </w:p>
    <w:p w14:paraId="5B29A872" w14:textId="77777777" w:rsidR="00B774C2" w:rsidRPr="00DF23AA" w:rsidRDefault="00B774C2" w:rsidP="00912CE3">
      <w:pPr>
        <w:pStyle w:val="H3"/>
        <w:shd w:val="clear" w:color="auto" w:fill="FBB19A" w:themeFill="accent2" w:themeFillTint="66"/>
        <w:spacing w:line="276" w:lineRule="auto"/>
        <w:rPr>
          <w:color w:val="auto"/>
        </w:rPr>
      </w:pPr>
      <w:bookmarkStart w:id="20" w:name="AlicesAdventruresinWonderlandCQ"/>
      <w:r w:rsidRPr="00FA7E3F">
        <w:rPr>
          <w:color w:val="auto"/>
        </w:rPr>
        <w:lastRenderedPageBreak/>
        <w:t>Comprehension</w:t>
      </w:r>
      <w:r>
        <w:rPr>
          <w:color w:val="auto"/>
        </w:rPr>
        <w:t xml:space="preserve"> questions</w:t>
      </w:r>
    </w:p>
    <w:bookmarkEnd w:id="20"/>
    <w:p w14:paraId="68300470" w14:textId="77777777" w:rsidR="00057BF2" w:rsidRPr="00057BF2" w:rsidRDefault="00057BF2" w:rsidP="00057BF2">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15273387" w14:textId="77777777" w:rsidR="00057BF2" w:rsidRPr="00057BF2" w:rsidRDefault="00057BF2" w:rsidP="00057BF2">
      <w:pPr>
        <w:pStyle w:val="ListParagraph"/>
        <w:widowControl w:val="0"/>
        <w:autoSpaceDE w:val="0"/>
        <w:autoSpaceDN w:val="0"/>
        <w:adjustRightInd w:val="0"/>
        <w:ind w:left="0"/>
        <w:rPr>
          <w:rFonts w:ascii="SassoonPrimaryInfant" w:hAnsi="SassoonPrimaryInfant"/>
          <w:color w:val="B42F06" w:themeColor="accent2" w:themeShade="BF"/>
          <w:sz w:val="24"/>
          <w:szCs w:val="24"/>
        </w:rPr>
      </w:pPr>
    </w:p>
    <w:p w14:paraId="1BF078AB" w14:textId="478D0AE2" w:rsidR="00B774C2" w:rsidRPr="00100E4A" w:rsidRDefault="00100E4A" w:rsidP="000F5403">
      <w:pPr>
        <w:pStyle w:val="ListParagraph"/>
        <w:widowControl w:val="0"/>
        <w:numPr>
          <w:ilvl w:val="0"/>
          <w:numId w:val="38"/>
        </w:numPr>
        <w:autoSpaceDE w:val="0"/>
        <w:autoSpaceDN w:val="0"/>
        <w:adjustRightInd w:val="0"/>
        <w:rPr>
          <w:rFonts w:ascii="SassoonPrimaryInfant" w:hAnsi="SassoonPrimaryInfant"/>
          <w:i/>
          <w:color w:val="FF0000"/>
          <w:sz w:val="24"/>
          <w:szCs w:val="24"/>
        </w:rPr>
      </w:pPr>
      <w:r>
        <w:rPr>
          <w:rFonts w:ascii="SassoonPrimaryInfant" w:hAnsi="SassoonPrimaryInfant"/>
          <w:i/>
          <w:color w:val="B42F06" w:themeColor="accent2" w:themeShade="BF"/>
          <w:sz w:val="24"/>
          <w:szCs w:val="24"/>
        </w:rPr>
        <w:t>‘</w:t>
      </w:r>
      <w:r w:rsidR="00B774C2" w:rsidRPr="00100E4A">
        <w:rPr>
          <w:rFonts w:ascii="SassoonPrimaryInfant" w:hAnsi="SassoonPrimaryInfant"/>
          <w:i/>
          <w:color w:val="FF0000"/>
          <w:sz w:val="24"/>
          <w:szCs w:val="24"/>
        </w:rPr>
        <w:t>There was not a moment to be lost: away went Alice like the wind</w:t>
      </w:r>
      <w:r w:rsidR="006303D9" w:rsidRPr="00100E4A">
        <w:rPr>
          <w:rFonts w:ascii="SassoonPrimaryInfant" w:hAnsi="SassoonPrimaryInfant"/>
          <w:i/>
          <w:color w:val="FF0000"/>
          <w:sz w:val="24"/>
          <w:szCs w:val="24"/>
        </w:rPr>
        <w:t xml:space="preserve"> </w:t>
      </w:r>
      <w:r w:rsidR="00B774C2"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w:t>
      </w:r>
    </w:p>
    <w:p w14:paraId="7351FB8E" w14:textId="77777777" w:rsidR="00B774C2" w:rsidRPr="004C29F9" w:rsidRDefault="00B774C2" w:rsidP="00912CE3">
      <w:pPr>
        <w:widowControl w:val="0"/>
        <w:autoSpaceDE w:val="0"/>
        <w:autoSpaceDN w:val="0"/>
        <w:adjustRightInd w:val="0"/>
        <w:rPr>
          <w:rFonts w:ascii="SassoonPrimaryInfant" w:hAnsi="SassoonPrimaryInfant"/>
          <w:i/>
          <w:sz w:val="24"/>
          <w:szCs w:val="22"/>
        </w:rPr>
      </w:pPr>
    </w:p>
    <w:p w14:paraId="2B2C62B6" w14:textId="77777777" w:rsidR="00B774C2" w:rsidRPr="004C29F9" w:rsidRDefault="00B774C2" w:rsidP="00912CE3">
      <w:pPr>
        <w:widowControl w:val="0"/>
        <w:autoSpaceDE w:val="0"/>
        <w:autoSpaceDN w:val="0"/>
        <w:adjustRightInd w:val="0"/>
        <w:ind w:left="720"/>
        <w:rPr>
          <w:rFonts w:ascii="SassoonPrimaryInfant" w:hAnsi="SassoonPrimaryInfant"/>
          <w:sz w:val="24"/>
          <w:szCs w:val="22"/>
        </w:rPr>
      </w:pPr>
      <w:r w:rsidRPr="004C29F9">
        <w:rPr>
          <w:rFonts w:ascii="SassoonPrimaryInfant" w:hAnsi="SassoonPrimaryInfant"/>
          <w:sz w:val="24"/>
          <w:szCs w:val="22"/>
        </w:rPr>
        <w:t xml:space="preserve">What does the simile </w:t>
      </w:r>
      <w:r w:rsidRPr="004C29F9">
        <w:rPr>
          <w:rFonts w:ascii="SassoonPrimaryInfant" w:hAnsi="SassoonPrimaryInfant"/>
          <w:b/>
          <w:sz w:val="24"/>
          <w:szCs w:val="22"/>
        </w:rPr>
        <w:t>like the wind</w:t>
      </w:r>
      <w:r w:rsidRPr="004C29F9">
        <w:rPr>
          <w:rFonts w:ascii="SassoonPrimaryInfant" w:hAnsi="SassoonPrimaryInfant"/>
          <w:sz w:val="24"/>
          <w:szCs w:val="22"/>
        </w:rPr>
        <w:t xml:space="preserve"> tell you?</w:t>
      </w:r>
    </w:p>
    <w:p w14:paraId="60D397CA" w14:textId="77777777" w:rsidR="004C29F9" w:rsidRPr="004C29F9" w:rsidRDefault="004C29F9" w:rsidP="00912CE3">
      <w:pPr>
        <w:widowControl w:val="0"/>
        <w:autoSpaceDE w:val="0"/>
        <w:autoSpaceDN w:val="0"/>
        <w:adjustRightInd w:val="0"/>
        <w:ind w:left="720"/>
        <w:rPr>
          <w:rFonts w:ascii="SassoonPrimaryInfant" w:hAnsi="SassoonPrimaryInfant"/>
          <w:sz w:val="24"/>
          <w:szCs w:val="22"/>
        </w:rPr>
      </w:pPr>
    </w:p>
    <w:p w14:paraId="3072F8A6" w14:textId="77777777" w:rsidR="004C29F9" w:rsidRPr="004C29F9" w:rsidRDefault="004C29F9" w:rsidP="00057BF2">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sidRPr="004C29F9">
        <w:rPr>
          <w:rFonts w:ascii="SassoonPrimaryInfant" w:hAnsi="SassoonPrimaryInfant"/>
          <w:sz w:val="24"/>
          <w:szCs w:val="22"/>
        </w:rPr>
        <w:tab/>
      </w:r>
    </w:p>
    <w:p w14:paraId="45B9D118" w14:textId="77777777" w:rsidR="004C29F9" w:rsidRPr="004C29F9" w:rsidRDefault="004C29F9" w:rsidP="00912CE3">
      <w:pPr>
        <w:widowControl w:val="0"/>
        <w:tabs>
          <w:tab w:val="left" w:leader="dot" w:pos="9639"/>
        </w:tabs>
        <w:autoSpaceDE w:val="0"/>
        <w:autoSpaceDN w:val="0"/>
        <w:adjustRightInd w:val="0"/>
        <w:ind w:left="720"/>
        <w:rPr>
          <w:rFonts w:ascii="SassoonPrimaryInfant" w:hAnsi="SassoonPrimaryInfant"/>
          <w:sz w:val="24"/>
          <w:szCs w:val="22"/>
        </w:rPr>
      </w:pPr>
      <w:r w:rsidRPr="004C29F9">
        <w:rPr>
          <w:rFonts w:ascii="SassoonPrimaryInfant" w:hAnsi="SassoonPrimaryInfant"/>
          <w:sz w:val="24"/>
          <w:szCs w:val="22"/>
        </w:rPr>
        <w:tab/>
      </w:r>
    </w:p>
    <w:p w14:paraId="049768EE" w14:textId="77777777" w:rsidR="00B774C2" w:rsidRPr="004C29F9" w:rsidRDefault="00B774C2" w:rsidP="00912CE3">
      <w:pPr>
        <w:rPr>
          <w:rFonts w:ascii="SassoonPrimaryInfant" w:hAnsi="SassoonPrimaryInfant"/>
          <w:sz w:val="24"/>
          <w:szCs w:val="22"/>
        </w:rPr>
      </w:pPr>
    </w:p>
    <w:p w14:paraId="3FA11275" w14:textId="1F9BB48C" w:rsidR="00B774C2" w:rsidRPr="00100E4A" w:rsidRDefault="00B774C2" w:rsidP="000F5403">
      <w:pPr>
        <w:pStyle w:val="ListParagraph"/>
        <w:widowControl w:val="0"/>
        <w:numPr>
          <w:ilvl w:val="0"/>
          <w:numId w:val="38"/>
        </w:numPr>
        <w:autoSpaceDE w:val="0"/>
        <w:autoSpaceDN w:val="0"/>
        <w:adjustRightInd w:val="0"/>
        <w:rPr>
          <w:rFonts w:ascii="SassoonPrimaryInfant" w:hAnsi="SassoonPrimaryInfant"/>
          <w:i/>
          <w:color w:val="FF0000"/>
          <w:sz w:val="24"/>
          <w:szCs w:val="22"/>
        </w:rPr>
      </w:pPr>
      <w:r w:rsidRPr="004C29F9">
        <w:rPr>
          <w:rFonts w:ascii="SassoonPrimaryInfant" w:hAnsi="SassoonPrimaryInfant"/>
          <w:sz w:val="24"/>
          <w:szCs w:val="22"/>
        </w:rPr>
        <w:t xml:space="preserve">Look at the paragraph which begins: </w:t>
      </w:r>
      <w:r w:rsidR="00100E4A" w:rsidRPr="00100E4A">
        <w:rPr>
          <w:rFonts w:ascii="SassoonPrimaryInfant" w:hAnsi="SassoonPrimaryInfant"/>
          <w:i/>
          <w:color w:val="FF0000"/>
          <w:sz w:val="24"/>
          <w:szCs w:val="22"/>
        </w:rPr>
        <w:t>‘</w:t>
      </w:r>
      <w:r w:rsidRPr="00100E4A">
        <w:rPr>
          <w:rFonts w:ascii="SassoonPrimaryInfant" w:hAnsi="SassoonPrimaryInfant"/>
          <w:i/>
          <w:color w:val="FF0000"/>
          <w:sz w:val="24"/>
          <w:szCs w:val="24"/>
        </w:rPr>
        <w:t xml:space="preserve">There were doors </w:t>
      </w:r>
      <w:proofErr w:type="spellStart"/>
      <w:r w:rsidRPr="00100E4A">
        <w:rPr>
          <w:rFonts w:ascii="SassoonPrimaryInfant" w:hAnsi="SassoonPrimaryInfant"/>
          <w:i/>
          <w:color w:val="FF0000"/>
          <w:sz w:val="24"/>
          <w:szCs w:val="24"/>
        </w:rPr>
        <w:t>all round</w:t>
      </w:r>
      <w:proofErr w:type="spellEnd"/>
      <w:r w:rsidRPr="00100E4A">
        <w:rPr>
          <w:rFonts w:ascii="SassoonPrimaryInfant" w:hAnsi="SassoonPrimaryInfant"/>
          <w:i/>
          <w:color w:val="FF0000"/>
          <w:sz w:val="24"/>
          <w:szCs w:val="24"/>
        </w:rPr>
        <w:t xml:space="preserve"> the hall</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2"/>
        </w:rPr>
        <w:t xml:space="preserve"> </w:t>
      </w:r>
    </w:p>
    <w:p w14:paraId="214DDB7C" w14:textId="77777777" w:rsidR="00B774C2" w:rsidRPr="004C29F9" w:rsidRDefault="00B774C2" w:rsidP="00912CE3">
      <w:pPr>
        <w:pStyle w:val="ListParagraph"/>
        <w:widowControl w:val="0"/>
        <w:autoSpaceDE w:val="0"/>
        <w:autoSpaceDN w:val="0"/>
        <w:adjustRightInd w:val="0"/>
        <w:rPr>
          <w:rFonts w:ascii="SassoonPrimaryInfant" w:hAnsi="SassoonPrimaryInfant"/>
          <w:i/>
          <w:sz w:val="24"/>
          <w:szCs w:val="22"/>
        </w:rPr>
      </w:pPr>
    </w:p>
    <w:p w14:paraId="42E9FABD" w14:textId="77777777" w:rsidR="00B774C2" w:rsidRPr="004C29F9" w:rsidRDefault="00B774C2" w:rsidP="00912CE3">
      <w:pPr>
        <w:pStyle w:val="ListParagraph"/>
        <w:widowControl w:val="0"/>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Why is Alice walking</w:t>
      </w:r>
      <w:r w:rsidRPr="004C29F9">
        <w:rPr>
          <w:rFonts w:ascii="SassoonPrimaryInfant" w:hAnsi="SassoonPrimaryInfant"/>
          <w:b/>
          <w:sz w:val="24"/>
          <w:szCs w:val="22"/>
        </w:rPr>
        <w:t xml:space="preserve"> sadly </w:t>
      </w:r>
      <w:r w:rsidRPr="004C29F9">
        <w:rPr>
          <w:rFonts w:ascii="SassoonPrimaryInfant" w:hAnsi="SassoonPrimaryInfant"/>
          <w:sz w:val="24"/>
          <w:szCs w:val="22"/>
        </w:rPr>
        <w:t>in this paragraph?</w:t>
      </w:r>
    </w:p>
    <w:p w14:paraId="25450492" w14:textId="77777777" w:rsidR="004C29F9" w:rsidRDefault="004C29F9" w:rsidP="00912CE3">
      <w:pPr>
        <w:widowControl w:val="0"/>
        <w:autoSpaceDE w:val="0"/>
        <w:autoSpaceDN w:val="0"/>
        <w:adjustRightInd w:val="0"/>
        <w:rPr>
          <w:rFonts w:ascii="SassoonPrimaryInfant" w:hAnsi="SassoonPrimaryInfant"/>
          <w:sz w:val="24"/>
          <w:szCs w:val="22"/>
        </w:rPr>
      </w:pPr>
    </w:p>
    <w:p w14:paraId="63CD1BB2" w14:textId="77777777" w:rsidR="00B774C2" w:rsidRDefault="004C29F9"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4EAC6084" w14:textId="77777777" w:rsidR="004C29F9" w:rsidRPr="004C29F9" w:rsidRDefault="004C29F9" w:rsidP="00912CE3">
      <w:pPr>
        <w:widowControl w:val="0"/>
        <w:autoSpaceDE w:val="0"/>
        <w:autoSpaceDN w:val="0"/>
        <w:adjustRightInd w:val="0"/>
        <w:rPr>
          <w:rFonts w:ascii="SassoonPrimaryInfant" w:hAnsi="SassoonPrimaryInfant"/>
          <w:sz w:val="24"/>
          <w:szCs w:val="22"/>
        </w:rPr>
      </w:pPr>
    </w:p>
    <w:p w14:paraId="45FF9486" w14:textId="0CA086FE" w:rsidR="00B774C2" w:rsidRPr="00100E4A" w:rsidRDefault="00100E4A" w:rsidP="000F5403">
      <w:pPr>
        <w:pStyle w:val="ListParagraph"/>
        <w:widowControl w:val="0"/>
        <w:numPr>
          <w:ilvl w:val="0"/>
          <w:numId w:val="38"/>
        </w:numPr>
        <w:autoSpaceDE w:val="0"/>
        <w:autoSpaceDN w:val="0"/>
        <w:adjustRightInd w:val="0"/>
        <w:rPr>
          <w:rFonts w:ascii="SassoonPrimaryInfant" w:hAnsi="SassoonPrimaryInfant"/>
          <w:i/>
          <w:color w:val="FF0000"/>
          <w:sz w:val="24"/>
          <w:szCs w:val="24"/>
        </w:rPr>
      </w:pPr>
      <w:r w:rsidRPr="00100E4A">
        <w:rPr>
          <w:rFonts w:ascii="SassoonPrimaryInfant" w:hAnsi="SassoonPrimaryInfant"/>
          <w:i/>
          <w:color w:val="FF0000"/>
          <w:sz w:val="24"/>
        </w:rPr>
        <w:t>‘</w:t>
      </w:r>
      <w:r w:rsidR="00B774C2" w:rsidRPr="00100E4A">
        <w:rPr>
          <w:rFonts w:ascii="SassoonPrimaryInfant" w:hAnsi="SassoonPrimaryInfant"/>
          <w:i/>
          <w:color w:val="FF0000"/>
          <w:sz w:val="24"/>
        </w:rPr>
        <w:t>...</w:t>
      </w:r>
      <w:r w:rsidR="006303D9" w:rsidRPr="00100E4A">
        <w:rPr>
          <w:rFonts w:ascii="SassoonPrimaryInfant" w:hAnsi="SassoonPrimaryInfant"/>
          <w:i/>
          <w:color w:val="FF0000"/>
          <w:sz w:val="24"/>
        </w:rPr>
        <w:t xml:space="preserve"> </w:t>
      </w:r>
      <w:r w:rsidR="00B774C2" w:rsidRPr="00100E4A">
        <w:rPr>
          <w:rFonts w:ascii="SassoonPrimaryInfant" w:hAnsi="SassoonPrimaryInfant"/>
          <w:i/>
          <w:color w:val="FF0000"/>
          <w:sz w:val="24"/>
          <w:szCs w:val="24"/>
        </w:rPr>
        <w:t>but, alas! either the locks were too large, or the key was too small</w:t>
      </w:r>
      <w:r w:rsidRPr="00100E4A">
        <w:rPr>
          <w:rFonts w:ascii="SassoonPrimaryInfant" w:hAnsi="SassoonPrimaryInfant"/>
          <w:i/>
          <w:color w:val="FF0000"/>
          <w:sz w:val="24"/>
          <w:szCs w:val="24"/>
        </w:rPr>
        <w:t>’</w:t>
      </w:r>
    </w:p>
    <w:p w14:paraId="78F1BA15" w14:textId="77777777" w:rsidR="00B774C2" w:rsidRPr="004C29F9" w:rsidRDefault="00B774C2" w:rsidP="00912CE3">
      <w:pPr>
        <w:pStyle w:val="ListParagraph"/>
        <w:widowControl w:val="0"/>
        <w:autoSpaceDE w:val="0"/>
        <w:autoSpaceDN w:val="0"/>
        <w:adjustRightInd w:val="0"/>
        <w:rPr>
          <w:rFonts w:ascii="SassoonPrimaryInfant" w:hAnsi="SassoonPrimaryInfant"/>
          <w:i/>
          <w:sz w:val="24"/>
        </w:rPr>
      </w:pPr>
    </w:p>
    <w:p w14:paraId="6C7CBCED" w14:textId="77777777" w:rsidR="00B774C2" w:rsidRPr="004C29F9" w:rsidRDefault="00B774C2" w:rsidP="00912CE3">
      <w:pPr>
        <w:pStyle w:val="ListParagraph"/>
        <w:widowControl w:val="0"/>
        <w:autoSpaceDE w:val="0"/>
        <w:autoSpaceDN w:val="0"/>
        <w:adjustRightInd w:val="0"/>
        <w:rPr>
          <w:rFonts w:ascii="SassoonPrimaryInfant" w:hAnsi="SassoonPrimaryInfant"/>
          <w:sz w:val="24"/>
        </w:rPr>
      </w:pPr>
      <w:r w:rsidRPr="004C29F9">
        <w:rPr>
          <w:rFonts w:ascii="SassoonPrimaryInfant" w:hAnsi="SassoonPrimaryInfant"/>
          <w:sz w:val="24"/>
        </w:rPr>
        <w:t xml:space="preserve">Which of the following is closest in meaning to </w:t>
      </w:r>
      <w:r w:rsidRPr="004C29F9">
        <w:rPr>
          <w:rFonts w:ascii="SassoonPrimaryInfant" w:hAnsi="SassoonPrimaryInfant"/>
          <w:b/>
          <w:sz w:val="24"/>
        </w:rPr>
        <w:t>alas</w:t>
      </w:r>
      <w:r w:rsidRPr="004C29F9">
        <w:rPr>
          <w:rFonts w:ascii="SassoonPrimaryInfant" w:hAnsi="SassoonPrimaryInfant"/>
          <w:sz w:val="24"/>
        </w:rPr>
        <w:t>?</w:t>
      </w:r>
    </w:p>
    <w:p w14:paraId="0868AF56" w14:textId="77777777" w:rsidR="00B774C2" w:rsidRPr="004C29F9" w:rsidRDefault="00B774C2" w:rsidP="00912CE3">
      <w:pPr>
        <w:pStyle w:val="ListParagraph"/>
        <w:widowControl w:val="0"/>
        <w:autoSpaceDE w:val="0"/>
        <w:autoSpaceDN w:val="0"/>
        <w:adjustRightInd w:val="0"/>
        <w:rPr>
          <w:rFonts w:ascii="SassoonPrimaryInfant" w:hAnsi="SassoonPrimaryInfant"/>
          <w:sz w:val="24"/>
        </w:rPr>
      </w:pPr>
    </w:p>
    <w:tbl>
      <w:tblPr>
        <w:tblStyle w:val="TableGrid"/>
        <w:tblW w:w="4193"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1593"/>
        <w:gridCol w:w="666"/>
        <w:gridCol w:w="1232"/>
        <w:gridCol w:w="664"/>
        <w:gridCol w:w="1260"/>
        <w:gridCol w:w="665"/>
        <w:gridCol w:w="1699"/>
      </w:tblGrid>
      <w:tr w:rsidR="004C29F9" w:rsidRPr="00C86764" w14:paraId="4DA116C3" w14:textId="77777777" w:rsidTr="004C29F9">
        <w:trPr>
          <w:trHeight w:val="454"/>
          <w:tblCellSpacing w:w="42" w:type="dxa"/>
          <w:jc w:val="center"/>
        </w:trPr>
        <w:tc>
          <w:tcPr>
            <w:tcW w:w="32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31B24A0"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p>
        </w:tc>
        <w:tc>
          <w:tcPr>
            <w:tcW w:w="871" w:type="pct"/>
            <w:vAlign w:val="center"/>
          </w:tcPr>
          <w:p w14:paraId="3358D250"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Interestingly</w:t>
            </w:r>
            <w:r>
              <w:rPr>
                <w:rFonts w:ascii="SassoonPrimaryInfant" w:hAnsi="SassoonPrimaryInfant"/>
                <w:sz w:val="24"/>
              </w:rPr>
              <w:t>!</w:t>
            </w:r>
          </w:p>
        </w:tc>
        <w:tc>
          <w:tcPr>
            <w:tcW w:w="35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18905C6"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p>
        </w:tc>
        <w:tc>
          <w:tcPr>
            <w:tcW w:w="689" w:type="pct"/>
            <w:vAlign w:val="center"/>
          </w:tcPr>
          <w:p w14:paraId="30AF7E68"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 xml:space="preserve">Oh dear!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79130D3" w14:textId="77777777" w:rsidR="004C29F9" w:rsidRPr="00C86764" w:rsidRDefault="004C29F9"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664" w:type="pct"/>
            <w:vAlign w:val="center"/>
          </w:tcPr>
          <w:p w14:paraId="780AEEB5"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 xml:space="preserve">Amazing!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67490B6"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p>
        </w:tc>
        <w:tc>
          <w:tcPr>
            <w:tcW w:w="941" w:type="pct"/>
            <w:vAlign w:val="center"/>
          </w:tcPr>
          <w:p w14:paraId="50E072CE" w14:textId="77777777" w:rsidR="004C29F9" w:rsidRPr="00C86764" w:rsidRDefault="004C29F9"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rPr>
              <w:t>Surprise!</w:t>
            </w:r>
          </w:p>
        </w:tc>
      </w:tr>
    </w:tbl>
    <w:p w14:paraId="37F30D15" w14:textId="77777777" w:rsidR="004C29F9" w:rsidRDefault="004C29F9" w:rsidP="00912CE3">
      <w:pPr>
        <w:pStyle w:val="ListParagraph"/>
        <w:widowControl w:val="0"/>
        <w:autoSpaceDE w:val="0"/>
        <w:autoSpaceDN w:val="0"/>
        <w:adjustRightInd w:val="0"/>
        <w:rPr>
          <w:rFonts w:ascii="SassoonPrimaryInfant" w:hAnsi="SassoonPrimaryInfant"/>
          <w:sz w:val="24"/>
        </w:rPr>
      </w:pPr>
    </w:p>
    <w:p w14:paraId="0249BB18" w14:textId="77777777" w:rsidR="00B774C2" w:rsidRPr="004C29F9" w:rsidRDefault="00B774C2" w:rsidP="00912CE3">
      <w:pPr>
        <w:widowControl w:val="0"/>
        <w:autoSpaceDE w:val="0"/>
        <w:autoSpaceDN w:val="0"/>
        <w:adjustRightInd w:val="0"/>
        <w:rPr>
          <w:rFonts w:ascii="SassoonPrimaryInfant" w:hAnsi="SassoonPrimaryInfant"/>
          <w:sz w:val="24"/>
        </w:rPr>
      </w:pPr>
    </w:p>
    <w:p w14:paraId="619B40BD" w14:textId="77777777" w:rsidR="00B774C2" w:rsidRDefault="00B774C2" w:rsidP="000F5403">
      <w:pPr>
        <w:pStyle w:val="ListParagraph"/>
        <w:widowControl w:val="0"/>
        <w:numPr>
          <w:ilvl w:val="0"/>
          <w:numId w:val="38"/>
        </w:numPr>
        <w:autoSpaceDE w:val="0"/>
        <w:autoSpaceDN w:val="0"/>
        <w:adjustRightInd w:val="0"/>
        <w:rPr>
          <w:rFonts w:ascii="SassoonPrimaryInfant" w:hAnsi="SassoonPrimaryInfant"/>
          <w:sz w:val="24"/>
        </w:rPr>
      </w:pPr>
      <w:r w:rsidRPr="004C29F9">
        <w:rPr>
          <w:rFonts w:ascii="SassoonPrimaryInfant" w:hAnsi="SassoonPrimaryInfant"/>
          <w:sz w:val="24"/>
        </w:rPr>
        <w:t>Why can’t Alice go through the door into the garden at first?</w:t>
      </w:r>
    </w:p>
    <w:p w14:paraId="1C0F7545" w14:textId="77777777" w:rsidR="00AC1520" w:rsidRDefault="00AC1520" w:rsidP="00912CE3">
      <w:pPr>
        <w:pStyle w:val="ListParagraph"/>
        <w:widowControl w:val="0"/>
        <w:autoSpaceDE w:val="0"/>
        <w:autoSpaceDN w:val="0"/>
        <w:adjustRightInd w:val="0"/>
        <w:rPr>
          <w:rFonts w:ascii="SassoonPrimaryInfant" w:hAnsi="SassoonPrimaryInfant"/>
          <w:sz w:val="24"/>
        </w:rPr>
      </w:pPr>
    </w:p>
    <w:p w14:paraId="1812A40C" w14:textId="77777777" w:rsidR="00AC1520" w:rsidRP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1E2C1AE1" w14:textId="77777777" w:rsidR="00B774C2" w:rsidRPr="004C29F9" w:rsidRDefault="00B774C2" w:rsidP="00912CE3">
      <w:pPr>
        <w:widowControl w:val="0"/>
        <w:autoSpaceDE w:val="0"/>
        <w:autoSpaceDN w:val="0"/>
        <w:adjustRightInd w:val="0"/>
        <w:rPr>
          <w:rFonts w:ascii="SassoonPrimaryInfant" w:hAnsi="SassoonPrimaryInfant"/>
          <w:sz w:val="24"/>
        </w:rPr>
      </w:pPr>
    </w:p>
    <w:p w14:paraId="1D0FFE43" w14:textId="77777777"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rPr>
      </w:pPr>
      <w:r w:rsidRPr="004C29F9">
        <w:rPr>
          <w:rFonts w:ascii="SassoonPrimaryInfant" w:hAnsi="SassoonPrimaryInfant"/>
          <w:sz w:val="24"/>
        </w:rPr>
        <w:t xml:space="preserve">When Alice returns to the glass table, what is she hoping to find? Name </w:t>
      </w:r>
      <w:r w:rsidRPr="004C29F9">
        <w:rPr>
          <w:rFonts w:ascii="SassoonPrimaryInfant" w:hAnsi="SassoonPrimaryInfant"/>
          <w:b/>
          <w:sz w:val="24"/>
        </w:rPr>
        <w:t>one</w:t>
      </w:r>
      <w:r w:rsidRPr="004C29F9">
        <w:rPr>
          <w:rFonts w:ascii="SassoonPrimaryInfant" w:hAnsi="SassoonPrimaryInfant"/>
          <w:sz w:val="24"/>
        </w:rPr>
        <w:t xml:space="preserve"> item.</w:t>
      </w:r>
    </w:p>
    <w:p w14:paraId="0999FFA0" w14:textId="77777777" w:rsidR="00B774C2" w:rsidRDefault="00B774C2" w:rsidP="00912CE3">
      <w:pPr>
        <w:pStyle w:val="ListParagraph"/>
        <w:widowControl w:val="0"/>
        <w:autoSpaceDE w:val="0"/>
        <w:autoSpaceDN w:val="0"/>
        <w:adjustRightInd w:val="0"/>
        <w:rPr>
          <w:rFonts w:ascii="SassoonPrimaryInfant" w:hAnsi="SassoonPrimaryInfant"/>
          <w:sz w:val="24"/>
        </w:rPr>
      </w:pPr>
    </w:p>
    <w:p w14:paraId="73F041D6" w14:textId="77777777" w:rsidR="00AC1520" w:rsidRP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631AAF18" w14:textId="77777777" w:rsidR="00AC1520" w:rsidRPr="004C29F9" w:rsidRDefault="00AC1520" w:rsidP="00912CE3">
      <w:pPr>
        <w:pStyle w:val="ListParagraph"/>
        <w:widowControl w:val="0"/>
        <w:autoSpaceDE w:val="0"/>
        <w:autoSpaceDN w:val="0"/>
        <w:adjustRightInd w:val="0"/>
        <w:rPr>
          <w:rFonts w:ascii="SassoonPrimaryInfant" w:hAnsi="SassoonPrimaryInfant"/>
          <w:sz w:val="24"/>
        </w:rPr>
      </w:pPr>
    </w:p>
    <w:p w14:paraId="11BC0B68" w14:textId="77777777" w:rsidR="00B774C2" w:rsidRPr="00AC1520" w:rsidRDefault="00B774C2" w:rsidP="000F5403">
      <w:pPr>
        <w:pStyle w:val="ListParagraph"/>
        <w:widowControl w:val="0"/>
        <w:numPr>
          <w:ilvl w:val="0"/>
          <w:numId w:val="38"/>
        </w:numPr>
        <w:autoSpaceDE w:val="0"/>
        <w:autoSpaceDN w:val="0"/>
        <w:adjustRightInd w:val="0"/>
        <w:rPr>
          <w:rFonts w:ascii="SassoonPrimaryInfant" w:hAnsi="SassoonPrimaryInfant"/>
          <w:sz w:val="24"/>
          <w:szCs w:val="22"/>
        </w:rPr>
      </w:pPr>
      <w:r w:rsidRPr="004C29F9">
        <w:rPr>
          <w:rFonts w:ascii="SassoonPrimaryInfant" w:hAnsi="SassoonPrimaryInfant"/>
          <w:sz w:val="24"/>
        </w:rPr>
        <w:t xml:space="preserve">In the stories Alice had read, what unpleasant things had happened to children? Name </w:t>
      </w:r>
      <w:r w:rsidRPr="004C29F9">
        <w:rPr>
          <w:rFonts w:ascii="SassoonPrimaryInfant" w:hAnsi="SassoonPrimaryInfant"/>
          <w:b/>
          <w:sz w:val="24"/>
        </w:rPr>
        <w:t>two</w:t>
      </w:r>
      <w:r w:rsidRPr="004C29F9">
        <w:rPr>
          <w:rFonts w:ascii="SassoonPrimaryInfant" w:hAnsi="SassoonPrimaryInfant"/>
          <w:sz w:val="24"/>
        </w:rPr>
        <w:t>.</w:t>
      </w:r>
    </w:p>
    <w:p w14:paraId="760E4688" w14:textId="77777777" w:rsidR="00AC1520" w:rsidRDefault="00AC1520" w:rsidP="00912CE3">
      <w:pPr>
        <w:widowControl w:val="0"/>
        <w:autoSpaceDE w:val="0"/>
        <w:autoSpaceDN w:val="0"/>
        <w:adjustRightInd w:val="0"/>
        <w:rPr>
          <w:rFonts w:ascii="SassoonPrimaryInfant" w:hAnsi="SassoonPrimaryInfant"/>
          <w:sz w:val="24"/>
          <w:szCs w:val="22"/>
        </w:rPr>
      </w:pPr>
    </w:p>
    <w:p w14:paraId="1CB4C0A0" w14:textId="77777777" w:rsidR="00AC1520" w:rsidRDefault="00AC1520" w:rsidP="00057BF2">
      <w:pPr>
        <w:pStyle w:val="ListParagraph"/>
        <w:widowControl w:val="0"/>
        <w:numPr>
          <w:ilvl w:val="0"/>
          <w:numId w:val="14"/>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5D4E7F48" w14:textId="77777777" w:rsidR="00AC1520" w:rsidRPr="00AC1520" w:rsidRDefault="00AC1520" w:rsidP="000F5403">
      <w:pPr>
        <w:pStyle w:val="ListParagraph"/>
        <w:widowControl w:val="0"/>
        <w:numPr>
          <w:ilvl w:val="0"/>
          <w:numId w:val="14"/>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2775E019" w14:textId="77777777" w:rsidR="00057BF2" w:rsidRDefault="00057BF2" w:rsidP="00912CE3">
      <w:pPr>
        <w:pStyle w:val="ListParagraph"/>
        <w:widowControl w:val="0"/>
        <w:autoSpaceDE w:val="0"/>
        <w:autoSpaceDN w:val="0"/>
        <w:adjustRightInd w:val="0"/>
        <w:rPr>
          <w:rFonts w:ascii="SassoonPrimaryInfant" w:hAnsi="SassoonPrimaryInfant"/>
          <w:sz w:val="24"/>
          <w:szCs w:val="22"/>
        </w:rPr>
        <w:sectPr w:rsidR="00057BF2" w:rsidSect="00B55A21">
          <w:pgSz w:w="11906" w:h="16838"/>
          <w:pgMar w:top="1134" w:right="1134" w:bottom="851" w:left="1134" w:header="708" w:footer="708" w:gutter="0"/>
          <w:cols w:space="708"/>
          <w:docGrid w:linePitch="381"/>
        </w:sectPr>
      </w:pPr>
    </w:p>
    <w:p w14:paraId="7022EAFB" w14:textId="77777777"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szCs w:val="22"/>
        </w:rPr>
      </w:pPr>
      <w:r w:rsidRPr="004C29F9">
        <w:rPr>
          <w:rFonts w:ascii="SassoonPrimaryInfant" w:hAnsi="SassoonPrimaryInfant"/>
          <w:sz w:val="24"/>
          <w:szCs w:val="22"/>
        </w:rPr>
        <w:lastRenderedPageBreak/>
        <w:t>Why does Alice decide that it is safe to drink from the bottle?</w:t>
      </w:r>
    </w:p>
    <w:p w14:paraId="069D9F77" w14:textId="77777777" w:rsidR="00B774C2" w:rsidRDefault="00B774C2" w:rsidP="00912CE3">
      <w:pPr>
        <w:widowControl w:val="0"/>
        <w:autoSpaceDE w:val="0"/>
        <w:autoSpaceDN w:val="0"/>
        <w:adjustRightInd w:val="0"/>
        <w:rPr>
          <w:rFonts w:ascii="SassoonPrimaryInfant" w:hAnsi="SassoonPrimaryInfant"/>
          <w:sz w:val="24"/>
        </w:rPr>
      </w:pPr>
    </w:p>
    <w:p w14:paraId="67FB4A81" w14:textId="77777777" w:rsid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2E66327F" w14:textId="77777777" w:rsidR="00057BF2" w:rsidRDefault="00057BF2" w:rsidP="00912CE3">
      <w:pPr>
        <w:widowControl w:val="0"/>
        <w:tabs>
          <w:tab w:val="left" w:leader="dot" w:pos="9639"/>
        </w:tabs>
        <w:autoSpaceDE w:val="0"/>
        <w:autoSpaceDN w:val="0"/>
        <w:adjustRightInd w:val="0"/>
        <w:ind w:left="720"/>
        <w:rPr>
          <w:rFonts w:ascii="SassoonPrimaryInfant" w:hAnsi="SassoonPrimaryInfant"/>
          <w:sz w:val="24"/>
          <w:szCs w:val="22"/>
        </w:rPr>
      </w:pPr>
    </w:p>
    <w:p w14:paraId="21AC00BD" w14:textId="5D5C110A" w:rsidR="00B774C2" w:rsidRPr="00100E4A" w:rsidRDefault="00100E4A" w:rsidP="000F5403">
      <w:pPr>
        <w:pStyle w:val="ListParagraph"/>
        <w:widowControl w:val="0"/>
        <w:numPr>
          <w:ilvl w:val="0"/>
          <w:numId w:val="38"/>
        </w:numPr>
        <w:autoSpaceDE w:val="0"/>
        <w:autoSpaceDN w:val="0"/>
        <w:adjustRightInd w:val="0"/>
        <w:rPr>
          <w:rFonts w:ascii="SassoonPrimaryInfant" w:hAnsi="SassoonPrimaryInfant"/>
          <w:i/>
          <w:color w:val="FF0000"/>
          <w:sz w:val="24"/>
          <w:szCs w:val="24"/>
        </w:rPr>
      </w:pPr>
      <w:r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“What a curious feeling!” said Alice. “I must be shutting up like a telescope.”</w:t>
      </w:r>
      <w:r w:rsidRPr="00100E4A">
        <w:rPr>
          <w:rFonts w:ascii="SassoonPrimaryInfant" w:hAnsi="SassoonPrimaryInfant"/>
          <w:i/>
          <w:color w:val="FF0000"/>
          <w:sz w:val="24"/>
          <w:szCs w:val="24"/>
        </w:rPr>
        <w:t>’</w:t>
      </w:r>
    </w:p>
    <w:p w14:paraId="5EA51AE4" w14:textId="77777777" w:rsidR="00B774C2" w:rsidRPr="004C29F9" w:rsidRDefault="00B774C2" w:rsidP="00912CE3">
      <w:pPr>
        <w:widowControl w:val="0"/>
        <w:autoSpaceDE w:val="0"/>
        <w:autoSpaceDN w:val="0"/>
        <w:adjustRightInd w:val="0"/>
        <w:rPr>
          <w:rFonts w:ascii="SassoonPrimaryInfant" w:hAnsi="SassoonPrimaryInfant"/>
          <w:color w:val="FF0000"/>
          <w:sz w:val="24"/>
          <w:szCs w:val="22"/>
        </w:rPr>
      </w:pPr>
    </w:p>
    <w:p w14:paraId="7F057A8F" w14:textId="45EEB30D" w:rsidR="00B774C2" w:rsidRPr="004C29F9" w:rsidRDefault="00B774C2" w:rsidP="00912CE3">
      <w:pPr>
        <w:pStyle w:val="ListParagraph"/>
        <w:widowControl w:val="0"/>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 xml:space="preserve">What do you think Alice means by </w:t>
      </w:r>
      <w:r w:rsidR="00100E4A" w:rsidRPr="00100E4A">
        <w:rPr>
          <w:rFonts w:ascii="SassoonPrimaryInfant" w:hAnsi="SassoonPrimaryInfant"/>
          <w:i/>
          <w:color w:val="FF0000"/>
          <w:sz w:val="24"/>
          <w:szCs w:val="22"/>
        </w:rPr>
        <w:t>‘</w:t>
      </w:r>
      <w:r w:rsidRPr="00100E4A">
        <w:rPr>
          <w:rFonts w:ascii="SassoonPrimaryInfant" w:hAnsi="SassoonPrimaryInfant"/>
          <w:i/>
          <w:color w:val="FF0000"/>
          <w:sz w:val="24"/>
          <w:szCs w:val="24"/>
        </w:rPr>
        <w:t>shutting up like a telescope</w:t>
      </w:r>
      <w:r w:rsidR="00100E4A" w:rsidRPr="00100E4A">
        <w:rPr>
          <w:rFonts w:ascii="SassoonPrimaryInfant" w:hAnsi="SassoonPrimaryInfant"/>
          <w:i/>
          <w:color w:val="FF0000"/>
          <w:sz w:val="24"/>
          <w:szCs w:val="24"/>
        </w:rPr>
        <w:t>’</w:t>
      </w:r>
      <w:r w:rsidRPr="00100E4A">
        <w:rPr>
          <w:rFonts w:ascii="SassoonPrimaryInfant" w:hAnsi="SassoonPrimaryInfant"/>
          <w:color w:val="auto"/>
          <w:sz w:val="24"/>
          <w:szCs w:val="24"/>
        </w:rPr>
        <w:t>?</w:t>
      </w:r>
    </w:p>
    <w:p w14:paraId="103BC912" w14:textId="77777777" w:rsidR="00B774C2" w:rsidRDefault="00B774C2" w:rsidP="00912CE3">
      <w:pPr>
        <w:pStyle w:val="ListParagraph"/>
        <w:widowControl w:val="0"/>
        <w:autoSpaceDE w:val="0"/>
        <w:autoSpaceDN w:val="0"/>
        <w:adjustRightInd w:val="0"/>
        <w:rPr>
          <w:rFonts w:ascii="SassoonPrimaryInfant" w:hAnsi="SassoonPrimaryInfant"/>
          <w:sz w:val="24"/>
          <w:szCs w:val="22"/>
        </w:rPr>
      </w:pPr>
    </w:p>
    <w:tbl>
      <w:tblPr>
        <w:tblStyle w:val="TableGrid"/>
        <w:tblW w:w="4585" w:type="pct"/>
        <w:jc w:val="right"/>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
        <w:gridCol w:w="1802"/>
        <w:gridCol w:w="675"/>
        <w:gridCol w:w="1575"/>
        <w:gridCol w:w="671"/>
        <w:gridCol w:w="1247"/>
        <w:gridCol w:w="671"/>
        <w:gridCol w:w="1922"/>
      </w:tblGrid>
      <w:tr w:rsidR="00C74BB7" w:rsidRPr="00C86764" w14:paraId="5BC4DB8A" w14:textId="77777777" w:rsidTr="00C74BB7">
        <w:trPr>
          <w:trHeight w:val="454"/>
          <w:tblCellSpacing w:w="42" w:type="dxa"/>
          <w:jc w:val="right"/>
        </w:trPr>
        <w:tc>
          <w:tcPr>
            <w:tcW w:w="29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09D7A99"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p>
        </w:tc>
        <w:tc>
          <w:tcPr>
            <w:tcW w:w="934" w:type="pct"/>
            <w:vAlign w:val="center"/>
          </w:tcPr>
          <w:p w14:paraId="14752F3A"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 xml:space="preserve">Becoming silent   </w:t>
            </w:r>
          </w:p>
        </w:tc>
        <w:tc>
          <w:tcPr>
            <w:tcW w:w="32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EA19045"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p>
        </w:tc>
        <w:tc>
          <w:tcPr>
            <w:tcW w:w="811" w:type="pct"/>
            <w:vAlign w:val="center"/>
          </w:tcPr>
          <w:p w14:paraId="47289CDB"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 xml:space="preserve">Getting taller  </w:t>
            </w:r>
          </w:p>
        </w:tc>
        <w:tc>
          <w:tcPr>
            <w:tcW w:w="32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C1645B6" w14:textId="77777777" w:rsidR="00AC1520" w:rsidRPr="00C86764" w:rsidRDefault="00AC1520"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608" w:type="pct"/>
            <w:vAlign w:val="center"/>
          </w:tcPr>
          <w:p w14:paraId="7D7D543E"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 xml:space="preserve">Shrinking  </w:t>
            </w:r>
          </w:p>
        </w:tc>
        <w:tc>
          <w:tcPr>
            <w:tcW w:w="32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C15DBEA"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p>
        </w:tc>
        <w:tc>
          <w:tcPr>
            <w:tcW w:w="976" w:type="pct"/>
            <w:vAlign w:val="center"/>
          </w:tcPr>
          <w:p w14:paraId="7DA2708D" w14:textId="77777777" w:rsidR="00AC1520" w:rsidRPr="00C86764" w:rsidRDefault="00AC1520" w:rsidP="00912CE3">
            <w:pPr>
              <w:pStyle w:val="ListParagraph"/>
              <w:widowControl w:val="0"/>
              <w:autoSpaceDE w:val="0"/>
              <w:autoSpaceDN w:val="0"/>
              <w:adjustRightInd w:val="0"/>
              <w:ind w:left="0"/>
              <w:rPr>
                <w:rFonts w:ascii="SassoonPrimaryInfant" w:hAnsi="SassoonPrimaryInfant"/>
                <w:b/>
                <w:sz w:val="24"/>
                <w:szCs w:val="24"/>
              </w:rPr>
            </w:pPr>
            <w:r w:rsidRPr="004C29F9">
              <w:rPr>
                <w:rFonts w:ascii="SassoonPrimaryInfant" w:hAnsi="SassoonPrimaryInfant"/>
                <w:sz w:val="24"/>
                <w:szCs w:val="22"/>
              </w:rPr>
              <w:t>Looking very far away</w:t>
            </w:r>
          </w:p>
        </w:tc>
      </w:tr>
    </w:tbl>
    <w:p w14:paraId="2A2722F6" w14:textId="77777777" w:rsidR="00B774C2" w:rsidRPr="00AC1520" w:rsidRDefault="00B774C2" w:rsidP="00912CE3">
      <w:pPr>
        <w:widowControl w:val="0"/>
        <w:autoSpaceDE w:val="0"/>
        <w:autoSpaceDN w:val="0"/>
        <w:adjustRightInd w:val="0"/>
        <w:rPr>
          <w:rFonts w:ascii="SassoonPrimaryInfant" w:hAnsi="SassoonPrimaryInfant"/>
          <w:sz w:val="24"/>
          <w:szCs w:val="22"/>
        </w:rPr>
      </w:pPr>
    </w:p>
    <w:p w14:paraId="3A750B70" w14:textId="26020270"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szCs w:val="22"/>
        </w:rPr>
      </w:pPr>
      <w:r w:rsidRPr="004C29F9">
        <w:rPr>
          <w:rFonts w:ascii="SassoonPrimaryInfant" w:hAnsi="SassoonPrimaryInfant"/>
          <w:sz w:val="24"/>
          <w:szCs w:val="22"/>
        </w:rPr>
        <w:t xml:space="preserve">Look at the paragraph that begins: </w:t>
      </w:r>
      <w:r w:rsidR="00100E4A" w:rsidRPr="00100E4A">
        <w:rPr>
          <w:rFonts w:ascii="SassoonPrimaryInfant" w:hAnsi="SassoonPrimaryInfant"/>
          <w:i/>
          <w:color w:val="FF0000"/>
          <w:sz w:val="24"/>
          <w:szCs w:val="22"/>
        </w:rPr>
        <w:t>‘</w:t>
      </w:r>
      <w:r w:rsidRPr="00100E4A">
        <w:rPr>
          <w:rFonts w:ascii="SassoonPrimaryInfant" w:hAnsi="SassoonPrimaryInfant"/>
          <w:i/>
          <w:color w:val="FF0000"/>
          <w:sz w:val="24"/>
          <w:szCs w:val="24"/>
        </w:rPr>
        <w:t>And so it was indeed</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color w:val="FF0000"/>
          <w:sz w:val="24"/>
          <w:szCs w:val="22"/>
        </w:rPr>
        <w:t xml:space="preserve"> </w:t>
      </w:r>
    </w:p>
    <w:p w14:paraId="374499E2" w14:textId="77777777" w:rsidR="00B774C2" w:rsidRPr="004C29F9" w:rsidRDefault="00B774C2" w:rsidP="00912CE3">
      <w:pPr>
        <w:pStyle w:val="ListParagraph"/>
        <w:widowControl w:val="0"/>
        <w:autoSpaceDE w:val="0"/>
        <w:autoSpaceDN w:val="0"/>
        <w:adjustRightInd w:val="0"/>
        <w:rPr>
          <w:rFonts w:ascii="SassoonPrimaryInfant" w:hAnsi="SassoonPrimaryInfant"/>
          <w:sz w:val="24"/>
          <w:szCs w:val="22"/>
        </w:rPr>
      </w:pPr>
    </w:p>
    <w:p w14:paraId="5DD056E8" w14:textId="77777777" w:rsidR="00B774C2" w:rsidRDefault="00B774C2" w:rsidP="00912CE3">
      <w:pPr>
        <w:pStyle w:val="ListParagraph"/>
        <w:widowControl w:val="0"/>
        <w:autoSpaceDE w:val="0"/>
        <w:autoSpaceDN w:val="0"/>
        <w:adjustRightInd w:val="0"/>
        <w:rPr>
          <w:rFonts w:ascii="SassoonPrimaryInfant" w:hAnsi="SassoonPrimaryInfant"/>
          <w:sz w:val="24"/>
        </w:rPr>
      </w:pPr>
      <w:r w:rsidRPr="004C29F9">
        <w:rPr>
          <w:rFonts w:ascii="SassoonPrimaryInfant" w:hAnsi="SassoonPrimaryInfant"/>
          <w:sz w:val="24"/>
        </w:rPr>
        <w:t>Find and copy the group of words that show that Alice is feeling happier.</w:t>
      </w:r>
    </w:p>
    <w:p w14:paraId="1CA2DA06" w14:textId="77777777" w:rsidR="00AC1520" w:rsidRDefault="00AC1520" w:rsidP="00912CE3">
      <w:pPr>
        <w:pStyle w:val="ListParagraph"/>
        <w:widowControl w:val="0"/>
        <w:autoSpaceDE w:val="0"/>
        <w:autoSpaceDN w:val="0"/>
        <w:adjustRightInd w:val="0"/>
        <w:rPr>
          <w:rFonts w:ascii="SassoonPrimaryInfant" w:hAnsi="SassoonPrimaryInfant"/>
          <w:sz w:val="24"/>
        </w:rPr>
      </w:pPr>
    </w:p>
    <w:p w14:paraId="2E92E68E" w14:textId="77777777" w:rsidR="00AC1520" w:rsidRPr="004C29F9" w:rsidRDefault="00AC1520" w:rsidP="00057BF2">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sidRPr="004C29F9">
        <w:rPr>
          <w:rFonts w:ascii="SassoonPrimaryInfant" w:hAnsi="SassoonPrimaryInfant"/>
          <w:sz w:val="24"/>
          <w:szCs w:val="22"/>
        </w:rPr>
        <w:tab/>
      </w:r>
    </w:p>
    <w:p w14:paraId="54A3AF46" w14:textId="77777777" w:rsidR="00AC1520" w:rsidRP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2687FA88" w14:textId="77777777" w:rsidR="00B774C2" w:rsidRPr="004C29F9" w:rsidRDefault="00B774C2" w:rsidP="00912CE3">
      <w:pPr>
        <w:pStyle w:val="ListParagraph"/>
        <w:widowControl w:val="0"/>
        <w:autoSpaceDE w:val="0"/>
        <w:autoSpaceDN w:val="0"/>
        <w:adjustRightInd w:val="0"/>
        <w:rPr>
          <w:rFonts w:ascii="SassoonPrimaryInfant" w:hAnsi="SassoonPrimaryInfant"/>
          <w:sz w:val="24"/>
        </w:rPr>
      </w:pPr>
    </w:p>
    <w:p w14:paraId="49A2EEAD" w14:textId="77777777" w:rsidR="00B774C2" w:rsidRPr="004C29F9" w:rsidRDefault="00B774C2" w:rsidP="000F5403">
      <w:pPr>
        <w:pStyle w:val="ListParagraph"/>
        <w:widowControl w:val="0"/>
        <w:numPr>
          <w:ilvl w:val="0"/>
          <w:numId w:val="38"/>
        </w:numPr>
        <w:autoSpaceDE w:val="0"/>
        <w:autoSpaceDN w:val="0"/>
        <w:adjustRightInd w:val="0"/>
        <w:rPr>
          <w:rFonts w:ascii="SassoonPrimaryInfant" w:hAnsi="SassoonPrimaryInfant"/>
          <w:sz w:val="24"/>
        </w:rPr>
      </w:pPr>
      <w:r w:rsidRPr="004C29F9">
        <w:rPr>
          <w:rFonts w:ascii="SassoonPrimaryInfant" w:hAnsi="SassoonPrimaryInfant"/>
          <w:sz w:val="24"/>
        </w:rPr>
        <w:t>Look at the final paragraph. Why does Alice sit down and cry?</w:t>
      </w:r>
    </w:p>
    <w:p w14:paraId="0AAB3054" w14:textId="77777777" w:rsidR="00B774C2" w:rsidRDefault="00B774C2" w:rsidP="00912CE3">
      <w:pPr>
        <w:pStyle w:val="ListParagraph"/>
        <w:rPr>
          <w:rFonts w:ascii="Times New Roman" w:hAnsi="Times New Roman"/>
          <w:sz w:val="24"/>
        </w:rPr>
      </w:pPr>
    </w:p>
    <w:p w14:paraId="6469B2F2" w14:textId="77777777" w:rsidR="00AC1520" w:rsidRPr="004C29F9" w:rsidRDefault="00AC1520" w:rsidP="00057BF2">
      <w:pPr>
        <w:widowControl w:val="0"/>
        <w:tabs>
          <w:tab w:val="left" w:leader="dot" w:pos="9639"/>
        </w:tabs>
        <w:autoSpaceDE w:val="0"/>
        <w:autoSpaceDN w:val="0"/>
        <w:adjustRightInd w:val="0"/>
        <w:spacing w:line="480" w:lineRule="auto"/>
        <w:ind w:left="720"/>
        <w:rPr>
          <w:rFonts w:ascii="SassoonPrimaryInfant" w:hAnsi="SassoonPrimaryInfant"/>
          <w:sz w:val="24"/>
          <w:szCs w:val="22"/>
        </w:rPr>
      </w:pPr>
      <w:r w:rsidRPr="004C29F9">
        <w:rPr>
          <w:rFonts w:ascii="SassoonPrimaryInfant" w:hAnsi="SassoonPrimaryInfant"/>
          <w:sz w:val="24"/>
          <w:szCs w:val="22"/>
        </w:rPr>
        <w:tab/>
      </w:r>
    </w:p>
    <w:p w14:paraId="4602E31A" w14:textId="77777777" w:rsidR="00AC1520" w:rsidRDefault="00AC1520" w:rsidP="00912CE3">
      <w:pPr>
        <w:widowControl w:val="0"/>
        <w:tabs>
          <w:tab w:val="left" w:leader="dot" w:pos="9639"/>
        </w:tabs>
        <w:autoSpaceDE w:val="0"/>
        <w:autoSpaceDN w:val="0"/>
        <w:adjustRightInd w:val="0"/>
        <w:ind w:left="720"/>
        <w:rPr>
          <w:rFonts w:ascii="SassoonPrimaryInfant" w:hAnsi="SassoonPrimaryInfant"/>
          <w:sz w:val="24"/>
          <w:szCs w:val="22"/>
        </w:rPr>
      </w:pPr>
      <w:r>
        <w:rPr>
          <w:rFonts w:ascii="SassoonPrimaryInfant" w:hAnsi="SassoonPrimaryInfant"/>
          <w:sz w:val="24"/>
          <w:szCs w:val="22"/>
        </w:rPr>
        <w:tab/>
      </w:r>
    </w:p>
    <w:p w14:paraId="77CF3994" w14:textId="77777777" w:rsidR="009D7F0A" w:rsidRDefault="009D7F0A" w:rsidP="00912CE3">
      <w:pPr>
        <w:widowControl w:val="0"/>
        <w:tabs>
          <w:tab w:val="left" w:leader="dot" w:pos="9639"/>
        </w:tabs>
        <w:autoSpaceDE w:val="0"/>
        <w:autoSpaceDN w:val="0"/>
        <w:adjustRightInd w:val="0"/>
        <w:ind w:left="720"/>
        <w:rPr>
          <w:rFonts w:ascii="SassoonPrimaryInfant" w:hAnsi="SassoonPrimaryInfant"/>
          <w:sz w:val="24"/>
          <w:szCs w:val="22"/>
        </w:rPr>
      </w:pPr>
    </w:p>
    <w:p w14:paraId="63E0DA80" w14:textId="77777777" w:rsidR="009D7F0A" w:rsidRDefault="009D7F0A" w:rsidP="00912CE3">
      <w:pPr>
        <w:widowControl w:val="0"/>
        <w:tabs>
          <w:tab w:val="left" w:leader="dot" w:pos="9639"/>
        </w:tabs>
        <w:autoSpaceDE w:val="0"/>
        <w:autoSpaceDN w:val="0"/>
        <w:adjustRightInd w:val="0"/>
        <w:rPr>
          <w:rFonts w:ascii="SassoonPrimaryInfant" w:hAnsi="SassoonPrimaryInfant"/>
          <w:sz w:val="24"/>
          <w:szCs w:val="22"/>
        </w:rPr>
      </w:pPr>
    </w:p>
    <w:p w14:paraId="442B4488" w14:textId="77777777" w:rsidR="009D7F0A" w:rsidRPr="00AC1520" w:rsidRDefault="009D7F0A" w:rsidP="00057BF2">
      <w:pPr>
        <w:widowControl w:val="0"/>
        <w:tabs>
          <w:tab w:val="left" w:leader="dot" w:pos="9639"/>
        </w:tabs>
        <w:autoSpaceDE w:val="0"/>
        <w:autoSpaceDN w:val="0"/>
        <w:adjustRightInd w:val="0"/>
        <w:rPr>
          <w:rFonts w:ascii="SassoonPrimaryInfant" w:hAnsi="SassoonPrimaryInfant"/>
          <w:sz w:val="24"/>
          <w:szCs w:val="22"/>
        </w:rPr>
      </w:pPr>
    </w:p>
    <w:p w14:paraId="4AF0DBB0" w14:textId="77777777" w:rsidR="00AC1520" w:rsidRDefault="009D7F0A" w:rsidP="00912CE3">
      <w:pPr>
        <w:jc w:val="center"/>
        <w:rPr>
          <w:rFonts w:ascii="Times New Roman" w:hAnsi="Times New Roman"/>
          <w:sz w:val="24"/>
        </w:rPr>
      </w:pPr>
      <w:r w:rsidRPr="009D7F0A">
        <w:rPr>
          <w:rFonts w:ascii="-webkit-standard" w:hAnsi="-webkit-standard"/>
          <w:bCs/>
          <w:noProof/>
          <w:sz w:val="24"/>
          <w:szCs w:val="24"/>
          <w:lang w:val="en-US"/>
        </w:rPr>
        <w:drawing>
          <wp:inline distT="0" distB="0" distL="0" distR="0" wp14:anchorId="23249C55" wp14:editId="4E8E33C5">
            <wp:extent cx="2581814" cy="2377440"/>
            <wp:effectExtent l="95250" t="57150" r="66675" b="800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rot="20965920">
                      <a:off x="0" y="0"/>
                      <a:ext cx="2581406" cy="2377064"/>
                    </a:xfrm>
                    <a:prstGeom prst="rect">
                      <a:avLst/>
                    </a:prstGeom>
                  </pic:spPr>
                </pic:pic>
              </a:graphicData>
            </a:graphic>
          </wp:inline>
        </w:drawing>
      </w:r>
    </w:p>
    <w:p w14:paraId="1528D751" w14:textId="77777777" w:rsidR="00AC1520" w:rsidRPr="00AC1520" w:rsidRDefault="00AC1520" w:rsidP="00912CE3">
      <w:pPr>
        <w:rPr>
          <w:rFonts w:ascii="Times New Roman" w:hAnsi="Times New Roman"/>
          <w:sz w:val="24"/>
        </w:rPr>
        <w:sectPr w:rsidR="00AC1520" w:rsidRPr="00AC1520" w:rsidSect="00B55A21">
          <w:pgSz w:w="11906" w:h="16838"/>
          <w:pgMar w:top="1134" w:right="1134" w:bottom="851" w:left="1134" w:header="708" w:footer="708" w:gutter="0"/>
          <w:cols w:space="708"/>
          <w:docGrid w:linePitch="381"/>
        </w:sectPr>
      </w:pPr>
    </w:p>
    <w:p w14:paraId="5AD8F2E0" w14:textId="77777777" w:rsidR="00B774C2" w:rsidRPr="00FA7E3F" w:rsidRDefault="00B774C2" w:rsidP="00C74BB7">
      <w:pPr>
        <w:pStyle w:val="H3"/>
        <w:shd w:val="clear" w:color="auto" w:fill="FBB19A" w:themeFill="accent2" w:themeFillTint="66"/>
        <w:spacing w:before="120" w:line="276" w:lineRule="auto"/>
        <w:rPr>
          <w:color w:val="auto"/>
        </w:rPr>
      </w:pPr>
      <w:r w:rsidRPr="00FA7E3F">
        <w:rPr>
          <w:color w:val="auto"/>
        </w:rPr>
        <w:lastRenderedPageBreak/>
        <w:t>Comprehension</w:t>
      </w:r>
      <w:r>
        <w:rPr>
          <w:color w:val="auto"/>
        </w:rPr>
        <w:t xml:space="preserve"> answers</w:t>
      </w:r>
    </w:p>
    <w:p w14:paraId="4FEA5AE8" w14:textId="295179AF" w:rsidR="00B774C2" w:rsidRPr="00D333DE" w:rsidRDefault="00100E4A" w:rsidP="000F5403">
      <w:pPr>
        <w:pStyle w:val="ListParagraph"/>
        <w:widowControl w:val="0"/>
        <w:numPr>
          <w:ilvl w:val="0"/>
          <w:numId w:val="13"/>
        </w:numPr>
        <w:autoSpaceDE w:val="0"/>
        <w:autoSpaceDN w:val="0"/>
        <w:adjustRightInd w:val="0"/>
        <w:rPr>
          <w:rFonts w:ascii="SassoonPrimaryInfant" w:hAnsi="SassoonPrimaryInfant"/>
          <w:i/>
          <w:color w:val="B42F06" w:themeColor="accent2" w:themeShade="BF"/>
          <w:sz w:val="24"/>
          <w:szCs w:val="24"/>
        </w:rPr>
      </w:pPr>
      <w:r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There was not a moment to be lost: away went Alice like the wind</w:t>
      </w:r>
      <w:r w:rsidRPr="00100E4A">
        <w:rPr>
          <w:rFonts w:ascii="SassoonPrimaryInfant" w:hAnsi="SassoonPrimaryInfant"/>
          <w:i/>
          <w:color w:val="FF0000"/>
          <w:sz w:val="24"/>
          <w:szCs w:val="24"/>
        </w:rPr>
        <w:t xml:space="preserve"> </w:t>
      </w:r>
      <w:r w:rsidR="00B774C2"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w:t>
      </w:r>
    </w:p>
    <w:p w14:paraId="6CAE66D2"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79AB7FBF" w14:textId="77777777" w:rsidR="00AC1520" w:rsidRPr="00D333DE" w:rsidRDefault="00B774C2" w:rsidP="00912CE3">
      <w:pPr>
        <w:widowControl w:val="0"/>
        <w:autoSpaceDE w:val="0"/>
        <w:autoSpaceDN w:val="0"/>
        <w:adjustRightInd w:val="0"/>
        <w:ind w:left="720"/>
        <w:rPr>
          <w:rFonts w:ascii="SassoonPrimaryInfant" w:hAnsi="SassoonPrimaryInfant"/>
          <w:sz w:val="24"/>
          <w:szCs w:val="24"/>
        </w:rPr>
      </w:pPr>
      <w:r w:rsidRPr="00D333DE">
        <w:rPr>
          <w:rFonts w:ascii="SassoonPrimaryInfant" w:hAnsi="SassoonPrimaryInfant"/>
          <w:sz w:val="24"/>
          <w:szCs w:val="24"/>
        </w:rPr>
        <w:t xml:space="preserve">What does the simile </w:t>
      </w:r>
      <w:r w:rsidRPr="00D333DE">
        <w:rPr>
          <w:rFonts w:ascii="SassoonPrimaryInfant" w:hAnsi="SassoonPrimaryInfant"/>
          <w:b/>
          <w:sz w:val="24"/>
          <w:szCs w:val="24"/>
        </w:rPr>
        <w:t>like the wind</w:t>
      </w:r>
      <w:r w:rsidRPr="00D333DE">
        <w:rPr>
          <w:rFonts w:ascii="SassoonPrimaryInfant" w:hAnsi="SassoonPrimaryInfant"/>
          <w:sz w:val="24"/>
          <w:szCs w:val="24"/>
        </w:rPr>
        <w:t xml:space="preserve"> tell you? </w:t>
      </w:r>
    </w:p>
    <w:p w14:paraId="4350AD29" w14:textId="77777777" w:rsidR="00AC1520" w:rsidRPr="00D333DE" w:rsidRDefault="00AC1520" w:rsidP="00912CE3">
      <w:pPr>
        <w:widowControl w:val="0"/>
        <w:autoSpaceDE w:val="0"/>
        <w:autoSpaceDN w:val="0"/>
        <w:adjustRightInd w:val="0"/>
        <w:ind w:left="720"/>
        <w:rPr>
          <w:rFonts w:ascii="SassoonPrimaryInfant" w:hAnsi="SassoonPrimaryInfant"/>
          <w:sz w:val="24"/>
          <w:szCs w:val="24"/>
        </w:rPr>
      </w:pPr>
    </w:p>
    <w:p w14:paraId="090FD198" w14:textId="51057881" w:rsidR="00B774C2" w:rsidRPr="00D333DE" w:rsidRDefault="00B774C2" w:rsidP="00912CE3">
      <w:pPr>
        <w:widowControl w:val="0"/>
        <w:autoSpaceDE w:val="0"/>
        <w:autoSpaceDN w:val="0"/>
        <w:adjustRightInd w:val="0"/>
        <w:ind w:left="720"/>
        <w:rPr>
          <w:rFonts w:ascii="SassoonPrimaryInfant" w:hAnsi="SassoonPrimaryInfant"/>
          <w:b/>
          <w:sz w:val="24"/>
          <w:szCs w:val="24"/>
        </w:rPr>
      </w:pPr>
      <w:r w:rsidRPr="00D333DE">
        <w:rPr>
          <w:rFonts w:ascii="SassoonPrimaryInfant" w:hAnsi="SassoonPrimaryInfant"/>
          <w:b/>
          <w:sz w:val="24"/>
          <w:szCs w:val="24"/>
        </w:rPr>
        <w:t xml:space="preserve">That she was running fast/swiftly. </w:t>
      </w:r>
    </w:p>
    <w:p w14:paraId="3EE86393" w14:textId="77777777" w:rsidR="00B774C2" w:rsidRPr="00D333DE" w:rsidRDefault="00B774C2" w:rsidP="00912CE3">
      <w:pPr>
        <w:rPr>
          <w:rFonts w:ascii="SassoonPrimaryInfant" w:hAnsi="SassoonPrimaryInfant"/>
          <w:sz w:val="24"/>
          <w:szCs w:val="24"/>
        </w:rPr>
      </w:pPr>
    </w:p>
    <w:p w14:paraId="7440D072" w14:textId="7D8960D7" w:rsidR="00B774C2"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paragraph which begins: </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 xml:space="preserve">There were doors </w:t>
      </w:r>
      <w:proofErr w:type="spellStart"/>
      <w:r w:rsidRPr="00100E4A">
        <w:rPr>
          <w:rFonts w:ascii="SassoonPrimaryInfant" w:hAnsi="SassoonPrimaryInfant"/>
          <w:i/>
          <w:color w:val="FF0000"/>
          <w:sz w:val="24"/>
          <w:szCs w:val="24"/>
        </w:rPr>
        <w:t>all round</w:t>
      </w:r>
      <w:proofErr w:type="spellEnd"/>
      <w:r w:rsidRPr="00100E4A">
        <w:rPr>
          <w:rFonts w:ascii="SassoonPrimaryInfant" w:hAnsi="SassoonPrimaryInfant"/>
          <w:i/>
          <w:color w:val="FF0000"/>
          <w:sz w:val="24"/>
          <w:szCs w:val="24"/>
        </w:rPr>
        <w:t xml:space="preserve"> the hall</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 xml:space="preserve"> </w:t>
      </w:r>
    </w:p>
    <w:p w14:paraId="7589A1A4" w14:textId="77777777" w:rsidR="00B774C2" w:rsidRPr="00D333DE" w:rsidRDefault="00B774C2" w:rsidP="00912CE3">
      <w:pPr>
        <w:pStyle w:val="ListParagraph"/>
        <w:widowControl w:val="0"/>
        <w:autoSpaceDE w:val="0"/>
        <w:autoSpaceDN w:val="0"/>
        <w:adjustRightInd w:val="0"/>
        <w:rPr>
          <w:rFonts w:ascii="SassoonPrimaryInfant" w:hAnsi="SassoonPrimaryInfant"/>
          <w:i/>
          <w:sz w:val="24"/>
          <w:szCs w:val="24"/>
        </w:rPr>
      </w:pPr>
    </w:p>
    <w:p w14:paraId="3C0B1713" w14:textId="77777777" w:rsidR="00AC1520"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Why is Alice walking</w:t>
      </w:r>
      <w:r w:rsidRPr="00D333DE">
        <w:rPr>
          <w:rFonts w:ascii="SassoonPrimaryInfant" w:hAnsi="SassoonPrimaryInfant"/>
          <w:b/>
          <w:sz w:val="24"/>
          <w:szCs w:val="24"/>
        </w:rPr>
        <w:t xml:space="preserve"> sadly </w:t>
      </w:r>
      <w:r w:rsidRPr="00D333DE">
        <w:rPr>
          <w:rFonts w:ascii="SassoonPrimaryInfant" w:hAnsi="SassoonPrimaryInfant"/>
          <w:sz w:val="24"/>
          <w:szCs w:val="24"/>
        </w:rPr>
        <w:t xml:space="preserve">in this paragraph? </w:t>
      </w:r>
    </w:p>
    <w:p w14:paraId="10810F8B" w14:textId="77777777" w:rsidR="00AC1520" w:rsidRPr="00D333DE" w:rsidRDefault="00AC1520" w:rsidP="00912CE3">
      <w:pPr>
        <w:pStyle w:val="ListParagraph"/>
        <w:widowControl w:val="0"/>
        <w:autoSpaceDE w:val="0"/>
        <w:autoSpaceDN w:val="0"/>
        <w:adjustRightInd w:val="0"/>
        <w:rPr>
          <w:rFonts w:ascii="SassoonPrimaryInfant" w:hAnsi="SassoonPrimaryInfant"/>
          <w:sz w:val="24"/>
          <w:szCs w:val="24"/>
        </w:rPr>
      </w:pPr>
    </w:p>
    <w:p w14:paraId="423E0097" w14:textId="77777777" w:rsidR="00B774C2" w:rsidRPr="00D333DE" w:rsidRDefault="00B774C2"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Because all the doors are locked and she cannot get out of the hall.</w:t>
      </w:r>
    </w:p>
    <w:p w14:paraId="5FA98A6E"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0630752E" w14:textId="228ABA61" w:rsidR="00B774C2" w:rsidRPr="00100E4A" w:rsidRDefault="00100E4A" w:rsidP="000F5403">
      <w:pPr>
        <w:pStyle w:val="ListParagraph"/>
        <w:widowControl w:val="0"/>
        <w:numPr>
          <w:ilvl w:val="0"/>
          <w:numId w:val="13"/>
        </w:numPr>
        <w:autoSpaceDE w:val="0"/>
        <w:autoSpaceDN w:val="0"/>
        <w:adjustRightInd w:val="0"/>
        <w:rPr>
          <w:rFonts w:ascii="SassoonPrimaryInfant" w:hAnsi="SassoonPrimaryInfant"/>
          <w:i/>
          <w:color w:val="FF0000"/>
          <w:sz w:val="24"/>
          <w:szCs w:val="24"/>
        </w:rPr>
      </w:pPr>
      <w:r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w:t>
      </w:r>
      <w:r w:rsidR="006303D9" w:rsidRPr="00100E4A">
        <w:rPr>
          <w:rFonts w:ascii="SassoonPrimaryInfant" w:hAnsi="SassoonPrimaryInfant"/>
          <w:i/>
          <w:color w:val="FF0000"/>
          <w:sz w:val="24"/>
          <w:szCs w:val="24"/>
        </w:rPr>
        <w:t xml:space="preserve"> </w:t>
      </w:r>
      <w:r w:rsidR="00B774C2" w:rsidRPr="00100E4A">
        <w:rPr>
          <w:rFonts w:ascii="SassoonPrimaryInfant" w:hAnsi="SassoonPrimaryInfant"/>
          <w:i/>
          <w:color w:val="FF0000"/>
          <w:sz w:val="24"/>
          <w:szCs w:val="24"/>
        </w:rPr>
        <w:t>but, alas! either the locks were too large, or the key was too small</w:t>
      </w:r>
      <w:r w:rsidRPr="00100E4A">
        <w:rPr>
          <w:rFonts w:ascii="SassoonPrimaryInfant" w:hAnsi="SassoonPrimaryInfant"/>
          <w:i/>
          <w:color w:val="FF0000"/>
          <w:sz w:val="24"/>
          <w:szCs w:val="24"/>
        </w:rPr>
        <w:t>’</w:t>
      </w:r>
    </w:p>
    <w:p w14:paraId="0C0C29AD" w14:textId="77777777" w:rsidR="00B774C2" w:rsidRPr="00D333DE" w:rsidRDefault="00B774C2" w:rsidP="00912CE3">
      <w:pPr>
        <w:pStyle w:val="ListParagraph"/>
        <w:widowControl w:val="0"/>
        <w:autoSpaceDE w:val="0"/>
        <w:autoSpaceDN w:val="0"/>
        <w:adjustRightInd w:val="0"/>
        <w:rPr>
          <w:rFonts w:ascii="SassoonPrimaryInfant" w:hAnsi="SassoonPrimaryInfant"/>
          <w:i/>
          <w:sz w:val="24"/>
          <w:szCs w:val="24"/>
        </w:rPr>
      </w:pPr>
    </w:p>
    <w:p w14:paraId="49A77BA8"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Which of the following is closest in meaning to </w:t>
      </w:r>
      <w:r w:rsidRPr="00D333DE">
        <w:rPr>
          <w:rFonts w:ascii="SassoonPrimaryInfant" w:hAnsi="SassoonPrimaryInfant"/>
          <w:b/>
          <w:sz w:val="24"/>
          <w:szCs w:val="24"/>
        </w:rPr>
        <w:t>alas</w:t>
      </w:r>
      <w:r w:rsidRPr="00D333DE">
        <w:rPr>
          <w:rFonts w:ascii="SassoonPrimaryInfant" w:hAnsi="SassoonPrimaryInfant"/>
          <w:sz w:val="24"/>
          <w:szCs w:val="24"/>
        </w:rPr>
        <w:t>?</w:t>
      </w:r>
    </w:p>
    <w:p w14:paraId="393FC382"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tbl>
      <w:tblPr>
        <w:tblStyle w:val="TableGrid"/>
        <w:tblW w:w="4193"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1593"/>
        <w:gridCol w:w="666"/>
        <w:gridCol w:w="1232"/>
        <w:gridCol w:w="664"/>
        <w:gridCol w:w="1260"/>
        <w:gridCol w:w="665"/>
        <w:gridCol w:w="1699"/>
      </w:tblGrid>
      <w:tr w:rsidR="0055175E" w:rsidRPr="00D333DE" w14:paraId="59EFC074" w14:textId="77777777" w:rsidTr="0055175E">
        <w:trPr>
          <w:trHeight w:val="454"/>
          <w:tblCellSpacing w:w="42" w:type="dxa"/>
          <w:jc w:val="center"/>
        </w:trPr>
        <w:tc>
          <w:tcPr>
            <w:tcW w:w="32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E3C2625"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871" w:type="pct"/>
            <w:vAlign w:val="center"/>
          </w:tcPr>
          <w:p w14:paraId="44904410"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Interestingly!</w:t>
            </w:r>
          </w:p>
        </w:tc>
        <w:tc>
          <w:tcPr>
            <w:tcW w:w="35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D9005DB" w14:textId="77777777" w:rsidR="0055175E" w:rsidRPr="00D333DE" w:rsidRDefault="0055175E" w:rsidP="00912CE3">
            <w:pPr>
              <w:pStyle w:val="ListParagraph"/>
              <w:widowControl w:val="0"/>
              <w:autoSpaceDE w:val="0"/>
              <w:autoSpaceDN w:val="0"/>
              <w:adjustRightInd w:val="0"/>
              <w:ind w:left="0"/>
              <w:jc w:val="center"/>
              <w:rPr>
                <w:rFonts w:ascii="SassoonPrimaryInfant" w:hAnsi="SassoonPrimaryInfant"/>
                <w:b/>
                <w:sz w:val="24"/>
                <w:szCs w:val="24"/>
              </w:rPr>
            </w:pPr>
            <w:r w:rsidRPr="00D333DE">
              <w:rPr>
                <w:rFonts w:ascii="SassoonPrimaryInfant" w:hAnsi="SassoonPrimaryInfant"/>
                <w:b/>
                <w:sz w:val="24"/>
                <w:szCs w:val="24"/>
              </w:rPr>
              <w:t>X</w:t>
            </w:r>
          </w:p>
        </w:tc>
        <w:tc>
          <w:tcPr>
            <w:tcW w:w="689" w:type="pct"/>
            <w:vAlign w:val="center"/>
          </w:tcPr>
          <w:p w14:paraId="493D9FEA"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Oh dear!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C2CA980" w14:textId="77777777" w:rsidR="0055175E" w:rsidRPr="00D333DE" w:rsidRDefault="0055175E"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664" w:type="pct"/>
            <w:vAlign w:val="center"/>
          </w:tcPr>
          <w:p w14:paraId="386F7701"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Amazing!   </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7354399"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941" w:type="pct"/>
            <w:vAlign w:val="center"/>
          </w:tcPr>
          <w:p w14:paraId="416EFD14" w14:textId="77777777" w:rsidR="0055175E" w:rsidRPr="00D333DE" w:rsidRDefault="0055175E" w:rsidP="00C74BB7">
            <w:pPr>
              <w:pStyle w:val="ListParagraph"/>
              <w:widowControl w:val="0"/>
              <w:autoSpaceDE w:val="0"/>
              <w:autoSpaceDN w:val="0"/>
              <w:adjustRightInd w:val="0"/>
              <w:ind w:left="0"/>
              <w:jc w:val="right"/>
              <w:rPr>
                <w:rFonts w:ascii="SassoonPrimaryInfant" w:hAnsi="SassoonPrimaryInfant"/>
                <w:b/>
                <w:sz w:val="24"/>
                <w:szCs w:val="24"/>
              </w:rPr>
            </w:pPr>
            <w:r w:rsidRPr="00D333DE">
              <w:rPr>
                <w:rFonts w:ascii="SassoonPrimaryInfant" w:hAnsi="SassoonPrimaryInfant"/>
                <w:sz w:val="24"/>
                <w:szCs w:val="24"/>
              </w:rPr>
              <w:t>Surprise!</w:t>
            </w:r>
          </w:p>
        </w:tc>
      </w:tr>
    </w:tbl>
    <w:p w14:paraId="5DB71A53"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5479C97A"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Why can’t Alice go through the door into the garden at first? </w:t>
      </w:r>
    </w:p>
    <w:p w14:paraId="5F3339AA"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4B38219F"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She is too big – not even her head will fit through.</w:t>
      </w:r>
    </w:p>
    <w:p w14:paraId="436EBC0F"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0A31697D"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When Alice returns to the glass table, what is she hoping to find? Name </w:t>
      </w:r>
      <w:r w:rsidRPr="00D333DE">
        <w:rPr>
          <w:rFonts w:ascii="SassoonPrimaryInfant" w:hAnsi="SassoonPrimaryInfant"/>
          <w:b/>
          <w:sz w:val="24"/>
          <w:szCs w:val="24"/>
        </w:rPr>
        <w:t>one</w:t>
      </w:r>
      <w:r w:rsidRPr="00D333DE">
        <w:rPr>
          <w:rFonts w:ascii="SassoonPrimaryInfant" w:hAnsi="SassoonPrimaryInfant"/>
          <w:sz w:val="24"/>
          <w:szCs w:val="24"/>
        </w:rPr>
        <w:t xml:space="preserve"> item. </w:t>
      </w:r>
    </w:p>
    <w:p w14:paraId="24A89250"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7201DFDA"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Either “another key” or “a book of rules for shutting people up like telescopes”.</w:t>
      </w:r>
    </w:p>
    <w:p w14:paraId="4CF59166"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03D7E2C8"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In the stories Alice had read, what unpleasant things had happened to children? </w:t>
      </w:r>
      <w:r w:rsidRPr="00D333DE">
        <w:rPr>
          <w:rFonts w:ascii="SassoonPrimaryInfant" w:hAnsi="SassoonPrimaryInfant"/>
          <w:b/>
          <w:sz w:val="24"/>
          <w:szCs w:val="24"/>
        </w:rPr>
        <w:t>Name</w:t>
      </w:r>
      <w:r w:rsidRPr="00D333DE">
        <w:rPr>
          <w:rFonts w:ascii="SassoonPrimaryInfant" w:hAnsi="SassoonPrimaryInfant"/>
          <w:sz w:val="24"/>
          <w:szCs w:val="24"/>
        </w:rPr>
        <w:t xml:space="preserve"> </w:t>
      </w:r>
      <w:r w:rsidRPr="00D333DE">
        <w:rPr>
          <w:rFonts w:ascii="SassoonPrimaryInfant" w:hAnsi="SassoonPrimaryInfant"/>
          <w:b/>
          <w:sz w:val="24"/>
          <w:szCs w:val="24"/>
        </w:rPr>
        <w:t>two</w:t>
      </w:r>
      <w:r w:rsidRPr="00D333DE">
        <w:rPr>
          <w:rFonts w:ascii="SassoonPrimaryInfant" w:hAnsi="SassoonPrimaryInfant"/>
          <w:sz w:val="24"/>
          <w:szCs w:val="24"/>
        </w:rPr>
        <w:t xml:space="preserve">. </w:t>
      </w:r>
    </w:p>
    <w:p w14:paraId="0C23B547"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50EE151F"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Burnt; eaten up by wild beasts.</w:t>
      </w:r>
    </w:p>
    <w:p w14:paraId="58AD262B"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059E2CA5"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Why does Alice decide that it is safe to drink from the bottle? </w:t>
      </w:r>
    </w:p>
    <w:p w14:paraId="2023746F"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0B368C89"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Because it is not marked ‘poison’.</w:t>
      </w:r>
    </w:p>
    <w:p w14:paraId="46BA1ED0" w14:textId="77777777" w:rsidR="0055175E" w:rsidRDefault="0055175E" w:rsidP="00912CE3">
      <w:pPr>
        <w:widowControl w:val="0"/>
        <w:autoSpaceDE w:val="0"/>
        <w:autoSpaceDN w:val="0"/>
        <w:adjustRightInd w:val="0"/>
        <w:rPr>
          <w:rFonts w:ascii="SassoonPrimaryInfant" w:hAnsi="SassoonPrimaryInfant"/>
        </w:rPr>
        <w:sectPr w:rsidR="0055175E" w:rsidSect="00B55A21">
          <w:pgSz w:w="11906" w:h="16838"/>
          <w:pgMar w:top="1134" w:right="1134" w:bottom="851" w:left="1134" w:header="708" w:footer="708" w:gutter="0"/>
          <w:cols w:space="708"/>
          <w:docGrid w:linePitch="381"/>
        </w:sectPr>
      </w:pPr>
    </w:p>
    <w:p w14:paraId="6D3CF07F" w14:textId="78301846" w:rsidR="00B774C2" w:rsidRPr="00D333DE" w:rsidRDefault="0055175E" w:rsidP="000F5403">
      <w:pPr>
        <w:pStyle w:val="ListParagraph"/>
        <w:widowControl w:val="0"/>
        <w:numPr>
          <w:ilvl w:val="0"/>
          <w:numId w:val="13"/>
        </w:numPr>
        <w:autoSpaceDE w:val="0"/>
        <w:autoSpaceDN w:val="0"/>
        <w:adjustRightInd w:val="0"/>
        <w:rPr>
          <w:rFonts w:ascii="SassoonPrimaryInfant" w:hAnsi="SassoonPrimaryInfant"/>
          <w:i/>
          <w:color w:val="FF0000"/>
          <w:sz w:val="24"/>
          <w:szCs w:val="24"/>
        </w:rPr>
      </w:pPr>
      <w:r w:rsidRPr="00D333DE">
        <w:rPr>
          <w:rFonts w:ascii="SassoonPrimaryInfant" w:hAnsi="SassoonPrimaryInfant"/>
          <w:i/>
          <w:color w:val="FF0000"/>
          <w:sz w:val="24"/>
          <w:szCs w:val="24"/>
        </w:rPr>
        <w:lastRenderedPageBreak/>
        <w:t xml:space="preserve"> </w:t>
      </w:r>
      <w:r w:rsidR="00100E4A" w:rsidRPr="00100E4A">
        <w:rPr>
          <w:rFonts w:ascii="SassoonPrimaryInfant" w:hAnsi="SassoonPrimaryInfant"/>
          <w:i/>
          <w:color w:val="FF0000"/>
          <w:sz w:val="24"/>
          <w:szCs w:val="24"/>
        </w:rPr>
        <w:t>‘</w:t>
      </w:r>
      <w:r w:rsidR="00B774C2" w:rsidRPr="00100E4A">
        <w:rPr>
          <w:rFonts w:ascii="SassoonPrimaryInfant" w:hAnsi="SassoonPrimaryInfant"/>
          <w:i/>
          <w:color w:val="FF0000"/>
          <w:sz w:val="24"/>
          <w:szCs w:val="24"/>
        </w:rPr>
        <w:t>“What a curious feeling!” said Alice. “I must be shutting up like a telescope.”</w:t>
      </w:r>
      <w:r w:rsidR="00100E4A" w:rsidRPr="00100E4A">
        <w:rPr>
          <w:rFonts w:ascii="SassoonPrimaryInfant" w:hAnsi="SassoonPrimaryInfant"/>
          <w:i/>
          <w:color w:val="FF0000"/>
          <w:sz w:val="24"/>
          <w:szCs w:val="24"/>
        </w:rPr>
        <w:t>’</w:t>
      </w:r>
    </w:p>
    <w:p w14:paraId="55E3174B"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04018C77"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What do you think Alice means by </w:t>
      </w:r>
      <w:r w:rsidRPr="00D333DE">
        <w:rPr>
          <w:rFonts w:ascii="SassoonPrimaryInfant" w:hAnsi="SassoonPrimaryInfant"/>
          <w:b/>
          <w:sz w:val="24"/>
          <w:szCs w:val="24"/>
        </w:rPr>
        <w:t>shutting up like a telescope</w:t>
      </w:r>
      <w:r w:rsidRPr="00D333DE">
        <w:rPr>
          <w:rFonts w:ascii="SassoonPrimaryInfant" w:hAnsi="SassoonPrimaryInfant"/>
          <w:sz w:val="24"/>
          <w:szCs w:val="24"/>
        </w:rPr>
        <w:t>?</w:t>
      </w:r>
    </w:p>
    <w:p w14:paraId="4A765A24"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tbl>
      <w:tblPr>
        <w:tblStyle w:val="TableGrid"/>
        <w:tblW w:w="4585" w:type="pct"/>
        <w:jc w:val="right"/>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802"/>
        <w:gridCol w:w="675"/>
        <w:gridCol w:w="1575"/>
        <w:gridCol w:w="670"/>
        <w:gridCol w:w="1247"/>
        <w:gridCol w:w="670"/>
        <w:gridCol w:w="1923"/>
      </w:tblGrid>
      <w:tr w:rsidR="00C74BB7" w:rsidRPr="00D333DE" w14:paraId="4B7208C2" w14:textId="77777777" w:rsidTr="00C74BB7">
        <w:trPr>
          <w:trHeight w:val="454"/>
          <w:tblCellSpacing w:w="42" w:type="dxa"/>
          <w:jc w:val="right"/>
        </w:trPr>
        <w:tc>
          <w:tcPr>
            <w:tcW w:w="2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96CF7A9"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934" w:type="pct"/>
            <w:vAlign w:val="center"/>
          </w:tcPr>
          <w:p w14:paraId="2465ED68"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Becoming silent   </w:t>
            </w:r>
          </w:p>
        </w:tc>
        <w:tc>
          <w:tcPr>
            <w:tcW w:w="32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5516E8B"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811" w:type="pct"/>
            <w:vAlign w:val="center"/>
          </w:tcPr>
          <w:p w14:paraId="500ABA70"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Getting taller  </w:t>
            </w:r>
          </w:p>
        </w:tc>
        <w:tc>
          <w:tcPr>
            <w:tcW w:w="32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69F42EA" w14:textId="77777777" w:rsidR="0055175E" w:rsidRPr="00D333DE" w:rsidRDefault="0055175E" w:rsidP="00912CE3">
            <w:pPr>
              <w:pStyle w:val="ListParagraph"/>
              <w:widowControl w:val="0"/>
              <w:autoSpaceDE w:val="0"/>
              <w:autoSpaceDN w:val="0"/>
              <w:adjustRightInd w:val="0"/>
              <w:ind w:left="0"/>
              <w:jc w:val="center"/>
              <w:rPr>
                <w:rFonts w:ascii="SassoonPrimaryInfant" w:hAnsi="SassoonPrimaryInfant"/>
                <w:b/>
                <w:sz w:val="24"/>
                <w:szCs w:val="24"/>
              </w:rPr>
            </w:pPr>
            <w:r w:rsidRPr="00D333DE">
              <w:rPr>
                <w:rFonts w:ascii="SassoonPrimaryInfant" w:hAnsi="SassoonPrimaryInfant"/>
                <w:b/>
                <w:sz w:val="24"/>
                <w:szCs w:val="24"/>
              </w:rPr>
              <w:t>X</w:t>
            </w:r>
          </w:p>
        </w:tc>
        <w:tc>
          <w:tcPr>
            <w:tcW w:w="609" w:type="pct"/>
            <w:vAlign w:val="center"/>
          </w:tcPr>
          <w:p w14:paraId="66D6D7E2"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 xml:space="preserve">Shrinking  </w:t>
            </w:r>
          </w:p>
        </w:tc>
        <w:tc>
          <w:tcPr>
            <w:tcW w:w="32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B24E0E0" w14:textId="77777777" w:rsidR="0055175E" w:rsidRPr="00D333DE" w:rsidRDefault="0055175E" w:rsidP="00912CE3">
            <w:pPr>
              <w:pStyle w:val="ListParagraph"/>
              <w:widowControl w:val="0"/>
              <w:autoSpaceDE w:val="0"/>
              <w:autoSpaceDN w:val="0"/>
              <w:adjustRightInd w:val="0"/>
              <w:ind w:left="0"/>
              <w:rPr>
                <w:rFonts w:ascii="SassoonPrimaryInfant" w:hAnsi="SassoonPrimaryInfant"/>
                <w:b/>
                <w:sz w:val="24"/>
                <w:szCs w:val="24"/>
              </w:rPr>
            </w:pPr>
          </w:p>
        </w:tc>
        <w:tc>
          <w:tcPr>
            <w:tcW w:w="976" w:type="pct"/>
            <w:vAlign w:val="center"/>
          </w:tcPr>
          <w:p w14:paraId="30D3E12B" w14:textId="77777777" w:rsidR="0055175E" w:rsidRPr="00D333DE" w:rsidRDefault="0055175E" w:rsidP="00C74BB7">
            <w:pPr>
              <w:pStyle w:val="ListParagraph"/>
              <w:widowControl w:val="0"/>
              <w:autoSpaceDE w:val="0"/>
              <w:autoSpaceDN w:val="0"/>
              <w:adjustRightInd w:val="0"/>
              <w:ind w:left="0"/>
              <w:rPr>
                <w:rFonts w:ascii="SassoonPrimaryInfant" w:hAnsi="SassoonPrimaryInfant"/>
                <w:b/>
                <w:sz w:val="24"/>
                <w:szCs w:val="24"/>
              </w:rPr>
            </w:pPr>
            <w:r w:rsidRPr="00D333DE">
              <w:rPr>
                <w:rFonts w:ascii="SassoonPrimaryInfant" w:hAnsi="SassoonPrimaryInfant"/>
                <w:sz w:val="24"/>
                <w:szCs w:val="24"/>
              </w:rPr>
              <w:t>Looking very far away</w:t>
            </w:r>
          </w:p>
        </w:tc>
      </w:tr>
    </w:tbl>
    <w:p w14:paraId="70C6E805" w14:textId="77777777" w:rsidR="00B774C2" w:rsidRPr="00D333DE" w:rsidRDefault="00B774C2" w:rsidP="00912CE3">
      <w:pPr>
        <w:widowControl w:val="0"/>
        <w:autoSpaceDE w:val="0"/>
        <w:autoSpaceDN w:val="0"/>
        <w:adjustRightInd w:val="0"/>
        <w:rPr>
          <w:rFonts w:ascii="SassoonPrimaryInfant" w:hAnsi="SassoonPrimaryInfant"/>
          <w:sz w:val="24"/>
          <w:szCs w:val="24"/>
        </w:rPr>
      </w:pPr>
    </w:p>
    <w:p w14:paraId="19BFF716"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7476D6CA" w14:textId="0DE91141" w:rsidR="00B774C2"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paragraph that begins: </w:t>
      </w:r>
      <w:r w:rsidR="00100E4A" w:rsidRPr="00100E4A">
        <w:rPr>
          <w:rFonts w:ascii="SassoonPrimaryInfant" w:hAnsi="SassoonPrimaryInfant"/>
          <w:i/>
          <w:color w:val="FF0000"/>
          <w:sz w:val="24"/>
          <w:szCs w:val="24"/>
        </w:rPr>
        <w:t>‘</w:t>
      </w:r>
      <w:r w:rsidRPr="00100E4A">
        <w:rPr>
          <w:rFonts w:ascii="SassoonPrimaryInfant" w:hAnsi="SassoonPrimaryInfant"/>
          <w:i/>
          <w:color w:val="FF0000"/>
          <w:sz w:val="24"/>
          <w:szCs w:val="24"/>
        </w:rPr>
        <w:t>And so it was indeed</w:t>
      </w:r>
      <w:r w:rsidR="006303D9" w:rsidRPr="00100E4A">
        <w:rPr>
          <w:rFonts w:ascii="SassoonPrimaryInfant" w:hAnsi="SassoonPrimaryInfant"/>
          <w:i/>
          <w:color w:val="FF0000"/>
          <w:sz w:val="24"/>
          <w:szCs w:val="24"/>
        </w:rPr>
        <w:t xml:space="preserve"> </w:t>
      </w:r>
      <w:r w:rsidRPr="00100E4A">
        <w:rPr>
          <w:rFonts w:ascii="SassoonPrimaryInfant" w:hAnsi="SassoonPrimaryInfant"/>
          <w:i/>
          <w:color w:val="FF0000"/>
          <w:sz w:val="24"/>
          <w:szCs w:val="24"/>
        </w:rPr>
        <w:t>…</w:t>
      </w:r>
      <w:r w:rsidR="00100E4A" w:rsidRPr="00100E4A">
        <w:rPr>
          <w:rFonts w:ascii="SassoonPrimaryInfant" w:hAnsi="SassoonPrimaryInfant"/>
          <w:i/>
          <w:color w:val="FF0000"/>
          <w:sz w:val="24"/>
          <w:szCs w:val="24"/>
        </w:rPr>
        <w:t>’</w:t>
      </w:r>
      <w:r w:rsidRPr="00100E4A">
        <w:rPr>
          <w:rFonts w:ascii="SassoonPrimaryInfant" w:hAnsi="SassoonPrimaryInfant"/>
          <w:color w:val="FF0000"/>
          <w:sz w:val="24"/>
          <w:szCs w:val="24"/>
        </w:rPr>
        <w:t xml:space="preserve"> </w:t>
      </w:r>
    </w:p>
    <w:p w14:paraId="0E1AEE62"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3A37E7C4" w14:textId="77777777" w:rsidR="0055175E"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Find and copy the group of words that show that Alice is feeling happier. </w:t>
      </w:r>
    </w:p>
    <w:p w14:paraId="0DC30C98" w14:textId="77777777" w:rsidR="0055175E" w:rsidRPr="00D333DE" w:rsidRDefault="0055175E" w:rsidP="00912CE3">
      <w:pPr>
        <w:pStyle w:val="ListParagraph"/>
        <w:widowControl w:val="0"/>
        <w:autoSpaceDE w:val="0"/>
        <w:autoSpaceDN w:val="0"/>
        <w:adjustRightInd w:val="0"/>
        <w:rPr>
          <w:rFonts w:ascii="SassoonPrimaryInfant" w:hAnsi="SassoonPrimaryInfant"/>
          <w:sz w:val="24"/>
          <w:szCs w:val="24"/>
        </w:rPr>
      </w:pPr>
    </w:p>
    <w:p w14:paraId="0EC6D426" w14:textId="77777777" w:rsidR="00B774C2" w:rsidRPr="00D333DE" w:rsidRDefault="00B774C2" w:rsidP="00912CE3">
      <w:pPr>
        <w:pStyle w:val="ListParagraph"/>
        <w:widowControl w:val="0"/>
        <w:autoSpaceDE w:val="0"/>
        <w:autoSpaceDN w:val="0"/>
        <w:adjustRightInd w:val="0"/>
        <w:rPr>
          <w:rFonts w:ascii="SassoonPrimaryInfant" w:hAnsi="SassoonPrimaryInfant"/>
          <w:b/>
          <w:sz w:val="24"/>
          <w:szCs w:val="24"/>
        </w:rPr>
      </w:pPr>
      <w:r w:rsidRPr="00D333DE">
        <w:rPr>
          <w:rFonts w:ascii="SassoonPrimaryInfant" w:hAnsi="SassoonPrimaryInfant"/>
          <w:b/>
          <w:sz w:val="24"/>
          <w:szCs w:val="24"/>
        </w:rPr>
        <w:t>“her face brightened up.”</w:t>
      </w:r>
    </w:p>
    <w:p w14:paraId="7CC580BB"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p>
    <w:p w14:paraId="3FE87859" w14:textId="77777777" w:rsidR="0055175E" w:rsidRPr="00D333DE" w:rsidRDefault="00B774C2" w:rsidP="000F5403">
      <w:pPr>
        <w:pStyle w:val="ListParagraph"/>
        <w:widowControl w:val="0"/>
        <w:numPr>
          <w:ilvl w:val="0"/>
          <w:numId w:val="13"/>
        </w:numPr>
        <w:autoSpaceDE w:val="0"/>
        <w:autoSpaceDN w:val="0"/>
        <w:adjustRightInd w:val="0"/>
        <w:rPr>
          <w:rFonts w:ascii="SassoonPrimaryInfant" w:hAnsi="SassoonPrimaryInfant"/>
          <w:sz w:val="24"/>
          <w:szCs w:val="24"/>
        </w:rPr>
      </w:pPr>
      <w:r w:rsidRPr="00D333DE">
        <w:rPr>
          <w:rFonts w:ascii="SassoonPrimaryInfant" w:hAnsi="SassoonPrimaryInfant"/>
          <w:sz w:val="24"/>
          <w:szCs w:val="24"/>
        </w:rPr>
        <w:t xml:space="preserve">Look at the final paragraph. Why does Alice sit down and cry? </w:t>
      </w:r>
    </w:p>
    <w:p w14:paraId="545DD642" w14:textId="77777777" w:rsidR="0055175E" w:rsidRPr="00D333DE" w:rsidRDefault="0055175E" w:rsidP="00912CE3">
      <w:pPr>
        <w:widowControl w:val="0"/>
        <w:autoSpaceDE w:val="0"/>
        <w:autoSpaceDN w:val="0"/>
        <w:adjustRightInd w:val="0"/>
        <w:ind w:left="360"/>
        <w:rPr>
          <w:rFonts w:ascii="SassoonPrimaryInfant" w:hAnsi="SassoonPrimaryInfant"/>
          <w:sz w:val="24"/>
          <w:szCs w:val="24"/>
        </w:rPr>
      </w:pPr>
    </w:p>
    <w:p w14:paraId="2EF17958" w14:textId="77777777" w:rsidR="00B774C2" w:rsidRPr="00D333DE" w:rsidRDefault="00B774C2" w:rsidP="00912CE3">
      <w:pPr>
        <w:pStyle w:val="ListParagraph"/>
        <w:widowControl w:val="0"/>
        <w:autoSpaceDE w:val="0"/>
        <w:autoSpaceDN w:val="0"/>
        <w:adjustRightInd w:val="0"/>
        <w:rPr>
          <w:rFonts w:ascii="SassoonPrimaryInfant" w:hAnsi="SassoonPrimaryInfant"/>
          <w:sz w:val="24"/>
          <w:szCs w:val="24"/>
        </w:rPr>
      </w:pPr>
      <w:r w:rsidRPr="00D333DE">
        <w:rPr>
          <w:rFonts w:ascii="SassoonPrimaryInfant" w:hAnsi="SassoonPrimaryInfant"/>
          <w:b/>
          <w:sz w:val="24"/>
          <w:szCs w:val="24"/>
        </w:rPr>
        <w:t xml:space="preserve">Because she still can’t get through the locked door: she’s left the key on the table and now she’s too small to reach it. </w:t>
      </w:r>
    </w:p>
    <w:p w14:paraId="00C8F6DF" w14:textId="77777777" w:rsidR="00B774C2" w:rsidRPr="00AC1520" w:rsidRDefault="00B774C2" w:rsidP="00912CE3">
      <w:pPr>
        <w:rPr>
          <w:rFonts w:ascii="Times New Roman" w:eastAsiaTheme="majorEastAsia" w:hAnsi="Times New Roman"/>
          <w:bCs/>
          <w:color w:val="auto"/>
          <w:sz w:val="32"/>
          <w:szCs w:val="26"/>
        </w:rPr>
      </w:pPr>
      <w:r w:rsidRPr="00AC1520">
        <w:rPr>
          <w:rFonts w:ascii="Times New Roman" w:hAnsi="Times New Roman"/>
          <w:color w:val="auto"/>
        </w:rPr>
        <w:br w:type="page"/>
      </w:r>
    </w:p>
    <w:p w14:paraId="38B36A95" w14:textId="77777777" w:rsidR="00B774C2" w:rsidRPr="00FA7E3F" w:rsidRDefault="00B774C2" w:rsidP="00912CE3">
      <w:pPr>
        <w:pStyle w:val="H3"/>
        <w:shd w:val="clear" w:color="auto" w:fill="FBB19A" w:themeFill="accent2" w:themeFillTint="66"/>
        <w:spacing w:line="276" w:lineRule="auto"/>
        <w:rPr>
          <w:color w:val="auto"/>
        </w:rPr>
      </w:pPr>
      <w:bookmarkStart w:id="21" w:name="AlicesAdventruresinWonderlandR1"/>
      <w:r w:rsidRPr="000E18EA">
        <w:rPr>
          <w:color w:val="auto"/>
        </w:rPr>
        <w:lastRenderedPageBreak/>
        <w:t xml:space="preserve">Resource </w:t>
      </w:r>
      <w:r w:rsidR="000E18EA">
        <w:rPr>
          <w:color w:val="auto"/>
        </w:rPr>
        <w:t>1 –</w:t>
      </w:r>
      <w:r>
        <w:rPr>
          <w:color w:val="auto"/>
        </w:rPr>
        <w:t xml:space="preserve"> </w:t>
      </w:r>
      <w:r w:rsidR="009E6E1A">
        <w:rPr>
          <w:color w:val="auto"/>
        </w:rPr>
        <w:t xml:space="preserve">Illustration by </w:t>
      </w:r>
      <w:r>
        <w:rPr>
          <w:color w:val="auto"/>
        </w:rPr>
        <w:t>Sir John Tenniel</w:t>
      </w:r>
    </w:p>
    <w:bookmarkEnd w:id="21"/>
    <w:p w14:paraId="560C97FE" w14:textId="77777777" w:rsidR="0055175E" w:rsidRDefault="00B774C2" w:rsidP="00912CE3">
      <w:pPr>
        <w:pStyle w:val="NormalWeb"/>
        <w:spacing w:before="180" w:beforeAutospacing="0" w:after="180" w:afterAutospacing="0" w:line="276" w:lineRule="auto"/>
        <w:jc w:val="both"/>
        <w:rPr>
          <w:color w:val="000000"/>
        </w:rPr>
        <w:sectPr w:rsidR="0055175E" w:rsidSect="00B55A21">
          <w:pgSz w:w="11906" w:h="16838"/>
          <w:pgMar w:top="1134" w:right="1134" w:bottom="851" w:left="1134" w:header="708" w:footer="708" w:gutter="0"/>
          <w:cols w:space="708"/>
          <w:docGrid w:linePitch="381"/>
        </w:sectPr>
      </w:pPr>
      <w:r>
        <w:rPr>
          <w:rFonts w:ascii="Helvetica" w:hAnsi="Helvetica" w:cs="Helvetica"/>
          <w:noProof/>
          <w:lang w:val="en-US" w:eastAsia="en-US"/>
        </w:rPr>
        <w:drawing>
          <wp:inline distT="0" distB="0" distL="0" distR="0" wp14:anchorId="4064E851" wp14:editId="7A314231">
            <wp:extent cx="6120130" cy="8201538"/>
            <wp:effectExtent l="0" t="0" r="127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8201538"/>
                    </a:xfrm>
                    <a:prstGeom prst="rect">
                      <a:avLst/>
                    </a:prstGeom>
                    <a:noFill/>
                    <a:ln>
                      <a:noFill/>
                    </a:ln>
                  </pic:spPr>
                </pic:pic>
              </a:graphicData>
            </a:graphic>
          </wp:inline>
        </w:drawing>
      </w:r>
    </w:p>
    <w:p w14:paraId="3C2FC39D" w14:textId="77777777" w:rsidR="00B774C2" w:rsidRPr="00FA7E3F" w:rsidRDefault="00B774C2" w:rsidP="00912CE3">
      <w:pPr>
        <w:pStyle w:val="H3"/>
        <w:shd w:val="clear" w:color="auto" w:fill="FBB19A" w:themeFill="accent2" w:themeFillTint="66"/>
        <w:spacing w:line="276" w:lineRule="auto"/>
        <w:rPr>
          <w:color w:val="auto"/>
        </w:rPr>
      </w:pPr>
      <w:bookmarkStart w:id="22" w:name="AlicesAdventruresinWonderlandR2"/>
      <w:r w:rsidRPr="000E18EA">
        <w:rPr>
          <w:color w:val="auto"/>
        </w:rPr>
        <w:lastRenderedPageBreak/>
        <w:t xml:space="preserve">Resource </w:t>
      </w:r>
      <w:r w:rsidR="000F5403" w:rsidRPr="000E18EA">
        <w:rPr>
          <w:color w:val="auto"/>
        </w:rPr>
        <w:t>2</w:t>
      </w:r>
      <w:r w:rsidR="000E18EA">
        <w:rPr>
          <w:color w:val="auto"/>
        </w:rPr>
        <w:t xml:space="preserve"> –</w:t>
      </w:r>
      <w:r w:rsidR="000F5403">
        <w:rPr>
          <w:color w:val="auto"/>
        </w:rPr>
        <w:t xml:space="preserve"> </w:t>
      </w:r>
      <w:r>
        <w:rPr>
          <w:color w:val="auto"/>
        </w:rPr>
        <w:t>Alice grows</w:t>
      </w:r>
    </w:p>
    <w:bookmarkEnd w:id="22"/>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547"/>
        <w:gridCol w:w="5092"/>
      </w:tblGrid>
      <w:tr w:rsidR="00AD0F67" w:rsidRPr="00987F99" w14:paraId="590F82B9" w14:textId="77777777" w:rsidTr="00AD0F67">
        <w:tc>
          <w:tcPr>
            <w:tcW w:w="2500" w:type="pct"/>
            <w:shd w:val="clear" w:color="auto" w:fill="EBF4DA" w:themeFill="accent6" w:themeFillTint="33"/>
          </w:tcPr>
          <w:p w14:paraId="0F703DCC" w14:textId="77777777" w:rsidR="00AD0F67" w:rsidRDefault="00AD0F67" w:rsidP="00912CE3">
            <w:pPr>
              <w:spacing w:before="120"/>
              <w:ind w:left="113" w:right="113"/>
              <w:jc w:val="both"/>
              <w:rPr>
                <w:rFonts w:ascii="SassoonPrimaryInfant" w:eastAsia="Times New Roman" w:hAnsi="SassoonPrimaryInfant"/>
                <w:sz w:val="24"/>
                <w:szCs w:val="24"/>
                <w:lang w:eastAsia="en-GB"/>
              </w:rPr>
            </w:pPr>
          </w:p>
          <w:p w14:paraId="5FFF73D4" w14:textId="77777777" w:rsidR="00AD0F67" w:rsidRDefault="00AD0F67" w:rsidP="00912CE3">
            <w:pPr>
              <w:spacing w:before="120"/>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By this time she had found her way into a tidy little room with a table in the window, and on it (as she had hoped) a fan and two or three pairs of tiny white kid gloves: she took up the fan and a pair of the gloves, and was just going to leave the room, when her eye fell upon a little bottle that stood near the looking-glass. There was no label this time with the words “DRINK ME,” but nevertheless she uncorked it and put it to her lips. “I know something interesting is sure to happen,” she said to herself, “whenever I eat or drink anything; so I’ll just see what this bottle does. I do hope it will make me grow large again, for really I’m quite tired of being such a tiny little thing!”</w:t>
            </w:r>
          </w:p>
          <w:p w14:paraId="660B791C" w14:textId="77777777" w:rsidR="00AD0F67" w:rsidRPr="00AD0F67" w:rsidRDefault="00AD0F67" w:rsidP="00912CE3">
            <w:pPr>
              <w:ind w:left="113" w:right="113"/>
              <w:jc w:val="both"/>
              <w:rPr>
                <w:rFonts w:ascii="SassoonPrimaryInfant" w:eastAsia="Times New Roman" w:hAnsi="SassoonPrimaryInfant" w:cs="Lucida Grande"/>
                <w:sz w:val="12"/>
                <w:szCs w:val="24"/>
                <w:lang w:eastAsia="en-GB"/>
              </w:rPr>
            </w:pPr>
          </w:p>
        </w:tc>
        <w:tc>
          <w:tcPr>
            <w:tcW w:w="2500" w:type="pct"/>
            <w:shd w:val="clear" w:color="auto" w:fill="EBF4DA" w:themeFill="accent6" w:themeFillTint="33"/>
            <w:vAlign w:val="center"/>
          </w:tcPr>
          <w:p w14:paraId="613212FE" w14:textId="77777777" w:rsidR="00AD0F67" w:rsidRPr="00987F99" w:rsidRDefault="00AD0F67" w:rsidP="00912CE3">
            <w:pPr>
              <w:ind w:left="113" w:right="113"/>
              <w:jc w:val="center"/>
              <w:rPr>
                <w:rFonts w:ascii="SassoonPrimaryInfant" w:eastAsia="Times New Roman" w:hAnsi="SassoonPrimaryInfant" w:cs="Lucida Grande"/>
                <w:sz w:val="24"/>
                <w:szCs w:val="24"/>
                <w:lang w:eastAsia="en-GB"/>
              </w:rPr>
            </w:pPr>
            <w:r>
              <w:rPr>
                <w:rFonts w:ascii="SassoonPrimaryInfant" w:eastAsia="Times New Roman" w:hAnsi="SassoonPrimaryInfant" w:cs="Lucida Grande"/>
                <w:noProof/>
                <w:sz w:val="24"/>
                <w:szCs w:val="24"/>
                <w:lang w:val="en-US"/>
              </w:rPr>
              <w:drawing>
                <wp:inline distT="0" distB="0" distL="0" distR="0" wp14:anchorId="4EC538AD" wp14:editId="7F1C2DD2">
                  <wp:extent cx="2872343" cy="3626069"/>
                  <wp:effectExtent l="38100" t="38100" r="42545" b="31750"/>
                  <wp:docPr id="110" name="Picture 110" descr="C:\Users\sam\Downloads\1024px-De_Alice's_Abenteuer_im_Wunderland_Carroll_pic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wnloads\1024px-De_Alice's_Abenteuer_im_Wunderland_Carroll_pic_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71927" cy="3625544"/>
                          </a:xfrm>
                          <a:prstGeom prst="rect">
                            <a:avLst/>
                          </a:prstGeom>
                          <a:noFill/>
                          <a:ln w="38100">
                            <a:solidFill>
                              <a:schemeClr val="accent6"/>
                            </a:solidFill>
                          </a:ln>
                        </pic:spPr>
                      </pic:pic>
                    </a:graphicData>
                  </a:graphic>
                </wp:inline>
              </w:drawing>
            </w:r>
          </w:p>
        </w:tc>
      </w:tr>
      <w:tr w:rsidR="00AD0F67" w:rsidRPr="00987F99" w14:paraId="3006FF8B" w14:textId="77777777" w:rsidTr="00AD0F67">
        <w:tc>
          <w:tcPr>
            <w:tcW w:w="5000" w:type="pct"/>
            <w:gridSpan w:val="2"/>
            <w:shd w:val="clear" w:color="auto" w:fill="EBF4DA" w:themeFill="accent6" w:themeFillTint="33"/>
          </w:tcPr>
          <w:p w14:paraId="4316D4FD"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5DF5C952"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 xml:space="preserve">It did so indeed, and much sooner than she had expected: before she had drunk half the bottle, she found her head pressing against the ceiling, and had to stoop to save her neck from being broken. She hastily put down the bottle, saying to herself “That’s quite enough—I hope I </w:t>
            </w:r>
            <w:proofErr w:type="spellStart"/>
            <w:r w:rsidRPr="00BB1C07">
              <w:rPr>
                <w:rFonts w:ascii="SassoonPrimaryInfant" w:eastAsia="Times New Roman" w:hAnsi="SassoonPrimaryInfant"/>
                <w:sz w:val="24"/>
                <w:szCs w:val="24"/>
                <w:lang w:eastAsia="en-GB"/>
              </w:rPr>
              <w:t>sha’n’t</w:t>
            </w:r>
            <w:proofErr w:type="spellEnd"/>
            <w:r w:rsidRPr="00BB1C07">
              <w:rPr>
                <w:rFonts w:ascii="SassoonPrimaryInfant" w:eastAsia="Times New Roman" w:hAnsi="SassoonPrimaryInfant"/>
                <w:sz w:val="24"/>
                <w:szCs w:val="24"/>
                <w:lang w:eastAsia="en-GB"/>
              </w:rPr>
              <w:t xml:space="preserve"> grow any more—As it is, I can’t get out at the door—I do wish I hadn’t drunk quite so much!”</w:t>
            </w:r>
          </w:p>
          <w:p w14:paraId="39393FB5"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644DD253"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Alas! it was too late to wish that! She went on growing, and growing, and very soon had to kneel down on the floor: in another minute there was not even room for this, and she tried the effect of lying down with one elbow against the door, and the other arm curled round her head. Still she went on growing, and, as a last resource, she put one arm out of the window, and one foot up the chimney, and said to herself “Now I can do no more, whatever happens. What will become of me?”</w:t>
            </w:r>
          </w:p>
          <w:p w14:paraId="188AB69C"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1C8C4D33"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Luckily for Alice, the little magic bottle had now had its full effect, and she grew no larger: still it was very uncomfortable, and, as there seemed to be no sort of chance of her ever getting out of the room again, no wonder she felt unhappy.</w:t>
            </w:r>
          </w:p>
          <w:p w14:paraId="4D7A5ECA"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6A934D3D" w14:textId="77777777" w:rsidR="00AD0F67" w:rsidRPr="00BB1C07" w:rsidRDefault="00AD0F67" w:rsidP="00912CE3">
            <w:pPr>
              <w:spacing w:before="120"/>
              <w:ind w:left="113" w:right="113"/>
              <w:jc w:val="both"/>
              <w:rPr>
                <w:rFonts w:ascii="SassoonPrimaryInfant" w:eastAsia="Times New Roman" w:hAnsi="SassoonPrimaryInfant"/>
                <w:sz w:val="24"/>
                <w:szCs w:val="24"/>
                <w:lang w:eastAsia="en-GB"/>
              </w:rPr>
            </w:pPr>
          </w:p>
        </w:tc>
      </w:tr>
    </w:tbl>
    <w:p w14:paraId="17863DEE" w14:textId="77777777" w:rsidR="00AD0F67" w:rsidRDefault="00AD0F67" w:rsidP="00912CE3">
      <w:pPr>
        <w:rPr>
          <w:color w:val="auto"/>
        </w:rPr>
      </w:pPr>
    </w:p>
    <w:p w14:paraId="1402A36A" w14:textId="77777777" w:rsidR="00AD0F67" w:rsidRDefault="00AD0F67" w:rsidP="00912CE3">
      <w:pPr>
        <w:rPr>
          <w:color w:val="auto"/>
        </w:rPr>
      </w:pPr>
    </w:p>
    <w:p w14:paraId="4443C5B7" w14:textId="77777777" w:rsidR="00AD0F67" w:rsidRDefault="00AD0F67" w:rsidP="00912CE3">
      <w:pPr>
        <w:rPr>
          <w:color w:val="auto"/>
        </w:rPr>
        <w:sectPr w:rsidR="00AD0F67" w:rsidSect="00B55A21">
          <w:pgSz w:w="11906" w:h="16838"/>
          <w:pgMar w:top="1134" w:right="1134" w:bottom="851" w:left="1134" w:header="708" w:footer="708" w:gutter="0"/>
          <w:cols w:space="708"/>
          <w:docGrid w:linePitch="381"/>
        </w:sectPr>
      </w:pPr>
    </w:p>
    <w:p w14:paraId="7704DDC3" w14:textId="77777777" w:rsidR="00AD0F67" w:rsidRDefault="00AD0F67" w:rsidP="00912CE3">
      <w:pPr>
        <w:rPr>
          <w:color w:val="auto"/>
        </w:rPr>
      </w:pPr>
    </w:p>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9639"/>
      </w:tblGrid>
      <w:tr w:rsidR="00AD0F67" w:rsidRPr="00987F99" w14:paraId="2F3F9B38" w14:textId="77777777" w:rsidTr="00AD0F67">
        <w:tc>
          <w:tcPr>
            <w:tcW w:w="5000" w:type="pct"/>
            <w:shd w:val="clear" w:color="auto" w:fill="EBF4DA" w:themeFill="accent6" w:themeFillTint="33"/>
          </w:tcPr>
          <w:p w14:paraId="10BC6B58" w14:textId="77777777" w:rsidR="00AD0F67" w:rsidRDefault="00AD0F67" w:rsidP="00912CE3">
            <w:pPr>
              <w:ind w:left="113" w:right="113"/>
              <w:jc w:val="both"/>
              <w:rPr>
                <w:rFonts w:ascii="SassoonPrimaryInfant" w:eastAsia="Times New Roman" w:hAnsi="SassoonPrimaryInfant"/>
                <w:sz w:val="24"/>
                <w:szCs w:val="24"/>
                <w:lang w:eastAsia="en-GB"/>
              </w:rPr>
            </w:pPr>
          </w:p>
          <w:p w14:paraId="276EB8DB" w14:textId="77777777" w:rsidR="00AD0F67" w:rsidRPr="00BB1C0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“It was much pleasanter at home,” thought poor Alice, “when one wasn’t always growing larger and smaller, and being ordered about by mice and rabbits. I almost wish I hadn’t gone down that rabbit-hole—and yet—and yet—it’s rather curious, you know, this sort of life! I do wonder what can have happened to me! When I used to read fairy-tales, I fancied that kind of thing never happened, and now here I am in the middle of one! There ought to be a book written about me, that there ought! And when I grow up, I’ll write one—but I’m grown up now,” she added in a sorrowful tone; “at least there’s no room to grow up any more here.”</w:t>
            </w:r>
          </w:p>
          <w:p w14:paraId="5DB671A3"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“But then,” thought Alice, “shall I never get any older than I am now? That’ll be a comfort, one way—never to be an old woman—but then—always to have lessons to learn! Oh, I shouldn’t like that!”</w:t>
            </w:r>
          </w:p>
          <w:p w14:paraId="3B327061" w14:textId="77777777" w:rsidR="00AD0F67" w:rsidRPr="00601841" w:rsidRDefault="00AD0F67" w:rsidP="00912CE3">
            <w:pPr>
              <w:ind w:right="113"/>
              <w:jc w:val="both"/>
              <w:rPr>
                <w:rFonts w:ascii="SassoonPrimaryInfant" w:eastAsia="Times New Roman" w:hAnsi="SassoonPrimaryInfant"/>
                <w:sz w:val="12"/>
                <w:szCs w:val="24"/>
                <w:lang w:eastAsia="en-GB"/>
              </w:rPr>
            </w:pPr>
          </w:p>
          <w:p w14:paraId="190DFDE0"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“Oh, you foolish Alice!” she answered herself. “How can you learn lessons in here? Why, there’s hardly room for you, and no room at all for any lesson-books!”</w:t>
            </w:r>
          </w:p>
          <w:p w14:paraId="48D13C89"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1E0C3C86" w14:textId="77777777" w:rsidR="00AD0F67" w:rsidRDefault="00AD0F67" w:rsidP="00912CE3">
            <w:pPr>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And so she went on, taking first one side and then the other, and making quite a conversation of it altogether; but after a few minutes she heard a voice outside, and stopped to listen.</w:t>
            </w:r>
          </w:p>
          <w:p w14:paraId="567A919B" w14:textId="77777777" w:rsidR="00AD0F67" w:rsidRPr="00AD0F67" w:rsidRDefault="00AD0F67" w:rsidP="00912CE3">
            <w:pPr>
              <w:ind w:left="113" w:right="113"/>
              <w:jc w:val="both"/>
              <w:rPr>
                <w:rFonts w:ascii="SassoonPrimaryInfant" w:eastAsia="Times New Roman" w:hAnsi="SassoonPrimaryInfant"/>
                <w:sz w:val="12"/>
                <w:szCs w:val="12"/>
                <w:lang w:eastAsia="en-GB"/>
              </w:rPr>
            </w:pPr>
          </w:p>
          <w:p w14:paraId="3730D89A" w14:textId="77777777" w:rsidR="00AD0F67" w:rsidRDefault="00AD0F67" w:rsidP="00912CE3">
            <w:pPr>
              <w:spacing w:after="120"/>
              <w:ind w:left="113" w:right="113"/>
              <w:jc w:val="both"/>
              <w:rPr>
                <w:rFonts w:ascii="SassoonPrimaryInfant" w:eastAsia="Times New Roman" w:hAnsi="SassoonPrimaryInfant"/>
                <w:sz w:val="24"/>
                <w:szCs w:val="24"/>
                <w:lang w:eastAsia="en-GB"/>
              </w:rPr>
            </w:pPr>
            <w:r w:rsidRPr="00BB1C07">
              <w:rPr>
                <w:rFonts w:ascii="SassoonPrimaryInfant" w:eastAsia="Times New Roman" w:hAnsi="SassoonPrimaryInfant"/>
                <w:sz w:val="24"/>
                <w:szCs w:val="24"/>
                <w:lang w:eastAsia="en-GB"/>
              </w:rPr>
              <w:t>“Mary Ann! Mary Ann!” said the voice. ”Fetch me my gloves this moment!” Then came a little pattering of feet on the stairs. Alice knew it was the Rabbit coming to look for her, and she trembled till she shook the house, quite forgetting that she was now about a thousand times as large as the Rabbit, and had no reason to be afraid of it.</w:t>
            </w:r>
          </w:p>
          <w:p w14:paraId="67F257FF" w14:textId="77777777" w:rsidR="00AD0F67" w:rsidRDefault="00AD0F67" w:rsidP="00912CE3">
            <w:pPr>
              <w:spacing w:after="120"/>
              <w:ind w:left="113" w:right="113"/>
              <w:jc w:val="both"/>
              <w:rPr>
                <w:rFonts w:ascii="SassoonPrimaryInfant" w:eastAsia="Times New Roman" w:hAnsi="SassoonPrimaryInfant"/>
                <w:sz w:val="24"/>
                <w:szCs w:val="24"/>
                <w:lang w:eastAsia="en-GB"/>
              </w:rPr>
            </w:pPr>
          </w:p>
          <w:p w14:paraId="5726B97C" w14:textId="77777777" w:rsidR="00AD0F67" w:rsidRDefault="00AD0F67" w:rsidP="00912CE3">
            <w:pPr>
              <w:spacing w:after="120"/>
              <w:ind w:left="113" w:right="113"/>
              <w:jc w:val="center"/>
              <w:rPr>
                <w:rFonts w:ascii="SassoonPrimaryInfant" w:eastAsia="Times New Roman" w:hAnsi="SassoonPrimaryInfant"/>
                <w:sz w:val="24"/>
                <w:szCs w:val="24"/>
                <w:lang w:eastAsia="en-GB"/>
              </w:rPr>
            </w:pPr>
            <w:r w:rsidRPr="00AD0F67">
              <w:rPr>
                <w:rFonts w:ascii="SassoonPrimaryInfant" w:eastAsia="Times New Roman" w:hAnsi="SassoonPrimaryInfant" w:cs="Lucida Grande"/>
                <w:noProof/>
                <w:sz w:val="24"/>
                <w:szCs w:val="24"/>
                <w:lang w:val="en-US"/>
              </w:rPr>
              <w:drawing>
                <wp:inline distT="0" distB="0" distL="0" distR="0" wp14:anchorId="7716BD7C" wp14:editId="3E7022FA">
                  <wp:extent cx="2863515" cy="3368841"/>
                  <wp:effectExtent l="38100" t="38100" r="32385" b="412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882033" cy="3390626"/>
                          </a:xfrm>
                          <a:prstGeom prst="rect">
                            <a:avLst/>
                          </a:prstGeom>
                          <a:ln w="38100">
                            <a:solidFill>
                              <a:schemeClr val="accent6"/>
                            </a:solidFill>
                          </a:ln>
                        </pic:spPr>
                      </pic:pic>
                    </a:graphicData>
                  </a:graphic>
                </wp:inline>
              </w:drawing>
            </w:r>
          </w:p>
          <w:p w14:paraId="03A6C0D0" w14:textId="77777777" w:rsidR="00AD0F67" w:rsidRPr="00987F99" w:rsidRDefault="00AD0F67" w:rsidP="00912CE3">
            <w:pPr>
              <w:spacing w:after="120"/>
              <w:ind w:left="113" w:right="113"/>
              <w:jc w:val="both"/>
              <w:rPr>
                <w:rFonts w:ascii="SassoonPrimaryInfant" w:eastAsia="Times New Roman" w:hAnsi="SassoonPrimaryInfant" w:cs="Lucida Grande"/>
                <w:sz w:val="24"/>
                <w:szCs w:val="24"/>
                <w:lang w:eastAsia="en-GB"/>
              </w:rPr>
            </w:pPr>
          </w:p>
        </w:tc>
      </w:tr>
    </w:tbl>
    <w:p w14:paraId="36327AE7" w14:textId="77777777" w:rsidR="00B774C2" w:rsidRDefault="00B774C2" w:rsidP="00912CE3">
      <w:pPr>
        <w:rPr>
          <w:rFonts w:ascii="SassoonPrimaryInfant" w:eastAsiaTheme="majorEastAsia" w:hAnsi="SassoonPrimaryInfant" w:cstheme="majorBidi"/>
          <w:bCs/>
          <w:color w:val="auto"/>
          <w:sz w:val="32"/>
          <w:szCs w:val="26"/>
        </w:rPr>
      </w:pPr>
      <w:r>
        <w:rPr>
          <w:color w:val="auto"/>
        </w:rPr>
        <w:br w:type="page"/>
      </w:r>
    </w:p>
    <w:p w14:paraId="49A1B54D" w14:textId="77777777" w:rsidR="00B774C2" w:rsidRDefault="00B774C2" w:rsidP="00912CE3">
      <w:pPr>
        <w:pStyle w:val="H3"/>
        <w:shd w:val="clear" w:color="auto" w:fill="FBB19A" w:themeFill="accent2" w:themeFillTint="66"/>
        <w:spacing w:line="276" w:lineRule="auto"/>
        <w:rPr>
          <w:color w:val="auto"/>
        </w:rPr>
      </w:pPr>
      <w:bookmarkStart w:id="23" w:name="AlicesAdventruresinWonderlandR3"/>
      <w:r w:rsidRPr="000E18EA">
        <w:rPr>
          <w:color w:val="auto"/>
        </w:rPr>
        <w:lastRenderedPageBreak/>
        <w:t xml:space="preserve">Resource </w:t>
      </w:r>
      <w:r w:rsidR="000F5403" w:rsidRPr="000E18EA">
        <w:rPr>
          <w:color w:val="auto"/>
        </w:rPr>
        <w:t>3</w:t>
      </w:r>
      <w:r w:rsidR="000E18EA">
        <w:rPr>
          <w:color w:val="auto"/>
        </w:rPr>
        <w:t xml:space="preserve"> –</w:t>
      </w:r>
      <w:r>
        <w:rPr>
          <w:color w:val="auto"/>
        </w:rPr>
        <w:t xml:space="preserve"> Comprehension chatterbox</w:t>
      </w:r>
    </w:p>
    <w:p w14:paraId="5BB52C74" w14:textId="77777777" w:rsidR="00292D23" w:rsidRPr="00FA7E3F" w:rsidRDefault="00292D23" w:rsidP="00292D23">
      <w:pPr>
        <w:pStyle w:val="H3"/>
        <w:shd w:val="clear" w:color="auto" w:fill="auto"/>
        <w:spacing w:line="276" w:lineRule="auto"/>
        <w:rPr>
          <w:color w:val="auto"/>
        </w:rPr>
      </w:pPr>
    </w:p>
    <w:bookmarkEnd w:id="23"/>
    <w:p w14:paraId="5077440B" w14:textId="77777777" w:rsidR="00B774C2" w:rsidRDefault="00292D23" w:rsidP="00912CE3">
      <w:pPr>
        <w:spacing w:after="60"/>
        <w:jc w:val="center"/>
        <w:rPr>
          <w:rFonts w:ascii="Times New Roman" w:hAnsi="Times New Roman"/>
          <w:bCs/>
        </w:rPr>
      </w:pPr>
      <w:r>
        <w:rPr>
          <w:rFonts w:ascii="Times New Roman" w:hAnsi="Times New Roman"/>
          <w:bCs/>
          <w:noProof/>
          <w:lang w:val="en-US"/>
        </w:rPr>
        <mc:AlternateContent>
          <mc:Choice Requires="wpg">
            <w:drawing>
              <wp:inline distT="0" distB="0" distL="0" distR="0" wp14:anchorId="6EFA9E12" wp14:editId="1F8EFCCC">
                <wp:extent cx="6077422" cy="6143577"/>
                <wp:effectExtent l="38100" t="38100" r="114300" b="48260"/>
                <wp:docPr id="137" name="Group 137"/>
                <wp:cNvGraphicFramePr/>
                <a:graphic xmlns:a="http://schemas.openxmlformats.org/drawingml/2006/main">
                  <a:graphicData uri="http://schemas.microsoft.com/office/word/2010/wordprocessingGroup">
                    <wpg:wgp>
                      <wpg:cNvGrpSpPr/>
                      <wpg:grpSpPr>
                        <a:xfrm>
                          <a:off x="0" y="0"/>
                          <a:ext cx="6077422" cy="6143577"/>
                          <a:chOff x="15856" y="0"/>
                          <a:chExt cx="4796790" cy="4848845"/>
                        </a:xfrm>
                      </wpg:grpSpPr>
                      <wpg:grpSp>
                        <wpg:cNvPr id="60" name="Group 60"/>
                        <wpg:cNvGrpSpPr/>
                        <wpg:grpSpPr>
                          <a:xfrm>
                            <a:off x="15856" y="0"/>
                            <a:ext cx="4796790" cy="4848845"/>
                            <a:chOff x="8626" y="0"/>
                            <a:chExt cx="5839724" cy="5902581"/>
                          </a:xfrm>
                        </wpg:grpSpPr>
                        <wpg:grpSp>
                          <wpg:cNvPr id="17" name="Group 17"/>
                          <wpg:cNvGrpSpPr/>
                          <wpg:grpSpPr>
                            <a:xfrm>
                              <a:off x="8626" y="0"/>
                              <a:ext cx="5839724" cy="5902581"/>
                              <a:chOff x="8627" y="0"/>
                              <a:chExt cx="5840083" cy="5903052"/>
                            </a:xfrm>
                          </wpg:grpSpPr>
                          <wpg:grpSp>
                            <wpg:cNvPr id="20" name="Group 20"/>
                            <wpg:cNvGrpSpPr/>
                            <wpg:grpSpPr>
                              <a:xfrm>
                                <a:off x="8627" y="8626"/>
                                <a:ext cx="5840083" cy="5894426"/>
                                <a:chOff x="8627" y="8626"/>
                                <a:chExt cx="5840083" cy="5894426"/>
                              </a:xfrm>
                            </wpg:grpSpPr>
                            <pic:pic xmlns:pic="http://schemas.openxmlformats.org/drawingml/2006/picture">
                              <pic:nvPicPr>
                                <pic:cNvPr id="22" name="Picture 22"/>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8627" y="8626"/>
                                  <a:ext cx="5840083" cy="5857336"/>
                                </a:xfrm>
                                <a:prstGeom prst="rect">
                                  <a:avLst/>
                                </a:prstGeom>
                                <a:noFill/>
                                <a:ln>
                                  <a:noFill/>
                                </a:ln>
                              </pic:spPr>
                            </pic:pic>
                            <wpg:grpSp>
                              <wpg:cNvPr id="23" name="Group 23"/>
                              <wpg:cNvGrpSpPr/>
                              <wpg:grpSpPr>
                                <a:xfrm>
                                  <a:off x="48697" y="21527"/>
                                  <a:ext cx="5799164" cy="5881525"/>
                                  <a:chOff x="48697" y="21527"/>
                                  <a:chExt cx="5799164" cy="5881525"/>
                                </a:xfrm>
                              </wpg:grpSpPr>
                              <wpg:grpSp>
                                <wpg:cNvPr id="24" name="Group 24"/>
                                <wpg:cNvGrpSpPr/>
                                <wpg:grpSpPr>
                                  <a:xfrm>
                                    <a:off x="48697" y="21527"/>
                                    <a:ext cx="5799164" cy="5881525"/>
                                    <a:chOff x="48697" y="21527"/>
                                    <a:chExt cx="5799164" cy="5881525"/>
                                  </a:xfrm>
                                </wpg:grpSpPr>
                                <wpg:grpSp>
                                  <wpg:cNvPr id="26" name="Group 26"/>
                                  <wpg:cNvGrpSpPr/>
                                  <wpg:grpSpPr>
                                    <a:xfrm>
                                      <a:off x="48697" y="21527"/>
                                      <a:ext cx="5799164" cy="5881525"/>
                                      <a:chOff x="48697" y="21527"/>
                                      <a:chExt cx="5799164" cy="5881525"/>
                                    </a:xfrm>
                                  </wpg:grpSpPr>
                                  <wpg:grpSp>
                                    <wpg:cNvPr id="28" name="Group 28"/>
                                    <wpg:cNvGrpSpPr/>
                                    <wpg:grpSpPr>
                                      <a:xfrm>
                                        <a:off x="48697" y="21527"/>
                                        <a:ext cx="5799164" cy="5881525"/>
                                        <a:chOff x="48697" y="21527"/>
                                        <a:chExt cx="5799164" cy="5881525"/>
                                      </a:xfrm>
                                    </wpg:grpSpPr>
                                    <wpg:grpSp>
                                      <wpg:cNvPr id="30" name="Group 30"/>
                                      <wpg:cNvGrpSpPr/>
                                      <wpg:grpSpPr>
                                        <a:xfrm>
                                          <a:off x="48697" y="21527"/>
                                          <a:ext cx="5799164" cy="5881525"/>
                                          <a:chOff x="48697" y="21527"/>
                                          <a:chExt cx="5799164" cy="5881525"/>
                                        </a:xfrm>
                                      </wpg:grpSpPr>
                                      <wpg:grpSp>
                                        <wpg:cNvPr id="32" name="Group 32"/>
                                        <wpg:cNvGrpSpPr/>
                                        <wpg:grpSpPr>
                                          <a:xfrm>
                                            <a:off x="48697" y="21527"/>
                                            <a:ext cx="5799164" cy="5881525"/>
                                            <a:chOff x="48697" y="21527"/>
                                            <a:chExt cx="5799164" cy="5881525"/>
                                          </a:xfrm>
                                        </wpg:grpSpPr>
                                        <wpg:grpSp>
                                          <wpg:cNvPr id="34" name="Group 34"/>
                                          <wpg:cNvGrpSpPr/>
                                          <wpg:grpSpPr>
                                            <a:xfrm>
                                              <a:off x="48697" y="21527"/>
                                              <a:ext cx="5799164" cy="5881525"/>
                                              <a:chOff x="48684" y="21509"/>
                                              <a:chExt cx="5799940" cy="5882385"/>
                                            </a:xfrm>
                                          </wpg:grpSpPr>
                                          <wpg:grpSp>
                                            <wpg:cNvPr id="36" name="Group 36"/>
                                            <wpg:cNvGrpSpPr/>
                                            <wpg:grpSpPr>
                                              <a:xfrm rot="5400000">
                                                <a:off x="4631806" y="86797"/>
                                                <a:ext cx="1132635" cy="1002059"/>
                                                <a:chOff x="4165337" y="271633"/>
                                                <a:chExt cx="1132635" cy="1002059"/>
                                              </a:xfrm>
                                              <a:solidFill>
                                                <a:schemeClr val="accent2"/>
                                              </a:solidFill>
                                            </wpg:grpSpPr>
                                            <wps:wsp>
                                              <wps:cNvPr id="66" name="Oval 66"/>
                                              <wps:cNvSpPr/>
                                              <wps:spPr>
                                                <a:xfrm>
                                                  <a:off x="4495967" y="471687"/>
                                                  <a:ext cx="802005" cy="80200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Text Box 20"/>
                                              <wps:cNvSpPr txBox="1"/>
                                              <wps:spPr>
                                                <a:xfrm rot="8123174">
                                                  <a:off x="4165337" y="271633"/>
                                                  <a:ext cx="665481" cy="4040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8536B5" w14:textId="77777777" w:rsidR="002B125A" w:rsidRPr="006C22F9" w:rsidRDefault="002B125A" w:rsidP="002941D0">
                                                    <w:pPr>
                                                      <w:spacing w:line="240" w:lineRule="auto"/>
                                                      <w:jc w:val="center"/>
                                                      <w:rPr>
                                                        <w:rFonts w:ascii="SassoonPrimaryInfant" w:hAnsi="SassoonPrimaryInfant"/>
                                                        <w:b/>
                                                        <w:color w:val="C00000"/>
                                                        <w:sz w:val="24"/>
                                                        <w:szCs w:val="24"/>
                                                      </w:rPr>
                                                    </w:pPr>
                                                    <w:r w:rsidRPr="006C22F9">
                                                      <w:rPr>
                                                        <w:rFonts w:ascii="SassoonPrimaryInfant" w:hAnsi="SassoonPrimaryInfant"/>
                                                        <w:b/>
                                                        <w:color w:val="C00000"/>
                                                        <w:sz w:val="24"/>
                                                        <w:szCs w:val="24"/>
                                                      </w:rPr>
                                                      <w:t>Red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37" name="Group 37"/>
                                            <wpg:cNvGrpSpPr/>
                                            <wpg:grpSpPr>
                                              <a:xfrm>
                                                <a:off x="255850" y="233817"/>
                                                <a:ext cx="5368020" cy="5446070"/>
                                                <a:chOff x="255843" y="233804"/>
                                                <a:chExt cx="5368201" cy="5446433"/>
                                              </a:xfrm>
                                            </wpg:grpSpPr>
                                            <wps:wsp>
                                              <wps:cNvPr id="57" name="Text Box 2"/>
                                              <wps:cNvSpPr txBox="1"/>
                                              <wps:spPr>
                                                <a:xfrm rot="16200000">
                                                  <a:off x="1816936" y="5093735"/>
                                                  <a:ext cx="445046" cy="7279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73A6A5"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 name="Text Box 3"/>
                                              <wps:cNvSpPr txBox="1"/>
                                              <wps:spPr>
                                                <a:xfrm rot="5400000">
                                                  <a:off x="3727728" y="4994576"/>
                                                  <a:ext cx="445046" cy="682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D842A"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9" name="Text Box 4"/>
                                              <wps:cNvSpPr txBox="1"/>
                                              <wps:spPr>
                                                <a:xfrm rot="16200000">
                                                  <a:off x="1905629" y="92300"/>
                                                  <a:ext cx="445046" cy="7280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F00749"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5</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 name="Text Box 5"/>
                                              <wps:cNvSpPr txBox="1"/>
                                              <wps:spPr>
                                                <a:xfrm rot="5400000">
                                                  <a:off x="3729715" y="207428"/>
                                                  <a:ext cx="445046" cy="6865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B672F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6</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Text Box 6"/>
                                              <wps:cNvSpPr txBox="1"/>
                                              <wps:spPr>
                                                <a:xfrm>
                                                  <a:off x="404151" y="1627406"/>
                                                  <a:ext cx="504293" cy="760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56830E"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 name="Text Box 7"/>
                                              <wps:cNvSpPr txBox="1"/>
                                              <wps:spPr>
                                                <a:xfrm rot="10800000">
                                                  <a:off x="255843" y="3505957"/>
                                                  <a:ext cx="504293" cy="636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5F4F9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 name="Text Box 8"/>
                                              <wps:cNvSpPr txBox="1"/>
                                              <wps:spPr>
                                                <a:xfrm>
                                                  <a:off x="5119751" y="1697393"/>
                                                  <a:ext cx="504293" cy="7531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F28474"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7</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 name="Text Box 9"/>
                                              <wps:cNvSpPr txBox="1"/>
                                              <wps:spPr>
                                                <a:xfrm rot="10800000">
                                                  <a:off x="5119741" y="3396153"/>
                                                  <a:ext cx="504293" cy="7163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8DF926"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8" name="Oval 38"/>
                                            <wps:cNvSpPr/>
                                            <wps:spPr>
                                              <a:xfrm>
                                                <a:off x="4697135" y="4688900"/>
                                                <a:ext cx="802005" cy="802005"/>
                                              </a:xfrm>
                                              <a:prstGeom prst="ellips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Oval 39"/>
                                            <wps:cNvSpPr/>
                                            <wps:spPr>
                                              <a:xfrm>
                                                <a:off x="344591" y="4688900"/>
                                                <a:ext cx="802005" cy="802005"/>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Oval 40"/>
                                            <wps:cNvSpPr/>
                                            <wps:spPr>
                                              <a:xfrm>
                                                <a:off x="344591" y="343671"/>
                                                <a:ext cx="802005" cy="802005"/>
                                              </a:xfrm>
                                              <a:prstGeom prst="ellips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5"/>
                                            <wps:cNvSpPr txBox="1"/>
                                            <wps:spPr>
                                              <a:xfrm rot="8123174">
                                                <a:off x="48684" y="172759"/>
                                                <a:ext cx="691975" cy="3395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316C68" w14:textId="77777777" w:rsidR="002B125A" w:rsidRPr="006C22F9" w:rsidRDefault="002B125A" w:rsidP="002941D0">
                                                  <w:pPr>
                                                    <w:spacing w:line="240" w:lineRule="auto"/>
                                                    <w:jc w:val="center"/>
                                                    <w:rPr>
                                                      <w:rFonts w:ascii="SassoonPrimaryInfant" w:hAnsi="SassoonPrimaryInfant"/>
                                                      <w:b/>
                                                      <w:color w:val="7AA22E" w:themeColor="accent6" w:themeShade="BF"/>
                                                      <w:sz w:val="24"/>
                                                      <w:szCs w:val="24"/>
                                                    </w:rPr>
                                                  </w:pPr>
                                                  <w:r w:rsidRPr="006C22F9">
                                                    <w:rPr>
                                                      <w:rFonts w:ascii="SassoonPrimaryInfant" w:hAnsi="SassoonPrimaryInfant"/>
                                                      <w:b/>
                                                      <w:color w:val="7AA22E" w:themeColor="accent6" w:themeShade="BF"/>
                                                      <w:sz w:val="24"/>
                                                      <w:szCs w:val="24"/>
                                                    </w:rPr>
                                                    <w:t>Green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 name="Text Box 24"/>
                                            <wps:cNvSpPr txBox="1"/>
                                            <wps:spPr>
                                              <a:xfrm rot="18871508">
                                                <a:off x="5249610" y="5304880"/>
                                                <a:ext cx="665480" cy="5325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60313D" w14:textId="77777777" w:rsidR="002B125A" w:rsidRPr="006C22F9" w:rsidRDefault="002B125A" w:rsidP="002941D0">
                                                  <w:pPr>
                                                    <w:spacing w:line="240" w:lineRule="auto"/>
                                                    <w:jc w:val="center"/>
                                                    <w:rPr>
                                                      <w:rFonts w:ascii="SassoonPrimaryInfant" w:hAnsi="SassoonPrimaryInfant"/>
                                                      <w:b/>
                                                      <w:color w:val="17365D" w:themeColor="text2" w:themeShade="BF"/>
                                                      <w:sz w:val="24"/>
                                                      <w:szCs w:val="24"/>
                                                    </w:rPr>
                                                  </w:pPr>
                                                  <w:r w:rsidRPr="006C22F9">
                                                    <w:rPr>
                                                      <w:rFonts w:ascii="SassoonPrimaryInfant" w:hAnsi="SassoonPrimaryInfant"/>
                                                      <w:b/>
                                                      <w:color w:val="17365D" w:themeColor="text2" w:themeShade="BF"/>
                                                      <w:sz w:val="24"/>
                                                      <w:szCs w:val="24"/>
                                                    </w:rPr>
                                                    <w:t>Blue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Text Box 25"/>
                                            <wps:cNvSpPr txBox="1"/>
                                            <wps:spPr>
                                              <a:xfrm rot="2713698">
                                                <a:off x="6972" y="5228423"/>
                                                <a:ext cx="691913" cy="4609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46C9A2" w14:textId="77777777" w:rsidR="002B125A" w:rsidRPr="006C22F9" w:rsidRDefault="002B125A" w:rsidP="002941D0">
                                                  <w:pPr>
                                                    <w:spacing w:line="240" w:lineRule="auto"/>
                                                    <w:jc w:val="center"/>
                                                    <w:rPr>
                                                      <w:rFonts w:ascii="SassoonPrimaryInfant" w:hAnsi="SassoonPrimaryInfant"/>
                                                      <w:b/>
                                                      <w:color w:val="B42F06" w:themeColor="accent2" w:themeShade="BF"/>
                                                      <w:sz w:val="24"/>
                                                      <w:szCs w:val="24"/>
                                                    </w:rPr>
                                                  </w:pPr>
                                                  <w:r w:rsidRPr="006C22F9">
                                                    <w:rPr>
                                                      <w:rFonts w:ascii="SassoonPrimaryInfant" w:hAnsi="SassoonPrimaryInfant"/>
                                                      <w:b/>
                                                      <w:color w:val="B42F06" w:themeColor="accent2" w:themeShade="BF"/>
                                                      <w:sz w:val="24"/>
                                                      <w:szCs w:val="24"/>
                                                    </w:rPr>
                                                    <w:t>Orange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4" name="Group 44"/>
                                            <wpg:cNvGrpSpPr/>
                                            <wpg:grpSpPr>
                                              <a:xfrm>
                                                <a:off x="146648" y="146649"/>
                                                <a:ext cx="5607802" cy="5597709"/>
                                                <a:chOff x="146648" y="146649"/>
                                                <a:chExt cx="5607802" cy="5597709"/>
                                              </a:xfrm>
                                            </wpg:grpSpPr>
                                            <wpg:grpSp>
                                              <wpg:cNvPr id="45" name="Group 45"/>
                                              <wpg:cNvGrpSpPr/>
                                              <wpg:grpSpPr>
                                                <a:xfrm>
                                                  <a:off x="1603847" y="146649"/>
                                                  <a:ext cx="4150603" cy="4157903"/>
                                                  <a:chOff x="1603847" y="146649"/>
                                                  <a:chExt cx="4150603" cy="4157903"/>
                                                </a:xfrm>
                                              </wpg:grpSpPr>
                                              <wps:wsp>
                                                <wps:cNvPr id="53" name="Isosceles Triangle 53"/>
                                                <wps:cNvSpPr/>
                                                <wps:spPr>
                                                  <a:xfrm flipV="1">
                                                    <a:off x="3097815" y="2977481"/>
                                                    <a:ext cx="2656635" cy="1327071"/>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54" name="Group 54"/>
                                                <wpg:cNvGrpSpPr/>
                                                <wpg:grpSpPr>
                                                  <a:xfrm>
                                                    <a:off x="1603847" y="146649"/>
                                                    <a:ext cx="2783785" cy="2669469"/>
                                                    <a:chOff x="1603847" y="146649"/>
                                                    <a:chExt cx="2784239" cy="2669644"/>
                                                  </a:xfrm>
                                                </wpg:grpSpPr>
                                                <wps:wsp>
                                                  <wps:cNvPr id="55" name="Isosceles Triangle 55"/>
                                                  <wps:cNvSpPr/>
                                                  <wps:spPr>
                                                    <a:xfrm rot="16200000">
                                                      <a:off x="950063" y="800433"/>
                                                      <a:ext cx="2669644" cy="1362076"/>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Isosceles Triangle 56"/>
                                                  <wps:cNvSpPr/>
                                                  <wps:spPr>
                                                    <a:xfrm rot="16200000" flipV="1">
                                                      <a:off x="2394251" y="813068"/>
                                                      <a:ext cx="2636618" cy="1351052"/>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46" name="Group 46"/>
                                              <wpg:cNvGrpSpPr/>
                                              <wpg:grpSpPr>
                                                <a:xfrm rot="10800000">
                                                  <a:off x="146648" y="1528088"/>
                                                  <a:ext cx="4218536" cy="4216270"/>
                                                  <a:chOff x="146649" y="1528089"/>
                                                  <a:chExt cx="4218536" cy="4216270"/>
                                                </a:xfrm>
                                              </wpg:grpSpPr>
                                              <wpg:grpSp>
                                                <wpg:cNvPr id="47" name="Group 47"/>
                                                <wpg:cNvGrpSpPr/>
                                                <wpg:grpSpPr>
                                                  <a:xfrm rot="5400000">
                                                    <a:off x="1567189" y="2946363"/>
                                                    <a:ext cx="2811612" cy="2784380"/>
                                                    <a:chOff x="1567188" y="2946362"/>
                                                    <a:chExt cx="2811612" cy="2784380"/>
                                                  </a:xfrm>
                                                </wpg:grpSpPr>
                                                <wps:wsp>
                                                  <wps:cNvPr id="51" name="Isosceles Triangle 51"/>
                                                  <wps:cNvSpPr/>
                                                  <wps:spPr>
                                                    <a:xfrm rot="16200000">
                                                      <a:off x="898368" y="3632997"/>
                                                      <a:ext cx="2699715" cy="1362076"/>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 name="Isosceles Triangle 52"/>
                                                  <wps:cNvSpPr/>
                                                  <wps:spPr>
                                                    <a:xfrm rot="16200000" flipV="1">
                                                      <a:off x="2305572" y="3657514"/>
                                                      <a:ext cx="2784380" cy="1362076"/>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48" name="Group 48"/>
                                                <wpg:cNvGrpSpPr/>
                                                <wpg:grpSpPr>
                                                  <a:xfrm>
                                                    <a:off x="146649" y="1528089"/>
                                                    <a:ext cx="2773078" cy="2764004"/>
                                                    <a:chOff x="146649" y="1528089"/>
                                                    <a:chExt cx="2773528" cy="2764186"/>
                                                  </a:xfrm>
                                                </wpg:grpSpPr>
                                                <wps:wsp>
                                                  <wps:cNvPr id="49" name="Isosceles Triangle 49"/>
                                                  <wps:cNvSpPr/>
                                                  <wps:spPr>
                                                    <a:xfrm rot="16200000">
                                                      <a:off x="-540889" y="2280098"/>
                                                      <a:ext cx="2699715" cy="1324639"/>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Isosceles Triangle 50"/>
                                                  <wps:cNvSpPr/>
                                                  <wps:spPr>
                                                    <a:xfrm rot="16200000" flipV="1">
                                                      <a:off x="889317" y="2196944"/>
                                                      <a:ext cx="2699715" cy="1362005"/>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grpSp>
                                        <wps:wsp>
                                          <wps:cNvPr id="35" name="Text Box 2"/>
                                          <wps:cNvSpPr txBox="1">
                                            <a:spLocks noChangeArrowheads="1"/>
                                          </wps:cNvSpPr>
                                          <wps:spPr bwMode="auto">
                                            <a:xfrm rot="2733777">
                                              <a:off x="2922507" y="437083"/>
                                              <a:ext cx="736023" cy="351811"/>
                                            </a:xfrm>
                                            <a:prstGeom prst="rect">
                                              <a:avLst/>
                                            </a:prstGeom>
                                            <a:noFill/>
                                            <a:ln w="9525">
                                              <a:noFill/>
                                              <a:miter lim="800000"/>
                                              <a:headEnd/>
                                              <a:tailEnd/>
                                            </a:ln>
                                          </wps:spPr>
                                          <wps:txbx>
                                            <w:txbxContent>
                                              <w:p w14:paraId="65C1BB77" w14:textId="7912D36A"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When</w:t>
                                                </w:r>
                                                <w:r>
                                                  <w:rPr>
                                                    <w:rFonts w:ascii="SassoonPrimaryInfant" w:hAnsi="SassoonPrimaryInfant"/>
                                                    <w:b/>
                                                    <w:sz w:val="24"/>
                                                    <w:szCs w:val="24"/>
                                                  </w:rPr>
                                                  <w:t xml:space="preserve"> </w:t>
                                                </w:r>
                                                <w:r w:rsidRPr="006C22F9">
                                                  <w:rPr>
                                                    <w:rFonts w:ascii="SassoonPrimaryInfant" w:hAnsi="SassoonPrimaryInfant"/>
                                                    <w:b/>
                                                    <w:sz w:val="24"/>
                                                    <w:szCs w:val="24"/>
                                                  </w:rPr>
                                                  <w:t>…</w:t>
                                                </w:r>
                                              </w:p>
                                            </w:txbxContent>
                                          </wps:txbx>
                                          <wps:bodyPr rot="0" vert="horz" wrap="square" lIns="91440" tIns="45720" rIns="91440" bIns="45720" anchor="t" anchorCtr="0">
                                            <a:noAutofit/>
                                          </wps:bodyPr>
                                        </wps:wsp>
                                      </wpg:grpSp>
                                      <wps:wsp>
                                        <wps:cNvPr id="33" name="Text Box 2"/>
                                        <wps:cNvSpPr txBox="1">
                                          <a:spLocks noChangeArrowheads="1"/>
                                        </wps:cNvSpPr>
                                        <wps:spPr bwMode="auto">
                                          <a:xfrm rot="18940565">
                                            <a:off x="1737582" y="994031"/>
                                            <a:ext cx="736009" cy="351817"/>
                                          </a:xfrm>
                                          <a:prstGeom prst="rect">
                                            <a:avLst/>
                                          </a:prstGeom>
                                          <a:noFill/>
                                          <a:ln w="9525">
                                            <a:noFill/>
                                            <a:miter lim="800000"/>
                                            <a:headEnd/>
                                            <a:tailEnd/>
                                          </a:ln>
                                        </wps:spPr>
                                        <wps:txbx>
                                          <w:txbxContent>
                                            <w:p w14:paraId="765C730F" w14:textId="056F1C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Why</w:t>
                                              </w:r>
                                              <w:r>
                                                <w:rPr>
                                                  <w:rFonts w:ascii="SassoonPrimaryInfant" w:hAnsi="SassoonPrimaryInfant"/>
                                                  <w:b/>
                                                  <w:sz w:val="24"/>
                                                  <w:szCs w:val="24"/>
                                                </w:rPr>
                                                <w:t xml:space="preserve"> </w:t>
                                              </w:r>
                                              <w:r w:rsidRPr="006C22F9">
                                                <w:rPr>
                                                  <w:rFonts w:ascii="SassoonPrimaryInfant" w:hAnsi="SassoonPrimaryInfant"/>
                                                  <w:b/>
                                                  <w:sz w:val="24"/>
                                                  <w:szCs w:val="24"/>
                                                </w:rPr>
                                                <w:t>…</w:t>
                                              </w:r>
                                            </w:p>
                                          </w:txbxContent>
                                        </wps:txbx>
                                        <wps:bodyPr rot="0" vert="horz" wrap="square" lIns="91440" tIns="45720" rIns="91440" bIns="45720" anchor="t" anchorCtr="0">
                                          <a:noAutofit/>
                                        </wps:bodyPr>
                                      </wps:wsp>
                                    </wpg:grpSp>
                                    <wps:wsp>
                                      <wps:cNvPr id="31" name="Text Box 2"/>
                                      <wps:cNvSpPr txBox="1">
                                        <a:spLocks noChangeArrowheads="1"/>
                                      </wps:cNvSpPr>
                                      <wps:spPr bwMode="auto">
                                        <a:xfrm rot="13432229">
                                          <a:off x="847908" y="3706219"/>
                                          <a:ext cx="736644" cy="351817"/>
                                        </a:xfrm>
                                        <a:prstGeom prst="rect">
                                          <a:avLst/>
                                        </a:prstGeom>
                                        <a:noFill/>
                                        <a:ln w="9525">
                                          <a:noFill/>
                                          <a:miter lim="800000"/>
                                          <a:headEnd/>
                                          <a:tailEnd/>
                                        </a:ln>
                                      </wps:spPr>
                                      <wps:txbx>
                                        <w:txbxContent>
                                          <w:p w14:paraId="2E257640" w14:textId="657D5344"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What</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s:wsp>
                                    <wps:cNvPr id="29" name="Text Box 2"/>
                                    <wps:cNvSpPr txBox="1">
                                      <a:spLocks noChangeArrowheads="1"/>
                                    </wps:cNvSpPr>
                                    <wps:spPr bwMode="auto">
                                      <a:xfrm rot="13432229">
                                        <a:off x="2336704" y="5122190"/>
                                        <a:ext cx="736009" cy="351817"/>
                                      </a:xfrm>
                                      <a:prstGeom prst="rect">
                                        <a:avLst/>
                                      </a:prstGeom>
                                      <a:noFill/>
                                      <a:ln w="9525">
                                        <a:noFill/>
                                        <a:miter lim="800000"/>
                                        <a:headEnd/>
                                        <a:tailEnd/>
                                      </a:ln>
                                    </wps:spPr>
                                    <wps:txbx>
                                      <w:txbxContent>
                                        <w:p w14:paraId="2FED4BEC" w14:textId="3FC0E0D0"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How</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s:wsp>
                                  <wps:cNvPr id="27" name="Text Box 2"/>
                                  <wps:cNvSpPr txBox="1">
                                    <a:spLocks noChangeArrowheads="1"/>
                                  </wps:cNvSpPr>
                                  <wps:spPr bwMode="auto">
                                    <a:xfrm rot="8053650">
                                      <a:off x="3544027" y="4474656"/>
                                      <a:ext cx="736023" cy="351811"/>
                                    </a:xfrm>
                                    <a:prstGeom prst="rect">
                                      <a:avLst/>
                                    </a:prstGeom>
                                    <a:noFill/>
                                    <a:ln w="9525">
                                      <a:noFill/>
                                      <a:miter lim="800000"/>
                                      <a:headEnd/>
                                      <a:tailEnd/>
                                    </a:ln>
                                  </wps:spPr>
                                  <wps:txbx>
                                    <w:txbxContent>
                                      <w:p w14:paraId="6A127BFC" w14:textId="7E3484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Who</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s:wsp>
                                <wps:cNvPr id="25" name="Text Box 2"/>
                                <wps:cNvSpPr txBox="1">
                                  <a:spLocks noChangeArrowheads="1"/>
                                </wps:cNvSpPr>
                                <wps:spPr bwMode="auto">
                                  <a:xfrm rot="8053650">
                                    <a:off x="5002242" y="3017055"/>
                                    <a:ext cx="736658" cy="351811"/>
                                  </a:xfrm>
                                  <a:prstGeom prst="rect">
                                    <a:avLst/>
                                  </a:prstGeom>
                                  <a:noFill/>
                                  <a:ln w="9525">
                                    <a:noFill/>
                                    <a:miter lim="800000"/>
                                    <a:headEnd/>
                                    <a:tailEnd/>
                                  </a:ln>
                                </wps:spPr>
                                <wps:txbx>
                                  <w:txbxContent>
                                    <w:p w14:paraId="38457CC4" w14:textId="223C4BCC"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Find</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grpSp>
                          </wpg:grpSp>
                          <wps:wsp>
                            <wps:cNvPr id="21" name="Rectangle 21"/>
                            <wps:cNvSpPr/>
                            <wps:spPr>
                              <a:xfrm>
                                <a:off x="9514" y="0"/>
                                <a:ext cx="5839196" cy="5848613"/>
                              </a:xfrm>
                              <a:prstGeom prst="rect">
                                <a:avLst/>
                              </a:prstGeom>
                              <a:noFill/>
                              <a:ln>
                                <a:solidFill>
                                  <a:srgbClr val="85415E"/>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8" name="Isosceles Triangle 18"/>
                          <wps:cNvSpPr/>
                          <wps:spPr>
                            <a:xfrm rot="10800000" flipV="1">
                              <a:off x="3019246" y="1552755"/>
                              <a:ext cx="2783205" cy="1361440"/>
                            </a:xfrm>
                            <a:prstGeom prst="triangle">
                              <a:avLst>
                                <a:gd name="adj" fmla="val 50267"/>
                              </a:avLst>
                            </a:prstGeom>
                            <a:solidFill>
                              <a:srgbClr val="F5FED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Text Box 2"/>
                          <wps:cNvSpPr txBox="1">
                            <a:spLocks noChangeArrowheads="1"/>
                          </wps:cNvSpPr>
                          <wps:spPr bwMode="auto">
                            <a:xfrm rot="2700967">
                              <a:off x="4311129" y="1835698"/>
                              <a:ext cx="735964" cy="351789"/>
                            </a:xfrm>
                            <a:prstGeom prst="rect">
                              <a:avLst/>
                            </a:prstGeom>
                            <a:noFill/>
                            <a:ln w="9525">
                              <a:noFill/>
                              <a:miter lim="800000"/>
                              <a:headEnd/>
                              <a:tailEnd/>
                            </a:ln>
                          </wps:spPr>
                          <wps:txbx>
                            <w:txbxContent>
                              <w:p w14:paraId="3DA7C0A6" w14:textId="62459399"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Which</w:t>
                                </w:r>
                                <w:r>
                                  <w:rPr>
                                    <w:rFonts w:ascii="SassoonPrimaryInfant" w:hAnsi="SassoonPrimaryInfant"/>
                                    <w:b/>
                                    <w:sz w:val="24"/>
                                    <w:szCs w:val="24"/>
                                  </w:rPr>
                                  <w:t xml:space="preserve"> </w:t>
                                </w:r>
                                <w:r w:rsidRPr="006C22F9">
                                  <w:rPr>
                                    <w:rFonts w:ascii="SassoonPrimaryInfant" w:hAnsi="SassoonPrimaryInfant"/>
                                    <w:b/>
                                    <w:sz w:val="24"/>
                                    <w:szCs w:val="24"/>
                                  </w:rPr>
                                  <w:t>…</w:t>
                                </w:r>
                              </w:p>
                            </w:txbxContent>
                          </wps:txbx>
                          <wps:bodyPr rot="0" vert="horz" wrap="square" lIns="91440" tIns="45720" rIns="91440" bIns="45720" anchor="t" anchorCtr="0">
                            <a:noAutofit/>
                          </wps:bodyPr>
                        </wps:wsp>
                      </wpg:grpSp>
                      <wps:wsp>
                        <wps:cNvPr id="136" name="Text Box 2"/>
                        <wps:cNvSpPr txBox="1">
                          <a:spLocks noChangeArrowheads="1"/>
                        </wps:cNvSpPr>
                        <wps:spPr bwMode="auto">
                          <a:xfrm rot="18852950" flipH="1">
                            <a:off x="126620" y="1969463"/>
                            <a:ext cx="798195" cy="288925"/>
                          </a:xfrm>
                          <a:prstGeom prst="rect">
                            <a:avLst/>
                          </a:prstGeom>
                          <a:noFill/>
                          <a:ln w="9525">
                            <a:noFill/>
                            <a:miter lim="800000"/>
                            <a:headEnd/>
                            <a:tailEnd/>
                          </a:ln>
                        </wps:spPr>
                        <wps:txbx>
                          <w:txbxContent>
                            <w:p w14:paraId="14BB9964" w14:textId="13F05164" w:rsidR="002B125A" w:rsidRPr="006C22F9" w:rsidRDefault="002B125A" w:rsidP="00AB5B60">
                              <w:pPr>
                                <w:rPr>
                                  <w:rFonts w:ascii="SassoonPrimaryInfant" w:hAnsi="SassoonPrimaryInfant"/>
                                  <w:b/>
                                  <w:sz w:val="24"/>
                                  <w:szCs w:val="24"/>
                                </w:rPr>
                              </w:pPr>
                              <w:r>
                                <w:rPr>
                                  <w:rFonts w:ascii="SassoonPrimaryInfant" w:hAnsi="SassoonPrimaryInfant"/>
                                  <w:b/>
                                  <w:sz w:val="24"/>
                                  <w:szCs w:val="24"/>
                                </w:rPr>
                                <w:t xml:space="preserve">Where </w:t>
                              </w:r>
                              <w:r w:rsidRPr="006C22F9">
                                <w:rPr>
                                  <w:rFonts w:ascii="SassoonPrimaryInfant" w:hAnsi="SassoonPrimaryInfant"/>
                                  <w:b/>
                                  <w:sz w:val="24"/>
                                  <w:szCs w:val="24"/>
                                </w:rPr>
                                <w:t xml:space="preserve">… </w:t>
                              </w:r>
                            </w:p>
                          </w:txbxContent>
                        </wps:txbx>
                        <wps:bodyPr rot="0" vert="horz" wrap="square" lIns="91440" tIns="45720" rIns="91440" bIns="45720" anchor="t" anchorCtr="0">
                          <a:noAutofit/>
                        </wps:bodyPr>
                      </wps:wsp>
                    </wpg:wgp>
                  </a:graphicData>
                </a:graphic>
              </wp:inline>
            </w:drawing>
          </mc:Choice>
          <mc:Fallback>
            <w:pict>
              <v:group id="Group 137" o:spid="_x0000_s1068" style="width:478.55pt;height:483.75pt;mso-position-horizontal-relative:char;mso-position-vertical-relative:line" coordorigin="158" coordsize="47967,484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">
                <v:group id="Group 60" o:spid="_x0000_s1069" style="position:absolute;left:158;width:47968;height:48488" coordorigin="86" coordsize="58397,59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group id="Group 17" o:spid="_x0000_s1070" style="position:absolute;left:86;width:58397;height:59025" coordorigin="86" coordsize="58400,59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 20" o:spid="_x0000_s1071" style="position:absolute;left:86;top:86;width:58401;height:58944" coordorigin="86,86" coordsize="58400,58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Picture 22" o:spid="_x0000_s1072" type="#_x0000_t75" style="position:absolute;left:86;top:86;width:58401;height:58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Y6VfDAAAA2wAAAA8AAABkcnMvZG93bnJldi54bWxEj0FrAjEUhO8F/0N4ghfRbPegshpFpIKX&#10;Htz6A56b52Z187IkUbf99Y1Q6HGYmW+Y1aa3rXiQD41jBe/TDARx5XTDtYLT136yABEissbWMSn4&#10;pgCb9eBthYV2Tz7So4y1SBAOBSowMXaFlKEyZDFMXUecvIvzFmOSvpba4zPBbSvzLJtJiw2nBYMd&#10;7QxVt/JuFXyU88aEn/N44ceX62eYn2Yuuyk1GvbbJYhIffwP/7UPWkGew+tL+g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pjpV8MAAADbAAAADwAAAAAAAAAAAAAAAACf&#10;AgAAZHJzL2Rvd25yZXYueG1sUEsFBgAAAAAEAAQA9wAAAI8DAAAAAA==&#10;">
                        <v:imagedata r:id="rId75" o:title=""/>
                        <v:path arrowok="t"/>
                      </v:shape>
                      <v:group id="Group 23" o:spid="_x0000_s1073" style="position:absolute;left:486;top:215;width:57992;height:58815" coordorigin="486,215" coordsize="57991,58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Group 24" o:spid="_x0000_s1074" style="position:absolute;left:486;top:215;width:57992;height:58815" coordorigin="486,215" coordsize="57991,58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group id="Group 26" o:spid="_x0000_s1075" style="position:absolute;left:486;top:215;width:57992;height:58815" coordorigin="486,215" coordsize="57991,58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oup 28" o:spid="_x0000_s1076" style="position:absolute;left:486;top:215;width:57992;height:58815" coordorigin="486,215" coordsize="57991,58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group id="Group 30" o:spid="_x0000_s1077" style="position:absolute;left:486;top:215;width:57992;height:58815" coordorigin="486,215" coordsize="57991,58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Group 32" o:spid="_x0000_s1078" style="position:absolute;left:486;top:215;width:57992;height:58815" coordorigin="486,215" coordsize="57991,58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group id="Group 34" o:spid="_x0000_s1079" style="position:absolute;left:486;top:215;width:57992;height:58815" coordorigin="486,215" coordsize="57999,58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oup 36" o:spid="_x0000_s1080" style="position:absolute;left:46318;top:867;width:11326;height:10021;rotation:90" coordorigin="41653,2716" coordsize="11326,10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55qwwwAAANsAAAAP&#10;AAAAAAAAAAAAAAAAAKoCAABkcnMvZG93bnJldi54bWxQSwUGAAAAAAQABAD6AAAAmgMAAAAA&#10;">
                                      <v:oval id="Oval 66" o:spid="_x0000_s1081" style="position:absolute;left:44959;top:4716;width:8020;height:8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vScQA&#10;AADbAAAADwAAAGRycy9kb3ducmV2LnhtbESPQWsCMRSE74X+h/AKvdVse1jKahQVpEVZaFXQ42Pz&#10;zK5uXrZJ1PXfN4WCx2FmvmFGk9624kI+NI4VvA4yEMSV0w0bBdvN4uUdRIjIGlvHpOBGASbjx4cR&#10;Ftpd+Zsu62hEgnAoUEEdY1dIGaqaLIaB64iTd3DeYkzSG6k9XhPctvIty3JpseG0UGNH85qq0/ps&#10;Fexm+rgvy8VqWd5+rPkwzn8tnVLPT/10CCJSH+/h//anVpDn8Pcl/QA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LL0nEAAAA2wAAAA8AAAAAAAAAAAAAAAAAmAIAAGRycy9k&#10;b3ducmV2LnhtbFBLBQYAAAAABAAEAPUAAACJAwAAAAA=&#10;" fillcolor="red" stroked="f" strokeweight="2pt"/>
                                      <v:shapetype id="_x0000_t202" coordsize="21600,21600" o:spt="202" path="m,l,21600r21600,l21600,xe">
                                        <v:stroke joinstyle="miter"/>
                                        <v:path gradientshapeok="t" o:connecttype="rect"/>
                                      </v:shapetype>
                                      <v:shape id="Text Box 20" o:spid="_x0000_s1082" type="#_x0000_t202" style="position:absolute;left:41653;top:2716;width:6655;height:4041;rotation:88726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fFhsMA&#10;AADbAAAADwAAAGRycy9kb3ducmV2LnhtbESPwWrDMBBE74X8g9hAb43cFOzgRglNwNBDL7VLc12s&#10;rWVsrYyl2O7fV4VAjsPMvGH2x8X2YqLRt44VPG8SEMS10y03Cr6q4mkHwgdkjb1jUvBLHo6H1cMe&#10;c+1m/qSpDI2IEPY5KjAhDLmUvjZk0W/cQBy9HzdaDFGOjdQjzhFue7lNklRabDkuGBzobKjuyqtV&#10;kBnTfXynkzzVJ3qpipmvl46Velwvb68gAi3hHr6137WCNIP/L/EHyM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fFhsMAAADbAAAADwAAAAAAAAAAAAAAAACYAgAAZHJzL2Rv&#10;d25yZXYueG1sUEsFBgAAAAAEAAQA9QAAAIgDAAAAAA==&#10;" filled="f" stroked="f" strokeweight=".5pt">
                                        <v:textbox>
                                          <w:txbxContent>
                                            <w:p w14:paraId="2E8536B5" w14:textId="77777777" w:rsidR="002B125A" w:rsidRPr="006C22F9" w:rsidRDefault="002B125A" w:rsidP="002941D0">
                                              <w:pPr>
                                                <w:spacing w:line="240" w:lineRule="auto"/>
                                                <w:jc w:val="center"/>
                                                <w:rPr>
                                                  <w:rFonts w:ascii="SassoonPrimaryInfant" w:hAnsi="SassoonPrimaryInfant"/>
                                                  <w:b/>
                                                  <w:color w:val="C00000"/>
                                                  <w:sz w:val="24"/>
                                                  <w:szCs w:val="24"/>
                                                </w:rPr>
                                              </w:pPr>
                                              <w:r w:rsidRPr="006C22F9">
                                                <w:rPr>
                                                  <w:rFonts w:ascii="SassoonPrimaryInfant" w:hAnsi="SassoonPrimaryInfant"/>
                                                  <w:b/>
                                                  <w:color w:val="C00000"/>
                                                  <w:sz w:val="24"/>
                                                  <w:szCs w:val="24"/>
                                                </w:rPr>
                                                <w:t>Red</w:t>
                                              </w:r>
                                            </w:p>
                                          </w:txbxContent>
                                        </v:textbox>
                                      </v:shape>
                                    </v:group>
                                    <v:group id="Group 37" o:spid="_x0000_s1083" style="position:absolute;left:2558;top:2338;width:53680;height:54460" coordorigin="2558,2338" coordsize="53682,54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Text Box 2" o:spid="_x0000_s1084" type="#_x0000_t202" style="position:absolute;left:18168;top:50937;width:4451;height:72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URwsQA&#10;AADbAAAADwAAAGRycy9kb3ducmV2LnhtbESPT4vCMBTE74LfITzBm6YK/tmuUUQQ9eDB7sJ6fDZv&#10;2+42L6WJWv30RhA8DjPzG2a2aEwpLlS7wrKCQT8CQZxaXXCm4Ptr3ZuCcB5ZY2mZFNzIwWLebs0w&#10;1vbKB7okPhMBwi5GBbn3VSylS3My6Pq2Ig7er60N+iDrTOoarwFuSjmMorE0WHBYyLGiVU7pf3I2&#10;Cv6MO31M7zT4WW5uZrhPjtVuY5XqdprlJwhPjX+HX+2tVjCawP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FEcLEAAAA2wAAAA8AAAAAAAAAAAAAAAAAmAIAAGRycy9k&#10;b3ducmV2LnhtbFBLBQYAAAAABAAEAPUAAACJAwAAAAA=&#10;" filled="f" stroked="f" strokeweight=".5pt">
                                        <v:textbox>
                                          <w:txbxContent>
                                            <w:p w14:paraId="0F73A6A5"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2</w:t>
                                              </w:r>
                                            </w:p>
                                          </w:txbxContent>
                                        </v:textbox>
                                      </v:shape>
                                      <v:shape id="Text Box 3" o:spid="_x0000_s1085" type="#_x0000_t202" style="position:absolute;left:37277;top:49945;width:4450;height:682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8MprsA&#10;AADbAAAADwAAAGRycy9kb3ducmV2LnhtbERPSwrCMBDdC94hjODOphUVqcZSBMGlP3A7NGNbbSal&#10;iVpvbxaCy8f7r7PeNOJFnastK0iiGARxYXXNpYLLeTdZgnAeWWNjmRR8yEG2GQ7WmGr75iO9Tr4U&#10;IYRdigoq79tUSldUZNBFtiUO3M12Bn2AXSl1h+8Qbho5jeOFNFhzaKiwpW1FxeP0NAquRW53vpwd&#10;rLsfjm2SUH/+PJUaj/p8BcJT7//in3uvFczD2PAl/AC5+Q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PL/DKa7AAAA2wAAAA8AAAAAAAAAAAAAAAAAmAIAAGRycy9kb3ducmV2Lnht&#10;bFBLBQYAAAAABAAEAPUAAACAAwAAAAA=&#10;" filled="f" stroked="f" strokeweight=".5pt">
                                        <v:textbox>
                                          <w:txbxContent>
                                            <w:p w14:paraId="667D842A"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1</w:t>
                                              </w:r>
                                            </w:p>
                                          </w:txbxContent>
                                        </v:textbox>
                                      </v:shape>
                                      <v:shape id="Text Box 4" o:spid="_x0000_s1086" type="#_x0000_t202" style="position:absolute;left:19056;top:923;width:4450;height:72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YgK8MA&#10;AADbAAAADwAAAGRycy9kb3ducmV2LnhtbESPQYvCMBSE74L/ITxhb2uqsKLVKCKIuwcPVkGPz+bZ&#10;VpuX0kSt/nojLHgcZuYbZjJrTCluVLvCsoJeNwJBnFpdcKZgt11+D0E4j6yxtEwKHuRgNm23Jhhr&#10;e+cN3RKfiQBhF6OC3PsqltKlORl0XVsRB+9ka4M+yDqTusZ7gJtS9qNoIA0WHBZyrGiRU3pJrkbB&#10;2bjjaPik3n6+epj+OjlUfyur1FenmY9BeGr8J/zf/tUKfkbw/hJ+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YgK8MAAADbAAAADwAAAAAAAAAAAAAAAACYAgAAZHJzL2Rv&#10;d25yZXYueG1sUEsFBgAAAAAEAAQA9QAAAIgDAAAAAA==&#10;" filled="f" stroked="f" strokeweight=".5pt">
                                        <v:textbox>
                                          <w:txbxContent>
                                            <w:p w14:paraId="6CF00749"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5</w:t>
                                              </w:r>
                                            </w:p>
                                          </w:txbxContent>
                                        </v:textbox>
                                      </v:shape>
                                      <v:shape id="Text Box 5" o:spid="_x0000_s1087" type="#_x0000_t202" style="position:absolute;left:37296;top:2074;width:4451;height:686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vhr0A&#10;AADbAAAADwAAAGRycy9kb3ducmV2LnhtbESPzQrCMBCE74LvEFbwZtOKiFRjEUHw6B94XZq1rTab&#10;0kRb394IgsdhZr5hVllvavGi1lWWFSRRDII4t7riQsHlvJssQDiPrLG2TAre5CBbDwcrTLXt+Eiv&#10;ky9EgLBLUUHpfZNK6fKSDLrINsTBu9nWoA+yLaRusQtwU8tpHM+lwYrDQokNbUvKH6enUXDNN3bn&#10;i9nBuvvh2CQJ9ef3U6nxqN8sQXjq/T/8a++1gnkC3y/hB8j1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alvhr0AAADbAAAADwAAAAAAAAAAAAAAAACYAgAAZHJzL2Rvd25yZXYu&#10;eG1sUEsFBgAAAAAEAAQA9QAAAIIDAAAAAA==&#10;" filled="f" stroked="f" strokeweight=".5pt">
                                        <v:textbox>
                                          <w:txbxContent>
                                            <w:p w14:paraId="77B672F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6</w:t>
                                              </w:r>
                                            </w:p>
                                          </w:txbxContent>
                                        </v:textbox>
                                      </v:shape>
                                      <v:shape id="Text Box 6" o:spid="_x0000_s1088" type="#_x0000_t202" style="position:absolute;left:4041;top:16274;width:5043;height:7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9SHsYA&#10;AADbAAAADwAAAGRycy9kb3ducmV2LnhtbESPQWvCQBSE74X+h+UVems2BiqSZg0hIJVSD9pcenvN&#10;PpNg9m2aXTXtr3cFweMwM98wWT6ZXpxodJ1lBbMoBkFcW91xo6D6Wr0sQDiPrLG3TAr+yEG+fHzI&#10;MNX2zFs67XwjAoRdigpa74dUSle3ZNBFdiAO3t6OBn2QYyP1iOcAN71M4nguDXYcFlocqGypPuyO&#10;RsFHudrg9icxi/++fP/cF8Nv9f2q1PPTVLyB8DT5e/jWXmsF8wS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9SHsYAAADbAAAADwAAAAAAAAAAAAAAAACYAgAAZHJz&#10;L2Rvd25yZXYueG1sUEsFBgAAAAAEAAQA9QAAAIsDAAAAAA==&#10;" filled="f" stroked="f" strokeweight=".5pt">
                                        <v:textbox>
                                          <w:txbxContent>
                                            <w:p w14:paraId="2956830E"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4</w:t>
                                              </w:r>
                                            </w:p>
                                          </w:txbxContent>
                                        </v:textbox>
                                      </v:shape>
                                      <v:shape id="Text Box 7" o:spid="_x0000_s1089" type="#_x0000_t202" style="position:absolute;left:2558;top:35059;width:5043;height:6367;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iD8MA&#10;AADbAAAADwAAAGRycy9kb3ducmV2LnhtbESPUWvCQBCE3wv9D8cW+lYvtWAleglFEUpBpBoKfVtz&#10;axLM7YXcqvHfe4WCj8PMfMPM88G16kx9aDwbeB0loIhLbxuuDBS71csUVBBki61nMnClAHn2+DDH&#10;1PoLf9N5K5WKEA4pGqhFulTrUNbkMIx8Rxy9g+8dSpR9pW2Plwh3rR4nyUQ7bDgu1NjRoqbyuD05&#10;A6tNodtCfteyW05/KATcvw9fxjw/DR8zUEKD3MP/7U9rYPIGf1/iD9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CiD8MAAADbAAAADwAAAAAAAAAAAAAAAACYAgAAZHJzL2Rv&#10;d25yZXYueG1sUEsFBgAAAAAEAAQA9QAAAIgDAAAAAA==&#10;" filled="f" stroked="f" strokeweight=".5pt">
                                        <v:textbox>
                                          <w:txbxContent>
                                            <w:p w14:paraId="365F4F98"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3</w:t>
                                              </w:r>
                                            </w:p>
                                          </w:txbxContent>
                                        </v:textbox>
                                      </v:shape>
                                      <v:shape id="Text Box 8" o:spid="_x0000_s1090" type="#_x0000_t202" style="position:absolute;left:51197;top:16973;width:5043;height:7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v8cUA&#10;AADbAAAADwAAAGRycy9kb3ducmV2LnhtbESPQWvCQBSE7wX/w/IEb3VjU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m/xxQAAANsAAAAPAAAAAAAAAAAAAAAAAJgCAABkcnMv&#10;ZG93bnJldi54bWxQSwUGAAAAAAQABAD1AAAAigMAAAAA&#10;" filled="f" stroked="f" strokeweight=".5pt">
                                        <v:textbox>
                                          <w:txbxContent>
                                            <w:p w14:paraId="3BF28474"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7</w:t>
                                              </w:r>
                                            </w:p>
                                          </w:txbxContent>
                                        </v:textbox>
                                      </v:shape>
                                      <v:shape id="Text Box 9" o:spid="_x0000_s1091" type="#_x0000_t202" style="position:absolute;left:51197;top:33961;width:5043;height:716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Wf4MMA&#10;AADbAAAADwAAAGRycy9kb3ducmV2LnhtbESPUWvCQBCE3wv9D8cW+lYvFWoleglFEUpBpBoKfVtz&#10;axLM7YXcqvHfe4WCj8PMfMPM88G16kx9aDwbeB0loIhLbxuuDBS71csUVBBki61nMnClAHn2+DDH&#10;1PoLf9N5K5WKEA4pGqhFulTrUNbkMIx8Rxy9g+8dSpR9pW2Plwh3rR4nyUQ7bDgu1NjRoqbyuD05&#10;A6tNodtCfteyW05/KATcvw9fxjw/DR8zUEKD3MP/7U9rYPIGf1/iD9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Wf4MMAAADbAAAADwAAAAAAAAAAAAAAAACYAgAAZHJzL2Rv&#10;d25yZXYueG1sUEsFBgAAAAAEAAQA9QAAAIgDAAAAAA==&#10;" filled="f" stroked="f" strokeweight=".5pt">
                                        <v:textbox>
                                          <w:txbxContent>
                                            <w:p w14:paraId="0C8DF926" w14:textId="77777777" w:rsidR="002B125A" w:rsidRPr="00AB5B60" w:rsidRDefault="002B125A" w:rsidP="002941D0">
                                              <w:pPr>
                                                <w:spacing w:line="240" w:lineRule="auto"/>
                                                <w:rPr>
                                                  <w:rFonts w:ascii="SassoonPrimaryInfant" w:hAnsi="SassoonPrimaryInfant"/>
                                                  <w:b/>
                                                  <w:color w:val="84415D" w:themeColor="accent5" w:themeShade="BF"/>
                                                  <w:sz w:val="52"/>
                                                  <w:szCs w:val="52"/>
                                                </w:rPr>
                                              </w:pPr>
                                              <w:r w:rsidRPr="00AB5B60">
                                                <w:rPr>
                                                  <w:rFonts w:ascii="SassoonPrimaryInfant" w:hAnsi="SassoonPrimaryInfant"/>
                                                  <w:b/>
                                                  <w:color w:val="84415D" w:themeColor="accent5" w:themeShade="BF"/>
                                                  <w:sz w:val="52"/>
                                                  <w:szCs w:val="52"/>
                                                </w:rPr>
                                                <w:t>8</w:t>
                                              </w:r>
                                            </w:p>
                                          </w:txbxContent>
                                        </v:textbox>
                                      </v:shape>
                                    </v:group>
                                    <v:oval id="Oval 38" o:spid="_x0000_s1092" style="position:absolute;left:46971;top:46889;width:8020;height:8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WhDr8A&#10;AADbAAAADwAAAGRycy9kb3ducmV2LnhtbERPTYvCMBC9C/sfwix4EZuqKKXbKKIIgier4HVoxrZs&#10;MilN1O6/3xwEj4/3XWwGa8STet86VjBLUhDEldMt1wqul8M0A+EDskbjmBT8kYfN+mtUYK7di8/0&#10;LEMtYgj7HBU0IXS5lL5qyKJPXEccubvrLYYI+1rqHl8x3Bo5T9OVtNhybGiwo11D1W/5sAoe+7Tk&#10;bVctV6f7ZGLMIdvd6kyp8few/QERaAgf8dt91AoWcWz8En+AXP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paEOvwAAANsAAAAPAAAAAAAAAAAAAAAAAJgCAABkcnMvZG93bnJl&#10;di54bWxQSwUGAAAAAAQABAD1AAAAhAMAAAAA&#10;" fillcolor="#548dd4 [1951]" stroked="f" strokeweight="2pt"/>
                                    <v:oval id="Oval 39" o:spid="_x0000_s1093" style="position:absolute;left:3445;top:46889;width:8020;height:8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yMLMMA&#10;AADbAAAADwAAAGRycy9kb3ducmV2LnhtbESPQYvCMBSE78L+h/AWvMiaqiBrNcqiiD0Juu7B26N5&#10;tsXmJdtErf/eCILHYWa+YWaL1tTiSo2vLCsY9BMQxLnVFRcKDr/rr28QPiBrrC2Tgjt5WMw/OjNM&#10;tb3xjq77UIgIYZ+igjIEl0rp85IM+r51xNE72cZgiLIppG7wFuGmlsMkGUuDFceFEh0tS8rP+4tR&#10;MDludqfe1mf/KzSHLbXumP05pbqf7c8URKA2vMOvdqYVjCb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yMLMMAAADbAAAADwAAAAAAAAAAAAAAAACYAgAAZHJzL2Rv&#10;d25yZXYueG1sUEsFBgAAAAAEAAQA9QAAAIgDAAAAAA==&#10;" fillcolor="#f14009 [3205]" stroked="f" strokeweight="2pt"/>
                                    <v:oval id="Oval 40" o:spid="_x0000_s1094" style="position:absolute;left:3445;top:3436;width:8020;height:8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oCjL8A&#10;AADbAAAADwAAAGRycy9kb3ducmV2LnhtbERPy4rCMBTdC/5DuAPuNFVk0I6piDjoTnww60tz23Ta&#10;3JQmo9WvnywEl4fzXq1724gbdb5yrGA6SUAQ505XXCq4Xr7HCxA+IGtsHJOCB3lYZ8PBClPt7nyi&#10;2zmUIoawT1GBCaFNpfS5IYt+4lriyBWusxgi7EqpO7zHcNvIWZJ8SosVxwaDLW0N5fX5zyrY4u/R&#10;1FxMN8/i+EP7ZTLL7U6p0Ue/+QIRqA9v8ct90ArmcX38En+Az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CgKMvwAAANsAAAAPAAAAAAAAAAAAAAAAAJgCAABkcnMvZG93bnJl&#10;di54bWxQSwUGAAAAAAQABAD1AAAAhAMAAAAA&#10;" fillcolor="#a0cc4b [3209]" stroked="f" strokeweight="2pt"/>
                                    <v:shape id="Text Box 15" o:spid="_x0000_s1095" type="#_x0000_t202" style="position:absolute;left:486;top:1727;width:6920;height:3395;rotation:88726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kCcEA&#10;AADbAAAADwAAAGRycy9kb3ducmV2LnhtbESPQYvCMBSE7wv+h/AEb2uqLirVKCoIHvayKnp9NM+m&#10;tHkpTWzrvzcLC3scZuYbZr3tbSVaanzhWMFknIAgzpwuOFdwvRw/lyB8QNZYOSYFL/Kw3Qw+1phq&#10;1/EPteeQiwhhn6ICE0KdSukzQxb92NXE0Xu4xmKIssmlbrCLcFvJaZLMpcWC44LBmg6GsvL8tAoW&#10;xpTft3kr99meZpdjx897yUqNhv1uBSJQH/7Df+2TVvA1gd8v8QfI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HpAnBAAAA2wAAAA8AAAAAAAAAAAAAAAAAmAIAAGRycy9kb3du&#10;cmV2LnhtbFBLBQYAAAAABAAEAPUAAACGAwAAAAA=&#10;" filled="f" stroked="f" strokeweight=".5pt">
                                      <v:textbox>
                                        <w:txbxContent>
                                          <w:p w14:paraId="1F316C68" w14:textId="77777777" w:rsidR="002B125A" w:rsidRPr="006C22F9" w:rsidRDefault="002B125A" w:rsidP="002941D0">
                                            <w:pPr>
                                              <w:spacing w:line="240" w:lineRule="auto"/>
                                              <w:jc w:val="center"/>
                                              <w:rPr>
                                                <w:rFonts w:ascii="SassoonPrimaryInfant" w:hAnsi="SassoonPrimaryInfant"/>
                                                <w:b/>
                                                <w:color w:val="7AA22E" w:themeColor="accent6" w:themeShade="BF"/>
                                                <w:sz w:val="24"/>
                                                <w:szCs w:val="24"/>
                                              </w:rPr>
                                            </w:pPr>
                                            <w:r w:rsidRPr="006C22F9">
                                              <w:rPr>
                                                <w:rFonts w:ascii="SassoonPrimaryInfant" w:hAnsi="SassoonPrimaryInfant"/>
                                                <w:b/>
                                                <w:color w:val="7AA22E" w:themeColor="accent6" w:themeShade="BF"/>
                                                <w:sz w:val="24"/>
                                                <w:szCs w:val="24"/>
                                              </w:rPr>
                                              <w:t>Green</w:t>
                                            </w:r>
                                          </w:p>
                                        </w:txbxContent>
                                      </v:textbox>
                                    </v:shape>
                                    <v:shape id="Text Box 24" o:spid="_x0000_s1096" type="#_x0000_t202" style="position:absolute;left:52496;top:53048;width:6654;height:5326;rotation:-29802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Z+ScQA&#10;AADbAAAADwAAAGRycy9kb3ducmV2LnhtbESPQWvCQBSE7wX/w/KE3pqNYovErCJKQCilVAO5PrLP&#10;JJh9G7Nrkv77bqHQ4zAz3zDpbjKtGKh3jWUFiygGQVxa3XClIL9kL2sQziNrbC2Tgm9ysNvOnlJM&#10;tB35i4azr0SAsEtQQe19l0jpypoMush2xMG72t6gD7KvpO5xDHDTymUcv0mDDYeFGjs61FTezg+j&#10;4N3lRXYs26zLXxfFx+r4ae6FVOp5Pu03IDxN/j/81z5pBasl/H4JP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WfknEAAAA2wAAAA8AAAAAAAAAAAAAAAAAmAIAAGRycy9k&#10;b3ducmV2LnhtbFBLBQYAAAAABAAEAPUAAACJAwAAAAA=&#10;" filled="f" stroked="f" strokeweight=".5pt">
                                      <v:textbox>
                                        <w:txbxContent>
                                          <w:p w14:paraId="3A60313D" w14:textId="77777777" w:rsidR="002B125A" w:rsidRPr="006C22F9" w:rsidRDefault="002B125A" w:rsidP="002941D0">
                                            <w:pPr>
                                              <w:spacing w:line="240" w:lineRule="auto"/>
                                              <w:jc w:val="center"/>
                                              <w:rPr>
                                                <w:rFonts w:ascii="SassoonPrimaryInfant" w:hAnsi="SassoonPrimaryInfant"/>
                                                <w:b/>
                                                <w:color w:val="17365D" w:themeColor="text2" w:themeShade="BF"/>
                                                <w:sz w:val="24"/>
                                                <w:szCs w:val="24"/>
                                              </w:rPr>
                                            </w:pPr>
                                            <w:r w:rsidRPr="006C22F9">
                                              <w:rPr>
                                                <w:rFonts w:ascii="SassoonPrimaryInfant" w:hAnsi="SassoonPrimaryInfant"/>
                                                <w:b/>
                                                <w:color w:val="17365D" w:themeColor="text2" w:themeShade="BF"/>
                                                <w:sz w:val="24"/>
                                                <w:szCs w:val="24"/>
                                              </w:rPr>
                                              <w:t>Blue</w:t>
                                            </w:r>
                                          </w:p>
                                        </w:txbxContent>
                                      </v:textbox>
                                    </v:shape>
                                    <v:shape id="Text Box 25" o:spid="_x0000_s1097" type="#_x0000_t202" style="position:absolute;left:69;top:52284;width:6919;height:4609;rotation:296408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R58EA&#10;AADbAAAADwAAAGRycy9kb3ducmV2LnhtbESPW2sCMRCF3wv9D2GEvtWsVm1ZjVIEwSfBG8W3YTPd&#10;XdxMlmTU9d8bodDHw7l8nNmic426Uoi1ZwODfgaKuPC25tLAYb96/wIVBdli45kM3CnCYv76MsPc&#10;+htv6bqTUqURjjkaqETaXOtYVOQw9n1LnLxfHxxKkqHUNuAtjbtGD7Nsoh3WnAgVtrSsqDjvLi5B&#10;VuNPd/c/QzlFHsvRbU6hJWPeet33FJRQJ//hv/baGhh9wPNL+gF6/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wkefBAAAA2wAAAA8AAAAAAAAAAAAAAAAAmAIAAGRycy9kb3du&#10;cmV2LnhtbFBLBQYAAAAABAAEAPUAAACGAwAAAAA=&#10;" filled="f" stroked="f" strokeweight=".5pt">
                                      <v:textbox>
                                        <w:txbxContent>
                                          <w:p w14:paraId="1C46C9A2" w14:textId="77777777" w:rsidR="002B125A" w:rsidRPr="006C22F9" w:rsidRDefault="002B125A" w:rsidP="002941D0">
                                            <w:pPr>
                                              <w:spacing w:line="240" w:lineRule="auto"/>
                                              <w:jc w:val="center"/>
                                              <w:rPr>
                                                <w:rFonts w:ascii="SassoonPrimaryInfant" w:hAnsi="SassoonPrimaryInfant"/>
                                                <w:b/>
                                                <w:color w:val="B42F06" w:themeColor="accent2" w:themeShade="BF"/>
                                                <w:sz w:val="24"/>
                                                <w:szCs w:val="24"/>
                                              </w:rPr>
                                            </w:pPr>
                                            <w:r w:rsidRPr="006C22F9">
                                              <w:rPr>
                                                <w:rFonts w:ascii="SassoonPrimaryInfant" w:hAnsi="SassoonPrimaryInfant"/>
                                                <w:b/>
                                                <w:color w:val="B42F06" w:themeColor="accent2" w:themeShade="BF"/>
                                                <w:sz w:val="24"/>
                                                <w:szCs w:val="24"/>
                                              </w:rPr>
                                              <w:t>Orange</w:t>
                                            </w:r>
                                          </w:p>
                                        </w:txbxContent>
                                      </v:textbox>
                                    </v:shape>
                                    <v:group id="Group 44" o:spid="_x0000_s1098" style="position:absolute;left:1466;top:1466;width:56078;height:55977" coordorigin="1466,1466" coordsize="56078,559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group id="Group 45" o:spid="_x0000_s1099" style="position:absolute;left:16038;top:1466;width:41506;height:41579" coordorigin="16038,1466" coordsize="41506,41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3" o:spid="_x0000_s1100" type="#_x0000_t5" style="position:absolute;left:30978;top:29774;width:26566;height:1327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4yHcQA&#10;AADbAAAADwAAAGRycy9kb3ducmV2LnhtbESPQYvCMBSE7wv+h/AEb5qqKFJNSxFcBEHQ3YPeHs2z&#10;LTYvtclq9debhYU9DjPzDbNKO1OLO7WusqxgPIpAEOdWV1wo+P7aDBcgnEfWWFsmBU9ykCa9jxXG&#10;2j74QPejL0SAsItRQel9E0vp8pIMupFtiIN3sa1BH2RbSN3iI8BNLSdRNJcGKw4LJTa0Lim/Hn+M&#10;gu50sZPX+vy5q7MT3/b+edtmlVKDfpctQXjq/H/4r73VCmZT+P0SfoBM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Mh3EAAAA2wAAAA8AAAAAAAAAAAAAAAAAmAIAAGRycy9k&#10;b3ducmV2LnhtbFBLBQYAAAAABAAEAPUAAACJAwAAAAA=&#10;" adj="10858" fillcolor="#f5fedf" stroked="f" strokeweight="2pt">
                                          <v:fill opacity="52428f"/>
                                        </v:shape>
                                        <v:group id="Group 54" o:spid="_x0000_s1101" style="position:absolute;left:16038;top:1466;width:27838;height:26695" coordorigin="16038,1466" coordsize="27842,26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Isosceles Triangle 55" o:spid="_x0000_s1102" type="#_x0000_t5" style="position:absolute;left:9501;top:8003;width:26696;height:136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pDp74A&#10;AADbAAAADwAAAGRycy9kb3ducmV2LnhtbESPzQrCMBCE74LvEFbwpqlCRapRRBEET/7geWnWtphs&#10;ShO1+vRGEDwOM/MNM1+21ogHNb5yrGA0TEAQ505XXCg4n7aDKQgfkDUax6TgRR6Wi25njpl2Tz7Q&#10;4xgKESHsM1RQhlBnUvq8JIt+6Gri6F1dYzFE2RRSN/iMcGvkOEkm0mLFcaHEmtYl5bfj3SrY22Df&#10;xlxXl7tOx9Vma5IJGaX6vXY1AxGoDf/wr73TCtIUvl/iD5C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l6Q6e+AAAA2wAAAA8AAAAAAAAAAAAAAAAAmAIAAGRycy9kb3ducmV2&#10;LnhtbFBLBQYAAAAABAAEAPUAAACDAwAAAAA=&#10;" adj="10858" fillcolor="#f5fedf" stroked="f" strokeweight="2pt">
                                            <v:fill opacity="52428f"/>
                                          </v:shape>
                                          <v:shape id="Isosceles Triangle 56" o:spid="_x0000_s1103" type="#_x0000_t5" style="position:absolute;left:23941;top:8131;width:26367;height:13510;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9PbMQA&#10;AADbAAAADwAAAGRycy9kb3ducmV2LnhtbESPQWvCQBSE70L/w/IKveluhQRJXaVIW0IpitHeH9ln&#10;Esy+DdltEv99Vyj0OMzMN8x6O9lWDNT7xrGG54UCQVw603Cl4Xx6n69A+IBssHVMGm7kYbt5mK0x&#10;M27kIw1FqESEsM9QQx1Cl0npy5os+oXriKN3cb3FEGVfSdPjGOG2lUulUmmx4bhQY0e7mspr8WM1&#10;7L+H5W13yK1Mp6+Pz2R8k+p01vrpcXp9ARFoCv/hv3ZuNCQp3L/EH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PT2zEAAAA2wAAAA8AAAAAAAAAAAAAAAAAmAIAAGRycy9k&#10;b3ducmV2LnhtbFBLBQYAAAAABAAEAPUAAACJAwAAAAA=&#10;" adj="10858" fillcolor="#f5fedf" stroked="f" strokeweight="2pt">
                                            <v:fill opacity="52428f"/>
                                          </v:shape>
                                        </v:group>
                                      </v:group>
                                      <v:group id="Group 46" o:spid="_x0000_s1104" style="position:absolute;left:1466;top:15280;width:42185;height:42163;rotation:180" coordorigin="1466,15280" coordsize="42185,42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YGivCAAAA2wAAAA8A&#10;AAAAAAAAAAAAAAAAqgIAAGRycy9kb3ducmV2LnhtbFBLBQYAAAAABAAEAPoAAACZAwAAAAA=&#10;">
                                        <v:group id="Group 47" o:spid="_x0000_s1105" style="position:absolute;left:15672;top:29463;width:28116;height:27843;rotation:90" coordorigin="15671,29463" coordsize="28116,27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q1MVsQAAADbAAAA&#10;DwAAAAAAAAAAAAAAAACqAgAAZHJzL2Rvd25yZXYueG1sUEsFBgAAAAAEAAQA+gAAAJsDAAAAAA==&#10;">
                                          <v:shape id="Isosceles Triangle 51" o:spid="_x0000_s1106" type="#_x0000_t5" style="position:absolute;left:8983;top:36329;width:26997;height:136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FpL4A&#10;AADbAAAADwAAAGRycy9kb3ducmV2LnhtbESPzQrCMBCE74LvEFbwZlMFRapRRBEET/7geWnWtphs&#10;ShO1+vRGEDwOM/MNM1+21ogHNb5yrGCYpCCIc6crLhScT9vBFIQPyBqNY1LwIg/LRbczx0y7Jx/o&#10;cQyFiBD2GSooQ6gzKX1ekkWfuJo4elfXWAxRNoXUDT4j3Bo5StOJtFhxXCixpnVJ+e14twr2Nti3&#10;MdfV5a7Ho2qzNemEjFL9XruagQjUhn/4195pBeMhfL/EHy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BRaS+AAAA2wAAAA8AAAAAAAAAAAAAAAAAmAIAAGRycy9kb3ducmV2&#10;LnhtbFBLBQYAAAAABAAEAPUAAACDAwAAAAA=&#10;" adj="10858" fillcolor="#f5fedf" stroked="f" strokeweight="2pt">
                                            <v:fill opacity="52428f"/>
                                          </v:shape>
                                          <v:shape id="Isosceles Triangle 52" o:spid="_x0000_s1107" type="#_x0000_t5" style="position:absolute;left:23056;top:36574;width:27844;height:13621;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RJb8IA&#10;AADbAAAADwAAAGRycy9kb3ducmV2LnhtbESPQYvCMBSE74L/ITzBm6YWlKVrFBEVEdnF6t4fzbMt&#10;Ni+liW3992ZhYY/DzHzDLNe9qURLjSstK5hNIxDEmdUl5wpu1/3kA4TzyBory6TgRQ7Wq+FgiYm2&#10;HV+oTX0uAoRdggoK7+tESpcVZNBNbU0cvLttDPogm1zqBrsAN5WMo2ghDZYcFgqsaVtQ9kifRsHX&#10;Txu/tt9HIxf9+XCadzsZXW9KjUf95hOEp97/h//aR61gHsPvl/AD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ElvwgAAANsAAAAPAAAAAAAAAAAAAAAAAJgCAABkcnMvZG93&#10;bnJldi54bWxQSwUGAAAAAAQABAD1AAAAhwMAAAAA&#10;" adj="10858" fillcolor="#f5fedf" stroked="f" strokeweight="2pt">
                                            <v:fill opacity="52428f"/>
                                          </v:shape>
                                        </v:group>
                                        <v:group id="Group 48" o:spid="_x0000_s1108" style="position:absolute;left:1466;top:15280;width:27731;height:27640" coordorigin="1466,15280" coordsize="27735,27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Isosceles Triangle 49" o:spid="_x0000_s1109" type="#_x0000_t5" style="position:absolute;left:-5410;top:22801;width:26997;height:1324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7ff8AA&#10;AADbAAAADwAAAGRycy9kb3ducmV2LnhtbESPQYvCMBSE74L/ITzBm6aKilajiCIseFoVz4/m2RaT&#10;l9KkWv31G0HY4zAz3zCrTWuNeFDtS8cKRsMEBHHmdMm5gsv5MJiD8AFZo3FMCl7kYbPudlaYavfk&#10;X3qcQi4ihH2KCooQqlRKnxVk0Q9dRRy9m6sthijrXOoanxFujRwnyUxaLDkuFFjRrqDsfmqsgqMN&#10;9m3MbXtt9HRc7g8mmZFRqt9rt0sQgdrwH/62f7SCyQI+X+IPk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7ff8AAAADbAAAADwAAAAAAAAAAAAAAAACYAgAAZHJzL2Rvd25y&#10;ZXYueG1sUEsFBgAAAAAEAAQA9QAAAIUDAAAAAA==&#10;" adj="10858" fillcolor="#f5fedf" stroked="f" strokeweight="2pt">
                                            <v:fill opacity="52428f"/>
                                          </v:shape>
                                          <v:shape id="Isosceles Triangle 50" o:spid="_x0000_s1110" type="#_x0000_t5" style="position:absolute;left:8892;top:21969;width:26998;height:13620;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pyg78A&#10;AADbAAAADwAAAGRycy9kb3ducmV2LnhtbERPTYvCMBC9C/6HMII3TRUUqUYRUZFFVqx6H5qxLTaT&#10;0sS2/vvNQdjj432vNp0pRUO1KywrmIwjEMSp1QVnCu63w2gBwnlkjaVlUvAhB5t1v7fCWNuWr9Qk&#10;PhMhhF2MCnLvq1hKl+Zk0I1tRRy4p60N+gDrTOoa2xBuSjmNork0WHBoyLGiXU7pK3kbBb+PZvrZ&#10;XU5Gzrvz8WfW7mV0uys1HHTbJQhPnf8Xf90nrWAW1ocv4QfI9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anKDvwAAANsAAAAPAAAAAAAAAAAAAAAAAJgCAABkcnMvZG93bnJl&#10;di54bWxQSwUGAAAAAAQABAD1AAAAhAMAAAAA&#10;" adj="10858" fillcolor="#f5fedf" stroked="f" strokeweight="2pt">
                                            <v:fill opacity="52428f"/>
                                          </v:shape>
                                        </v:group>
                                      </v:group>
                                    </v:group>
                                  </v:group>
                                  <v:shape id="Text Box 2" o:spid="_x0000_s1111" type="#_x0000_t202" style="position:absolute;left:29224;top:4371;width:7361;height:3518;rotation:298601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byLMIA&#10;AADbAAAADwAAAGRycy9kb3ducmV2LnhtbESPW4vCMBSE3wX/QziCb2uqsl6qUWShy7ov4u39kBzb&#10;YnNSmqx2/70RBB+HmfmGWa5bW4kbNb50rGA4SEAQa2dKzhWcjtnHDIQPyAYrx6TgnzysV93OElPj&#10;7ryn2yHkIkLYp6igCKFOpfS6IIt+4Gri6F1cYzFE2eTSNHiPcFvJUZJMpMWS40KBNX0VpK+HP6vg&#10;WmZBnya776m+4Gb+i/U5461S/V67WYAI1IZ3+NX+MQrGn/D8En+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1vIswgAAANsAAAAPAAAAAAAAAAAAAAAAAJgCAABkcnMvZG93&#10;bnJldi54bWxQSwUGAAAAAAQABAD1AAAAhwMAAAAA&#10;" filled="f" stroked="f">
                                    <v:textbox>
                                      <w:txbxContent>
                                        <w:p w14:paraId="65C1BB77" w14:textId="7912D36A" w:rsidR="002B125A" w:rsidRPr="006C22F9" w:rsidRDefault="002B125A" w:rsidP="002941D0">
                                          <w:pPr>
                                            <w:rPr>
                                              <w:rFonts w:ascii="SassoonPrimaryInfant" w:hAnsi="SassoonPrimaryInfant"/>
                                              <w:b/>
                                              <w:sz w:val="24"/>
                                              <w:szCs w:val="24"/>
                                            </w:rPr>
                                          </w:pPr>
                                          <w:proofErr w:type="gramStart"/>
                                          <w:r w:rsidRPr="006C22F9">
                                            <w:rPr>
                                              <w:rFonts w:ascii="SassoonPrimaryInfant" w:hAnsi="SassoonPrimaryInfant"/>
                                              <w:b/>
                                              <w:sz w:val="24"/>
                                              <w:szCs w:val="24"/>
                                            </w:rPr>
                                            <w:t>When</w:t>
                                          </w:r>
                                          <w:r>
                                            <w:rPr>
                                              <w:rFonts w:ascii="SassoonPrimaryInfant" w:hAnsi="SassoonPrimaryInfant"/>
                                              <w:b/>
                                              <w:sz w:val="24"/>
                                              <w:szCs w:val="24"/>
                                            </w:rPr>
                                            <w:t xml:space="preserve"> </w:t>
                                          </w:r>
                                          <w:r w:rsidRPr="006C22F9">
                                            <w:rPr>
                                              <w:rFonts w:ascii="SassoonPrimaryInfant" w:hAnsi="SassoonPrimaryInfant"/>
                                              <w:b/>
                                              <w:sz w:val="24"/>
                                              <w:szCs w:val="24"/>
                                            </w:rPr>
                                            <w:t>…</w:t>
                                          </w:r>
                                          <w:proofErr w:type="gramEnd"/>
                                        </w:p>
                                      </w:txbxContent>
                                    </v:textbox>
                                  </v:shape>
                                </v:group>
                                <v:shape id="Text Box 2" o:spid="_x0000_s1112" type="#_x0000_t202" style="position:absolute;left:17375;top:9940;width:7360;height:3518;rotation:-29048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fBocMA&#10;AADbAAAADwAAAGRycy9kb3ducmV2LnhtbESPQWvCQBSE74X+h+UVvNVNGwkhuglFsPRa60Fvz+wz&#10;Wcy+jdltjP++Kwg9DjPzDbOqJtuJkQZvHCt4mycgiGunDTcKdj+b1xyED8gaO8ek4EYeqvL5aYWF&#10;dlf+pnEbGhEh7AtU0IbQF1L6uiWLfu564uid3GAxRDk0Ug94jXDbyfckyaRFw3GhxZ7WLdXn7a9V&#10;kCMuDvnlM9tN49Ee9+naLDKj1Oxl+liCCDSF//Cj/aUVpCncv8QfI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fBocMAAADbAAAADwAAAAAAAAAAAAAAAACYAgAAZHJzL2Rv&#10;d25yZXYueG1sUEsFBgAAAAAEAAQA9QAAAIgDAAAAAA==&#10;" filled="f" stroked="f">
                                  <v:textbox>
                                    <w:txbxContent>
                                      <w:p w14:paraId="765C730F" w14:textId="056F1C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Why</w:t>
                                        </w:r>
                                        <w:r>
                                          <w:rPr>
                                            <w:rFonts w:ascii="SassoonPrimaryInfant" w:hAnsi="SassoonPrimaryInfant"/>
                                            <w:b/>
                                            <w:sz w:val="24"/>
                                            <w:szCs w:val="24"/>
                                          </w:rPr>
                                          <w:t xml:space="preserve"> </w:t>
                                        </w:r>
                                        <w:r w:rsidRPr="006C22F9">
                                          <w:rPr>
                                            <w:rFonts w:ascii="SassoonPrimaryInfant" w:hAnsi="SassoonPrimaryInfant"/>
                                            <w:b/>
                                            <w:sz w:val="24"/>
                                            <w:szCs w:val="24"/>
                                          </w:rPr>
                                          <w:t>…</w:t>
                                        </w:r>
                                      </w:p>
                                    </w:txbxContent>
                                  </v:textbox>
                                </v:shape>
                              </v:group>
                              <v:shape id="Text Box 2" o:spid="_x0000_s1113" type="#_x0000_t202" style="position:absolute;left:8479;top:37062;width:7366;height:3518;rotation:-89213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VzVcAA&#10;AADbAAAADwAAAGRycy9kb3ducmV2LnhtbESP0arCMBBE3y/4D2EFXy6aqiBSjeK9IPgggtUPWJq1&#10;LTabmkRb/94Igo/D7JzZWa47U4sHOV9ZVjAeJSCIc6srLhScT9vhHIQPyBpry6TgSR7Wq97PElNt&#10;Wz7SIwuFiBD2KSooQ2hSKX1ekkE/sg1x9C7WGQxRukJqh22Em1pOkmQmDVYcG0ps6L+k/JrdTXyD&#10;JtesaE37pP3tb/eLB3aalBr0u80CRKAufI8/6Z1WMB3De0sE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fVzVcAAAADbAAAADwAAAAAAAAAAAAAAAACYAgAAZHJzL2Rvd25y&#10;ZXYueG1sUEsFBgAAAAAEAAQA9QAAAIUDAAAAAA==&#10;" filled="f" stroked="f">
                                <v:textbox>
                                  <w:txbxContent>
                                    <w:p w14:paraId="2E257640" w14:textId="657D5344"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What</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shape id="Text Box 2" o:spid="_x0000_s1114" type="#_x0000_t202" style="position:absolute;left:23367;top:51221;width:7360;height:3519;rotation:-89213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pjsEA&#10;AADbAAAADwAAAGRycy9kb3ducmV2LnhtbESPQYvCMBCF78L+hzALXkRTe1h2a6OoIHiQha37A4Zm&#10;bIvNpCbR1n9vBMHj48373rx8NZhW3Mj5xrKC+SwBQVxa3XCl4P+4m36D8AFZY2uZFNzJw2r5Mcox&#10;07bnP7oVoRIRwj5DBXUIXSalL2sy6Ge2I47eyTqDIUpXSe2wj3DTyjRJvqTBhmNDjR1tayrPxdXE&#10;Nyg9F1Vv+jsdLpv9BH/ZaVJq/DmsFyACDeF9/ErvtYL0B55bIgD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a6Y7BAAAA2wAAAA8AAAAAAAAAAAAAAAAAmAIAAGRycy9kb3du&#10;cmV2LnhtbFBLBQYAAAAABAAEAPUAAACGAwAAAAA=&#10;" filled="f" stroked="f">
                              <v:textbox>
                                <w:txbxContent>
                                  <w:p w14:paraId="2FED4BEC" w14:textId="3FC0E0D0" w:rsidR="002B125A" w:rsidRPr="006C22F9" w:rsidRDefault="002B125A" w:rsidP="002941D0">
                                    <w:pPr>
                                      <w:rPr>
                                        <w:rFonts w:ascii="SassoonPrimaryInfant" w:hAnsi="SassoonPrimaryInfant"/>
                                        <w:b/>
                                        <w:sz w:val="24"/>
                                        <w:szCs w:val="24"/>
                                      </w:rPr>
                                    </w:pPr>
                                    <w:proofErr w:type="gramStart"/>
                                    <w:r w:rsidRPr="006C22F9">
                                      <w:rPr>
                                        <w:rFonts w:ascii="SassoonPrimaryInfant" w:hAnsi="SassoonPrimaryInfant"/>
                                        <w:b/>
                                        <w:sz w:val="24"/>
                                        <w:szCs w:val="24"/>
                                      </w:rPr>
                                      <w:t>How</w:t>
                                    </w:r>
                                    <w:r>
                                      <w:rPr>
                                        <w:rFonts w:ascii="SassoonPrimaryInfant" w:hAnsi="SassoonPrimaryInfant"/>
                                        <w:b/>
                                        <w:sz w:val="24"/>
                                        <w:szCs w:val="24"/>
                                      </w:rPr>
                                      <w:t xml:space="preserve"> </w:t>
                                    </w:r>
                                    <w:r w:rsidRPr="006C22F9">
                                      <w:rPr>
                                        <w:rFonts w:ascii="SassoonPrimaryInfant" w:hAnsi="SassoonPrimaryInfant"/>
                                        <w:b/>
                                        <w:sz w:val="24"/>
                                        <w:szCs w:val="24"/>
                                      </w:rPr>
                                      <w:t>…</w:t>
                                    </w:r>
                                    <w:proofErr w:type="gramEnd"/>
                                    <w:r w:rsidRPr="006C22F9">
                                      <w:rPr>
                                        <w:rFonts w:ascii="SassoonPrimaryInfant" w:hAnsi="SassoonPrimaryInfant"/>
                                        <w:b/>
                                        <w:sz w:val="24"/>
                                        <w:szCs w:val="24"/>
                                      </w:rPr>
                                      <w:t xml:space="preserve"> </w:t>
                                    </w:r>
                                  </w:p>
                                </w:txbxContent>
                              </v:textbox>
                            </v:shape>
                          </v:group>
                          <v:shape id="Text Box 2" o:spid="_x0000_s1115" type="#_x0000_t202" style="position:absolute;left:35440;top:44746;width:7360;height:3518;rotation:879673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bBd8IA&#10;AADbAAAADwAAAGRycy9kb3ducmV2LnhtbESPQWsCMRSE7wX/Q3iCt5pdrVq2RhHB2qNuPfT42Dyz&#10;i5uXJYm6/femUPA4zMw3zHLd21bcyIfGsYJ8nIEgrpxu2Cg4fe9e30GEiKyxdUwKfinAejV4WWKh&#10;3Z2PdCujEQnCoUAFdYxdIWWoarIYxq4jTt7ZeYsxSW+k9nhPcNvKSZbNpcWG00KNHW1rqi7l1So4&#10;/JxNbhazz33uo5vOutObby9KjYb95gNEpD4+w//tL61gsoC/L+k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RsF3wgAAANsAAAAPAAAAAAAAAAAAAAAAAJgCAABkcnMvZG93&#10;bnJldi54bWxQSwUGAAAAAAQABAD1AAAAhwMAAAAA&#10;" filled="f" stroked="f">
                            <v:textbox>
                              <w:txbxContent>
                                <w:p w14:paraId="6A127BFC" w14:textId="7E348435"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Who</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shape id="Text Box 2" o:spid="_x0000_s1116" type="#_x0000_t202" style="position:absolute;left:50022;top:30170;width:7366;height:3518;rotation:879673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6m8MA&#10;AADbAAAADwAAAGRycy9kb3ducmV2LnhtbESPT2sCMRTE7wW/Q3iCt5pd7aqsRhHBtsf65+DxsXlm&#10;FzcvSxJ1++2bQqHHYWZ+w6w2vW3Fg3xoHCvIxxkI4srpho2C82n/ugARIrLG1jEp+KYAm/XgZYWl&#10;dk8+0OMYjUgQDiUqqGPsSilDVZPFMHYdcfKuzluMSXojtcdngttWTrJsJi02nBZq7GhXU3U73q2C&#10;r8vV5GZevH/kPrpp0Z3ffHtTajTst0sQkfr4H/5rf2oFkwJ+v6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j6m8MAAADbAAAADwAAAAAAAAAAAAAAAACYAgAAZHJzL2Rv&#10;d25yZXYueG1sUEsFBgAAAAAEAAQA9QAAAIgDAAAAAA==&#10;" filled="f" stroked="f">
                          <v:textbox>
                            <w:txbxContent>
                              <w:p w14:paraId="38457CC4" w14:textId="223C4BCC"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Find</w:t>
                                </w:r>
                                <w:r>
                                  <w:rPr>
                                    <w:rFonts w:ascii="SassoonPrimaryInfant" w:hAnsi="SassoonPrimaryInfant"/>
                                    <w:b/>
                                    <w:sz w:val="24"/>
                                    <w:szCs w:val="24"/>
                                  </w:rPr>
                                  <w:t xml:space="preserve"> </w:t>
                                </w:r>
                                <w:r w:rsidRPr="006C22F9">
                                  <w:rPr>
                                    <w:rFonts w:ascii="SassoonPrimaryInfant" w:hAnsi="SassoonPrimaryInfant"/>
                                    <w:b/>
                                    <w:sz w:val="24"/>
                                    <w:szCs w:val="24"/>
                                  </w:rPr>
                                  <w:t xml:space="preserve">… </w:t>
                                </w:r>
                              </w:p>
                            </w:txbxContent>
                          </v:textbox>
                        </v:shape>
                      </v:group>
                    </v:group>
                    <v:rect id="Rectangle 21" o:spid="_x0000_s1117" style="position:absolute;left:95;width:58392;height:584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PqcIA&#10;AADbAAAADwAAAGRycy9kb3ducmV2LnhtbESPQYvCMBSE78L+h/AWvMiaKChSjSKC4MGLVQRvb5tn&#10;W2xeShO1/fdGEDwOM/MNs1i1thIPanzpWMNoqEAQZ86UnGs4Hbd/MxA+IBusHJOGjjyslj+9BSbG&#10;PflAjzTkIkLYJ6ihCKFOpPRZQRb90NXE0bu6xmKIssmlafAZ4baSY6Wm0mLJcaHAmjYFZbf0bjUM&#10;1PXS0eA/O+3djG+XSbc7q1Tr/m+7noMI1IZv+NPeGQ3jEby/xB8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T4+pwgAAANsAAAAPAAAAAAAAAAAAAAAAAJgCAABkcnMvZG93&#10;bnJldi54bWxQSwUGAAAAAAQABAD1AAAAhwMAAAAA&#10;" filled="f" strokecolor="#85415e" strokeweight="2pt">
                      <v:stroke dashstyle="longDash"/>
                    </v:rect>
                  </v:group>
                  <v:shape id="Isosceles Triangle 18" o:spid="_x0000_s1118" type="#_x0000_t5" style="position:absolute;left:30192;top:15527;width:27832;height:13614;rotation:18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9gaMMA&#10;AADbAAAADwAAAGRycy9kb3ducmV2LnhtbESPQWvCQBCF7wX/wzJCb3VjKUWiq4ig5FCwtUWvw+6Y&#10;BLOzMbua+O87h0Jv85j3vXmzWA2+UXfqYh3YwHSSgSK2wdVcGvj53r7MQMWE7LAJTAYeFGG1HD0t&#10;MHeh5y+6H1KpJIRjjgaqlNpc62gr8hgnoSWW3Tl0HpPIrtSuw17CfaNfs+xde6xZLlTY0qYieznc&#10;vNTY0an/vIZ944529mFvxfatKIx5Hg/rOahEQ/o3/9GFE07Kyi8ygF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9gaMMAAADbAAAADwAAAAAAAAAAAAAAAACYAgAAZHJzL2Rv&#10;d25yZXYueG1sUEsFBgAAAAAEAAQA9QAAAIgDAAAAAA==&#10;" adj="10858" fillcolor="#f5fedf" stroked="f" strokeweight="2pt">
                    <v:fill opacity="52428f"/>
                  </v:shape>
                  <v:shape id="Text Box 2" o:spid="_x0000_s1119" type="#_x0000_t202" style="position:absolute;left:43111;top:18357;width:7359;height:3518;rotation:29501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792cIA&#10;AADbAAAADwAAAGRycy9kb3ducmV2LnhtbERP22rCQBB9F/oPyxR8000Fi42uEoUWpSB47+OQnSah&#10;2dmQXU3y964g9G0O5zqzRWtKcaPaFZYVvA0jEMSp1QVnCo6Hz8EEhPPIGkvLpKAjB4v5S2+GsbYN&#10;7+i295kIIexiVJB7X8VSujQng25oK+LA/draoA+wzqSusQnhppSjKHqXBgsODTlWtMop/dtfjYLd&#10;qGs2P+dLskq+u3EkT8vN9mupVP+1TaYgPLX+X/x0r3WY/wGPX8IB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v3ZwgAAANsAAAAPAAAAAAAAAAAAAAAAAJgCAABkcnMvZG93&#10;bnJldi54bWxQSwUGAAAAAAQABAD1AAAAhwMAAAAA&#10;" filled="f" stroked="f">
                    <v:textbox>
                      <w:txbxContent>
                        <w:p w14:paraId="3DA7C0A6" w14:textId="62459399" w:rsidR="002B125A" w:rsidRPr="006C22F9" w:rsidRDefault="002B125A" w:rsidP="002941D0">
                          <w:pPr>
                            <w:rPr>
                              <w:rFonts w:ascii="SassoonPrimaryInfant" w:hAnsi="SassoonPrimaryInfant"/>
                              <w:b/>
                              <w:sz w:val="24"/>
                              <w:szCs w:val="24"/>
                            </w:rPr>
                          </w:pPr>
                          <w:r w:rsidRPr="006C22F9">
                            <w:rPr>
                              <w:rFonts w:ascii="SassoonPrimaryInfant" w:hAnsi="SassoonPrimaryInfant"/>
                              <w:b/>
                              <w:sz w:val="24"/>
                              <w:szCs w:val="24"/>
                            </w:rPr>
                            <w:t>Which</w:t>
                          </w:r>
                          <w:r>
                            <w:rPr>
                              <w:rFonts w:ascii="SassoonPrimaryInfant" w:hAnsi="SassoonPrimaryInfant"/>
                              <w:b/>
                              <w:sz w:val="24"/>
                              <w:szCs w:val="24"/>
                            </w:rPr>
                            <w:t xml:space="preserve"> </w:t>
                          </w:r>
                          <w:r w:rsidRPr="006C22F9">
                            <w:rPr>
                              <w:rFonts w:ascii="SassoonPrimaryInfant" w:hAnsi="SassoonPrimaryInfant"/>
                              <w:b/>
                              <w:sz w:val="24"/>
                              <w:szCs w:val="24"/>
                            </w:rPr>
                            <w:t>…</w:t>
                          </w:r>
                        </w:p>
                      </w:txbxContent>
                    </v:textbox>
                  </v:shape>
                </v:group>
                <v:shape id="Text Box 2" o:spid="_x0000_s1120" type="#_x0000_t202" style="position:absolute;left:1266;top:19694;width:7982;height:2889;rotation:3000511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4uk8YA&#10;AADcAAAADwAAAGRycy9kb3ducmV2LnhtbESPQWvCQBCF70L/wzKFXqTZ2GIaoqsUS6EUFIwSPA7Z&#10;MQnNzobsNqb/visI3mZ473vzZrkeTSsG6l1jWcEsikEQl1Y3XCk4Hj6fUxDOI2tsLZOCP3KwXj1M&#10;lphpe+E9DbmvRAhhl6GC2vsuk9KVNRl0ke2Ig3a2vUEf1r6SusdLCDetfInjRBpsOFyosaNNTeVP&#10;/mtCjZM8FN9TeXzbUvIxLdJhV8zPSj09ju8LEJ5Gfzff6C8duNcErs+ECe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4uk8YAAADcAAAADwAAAAAAAAAAAAAAAACYAgAAZHJz&#10;L2Rvd25yZXYueG1sUEsFBgAAAAAEAAQA9QAAAIsDAAAAAA==&#10;" filled="f" stroked="f">
                  <v:textbox>
                    <w:txbxContent>
                      <w:p w14:paraId="14BB9964" w14:textId="13F05164" w:rsidR="002B125A" w:rsidRPr="006C22F9" w:rsidRDefault="002B125A" w:rsidP="00AB5B60">
                        <w:pPr>
                          <w:rPr>
                            <w:rFonts w:ascii="SassoonPrimaryInfant" w:hAnsi="SassoonPrimaryInfant"/>
                            <w:b/>
                            <w:sz w:val="24"/>
                            <w:szCs w:val="24"/>
                          </w:rPr>
                        </w:pPr>
                        <w:proofErr w:type="gramStart"/>
                        <w:r>
                          <w:rPr>
                            <w:rFonts w:ascii="SassoonPrimaryInfant" w:hAnsi="SassoonPrimaryInfant"/>
                            <w:b/>
                            <w:sz w:val="24"/>
                            <w:szCs w:val="24"/>
                          </w:rPr>
                          <w:t xml:space="preserve">Where </w:t>
                        </w:r>
                        <w:r w:rsidRPr="006C22F9">
                          <w:rPr>
                            <w:rFonts w:ascii="SassoonPrimaryInfant" w:hAnsi="SassoonPrimaryInfant"/>
                            <w:b/>
                            <w:sz w:val="24"/>
                            <w:szCs w:val="24"/>
                          </w:rPr>
                          <w:t>…</w:t>
                        </w:r>
                        <w:proofErr w:type="gramEnd"/>
                        <w:r w:rsidRPr="006C22F9">
                          <w:rPr>
                            <w:rFonts w:ascii="SassoonPrimaryInfant" w:hAnsi="SassoonPrimaryInfant"/>
                            <w:b/>
                            <w:sz w:val="24"/>
                            <w:szCs w:val="24"/>
                          </w:rPr>
                          <w:t xml:space="preserve"> </w:t>
                        </w:r>
                      </w:p>
                    </w:txbxContent>
                  </v:textbox>
                </v:shape>
                <w10:anchorlock/>
              </v:group>
            </w:pict>
          </mc:Fallback>
        </mc:AlternateContent>
      </w:r>
    </w:p>
    <w:p w14:paraId="0A7A350A" w14:textId="77777777" w:rsidR="00292D23" w:rsidRDefault="00292D23" w:rsidP="00912CE3">
      <w:pPr>
        <w:spacing w:after="60"/>
        <w:jc w:val="center"/>
        <w:rPr>
          <w:rFonts w:ascii="Times New Roman" w:hAnsi="Times New Roman"/>
          <w:bCs/>
        </w:rPr>
      </w:pPr>
    </w:p>
    <w:p w14:paraId="0D516859" w14:textId="77777777" w:rsidR="00292D23" w:rsidRDefault="00292D23" w:rsidP="00292D23">
      <w:pPr>
        <w:spacing w:after="60"/>
        <w:jc w:val="right"/>
        <w:rPr>
          <w:rFonts w:ascii="Times New Roman" w:hAnsi="Times New Roman"/>
          <w:bCs/>
        </w:rPr>
      </w:pPr>
      <w:r>
        <w:rPr>
          <w:rFonts w:ascii="Times New Roman" w:hAnsi="Times New Roman"/>
          <w:bCs/>
          <w:noProof/>
          <w:lang w:val="en-US"/>
        </w:rPr>
        <w:drawing>
          <wp:inline distT="0" distB="0" distL="0" distR="0" wp14:anchorId="4B84D315" wp14:editId="41A2B694">
            <wp:extent cx="1371600" cy="13716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ssors_noshadow.png"/>
                    <pic:cNvPicPr/>
                  </pic:nvPicPr>
                  <pic:blipFill>
                    <a:blip r:embed="rId76">
                      <a:extLst>
                        <a:ext uri="{28A0092B-C50C-407E-A947-70E740481C1C}">
                          <a14:useLocalDpi xmlns:a14="http://schemas.microsoft.com/office/drawing/2010/main" val="0"/>
                        </a:ext>
                      </a:extLst>
                    </a:blip>
                    <a:stretch>
                      <a:fillRect/>
                    </a:stretch>
                  </pic:blipFill>
                  <pic:spPr>
                    <a:xfrm>
                      <a:off x="0" y="0"/>
                      <a:ext cx="1376384" cy="1376384"/>
                    </a:xfrm>
                    <a:prstGeom prst="rect">
                      <a:avLst/>
                    </a:prstGeom>
                  </pic:spPr>
                </pic:pic>
              </a:graphicData>
            </a:graphic>
          </wp:inline>
        </w:drawing>
      </w:r>
    </w:p>
    <w:p w14:paraId="071CDC27" w14:textId="77777777" w:rsidR="00292D23" w:rsidRDefault="00292D23" w:rsidP="00912CE3">
      <w:pPr>
        <w:pStyle w:val="BulletP1"/>
        <w:numPr>
          <w:ilvl w:val="0"/>
          <w:numId w:val="0"/>
        </w:numPr>
        <w:pBdr>
          <w:bottom w:val="single" w:sz="8" w:space="1" w:color="AE5A7E" w:themeColor="accent5"/>
        </w:pBdr>
        <w:spacing w:before="240" w:after="0"/>
        <w:ind w:left="360"/>
        <w:rPr>
          <w:color w:val="84415D" w:themeColor="accent5" w:themeShade="BF"/>
        </w:rPr>
        <w:sectPr w:rsidR="00292D23" w:rsidSect="00B55A21">
          <w:pgSz w:w="11906" w:h="16838"/>
          <w:pgMar w:top="1134" w:right="1134" w:bottom="851" w:left="1134" w:header="708" w:footer="708" w:gutter="0"/>
          <w:cols w:space="708"/>
          <w:docGrid w:linePitch="381"/>
        </w:sectPr>
      </w:pPr>
    </w:p>
    <w:p w14:paraId="79367205" w14:textId="77777777" w:rsidR="00B774C2" w:rsidRPr="00BB1C07" w:rsidRDefault="00B774C2" w:rsidP="00912CE3">
      <w:pPr>
        <w:pStyle w:val="BulletP1"/>
        <w:numPr>
          <w:ilvl w:val="0"/>
          <w:numId w:val="0"/>
        </w:numPr>
        <w:pBdr>
          <w:bottom w:val="single" w:sz="8" w:space="1" w:color="AE5A7E" w:themeColor="accent5"/>
        </w:pBdr>
        <w:spacing w:before="240" w:after="0"/>
        <w:ind w:left="360"/>
        <w:rPr>
          <w:color w:val="84415D" w:themeColor="accent5" w:themeShade="BF"/>
        </w:rPr>
      </w:pPr>
      <w:r w:rsidRPr="00BB1C07">
        <w:rPr>
          <w:color w:val="84415D" w:themeColor="accent5" w:themeShade="BF"/>
        </w:rPr>
        <w:lastRenderedPageBreak/>
        <w:t>How to make:</w:t>
      </w:r>
    </w:p>
    <w:p w14:paraId="38C13050" w14:textId="77777777" w:rsidR="00292D23" w:rsidRDefault="00292D23" w:rsidP="00292D23">
      <w:pPr>
        <w:pStyle w:val="BulletP1"/>
        <w:numPr>
          <w:ilvl w:val="0"/>
          <w:numId w:val="0"/>
        </w:numPr>
        <w:spacing w:after="0"/>
        <w:ind w:left="723"/>
      </w:pPr>
    </w:p>
    <w:p w14:paraId="666748B3" w14:textId="77777777" w:rsidR="00292D23" w:rsidRDefault="00292D23" w:rsidP="00282C9D">
      <w:pPr>
        <w:pStyle w:val="BulletP1"/>
        <w:ind w:left="723"/>
        <w:sectPr w:rsidR="00292D23" w:rsidSect="00B55A21">
          <w:pgSz w:w="11906" w:h="16838"/>
          <w:pgMar w:top="1134" w:right="1134" w:bottom="851" w:left="1134" w:header="708" w:footer="708" w:gutter="0"/>
          <w:cols w:space="708"/>
          <w:docGrid w:linePitch="381"/>
        </w:sectPr>
      </w:pPr>
    </w:p>
    <w:p w14:paraId="235CDA7D" w14:textId="77777777" w:rsidR="00B774C2" w:rsidRDefault="00B774C2" w:rsidP="00282C9D">
      <w:pPr>
        <w:pStyle w:val="BulletP1"/>
        <w:ind w:left="723"/>
      </w:pPr>
      <w:r w:rsidRPr="00263020">
        <w:lastRenderedPageBreak/>
        <w:t xml:space="preserve">Cut out the chatterbox </w:t>
      </w:r>
      <w:r w:rsidR="00A74655">
        <w:t>square along the dotted lines of the outside edge.</w:t>
      </w:r>
    </w:p>
    <w:p w14:paraId="3C36B09F" w14:textId="77777777" w:rsidR="00B774C2" w:rsidRDefault="00B774C2" w:rsidP="00282C9D">
      <w:pPr>
        <w:pStyle w:val="BulletP1"/>
        <w:ind w:left="723"/>
      </w:pPr>
      <w:r w:rsidRPr="00263020">
        <w:t>Fold it in half to make a triangle, and then in half again to make a smaller triangle.</w:t>
      </w:r>
    </w:p>
    <w:p w14:paraId="19229AFB" w14:textId="77777777" w:rsidR="00B774C2" w:rsidRDefault="00B774C2" w:rsidP="00282C9D">
      <w:pPr>
        <w:pStyle w:val="BulletP1"/>
        <w:ind w:left="723"/>
      </w:pPr>
      <w:r w:rsidRPr="00263020">
        <w:t xml:space="preserve">Open it back out into a flat square, with the blank side facing upwards. Take the corner of each square and fold it in so that the point touches the </w:t>
      </w:r>
      <w:proofErr w:type="spellStart"/>
      <w:r w:rsidRPr="00263020">
        <w:t>centre</w:t>
      </w:r>
      <w:proofErr w:type="spellEnd"/>
      <w:r w:rsidRPr="00263020">
        <w:t xml:space="preserve"> of the chatterbox. This will make a smaller square.</w:t>
      </w:r>
    </w:p>
    <w:p w14:paraId="5FA05324" w14:textId="77777777" w:rsidR="00292D23" w:rsidRDefault="00292D23" w:rsidP="00292D23">
      <w:pPr>
        <w:pStyle w:val="BulletP1"/>
        <w:numPr>
          <w:ilvl w:val="0"/>
          <w:numId w:val="0"/>
        </w:numPr>
        <w:ind w:left="723"/>
      </w:pPr>
    </w:p>
    <w:p w14:paraId="24A2829E" w14:textId="77777777" w:rsidR="00B774C2" w:rsidRDefault="00B774C2" w:rsidP="00282C9D">
      <w:pPr>
        <w:pStyle w:val="BulletP1"/>
        <w:ind w:left="723"/>
      </w:pPr>
      <w:r w:rsidRPr="00263020">
        <w:lastRenderedPageBreak/>
        <w:t xml:space="preserve">Turn the smaller square over and repeat: fold each corner in so that the point touches the </w:t>
      </w:r>
      <w:proofErr w:type="spellStart"/>
      <w:r w:rsidRPr="00263020">
        <w:t>centre</w:t>
      </w:r>
      <w:proofErr w:type="spellEnd"/>
      <w:r w:rsidRPr="00263020">
        <w:t xml:space="preserve"> of the chatterbox. All the numbers should now be facing upwards, and the colours should be on the reverse of the square.</w:t>
      </w:r>
    </w:p>
    <w:p w14:paraId="0979A884" w14:textId="77777777" w:rsidR="00BB1C07" w:rsidRDefault="00B774C2" w:rsidP="00282C9D">
      <w:pPr>
        <w:pStyle w:val="BulletP1"/>
        <w:ind w:left="723"/>
      </w:pPr>
      <w:r w:rsidRPr="00263020">
        <w:t>Fold the chatterbox in half so that it makes a rectangle. Slide your finger and thumb under two adjoining colour flaps. Repeat with the other finger and thumb and the other two flaps. Your chatterbox is now ready to ‘chatter’!</w:t>
      </w:r>
    </w:p>
    <w:p w14:paraId="1B427D83" w14:textId="77777777" w:rsidR="006C22F9" w:rsidRDefault="006C22F9" w:rsidP="00912CE3">
      <w:pPr>
        <w:pStyle w:val="BulletP1"/>
        <w:numPr>
          <w:ilvl w:val="0"/>
          <w:numId w:val="0"/>
        </w:numPr>
        <w:spacing w:after="0"/>
        <w:ind w:left="113"/>
        <w:sectPr w:rsidR="006C22F9" w:rsidSect="00292D23">
          <w:type w:val="continuous"/>
          <w:pgSz w:w="11906" w:h="16838"/>
          <w:pgMar w:top="1134" w:right="1134" w:bottom="851" w:left="1134" w:header="708" w:footer="708" w:gutter="0"/>
          <w:cols w:num="2" w:space="708"/>
          <w:docGrid w:linePitch="381"/>
        </w:sectPr>
      </w:pPr>
    </w:p>
    <w:p w14:paraId="60D5CED9" w14:textId="77777777" w:rsidR="00B774C2" w:rsidRPr="00103CF7" w:rsidRDefault="00B774C2" w:rsidP="00912CE3">
      <w:pPr>
        <w:pStyle w:val="BulletP1"/>
        <w:numPr>
          <w:ilvl w:val="0"/>
          <w:numId w:val="0"/>
        </w:numPr>
        <w:spacing w:after="0"/>
        <w:ind w:left="113"/>
        <w:rPr>
          <w:sz w:val="2"/>
        </w:rPr>
      </w:pPr>
    </w:p>
    <w:p w14:paraId="056D46E2" w14:textId="77777777" w:rsidR="00B774C2" w:rsidRDefault="00103CF7" w:rsidP="00912CE3">
      <w:pPr>
        <w:pStyle w:val="BulletP1"/>
        <w:numPr>
          <w:ilvl w:val="0"/>
          <w:numId w:val="0"/>
        </w:numPr>
        <w:spacing w:after="60"/>
        <w:jc w:val="center"/>
      </w:pPr>
      <w:r>
        <w:rPr>
          <w:noProof/>
          <w:lang w:val="en-US"/>
        </w:rPr>
        <w:drawing>
          <wp:inline distT="0" distB="0" distL="0" distR="0" wp14:anchorId="1A431F77" wp14:editId="1C1AC796">
            <wp:extent cx="5771408" cy="2546015"/>
            <wp:effectExtent l="0" t="0" r="1270" b="698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75502" cy="2547821"/>
                    </a:xfrm>
                    <a:prstGeom prst="rect">
                      <a:avLst/>
                    </a:prstGeom>
                    <a:noFill/>
                    <a:ln>
                      <a:noFill/>
                    </a:ln>
                  </pic:spPr>
                </pic:pic>
              </a:graphicData>
            </a:graphic>
          </wp:inline>
        </w:drawing>
      </w:r>
    </w:p>
    <w:p w14:paraId="4C44FCBB" w14:textId="77777777" w:rsidR="00BB1C07" w:rsidRPr="00103CF7" w:rsidRDefault="00BB1C07" w:rsidP="00912CE3">
      <w:pPr>
        <w:pStyle w:val="BulletP1"/>
        <w:numPr>
          <w:ilvl w:val="0"/>
          <w:numId w:val="0"/>
        </w:numPr>
        <w:spacing w:after="0"/>
        <w:ind w:left="360"/>
        <w:rPr>
          <w:sz w:val="16"/>
        </w:rPr>
      </w:pPr>
    </w:p>
    <w:p w14:paraId="0DA0675B" w14:textId="77777777" w:rsidR="00B774C2" w:rsidRPr="00BB1C07" w:rsidRDefault="00B774C2" w:rsidP="00912CE3">
      <w:pPr>
        <w:pStyle w:val="BulletP1"/>
        <w:numPr>
          <w:ilvl w:val="0"/>
          <w:numId w:val="0"/>
        </w:numPr>
        <w:pBdr>
          <w:bottom w:val="single" w:sz="8" w:space="1" w:color="AE5A7E" w:themeColor="accent5"/>
        </w:pBdr>
        <w:spacing w:after="0"/>
        <w:ind w:left="360"/>
        <w:rPr>
          <w:color w:val="84415D" w:themeColor="accent5" w:themeShade="BF"/>
        </w:rPr>
      </w:pPr>
      <w:r w:rsidRPr="00BB1C07">
        <w:rPr>
          <w:color w:val="84415D" w:themeColor="accent5" w:themeShade="BF"/>
        </w:rPr>
        <w:t>How to play:</w:t>
      </w:r>
    </w:p>
    <w:p w14:paraId="5DA9C43B" w14:textId="77777777" w:rsidR="00BB1C07" w:rsidRPr="007F4801" w:rsidRDefault="00BB1C07" w:rsidP="00912CE3">
      <w:pPr>
        <w:pStyle w:val="BulletP1"/>
        <w:numPr>
          <w:ilvl w:val="0"/>
          <w:numId w:val="0"/>
        </w:numPr>
        <w:spacing w:after="0"/>
        <w:ind w:left="360"/>
      </w:pPr>
    </w:p>
    <w:p w14:paraId="54D9F1C9" w14:textId="77777777" w:rsidR="00292D23" w:rsidRDefault="00292D23" w:rsidP="00282C9D">
      <w:pPr>
        <w:pStyle w:val="BulletP1"/>
        <w:ind w:left="723"/>
        <w:sectPr w:rsidR="00292D23" w:rsidSect="006C22F9">
          <w:type w:val="continuous"/>
          <w:pgSz w:w="11906" w:h="16838"/>
          <w:pgMar w:top="1134" w:right="1134" w:bottom="851" w:left="1134" w:header="708" w:footer="708" w:gutter="0"/>
          <w:cols w:space="708"/>
          <w:docGrid w:linePitch="381"/>
        </w:sectPr>
      </w:pPr>
    </w:p>
    <w:p w14:paraId="481D8A81" w14:textId="77777777" w:rsidR="00BB1C07" w:rsidRDefault="00B774C2" w:rsidP="00103CF7">
      <w:pPr>
        <w:pStyle w:val="BulletP1"/>
        <w:ind w:left="723"/>
      </w:pPr>
      <w:r>
        <w:lastRenderedPageBreak/>
        <w:t xml:space="preserve">The player chooses a colour. The holder opens and closes the chatterbox the same number of times as there are letters in the </w:t>
      </w:r>
      <w:proofErr w:type="spellStart"/>
      <w:r>
        <w:t>colour’s</w:t>
      </w:r>
      <w:proofErr w:type="spellEnd"/>
      <w:r>
        <w:t xml:space="preserve"> name. Four numbers will be </w:t>
      </w:r>
      <w:r w:rsidR="00103CF7">
        <w:t>revealed inside the chatterbox.</w:t>
      </w:r>
    </w:p>
    <w:p w14:paraId="30575294" w14:textId="77777777" w:rsidR="00BB1C07" w:rsidRDefault="00B774C2" w:rsidP="00103CF7">
      <w:pPr>
        <w:pStyle w:val="BulletP1"/>
        <w:ind w:left="723"/>
      </w:pPr>
      <w:r>
        <w:t>Then the player picks a number from the four available. The holder opens and closes the chatterbox that number of times. Four</w:t>
      </w:r>
      <w:r w:rsidR="00103CF7">
        <w:t xml:space="preserve"> more numbers will be revealed.</w:t>
      </w:r>
    </w:p>
    <w:p w14:paraId="2107B7D5" w14:textId="77777777" w:rsidR="00B774C2" w:rsidRDefault="00B774C2" w:rsidP="00282C9D">
      <w:pPr>
        <w:pStyle w:val="BulletP1"/>
        <w:ind w:left="723"/>
      </w:pPr>
      <w:r>
        <w:lastRenderedPageBreak/>
        <w:t>The volunteer picks a second number, and the holder lifts the flap to reveal the question!</w:t>
      </w:r>
    </w:p>
    <w:p w14:paraId="40242578" w14:textId="77777777" w:rsidR="005A0E1A" w:rsidRDefault="005A0E1A" w:rsidP="00912CE3">
      <w:pPr>
        <w:tabs>
          <w:tab w:val="right" w:leader="dot" w:pos="4536"/>
          <w:tab w:val="left" w:pos="5103"/>
          <w:tab w:val="right" w:leader="dot" w:pos="9639"/>
        </w:tabs>
        <w:rPr>
          <w:rFonts w:ascii="SassoonPrimaryInfant" w:hAnsi="SassoonPrimaryInfant"/>
          <w:sz w:val="24"/>
        </w:rPr>
        <w:sectPr w:rsidR="005A0E1A" w:rsidSect="00292D23">
          <w:type w:val="continuous"/>
          <w:pgSz w:w="11906" w:h="16838"/>
          <w:pgMar w:top="1134" w:right="1134" w:bottom="851" w:left="1134" w:header="708" w:footer="708" w:gutter="0"/>
          <w:cols w:num="2" w:space="708"/>
          <w:docGrid w:linePitch="381"/>
        </w:sectPr>
      </w:pPr>
    </w:p>
    <w:tbl>
      <w:tblPr>
        <w:tblW w:w="0" w:type="auto"/>
        <w:tblInd w:w="108" w:type="dxa"/>
        <w:shd w:val="clear" w:color="auto" w:fill="AE5A7E" w:themeFill="accent5"/>
        <w:tblLook w:val="04A0" w:firstRow="1" w:lastRow="0" w:firstColumn="1" w:lastColumn="0" w:noHBand="0" w:noVBand="1"/>
      </w:tblPr>
      <w:tblGrid>
        <w:gridCol w:w="9639"/>
      </w:tblGrid>
      <w:tr w:rsidR="005A0E1A" w:rsidRPr="00987F99" w14:paraId="2F4AA5E1" w14:textId="77777777" w:rsidTr="005A0E1A">
        <w:trPr>
          <w:trHeight w:val="1417"/>
        </w:trPr>
        <w:tc>
          <w:tcPr>
            <w:tcW w:w="9639" w:type="dxa"/>
            <w:shd w:val="clear" w:color="auto" w:fill="F14009" w:themeFill="accent2"/>
            <w:vAlign w:val="center"/>
          </w:tcPr>
          <w:p w14:paraId="45BE442F" w14:textId="77777777" w:rsidR="005A0E1A" w:rsidRPr="00987F99" w:rsidRDefault="005A0E1A" w:rsidP="00912CE3">
            <w:pPr>
              <w:pStyle w:val="01Normalinstruction"/>
              <w:spacing w:after="0" w:line="276" w:lineRule="auto"/>
              <w:ind w:left="227"/>
              <w:rPr>
                <w:color w:val="FFFFFF" w:themeColor="background1"/>
                <w:sz w:val="72"/>
                <w:szCs w:val="80"/>
              </w:rPr>
            </w:pPr>
            <w:bookmarkStart w:id="24" w:name="OdinsReward"/>
            <w:r w:rsidRPr="00987F99">
              <w:rPr>
                <w:color w:val="FFFFFF" w:themeColor="background1"/>
                <w:sz w:val="72"/>
                <w:szCs w:val="80"/>
              </w:rPr>
              <w:lastRenderedPageBreak/>
              <w:t xml:space="preserve">Unit </w:t>
            </w:r>
            <w:r w:rsidR="006652B0">
              <w:rPr>
                <w:color w:val="FFFFFF" w:themeColor="background1"/>
                <w:sz w:val="72"/>
                <w:szCs w:val="80"/>
              </w:rPr>
              <w:t>4</w:t>
            </w:r>
            <w:r w:rsidRPr="00987F99">
              <w:rPr>
                <w:color w:val="FFFFFF" w:themeColor="background1"/>
                <w:sz w:val="72"/>
                <w:szCs w:val="80"/>
              </w:rPr>
              <w:t xml:space="preserve"> – </w:t>
            </w:r>
            <w:r w:rsidR="006652B0">
              <w:rPr>
                <w:color w:val="FFFFFF" w:themeColor="background1"/>
                <w:sz w:val="72"/>
                <w:szCs w:val="80"/>
              </w:rPr>
              <w:t>Odin’s Reward</w:t>
            </w:r>
            <w:bookmarkEnd w:id="24"/>
          </w:p>
        </w:tc>
      </w:tr>
    </w:tbl>
    <w:p w14:paraId="5DCA644E" w14:textId="77777777" w:rsidR="005A0E1A" w:rsidRPr="006652B0" w:rsidRDefault="005A0E1A" w:rsidP="00912CE3">
      <w:pPr>
        <w:pStyle w:val="H3"/>
        <w:shd w:val="clear" w:color="auto" w:fill="FBB19A" w:themeFill="accent2" w:themeFillTint="66"/>
        <w:spacing w:line="276" w:lineRule="auto"/>
      </w:pPr>
      <w:bookmarkStart w:id="25" w:name="OdinsRewardTN"/>
      <w:r w:rsidRPr="006652B0">
        <w:rPr>
          <w:color w:val="auto"/>
        </w:rPr>
        <w:t>Teaching notes</w:t>
      </w:r>
      <w:bookmarkEnd w:id="25"/>
      <w:r w:rsidRPr="006652B0">
        <w:t>:</w:t>
      </w:r>
    </w:p>
    <w:p w14:paraId="3876EDB0" w14:textId="77777777" w:rsidR="005A0E1A" w:rsidRPr="00270E93" w:rsidRDefault="005A0E1A" w:rsidP="00912CE3">
      <w:pPr>
        <w:pStyle w:val="H4new"/>
        <w:spacing w:before="0"/>
      </w:pPr>
      <w:r>
        <w:t>Starter</w:t>
      </w:r>
      <w:r w:rsidRPr="00270E93">
        <w:t>:</w:t>
      </w:r>
    </w:p>
    <w:p w14:paraId="45893B40" w14:textId="23B2A269" w:rsidR="005A0E1A" w:rsidRDefault="005A0E1A" w:rsidP="00282C9D">
      <w:pPr>
        <w:pStyle w:val="BulletP1"/>
        <w:ind w:left="723"/>
      </w:pPr>
      <w:r>
        <w:rPr>
          <w:b/>
        </w:rPr>
        <w:t xml:space="preserve">Word explosion: </w:t>
      </w:r>
      <w:r>
        <w:t>Tell the children that the story we are going to be working on today comes from Norse mythology – tales of the Viking gods</w:t>
      </w:r>
      <w:r w:rsidR="00A733F0">
        <w:t>.</w:t>
      </w:r>
      <w:r>
        <w:t xml:space="preserve"> Before we begin, we are going to create a class ‘word explosion’ based on word associations. Write the words ‘myth’, ‘Viking’ and ‘gods’ in the middle of a flipchart or whiteboard, and repeat for a second flipchart or whiteboard. Ask the class to stand in two lines – one for each board or flipchart. The child at the front of each line takes a pen and writes a word on the board that they associate with the ‘starter’ words. They must do this as quickly as possible, before passing the pen to the next child in line, who writes the next word. If they have another idea for a word, they must rejoin the back of the line</w:t>
      </w:r>
      <w:r w:rsidR="00EA6AFD">
        <w:t>.</w:t>
      </w:r>
      <w:r>
        <w:t xml:space="preserve"> Continue until the ch</w:t>
      </w:r>
      <w:r w:rsidR="006652B0">
        <w:t>ildren have run out of ideas,</w:t>
      </w:r>
      <w:r>
        <w:t xml:space="preserve"> until the board is full</w:t>
      </w:r>
      <w:r w:rsidR="006652B0">
        <w:t xml:space="preserve"> or after a given time limit.</w:t>
      </w:r>
      <w:r>
        <w:t xml:space="preserve"> Which team came up with the most word associations? How many of the word</w:t>
      </w:r>
      <w:r w:rsidR="006652B0">
        <w:t>s</w:t>
      </w:r>
      <w:r>
        <w:t xml:space="preserve"> were the same for each team?</w:t>
      </w:r>
    </w:p>
    <w:p w14:paraId="3CB2D693" w14:textId="77777777" w:rsidR="005A0E1A" w:rsidRPr="00270E93" w:rsidRDefault="005A0E1A" w:rsidP="00912CE3">
      <w:pPr>
        <w:pStyle w:val="H4new"/>
      </w:pPr>
      <w:r>
        <w:t>Main activities</w:t>
      </w:r>
      <w:r w:rsidRPr="00270E93">
        <w:t>:</w:t>
      </w:r>
    </w:p>
    <w:p w14:paraId="33DE9474" w14:textId="7C6B800A" w:rsidR="005A0E1A" w:rsidRPr="0099329F" w:rsidRDefault="005A0E1A" w:rsidP="00282C9D">
      <w:pPr>
        <w:pStyle w:val="BulletP1"/>
        <w:ind w:left="723"/>
        <w:rPr>
          <w:color w:val="auto"/>
          <w:lang w:eastAsia="en-GB"/>
        </w:rPr>
      </w:pPr>
      <w:r w:rsidRPr="0099329F">
        <w:rPr>
          <w:b/>
        </w:rPr>
        <w:t>Main teaching activity</w:t>
      </w:r>
      <w:r w:rsidRPr="00F215CF">
        <w:t>:</w:t>
      </w:r>
      <w:r>
        <w:t xml:space="preserve"> Ask the children: </w:t>
      </w:r>
      <w:r w:rsidR="006652B0">
        <w:rPr>
          <w:i/>
        </w:rPr>
        <w:t>w</w:t>
      </w:r>
      <w:r w:rsidRPr="0099329F">
        <w:rPr>
          <w:i/>
        </w:rPr>
        <w:t xml:space="preserve">hat is a proper noun? </w:t>
      </w:r>
      <w:r>
        <w:t>Take examples. Establish that a proper noun is a name used for an individual person, place or organization, and it always begins with a capital letter – no matter where it comes in a sentence</w:t>
      </w:r>
      <w:r w:rsidR="00EA6AFD">
        <w:t>.</w:t>
      </w:r>
      <w:r>
        <w:t xml:space="preserve"> Divide the children into groups of 2 – 4. Provide each group with a copy of the </w:t>
      </w:r>
      <w:hyperlink w:anchor="OdinsRewardextract" w:history="1">
        <w:r w:rsidRPr="0060024A">
          <w:rPr>
            <w:rStyle w:val="Hyperlink"/>
            <w:b/>
          </w:rPr>
          <w:t>extract</w:t>
        </w:r>
      </w:hyperlink>
      <w:r>
        <w:t xml:space="preserve"> and a copy of </w:t>
      </w:r>
      <w:hyperlink w:anchor="OdinsRewardR1" w:history="1">
        <w:r w:rsidR="006652B0" w:rsidRPr="0060024A">
          <w:rPr>
            <w:rStyle w:val="Hyperlink"/>
            <w:b/>
          </w:rPr>
          <w:t>R</w:t>
        </w:r>
        <w:r w:rsidRPr="0060024A">
          <w:rPr>
            <w:rStyle w:val="Hyperlink"/>
            <w:b/>
          </w:rPr>
          <w:t>esource 1</w:t>
        </w:r>
        <w:r w:rsidR="006652B0" w:rsidRPr="0060024A">
          <w:rPr>
            <w:rStyle w:val="Hyperlink"/>
            <w:b/>
          </w:rPr>
          <w:t xml:space="preserve"> –</w:t>
        </w:r>
        <w:r w:rsidRPr="0060024A">
          <w:rPr>
            <w:rStyle w:val="Hyperlink"/>
            <w:b/>
          </w:rPr>
          <w:t xml:space="preserve"> Pairs game</w:t>
        </w:r>
        <w:r w:rsidRPr="0060024A">
          <w:rPr>
            <w:rStyle w:val="Hyperlink"/>
          </w:rPr>
          <w:t>.</w:t>
        </w:r>
      </w:hyperlink>
      <w:r>
        <w:t xml:space="preserve"> Explain that each card in the game contains either a </w:t>
      </w:r>
      <w:r w:rsidRPr="0099329F">
        <w:rPr>
          <w:i/>
        </w:rPr>
        <w:t>proper noun</w:t>
      </w:r>
      <w:r>
        <w:t xml:space="preserve"> taken from the story </w:t>
      </w:r>
      <w:r w:rsidRPr="0099329F">
        <w:rPr>
          <w:i/>
        </w:rPr>
        <w:t>Odin’s Reward</w:t>
      </w:r>
      <w:r>
        <w:t xml:space="preserve">, or a </w:t>
      </w:r>
      <w:r w:rsidRPr="0099329F">
        <w:rPr>
          <w:i/>
        </w:rPr>
        <w:t>definition</w:t>
      </w:r>
      <w:r>
        <w:t xml:space="preserve"> of that noun. Their task is to play the game ‘Pairs’, matching each proper noun with its definition</w:t>
      </w:r>
      <w:r w:rsidR="00EA6AFD">
        <w:t>.</w:t>
      </w:r>
      <w:r>
        <w:t xml:space="preserve"> They will need to read the </w:t>
      </w:r>
      <w:hyperlink w:anchor="OdinsRewardextract" w:history="1">
        <w:r w:rsidRPr="0060024A">
          <w:rPr>
            <w:rStyle w:val="Hyperlink"/>
            <w:b/>
          </w:rPr>
          <w:t>extract</w:t>
        </w:r>
      </w:hyperlink>
      <w:r w:rsidRPr="0099329F">
        <w:rPr>
          <w:b/>
        </w:rPr>
        <w:t xml:space="preserve"> </w:t>
      </w:r>
      <w:r>
        <w:t xml:space="preserve">all the way through before they can start the game, but also encourage them to refer to the </w:t>
      </w:r>
      <w:hyperlink w:anchor="OdinsRewardextract" w:history="1">
        <w:r w:rsidRPr="0060024A">
          <w:rPr>
            <w:rStyle w:val="Hyperlink"/>
            <w:b/>
          </w:rPr>
          <w:t>extract</w:t>
        </w:r>
      </w:hyperlink>
      <w:r>
        <w:t xml:space="preserve"> throughout the game – this will allow them to practice scanning a text for specific information</w:t>
      </w:r>
      <w:r w:rsidR="00EA6AFD">
        <w:t>.</w:t>
      </w:r>
      <w:r>
        <w:t xml:space="preserve"> </w:t>
      </w:r>
    </w:p>
    <w:p w14:paraId="7CF1F1D1" w14:textId="431BF319" w:rsidR="00741F8D" w:rsidRDefault="005A0E1A" w:rsidP="00282C9D">
      <w:pPr>
        <w:pStyle w:val="BulletP1"/>
        <w:ind w:left="723"/>
        <w:sectPr w:rsidR="00741F8D" w:rsidSect="00B55A21">
          <w:headerReference w:type="default" r:id="rId78"/>
          <w:footerReference w:type="default" r:id="rId79"/>
          <w:pgSz w:w="11906" w:h="16838"/>
          <w:pgMar w:top="1134" w:right="1134" w:bottom="851" w:left="1134" w:header="708" w:footer="708" w:gutter="0"/>
          <w:cols w:space="708"/>
          <w:docGrid w:linePitch="381"/>
        </w:sectPr>
      </w:pPr>
      <w:r w:rsidRPr="0099329F">
        <w:rPr>
          <w:b/>
        </w:rPr>
        <w:t xml:space="preserve">Main teaching activity: </w:t>
      </w:r>
      <w:r>
        <w:t xml:space="preserve">Provide each child with a copy of the </w:t>
      </w:r>
      <w:hyperlink w:anchor="OdinsRewardextract" w:history="1">
        <w:r w:rsidRPr="0060024A">
          <w:rPr>
            <w:rStyle w:val="Hyperlink"/>
            <w:b/>
          </w:rPr>
          <w:t>extract</w:t>
        </w:r>
      </w:hyperlink>
      <w:r>
        <w:t>, and ask them to work in pairs to read it aloud to one another, taking turns to read alternate paragraphs. Remind them that they may choose to use a highlighter or a pencil to pick out key information from the extract</w:t>
      </w:r>
      <w:r w:rsidR="00EA6AFD">
        <w:t>.</w:t>
      </w:r>
      <w:r>
        <w:t xml:space="preserve"> Now provide each child with a copy of the </w:t>
      </w:r>
      <w:hyperlink w:anchor="OdinsRewardCQ" w:history="1">
        <w:r w:rsidRPr="0060024A">
          <w:rPr>
            <w:rStyle w:val="Hyperlink"/>
            <w:b/>
          </w:rPr>
          <w:t>comprehension questions</w:t>
        </w:r>
      </w:hyperlink>
      <w:r>
        <w:t xml:space="preserve"> and ask them to work through the questions individually (you may wish to pair lower a</w:t>
      </w:r>
      <w:r w:rsidR="006652B0">
        <w:t>ttaining</w:t>
      </w:r>
      <w:r>
        <w:t xml:space="preserve"> children together, or provide them with an adult support). </w:t>
      </w:r>
    </w:p>
    <w:p w14:paraId="68D6CA4C" w14:textId="77777777" w:rsidR="005A0E1A" w:rsidRPr="0013139D" w:rsidRDefault="005A0E1A" w:rsidP="00282C9D">
      <w:pPr>
        <w:pStyle w:val="BulletP1"/>
        <w:ind w:left="723"/>
        <w:rPr>
          <w:color w:val="auto"/>
          <w:lang w:eastAsia="en-GB"/>
        </w:rPr>
      </w:pPr>
      <w:r w:rsidRPr="0013139D">
        <w:rPr>
          <w:b/>
        </w:rPr>
        <w:lastRenderedPageBreak/>
        <w:t>Pupil activity two</w:t>
      </w:r>
      <w:r>
        <w:t xml:space="preserve">: Challenge the children to rewrite the story as a comic strip for a younger child, using </w:t>
      </w:r>
      <w:hyperlink w:anchor="OdinsRewardR2" w:history="1">
        <w:r w:rsidR="006652B0" w:rsidRPr="0060024A">
          <w:rPr>
            <w:rStyle w:val="Hyperlink"/>
            <w:b/>
          </w:rPr>
          <w:t>R</w:t>
        </w:r>
        <w:r w:rsidRPr="0060024A">
          <w:rPr>
            <w:rStyle w:val="Hyperlink"/>
            <w:b/>
          </w:rPr>
          <w:t>e</w:t>
        </w:r>
        <w:r w:rsidR="006652B0" w:rsidRPr="0060024A">
          <w:rPr>
            <w:rStyle w:val="Hyperlink"/>
            <w:b/>
          </w:rPr>
          <w:t>source 2 –</w:t>
        </w:r>
        <w:r w:rsidRPr="0060024A">
          <w:rPr>
            <w:rStyle w:val="Hyperlink"/>
            <w:b/>
          </w:rPr>
          <w:t xml:space="preserve"> Comic strip format</w:t>
        </w:r>
      </w:hyperlink>
      <w:r>
        <w:t xml:space="preserve">. What are the key scenes they will need to include in their comic? How will they alter the language of the characters’ dialogue to make it suitable for a younger child to understand? Encourage them to use a thesaurus to help them find simpler synonyms for the vocabulary used in the extract. </w:t>
      </w:r>
    </w:p>
    <w:p w14:paraId="131BAAB1" w14:textId="77777777" w:rsidR="005A0E1A" w:rsidRPr="00270E93" w:rsidRDefault="005A0E1A" w:rsidP="00912CE3">
      <w:pPr>
        <w:pStyle w:val="H4new"/>
      </w:pPr>
      <w:r>
        <w:t xml:space="preserve"> Plenary</w:t>
      </w:r>
      <w:r w:rsidRPr="00270E93">
        <w:t>:</w:t>
      </w:r>
    </w:p>
    <w:p w14:paraId="276FFD0D" w14:textId="77777777" w:rsidR="005A0E1A" w:rsidRPr="0077589E" w:rsidRDefault="005A0E1A" w:rsidP="00282C9D">
      <w:pPr>
        <w:pStyle w:val="BulletP1"/>
        <w:ind w:left="723"/>
        <w:rPr>
          <w:color w:val="auto"/>
          <w:lang w:eastAsia="en-GB"/>
        </w:rPr>
      </w:pPr>
      <w:r w:rsidRPr="0077589E">
        <w:rPr>
          <w:b/>
        </w:rPr>
        <w:t xml:space="preserve">Recipe for a myth: </w:t>
      </w:r>
      <w:r>
        <w:t>Remind the children that the story they have read today is from Norse mythology.</w:t>
      </w:r>
      <w:r w:rsidRPr="00453B41">
        <w:t xml:space="preserve"> </w:t>
      </w:r>
      <w:r>
        <w:t xml:space="preserve">Ask the children: </w:t>
      </w:r>
      <w:r w:rsidR="006652B0">
        <w:rPr>
          <w:i/>
        </w:rPr>
        <w:t>c</w:t>
      </w:r>
      <w:r w:rsidRPr="0077589E">
        <w:rPr>
          <w:i/>
        </w:rPr>
        <w:t xml:space="preserve">an you think of any other examples of myths? </w:t>
      </w:r>
      <w:r>
        <w:t xml:space="preserve">Take feedback: children might suggest stories such as Theseus and the Minotaur, or the Loch Ness monster. Based on the story they have read today, and their previous knowledge of myths, what key ingredients do the children think a myth requires (e.g. gods/goddesses, magical creatures, sacrifices, explanations of the world)? Ask them to work in groups to come up with a ‘recipe for a myth’! </w:t>
      </w:r>
    </w:p>
    <w:p w14:paraId="0E4BB0C5" w14:textId="77777777" w:rsidR="005A0E1A" w:rsidRPr="00270E93" w:rsidRDefault="005A0E1A" w:rsidP="00912CE3">
      <w:pPr>
        <w:pStyle w:val="H4new"/>
      </w:pPr>
      <w:r w:rsidRPr="00270E93">
        <w:t xml:space="preserve">Taking </w:t>
      </w:r>
      <w:r>
        <w:t>it</w:t>
      </w:r>
      <w:r w:rsidRPr="00270E93">
        <w:t xml:space="preserve"> further:</w:t>
      </w:r>
    </w:p>
    <w:p w14:paraId="08C92F44" w14:textId="77777777" w:rsidR="005A0E1A" w:rsidRPr="0077589E" w:rsidRDefault="005A0E1A" w:rsidP="00282C9D">
      <w:pPr>
        <w:pStyle w:val="BulletP1"/>
        <w:ind w:left="723"/>
      </w:pPr>
      <w:r w:rsidRPr="0077589E">
        <w:rPr>
          <w:b/>
        </w:rPr>
        <w:t>Radio play:</w:t>
      </w:r>
      <w:r w:rsidRPr="0077589E">
        <w:t xml:space="preserve"> Tell the children that their task is to now adapt the story into a play suitable for radio. How will they let the audience know what is happening in the parts of the story where there is no dialogue? Encourage them to see that they could write their own dialogue, e.g. by having Odin talking to his pet wolves about his worries, or to his horse about his journey over the bridge. How will they make the play exciting for the audience to listen to? What sound effects could they include? Could they select (or compose!) music to help convey the emotion of the characters to the audience? Allow the children plenty of time to plan and </w:t>
      </w:r>
      <w:proofErr w:type="spellStart"/>
      <w:r w:rsidRPr="0077589E">
        <w:t>practise</w:t>
      </w:r>
      <w:proofErr w:type="spellEnd"/>
      <w:r w:rsidRPr="0077589E">
        <w:t xml:space="preserve"> their plays, before recording them to then play to the rest of the class.</w:t>
      </w:r>
      <w:r>
        <w:t xml:space="preserve"> </w:t>
      </w:r>
    </w:p>
    <w:p w14:paraId="2926F1F0" w14:textId="033EED13" w:rsidR="005A0E1A" w:rsidRPr="00741F8D" w:rsidRDefault="002A6B4E" w:rsidP="00282C9D">
      <w:pPr>
        <w:pStyle w:val="BulletP1"/>
        <w:ind w:left="723"/>
      </w:pPr>
      <w:r>
        <w:rPr>
          <w:b/>
        </w:rPr>
        <w:t xml:space="preserve">Home </w:t>
      </w:r>
      <w:r w:rsidR="005A0E1A" w:rsidRPr="00F9092E">
        <w:rPr>
          <w:b/>
        </w:rPr>
        <w:t>learning activity</w:t>
      </w:r>
      <w:r w:rsidR="005A0E1A" w:rsidRPr="00F449A8">
        <w:rPr>
          <w:b/>
        </w:rPr>
        <w:t>:</w:t>
      </w:r>
      <w:r w:rsidR="005A0E1A" w:rsidRPr="00F9092E">
        <w:t xml:space="preserve"> Challenge the children to research information about another Norse god or goddess. They must then make a model of their god or goddess to bring in and present to the class, explaining what they have found out. Encourage them to be as creative as possible with their models. They could make them out of recycled materials, for example, or they could adapt a toy they already have at home by making them a costume and props. They could even make an entirely edible model!</w:t>
      </w:r>
      <w:r w:rsidR="005A0E1A">
        <w:t xml:space="preserve"> </w:t>
      </w:r>
      <w:r w:rsidR="005A0E1A" w:rsidRPr="00741F8D">
        <w:br w:type="page"/>
      </w:r>
    </w:p>
    <w:p w14:paraId="561C3A6F" w14:textId="77777777" w:rsidR="005A0E1A" w:rsidRPr="00D14BE7" w:rsidRDefault="00FE2049" w:rsidP="00912CE3">
      <w:pPr>
        <w:pStyle w:val="H3"/>
        <w:shd w:val="clear" w:color="auto" w:fill="FBB19A" w:themeFill="accent2" w:themeFillTint="66"/>
        <w:spacing w:line="276" w:lineRule="auto"/>
        <w:rPr>
          <w:color w:val="auto"/>
        </w:rPr>
      </w:pPr>
      <w:bookmarkStart w:id="26" w:name="OdinsRewardextract"/>
      <w:r>
        <w:rPr>
          <w:color w:val="auto"/>
        </w:rPr>
        <w:lastRenderedPageBreak/>
        <w:t>Odin’s Reward - extract</w:t>
      </w: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727"/>
        <w:gridCol w:w="4912"/>
      </w:tblGrid>
      <w:tr w:rsidR="00C379E6" w:rsidRPr="00987F99" w14:paraId="33AC3411" w14:textId="77777777" w:rsidTr="0033481C">
        <w:trPr>
          <w:trHeight w:val="5719"/>
        </w:trPr>
        <w:tc>
          <w:tcPr>
            <w:tcW w:w="2500" w:type="pct"/>
            <w:vMerge w:val="restart"/>
            <w:shd w:val="clear" w:color="auto" w:fill="EBF4DA" w:themeFill="accent6" w:themeFillTint="33"/>
          </w:tcPr>
          <w:bookmarkEnd w:id="26"/>
          <w:p w14:paraId="13FAA1A6" w14:textId="77777777" w:rsidR="00C379E6" w:rsidRPr="005A0E1A" w:rsidRDefault="00C379E6" w:rsidP="00912CE3">
            <w:pPr>
              <w:spacing w:before="120"/>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This is a story from Norse mythology about Odin, the chief of the </w:t>
            </w:r>
            <w:proofErr w:type="spellStart"/>
            <w:r w:rsidRPr="005A0E1A">
              <w:rPr>
                <w:rFonts w:ascii="SassoonPrimaryInfant" w:eastAsia="Times New Roman" w:hAnsi="SassoonPrimaryInfant"/>
                <w:sz w:val="24"/>
                <w:szCs w:val="24"/>
                <w:lang w:eastAsia="en-GB"/>
              </w:rPr>
              <w:t>Aesir</w:t>
            </w:r>
            <w:proofErr w:type="spellEnd"/>
            <w:r w:rsidRPr="005A0E1A">
              <w:rPr>
                <w:rFonts w:ascii="SassoonPrimaryInfant" w:eastAsia="Times New Roman" w:hAnsi="SassoonPrimaryInfant"/>
                <w:sz w:val="24"/>
                <w:szCs w:val="24"/>
                <w:lang w:eastAsia="en-GB"/>
              </w:rPr>
              <w:t xml:space="preserve"> (the gods of </w:t>
            </w:r>
            <w:proofErr w:type="spellStart"/>
            <w:r w:rsidRPr="005A0E1A">
              <w:rPr>
                <w:rFonts w:ascii="SassoonPrimaryInfant" w:eastAsia="Times New Roman" w:hAnsi="SassoonPrimaryInfant"/>
                <w:sz w:val="24"/>
                <w:szCs w:val="24"/>
                <w:lang w:eastAsia="en-GB"/>
              </w:rPr>
              <w:t>Asgard</w:t>
            </w:r>
            <w:proofErr w:type="spellEnd"/>
            <w:r w:rsidRPr="005A0E1A">
              <w:rPr>
                <w:rFonts w:ascii="SassoonPrimaryInfant" w:eastAsia="Times New Roman" w:hAnsi="SassoonPrimaryInfant"/>
                <w:sz w:val="24"/>
                <w:szCs w:val="24"/>
                <w:lang w:eastAsia="en-GB"/>
              </w:rPr>
              <w:t xml:space="preserve">). </w:t>
            </w:r>
          </w:p>
          <w:p w14:paraId="1118114F"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One night when all was quiet in </w:t>
            </w:r>
            <w:proofErr w:type="spellStart"/>
            <w:r w:rsidRPr="005A0E1A">
              <w:rPr>
                <w:rFonts w:ascii="SassoonPrimaryInfant" w:eastAsia="Times New Roman" w:hAnsi="SassoonPrimaryInfant"/>
                <w:sz w:val="24"/>
                <w:szCs w:val="24"/>
                <w:lang w:eastAsia="en-GB"/>
              </w:rPr>
              <w:t>Asgard</w:t>
            </w:r>
            <w:proofErr w:type="spellEnd"/>
            <w:r w:rsidRPr="005A0E1A">
              <w:rPr>
                <w:rFonts w:ascii="SassoonPrimaryInfant" w:eastAsia="Times New Roman" w:hAnsi="SassoonPrimaryInfant"/>
                <w:sz w:val="24"/>
                <w:szCs w:val="24"/>
                <w:lang w:eastAsia="en-GB"/>
              </w:rPr>
              <w:t xml:space="preserve"> and the </w:t>
            </w:r>
            <w:proofErr w:type="spellStart"/>
            <w:r w:rsidRPr="005A0E1A">
              <w:rPr>
                <w:rFonts w:ascii="SassoonPrimaryInfant" w:eastAsia="Times New Roman" w:hAnsi="SassoonPrimaryInfant"/>
                <w:sz w:val="24"/>
                <w:szCs w:val="24"/>
                <w:lang w:eastAsia="en-GB"/>
              </w:rPr>
              <w:t>Aesir</w:t>
            </w:r>
            <w:proofErr w:type="spellEnd"/>
            <w:r w:rsidRPr="005A0E1A">
              <w:rPr>
                <w:rFonts w:ascii="SassoonPrimaryInfant" w:eastAsia="Times New Roman" w:hAnsi="SassoonPrimaryInfant"/>
                <w:sz w:val="24"/>
                <w:szCs w:val="24"/>
                <w:lang w:eastAsia="en-GB"/>
              </w:rPr>
              <w:t xml:space="preserve"> had gone to rest, Odin, the </w:t>
            </w:r>
            <w:proofErr w:type="spellStart"/>
            <w:r w:rsidRPr="005A0E1A">
              <w:rPr>
                <w:rFonts w:ascii="SassoonPrimaryInfant" w:eastAsia="Times New Roman" w:hAnsi="SassoonPrimaryInfant"/>
                <w:sz w:val="24"/>
                <w:szCs w:val="24"/>
                <w:lang w:eastAsia="en-GB"/>
              </w:rPr>
              <w:t>Allfather</w:t>
            </w:r>
            <w:proofErr w:type="spellEnd"/>
            <w:r w:rsidRPr="005A0E1A">
              <w:rPr>
                <w:rFonts w:ascii="SassoonPrimaryInfant" w:eastAsia="Times New Roman" w:hAnsi="SassoonPrimaryInfant"/>
                <w:sz w:val="24"/>
                <w:szCs w:val="24"/>
                <w:lang w:eastAsia="en-GB"/>
              </w:rPr>
              <w:t>, sat awake on his high throne, troubled with many thoughts. At his feet crouched his two faithful wolves, and upon his shoulders perched the two ravens of thought and memory, who flew far abroad every day, through the nine worlds, as Odin’s messengers.</w:t>
            </w:r>
          </w:p>
          <w:p w14:paraId="635CB96C" w14:textId="77777777" w:rsidR="00C379E6" w:rsidRPr="0033481C" w:rsidRDefault="00C379E6" w:rsidP="00912CE3">
            <w:pPr>
              <w:ind w:left="113" w:right="113"/>
              <w:jc w:val="both"/>
              <w:rPr>
                <w:rFonts w:ascii="SassoonPrimaryInfant" w:eastAsia="Times New Roman" w:hAnsi="SassoonPrimaryInfant"/>
                <w:sz w:val="16"/>
                <w:szCs w:val="24"/>
                <w:lang w:eastAsia="en-GB"/>
              </w:rPr>
            </w:pPr>
          </w:p>
          <w:p w14:paraId="77424723"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The </w:t>
            </w:r>
            <w:proofErr w:type="spellStart"/>
            <w:r w:rsidRPr="005A0E1A">
              <w:rPr>
                <w:rFonts w:ascii="SassoonPrimaryInfant" w:eastAsia="Times New Roman" w:hAnsi="SassoonPrimaryInfant"/>
                <w:sz w:val="24"/>
                <w:szCs w:val="24"/>
                <w:lang w:eastAsia="en-GB"/>
              </w:rPr>
              <w:t>Allfather</w:t>
            </w:r>
            <w:proofErr w:type="spellEnd"/>
            <w:r w:rsidRPr="005A0E1A">
              <w:rPr>
                <w:rFonts w:ascii="SassoonPrimaryInfant" w:eastAsia="Times New Roman" w:hAnsi="SassoonPrimaryInfant"/>
                <w:sz w:val="24"/>
                <w:szCs w:val="24"/>
                <w:lang w:eastAsia="en-GB"/>
              </w:rPr>
              <w:t xml:space="preserve"> had need of great wisdom in ruling the worlds; after thinking a long time on the matters which needed his care, he suddenly started up, and went forth with long strides from his palace of </w:t>
            </w:r>
            <w:proofErr w:type="spellStart"/>
            <w:r w:rsidRPr="005A0E1A">
              <w:rPr>
                <w:rFonts w:ascii="SassoonPrimaryInfant" w:eastAsia="Times New Roman" w:hAnsi="SassoonPrimaryInfant"/>
                <w:sz w:val="24"/>
                <w:szCs w:val="24"/>
                <w:lang w:eastAsia="en-GB"/>
              </w:rPr>
              <w:t>Gladsheim</w:t>
            </w:r>
            <w:proofErr w:type="spellEnd"/>
            <w:r w:rsidRPr="005A0E1A">
              <w:rPr>
                <w:rFonts w:ascii="SassoonPrimaryInfant" w:eastAsia="Times New Roman" w:hAnsi="SassoonPrimaryInfant"/>
                <w:sz w:val="24"/>
                <w:szCs w:val="24"/>
                <w:lang w:eastAsia="en-GB"/>
              </w:rPr>
              <w:t xml:space="preserve"> into the night. He soon returned, leading his beautiful, eight-footed steed, </w:t>
            </w:r>
            <w:proofErr w:type="spellStart"/>
            <w:r w:rsidRPr="005A0E1A">
              <w:rPr>
                <w:rFonts w:ascii="SassoonPrimaryInfant" w:eastAsia="Times New Roman" w:hAnsi="SassoonPrimaryInfant"/>
                <w:sz w:val="24"/>
                <w:szCs w:val="24"/>
                <w:lang w:eastAsia="en-GB"/>
              </w:rPr>
              <w:t>Sleipnir</w:t>
            </w:r>
            <w:proofErr w:type="spellEnd"/>
            <w:r w:rsidRPr="005A0E1A">
              <w:rPr>
                <w:rFonts w:ascii="SassoonPrimaryInfant" w:eastAsia="Times New Roman" w:hAnsi="SassoonPrimaryInfant"/>
                <w:sz w:val="24"/>
                <w:szCs w:val="24"/>
                <w:lang w:eastAsia="en-GB"/>
              </w:rPr>
              <w:t xml:space="preserve">, and it was plain that Odin was going on a journey. He quickly mounted </w:t>
            </w:r>
            <w:proofErr w:type="spellStart"/>
            <w:r w:rsidRPr="005A0E1A">
              <w:rPr>
                <w:rFonts w:ascii="SassoonPrimaryInfant" w:eastAsia="Times New Roman" w:hAnsi="SassoonPrimaryInfant"/>
                <w:sz w:val="24"/>
                <w:szCs w:val="24"/>
                <w:lang w:eastAsia="en-GB"/>
              </w:rPr>
              <w:t>Sleipnir</w:t>
            </w:r>
            <w:proofErr w:type="spellEnd"/>
            <w:r w:rsidRPr="005A0E1A">
              <w:rPr>
                <w:rFonts w:ascii="SassoonPrimaryInfant" w:eastAsia="Times New Roman" w:hAnsi="SassoonPrimaryInfant"/>
                <w:sz w:val="24"/>
                <w:szCs w:val="24"/>
                <w:lang w:eastAsia="en-GB"/>
              </w:rPr>
              <w:t xml:space="preserve">, and rode swiftly away toward </w:t>
            </w:r>
            <w:proofErr w:type="spellStart"/>
            <w:r w:rsidRPr="005A0E1A">
              <w:rPr>
                <w:rFonts w:ascii="SassoonPrimaryInfant" w:eastAsia="Times New Roman" w:hAnsi="SassoonPrimaryInfant"/>
                <w:sz w:val="24"/>
                <w:szCs w:val="24"/>
                <w:lang w:eastAsia="en-GB"/>
              </w:rPr>
              <w:t>Bifröst</w:t>
            </w:r>
            <w:proofErr w:type="spellEnd"/>
            <w:r w:rsidRPr="005A0E1A">
              <w:rPr>
                <w:rFonts w:ascii="SassoonPrimaryInfant" w:eastAsia="Times New Roman" w:hAnsi="SassoonPrimaryInfant"/>
                <w:sz w:val="24"/>
                <w:szCs w:val="24"/>
                <w:lang w:eastAsia="en-GB"/>
              </w:rPr>
              <w:t xml:space="preserve">, the rainbow bridge, which reached from </w:t>
            </w:r>
            <w:proofErr w:type="spellStart"/>
            <w:r w:rsidRPr="005A0E1A">
              <w:rPr>
                <w:rFonts w:ascii="SassoonPrimaryInfant" w:eastAsia="Times New Roman" w:hAnsi="SassoonPrimaryInfant"/>
                <w:sz w:val="24"/>
                <w:szCs w:val="24"/>
                <w:lang w:eastAsia="en-GB"/>
              </w:rPr>
              <w:t>Asgard</w:t>
            </w:r>
            <w:proofErr w:type="spellEnd"/>
            <w:r w:rsidRPr="005A0E1A">
              <w:rPr>
                <w:rFonts w:ascii="SassoonPrimaryInfant" w:eastAsia="Times New Roman" w:hAnsi="SassoonPrimaryInfant"/>
                <w:sz w:val="24"/>
                <w:szCs w:val="24"/>
                <w:lang w:eastAsia="en-GB"/>
              </w:rPr>
              <w:t>, the city of the gods, down through the air to the lower worlds.</w:t>
            </w:r>
            <w:r>
              <w:t xml:space="preserve"> </w:t>
            </w:r>
          </w:p>
          <w:p w14:paraId="44B000ED" w14:textId="77777777" w:rsidR="00C379E6" w:rsidRPr="0033481C" w:rsidRDefault="00C379E6" w:rsidP="00912CE3">
            <w:pPr>
              <w:ind w:left="113" w:right="113"/>
              <w:jc w:val="both"/>
              <w:rPr>
                <w:rFonts w:ascii="SassoonPrimaryInfant" w:eastAsia="Times New Roman" w:hAnsi="SassoonPrimaryInfant"/>
                <w:sz w:val="16"/>
                <w:szCs w:val="24"/>
                <w:lang w:eastAsia="en-GB"/>
              </w:rPr>
            </w:pPr>
          </w:p>
          <w:p w14:paraId="2F205DA3"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When </w:t>
            </w:r>
            <w:proofErr w:type="spellStart"/>
            <w:r w:rsidRPr="005A0E1A">
              <w:rPr>
                <w:rFonts w:ascii="SassoonPrimaryInfant" w:eastAsia="Times New Roman" w:hAnsi="SassoonPrimaryInfant"/>
                <w:sz w:val="24"/>
                <w:szCs w:val="24"/>
                <w:lang w:eastAsia="en-GB"/>
              </w:rPr>
              <w:t>Sleipnir</w:t>
            </w:r>
            <w:proofErr w:type="spellEnd"/>
            <w:r w:rsidRPr="005A0E1A">
              <w:rPr>
                <w:rFonts w:ascii="SassoonPrimaryInfant" w:eastAsia="Times New Roman" w:hAnsi="SassoonPrimaryInfant"/>
                <w:sz w:val="24"/>
                <w:szCs w:val="24"/>
                <w:lang w:eastAsia="en-GB"/>
              </w:rPr>
              <w:t xml:space="preserve"> stepped upon the bridge it trembled, and seemed hardly strong enough to bear the horse and his rider; but they had no fear of its giving way, and </w:t>
            </w:r>
            <w:proofErr w:type="spellStart"/>
            <w:r w:rsidRPr="005A0E1A">
              <w:rPr>
                <w:rFonts w:ascii="SassoonPrimaryInfant" w:eastAsia="Times New Roman" w:hAnsi="SassoonPrimaryInfant"/>
                <w:sz w:val="24"/>
                <w:szCs w:val="24"/>
                <w:lang w:eastAsia="en-GB"/>
              </w:rPr>
              <w:t>Sleipnir</w:t>
            </w:r>
            <w:proofErr w:type="spellEnd"/>
            <w:r w:rsidRPr="005A0E1A">
              <w:rPr>
                <w:rFonts w:ascii="SassoonPrimaryInfant" w:eastAsia="Times New Roman" w:hAnsi="SassoonPrimaryInfant"/>
                <w:sz w:val="24"/>
                <w:szCs w:val="24"/>
                <w:lang w:eastAsia="en-GB"/>
              </w:rPr>
              <w:t xml:space="preserve"> galloped swiftly onward. </w:t>
            </w:r>
          </w:p>
          <w:p w14:paraId="07B51261" w14:textId="77777777" w:rsidR="00C379E6" w:rsidRDefault="00C379E6" w:rsidP="00912CE3">
            <w:pPr>
              <w:ind w:left="113" w:right="113"/>
              <w:jc w:val="both"/>
              <w:rPr>
                <w:rFonts w:ascii="SassoonPrimaryInfant" w:eastAsia="Times New Roman" w:hAnsi="SassoonPrimaryInfant"/>
                <w:sz w:val="24"/>
                <w:szCs w:val="24"/>
                <w:lang w:eastAsia="en-GB"/>
              </w:rPr>
            </w:pPr>
          </w:p>
          <w:p w14:paraId="488ED6C0"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Soon Odin saw </w:t>
            </w:r>
            <w:proofErr w:type="spellStart"/>
            <w:r w:rsidRPr="005A0E1A">
              <w:rPr>
                <w:rFonts w:ascii="SassoonPrimaryInfant" w:eastAsia="Times New Roman" w:hAnsi="SassoonPrimaryInfant"/>
                <w:sz w:val="24"/>
                <w:szCs w:val="24"/>
                <w:lang w:eastAsia="en-GB"/>
              </w:rPr>
              <w:t>Heimdall</w:t>
            </w:r>
            <w:proofErr w:type="spellEnd"/>
            <w:r w:rsidRPr="005A0E1A">
              <w:rPr>
                <w:rFonts w:ascii="SassoonPrimaryInfant" w:eastAsia="Times New Roman" w:hAnsi="SassoonPrimaryInfant"/>
                <w:sz w:val="24"/>
                <w:szCs w:val="24"/>
                <w:lang w:eastAsia="en-GB"/>
              </w:rPr>
              <w:t>, the watchman of the bridge, riding toward him on a fine horse, with a golden mane that reflected light upon the noble face of his rider.</w:t>
            </w:r>
          </w:p>
          <w:p w14:paraId="2AD1507A" w14:textId="77777777" w:rsidR="0033481C" w:rsidRDefault="0033481C" w:rsidP="00912CE3">
            <w:pPr>
              <w:ind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3B093229"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6AD62090" w14:textId="77777777" w:rsidR="00C379E6" w:rsidRPr="00C379E6" w:rsidRDefault="00C379E6" w:rsidP="00912CE3">
            <w:pPr>
              <w:ind w:left="113" w:right="113"/>
              <w:jc w:val="both"/>
              <w:rPr>
                <w:rFonts w:ascii="SassoonPrimaryInfant" w:eastAsia="Times New Roman" w:hAnsi="SassoonPrimaryInfant"/>
                <w:sz w:val="24"/>
                <w:szCs w:val="24"/>
                <w:lang w:eastAsia="en-GB"/>
              </w:rPr>
            </w:pPr>
            <w:r>
              <w:rPr>
                <w:noProof/>
                <w:lang w:val="en-US"/>
              </w:rPr>
              <w:drawing>
                <wp:inline distT="0" distB="0" distL="0" distR="0" wp14:anchorId="4A67978A" wp14:editId="032D5F01">
                  <wp:extent cx="2768520" cy="3247696"/>
                  <wp:effectExtent l="38100" t="38100" r="32385" b="29210"/>
                  <wp:docPr id="15" name="Picture 15" descr="https://upload.wikimedia.org/wikipedia/commons/f/f8/Odin%2C_der_G%C3%B6tterv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f/f8/Odin%2C_der_G%C3%B6ttervater.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77638" cy="3258393"/>
                          </a:xfrm>
                          <a:prstGeom prst="rect">
                            <a:avLst/>
                          </a:prstGeom>
                          <a:noFill/>
                          <a:ln w="38100">
                            <a:solidFill>
                              <a:schemeClr val="accent4"/>
                            </a:solidFill>
                          </a:ln>
                        </pic:spPr>
                      </pic:pic>
                    </a:graphicData>
                  </a:graphic>
                </wp:inline>
              </w:drawing>
            </w:r>
          </w:p>
        </w:tc>
      </w:tr>
      <w:tr w:rsidR="00C379E6" w:rsidRPr="00987F99" w14:paraId="344CC924" w14:textId="77777777" w:rsidTr="00C379E6">
        <w:trPr>
          <w:trHeight w:val="2268"/>
        </w:trPr>
        <w:tc>
          <w:tcPr>
            <w:tcW w:w="2500" w:type="pct"/>
            <w:vMerge/>
            <w:shd w:val="clear" w:color="auto" w:fill="EBF4DA" w:themeFill="accent6" w:themeFillTint="33"/>
          </w:tcPr>
          <w:p w14:paraId="70563E79" w14:textId="77777777" w:rsidR="00C379E6" w:rsidRPr="005A0E1A" w:rsidRDefault="00C379E6" w:rsidP="00912CE3">
            <w:pPr>
              <w:spacing w:before="120"/>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37A7A10B" w14:textId="77777777" w:rsidR="00C379E6" w:rsidRPr="0033481C" w:rsidRDefault="00C379E6" w:rsidP="00912CE3">
            <w:pPr>
              <w:ind w:right="113"/>
              <w:jc w:val="both"/>
              <w:rPr>
                <w:rFonts w:ascii="SassoonPrimaryInfant" w:eastAsia="Times New Roman" w:hAnsi="SassoonPrimaryInfant"/>
                <w:sz w:val="16"/>
                <w:szCs w:val="24"/>
                <w:lang w:eastAsia="en-GB"/>
              </w:rPr>
            </w:pPr>
          </w:p>
          <w:p w14:paraId="34D9EADA" w14:textId="77777777" w:rsidR="0033481C" w:rsidRDefault="0033481C" w:rsidP="00912CE3">
            <w:pPr>
              <w:spacing w:before="120"/>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“You must be bound on some important errand, Father Odin, to be riding forth from </w:t>
            </w:r>
            <w:proofErr w:type="spellStart"/>
            <w:r w:rsidRPr="005A0E1A">
              <w:rPr>
                <w:rFonts w:ascii="SassoonPrimaryInfant" w:eastAsia="Times New Roman" w:hAnsi="SassoonPrimaryInfant"/>
                <w:sz w:val="24"/>
                <w:szCs w:val="24"/>
                <w:lang w:eastAsia="en-GB"/>
              </w:rPr>
              <w:t>Asgard</w:t>
            </w:r>
            <w:proofErr w:type="spellEnd"/>
            <w:r w:rsidRPr="005A0E1A">
              <w:rPr>
                <w:rFonts w:ascii="SassoonPrimaryInfant" w:eastAsia="Times New Roman" w:hAnsi="SassoonPrimaryInfant"/>
                <w:sz w:val="24"/>
                <w:szCs w:val="24"/>
                <w:lang w:eastAsia="en-GB"/>
              </w:rPr>
              <w:t xml:space="preserve"> so late at night,” said </w:t>
            </w:r>
            <w:proofErr w:type="spellStart"/>
            <w:r w:rsidRPr="005A0E1A">
              <w:rPr>
                <w:rFonts w:ascii="SassoonPrimaryInfant" w:eastAsia="Times New Roman" w:hAnsi="SassoonPrimaryInfant"/>
                <w:sz w:val="24"/>
                <w:szCs w:val="24"/>
                <w:lang w:eastAsia="en-GB"/>
              </w:rPr>
              <w:t>Heimdall</w:t>
            </w:r>
            <w:proofErr w:type="spellEnd"/>
            <w:r w:rsidRPr="005A0E1A">
              <w:rPr>
                <w:rFonts w:ascii="SassoonPrimaryInfant" w:eastAsia="Times New Roman" w:hAnsi="SassoonPrimaryInfant"/>
                <w:sz w:val="24"/>
                <w:szCs w:val="24"/>
                <w:lang w:eastAsia="en-GB"/>
              </w:rPr>
              <w:t>.</w:t>
            </w:r>
          </w:p>
          <w:p w14:paraId="27138E74" w14:textId="77777777" w:rsidR="00C379E6" w:rsidRPr="005A0E1A" w:rsidRDefault="00C379E6" w:rsidP="00912CE3">
            <w:pPr>
              <w:spacing w:before="120"/>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“It is indeed a most important errand, and I must hasten on,” replied Odin. “It is well for us that we have such a faithful guardian of the ‘trembling bridge’; if it were not for you, </w:t>
            </w:r>
            <w:proofErr w:type="spellStart"/>
            <w:r w:rsidRPr="005A0E1A">
              <w:rPr>
                <w:rFonts w:ascii="SassoonPrimaryInfant" w:eastAsia="Times New Roman" w:hAnsi="SassoonPrimaryInfant"/>
                <w:sz w:val="24"/>
                <w:szCs w:val="24"/>
                <w:lang w:eastAsia="en-GB"/>
              </w:rPr>
              <w:t>Heimdall</w:t>
            </w:r>
            <w:proofErr w:type="spellEnd"/>
            <w:r w:rsidRPr="005A0E1A">
              <w:rPr>
                <w:rFonts w:ascii="SassoonPrimaryInfant" w:eastAsia="Times New Roman" w:hAnsi="SassoonPrimaryInfant"/>
                <w:sz w:val="24"/>
                <w:szCs w:val="24"/>
                <w:lang w:eastAsia="en-GB"/>
              </w:rPr>
              <w:t xml:space="preserve">, our enemies might long ago have taken </w:t>
            </w:r>
            <w:proofErr w:type="spellStart"/>
            <w:r w:rsidRPr="005A0E1A">
              <w:rPr>
                <w:rFonts w:ascii="SassoonPrimaryInfant" w:eastAsia="Times New Roman" w:hAnsi="SassoonPrimaryInfant"/>
                <w:sz w:val="24"/>
                <w:szCs w:val="24"/>
                <w:lang w:eastAsia="en-GB"/>
              </w:rPr>
              <w:t>Asgard</w:t>
            </w:r>
            <w:proofErr w:type="spellEnd"/>
            <w:r w:rsidRPr="005A0E1A">
              <w:rPr>
                <w:rFonts w:ascii="SassoonPrimaryInfant" w:eastAsia="Times New Roman" w:hAnsi="SassoonPrimaryInfant"/>
                <w:sz w:val="24"/>
                <w:szCs w:val="24"/>
                <w:lang w:eastAsia="en-GB"/>
              </w:rPr>
              <w:t xml:space="preserve"> by storm. You are so watchful, you can hear the grass grow in the fields, and the wool gather on the backs of the sheep, and you need less sleep than a bird. I myself stand in great need of wisdom, in order to take care of such faithful servants, and to drive back such wicked enemies!”</w:t>
            </w:r>
          </w:p>
        </w:tc>
      </w:tr>
    </w:tbl>
    <w:p w14:paraId="00CD2B1F" w14:textId="77777777" w:rsidR="0033481C" w:rsidRDefault="0033481C" w:rsidP="00912CE3">
      <w:pPr>
        <w:pStyle w:val="H3"/>
        <w:shd w:val="clear" w:color="auto" w:fill="auto"/>
        <w:spacing w:before="0" w:after="0" w:line="276" w:lineRule="auto"/>
        <w:rPr>
          <w:color w:val="auto"/>
          <w:sz w:val="24"/>
        </w:rPr>
        <w:sectPr w:rsidR="0033481C" w:rsidSect="00B55A21">
          <w:pgSz w:w="11906" w:h="16838"/>
          <w:pgMar w:top="1134" w:right="1134" w:bottom="851" w:left="1134" w:header="708" w:footer="708" w:gutter="0"/>
          <w:cols w:space="708"/>
          <w:docGrid w:linePitch="381"/>
        </w:sectPr>
      </w:pPr>
    </w:p>
    <w:p w14:paraId="59FBEAD9" w14:textId="77777777" w:rsidR="0033481C" w:rsidRPr="0033481C" w:rsidRDefault="0033481C" w:rsidP="00912CE3">
      <w:pPr>
        <w:pStyle w:val="H3"/>
        <w:shd w:val="clear" w:color="auto" w:fill="auto"/>
        <w:spacing w:before="0" w:after="0" w:line="276" w:lineRule="auto"/>
        <w:rPr>
          <w:color w:val="auto"/>
          <w:sz w:val="16"/>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none" w:sz="0" w:space="0" w:color="auto"/>
          <w:insideV w:val="none" w:sz="0" w:space="0" w:color="auto"/>
        </w:tblBorders>
        <w:shd w:val="clear" w:color="auto" w:fill="EBF4DA" w:themeFill="accent6" w:themeFillTint="33"/>
        <w:tblLook w:val="04A0" w:firstRow="1" w:lastRow="0" w:firstColumn="1" w:lastColumn="0" w:noHBand="0" w:noVBand="1"/>
      </w:tblPr>
      <w:tblGrid>
        <w:gridCol w:w="4819"/>
        <w:gridCol w:w="4820"/>
      </w:tblGrid>
      <w:tr w:rsidR="0033481C" w:rsidRPr="00987F99" w14:paraId="1A6F6F29" w14:textId="77777777" w:rsidTr="0033481C">
        <w:trPr>
          <w:trHeight w:val="3283"/>
        </w:trPr>
        <w:tc>
          <w:tcPr>
            <w:tcW w:w="2500" w:type="pct"/>
            <w:vMerge w:val="restart"/>
            <w:shd w:val="clear" w:color="auto" w:fill="EBF4DA" w:themeFill="accent6" w:themeFillTint="33"/>
          </w:tcPr>
          <w:p w14:paraId="306D7594"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72447F89"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They hurried over the bridge until they came to </w:t>
            </w:r>
            <w:proofErr w:type="spellStart"/>
            <w:r w:rsidRPr="005A0E1A">
              <w:rPr>
                <w:rFonts w:ascii="SassoonPrimaryInfant" w:eastAsia="Times New Roman" w:hAnsi="SassoonPrimaryInfant"/>
                <w:sz w:val="24"/>
                <w:szCs w:val="24"/>
                <w:lang w:eastAsia="en-GB"/>
              </w:rPr>
              <w:t>Heimdall’s</w:t>
            </w:r>
            <w:proofErr w:type="spellEnd"/>
            <w:r w:rsidRPr="005A0E1A">
              <w:rPr>
                <w:rFonts w:ascii="SassoonPrimaryInfant" w:eastAsia="Times New Roman" w:hAnsi="SassoonPrimaryInfant"/>
                <w:sz w:val="24"/>
                <w:szCs w:val="24"/>
                <w:lang w:eastAsia="en-GB"/>
              </w:rPr>
              <w:t xml:space="preserve"> far-shining castle, at the farther end of it. This was a lofty tower which was placed so as to guard the bridge, and it sent forth into the land of the giant enemies such a wonderful, clear light, that </w:t>
            </w:r>
            <w:proofErr w:type="spellStart"/>
            <w:r w:rsidRPr="005A0E1A">
              <w:rPr>
                <w:rFonts w:ascii="SassoonPrimaryInfant" w:eastAsia="Times New Roman" w:hAnsi="SassoonPrimaryInfant"/>
                <w:sz w:val="24"/>
                <w:szCs w:val="24"/>
                <w:lang w:eastAsia="en-GB"/>
              </w:rPr>
              <w:t>Heimdall</w:t>
            </w:r>
            <w:proofErr w:type="spellEnd"/>
            <w:r w:rsidRPr="005A0E1A">
              <w:rPr>
                <w:rFonts w:ascii="SassoonPrimaryInfant" w:eastAsia="Times New Roman" w:hAnsi="SassoonPrimaryInfant"/>
                <w:sz w:val="24"/>
                <w:szCs w:val="24"/>
                <w:lang w:eastAsia="en-GB"/>
              </w:rPr>
              <w:t xml:space="preserve"> could see, even in the darkest night, </w:t>
            </w:r>
            <w:proofErr w:type="spellStart"/>
            <w:r w:rsidRPr="005A0E1A">
              <w:rPr>
                <w:rFonts w:ascii="SassoonPrimaryInfant" w:eastAsia="Times New Roman" w:hAnsi="SassoonPrimaryInfant"/>
                <w:sz w:val="24"/>
                <w:szCs w:val="24"/>
                <w:lang w:eastAsia="en-GB"/>
              </w:rPr>
              <w:t>any one</w:t>
            </w:r>
            <w:proofErr w:type="spellEnd"/>
            <w:r w:rsidRPr="005A0E1A">
              <w:rPr>
                <w:rFonts w:ascii="SassoonPrimaryInfant" w:eastAsia="Times New Roman" w:hAnsi="SassoonPrimaryInfant"/>
                <w:sz w:val="24"/>
                <w:szCs w:val="24"/>
                <w:lang w:eastAsia="en-GB"/>
              </w:rPr>
              <w:t xml:space="preserve"> who came toward the bridge. Here Odin stopped a few moments to drink the mead which the good </w:t>
            </w:r>
            <w:proofErr w:type="spellStart"/>
            <w:r w:rsidRPr="005A0E1A">
              <w:rPr>
                <w:rFonts w:ascii="SassoonPrimaryInfant" w:eastAsia="Times New Roman" w:hAnsi="SassoonPrimaryInfant"/>
                <w:sz w:val="24"/>
                <w:szCs w:val="24"/>
                <w:lang w:eastAsia="en-GB"/>
              </w:rPr>
              <w:t>Heimdall</w:t>
            </w:r>
            <w:proofErr w:type="spellEnd"/>
            <w:r w:rsidRPr="005A0E1A">
              <w:rPr>
                <w:rFonts w:ascii="SassoonPrimaryInfant" w:eastAsia="Times New Roman" w:hAnsi="SassoonPrimaryInfant"/>
                <w:sz w:val="24"/>
                <w:szCs w:val="24"/>
                <w:lang w:eastAsia="en-GB"/>
              </w:rPr>
              <w:t xml:space="preserve"> offered him.</w:t>
            </w:r>
          </w:p>
          <w:p w14:paraId="48DDA3A1"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79DB30E0"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Then said Odin, “As I am journeying into the land of our enemies, I shall leave my good horse with you; there are not many with whom I would trust him, but I know that you, my faithful </w:t>
            </w:r>
            <w:proofErr w:type="spellStart"/>
            <w:r w:rsidRPr="005A0E1A">
              <w:rPr>
                <w:rFonts w:ascii="SassoonPrimaryInfant" w:eastAsia="Times New Roman" w:hAnsi="SassoonPrimaryInfant"/>
                <w:sz w:val="24"/>
                <w:szCs w:val="24"/>
                <w:lang w:eastAsia="en-GB"/>
              </w:rPr>
              <w:t>Heimdall</w:t>
            </w:r>
            <w:proofErr w:type="spellEnd"/>
            <w:r w:rsidRPr="005A0E1A">
              <w:rPr>
                <w:rFonts w:ascii="SassoonPrimaryInfant" w:eastAsia="Times New Roman" w:hAnsi="SassoonPrimaryInfant"/>
                <w:sz w:val="24"/>
                <w:szCs w:val="24"/>
                <w:lang w:eastAsia="en-GB"/>
              </w:rPr>
              <w:t>, will take good care of him. I can best hide myself from the giants by going on as a wanderer.”</w:t>
            </w:r>
          </w:p>
          <w:p w14:paraId="68EEF5F6"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325ED07C"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With these words the </w:t>
            </w:r>
            <w:proofErr w:type="spellStart"/>
            <w:r w:rsidRPr="005A0E1A">
              <w:rPr>
                <w:rFonts w:ascii="SassoonPrimaryInfant" w:eastAsia="Times New Roman" w:hAnsi="SassoonPrimaryInfant"/>
                <w:sz w:val="24"/>
                <w:szCs w:val="24"/>
                <w:lang w:eastAsia="en-GB"/>
              </w:rPr>
              <w:t>Allfather</w:t>
            </w:r>
            <w:proofErr w:type="spellEnd"/>
            <w:r w:rsidRPr="005A0E1A">
              <w:rPr>
                <w:rFonts w:ascii="SassoonPrimaryInfant" w:eastAsia="Times New Roman" w:hAnsi="SassoonPrimaryInfant"/>
                <w:sz w:val="24"/>
                <w:szCs w:val="24"/>
                <w:lang w:eastAsia="en-GB"/>
              </w:rPr>
              <w:t xml:space="preserve"> quitted </w:t>
            </w:r>
            <w:proofErr w:type="spellStart"/>
            <w:r w:rsidRPr="005A0E1A">
              <w:rPr>
                <w:rFonts w:ascii="SassoonPrimaryInfant" w:eastAsia="Times New Roman" w:hAnsi="SassoonPrimaryInfant"/>
                <w:sz w:val="24"/>
                <w:szCs w:val="24"/>
                <w:lang w:eastAsia="en-GB"/>
              </w:rPr>
              <w:t>Heimdall’s</w:t>
            </w:r>
            <w:proofErr w:type="spellEnd"/>
            <w:r w:rsidRPr="005A0E1A">
              <w:rPr>
                <w:rFonts w:ascii="SassoonPrimaryInfant" w:eastAsia="Times New Roman" w:hAnsi="SassoonPrimaryInfant"/>
                <w:sz w:val="24"/>
                <w:szCs w:val="24"/>
                <w:lang w:eastAsia="en-GB"/>
              </w:rPr>
              <w:t xml:space="preserve"> castle, and started off toward the north, through the land of the fierce giants.</w:t>
            </w:r>
          </w:p>
          <w:p w14:paraId="7A70F105"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59DB5410"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During all the first day there was nothing to be seen but ice and snow; several times Odin was nearly crushed as the frost giants hurled huge blocks of ice after him.</w:t>
            </w:r>
          </w:p>
          <w:p w14:paraId="4E34BE68" w14:textId="77777777" w:rsidR="0033481C" w:rsidRDefault="0033481C" w:rsidP="00912CE3">
            <w:pPr>
              <w:ind w:left="113" w:right="113"/>
              <w:jc w:val="both"/>
              <w:rPr>
                <w:rFonts w:ascii="SassoonPrimaryInfant" w:eastAsia="Times New Roman" w:hAnsi="SassoonPrimaryInfant"/>
                <w:sz w:val="24"/>
                <w:szCs w:val="24"/>
                <w:lang w:eastAsia="en-GB"/>
              </w:rPr>
            </w:pPr>
          </w:p>
          <w:p w14:paraId="58797864"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The second day he came to mountains and broad rivers. Often when he had just crossed over a stream, the mountain giants would come after him to the other bank, and when they found that Odin had escaped them, they would send forth such a fierce yell, that the echoes sounded from hill to hill.</w:t>
            </w:r>
          </w:p>
          <w:p w14:paraId="470C81A6"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tc>
        <w:tc>
          <w:tcPr>
            <w:tcW w:w="2500" w:type="pct"/>
            <w:shd w:val="clear" w:color="auto" w:fill="EBF4DA" w:themeFill="accent6" w:themeFillTint="33"/>
          </w:tcPr>
          <w:p w14:paraId="45D697AB" w14:textId="77777777" w:rsidR="0033481C" w:rsidRPr="0033481C" w:rsidRDefault="0033481C" w:rsidP="00912CE3">
            <w:pPr>
              <w:ind w:right="113"/>
              <w:jc w:val="both"/>
              <w:rPr>
                <w:rFonts w:ascii="SassoonPrimaryInfant" w:eastAsia="Times New Roman" w:hAnsi="SassoonPrimaryInfant"/>
                <w:sz w:val="14"/>
                <w:szCs w:val="24"/>
                <w:lang w:eastAsia="en-GB"/>
              </w:rPr>
            </w:pPr>
          </w:p>
          <w:p w14:paraId="54855735" w14:textId="77777777" w:rsidR="0033481C" w:rsidRPr="00C379E6" w:rsidRDefault="0033481C" w:rsidP="00912CE3">
            <w:pPr>
              <w:ind w:left="113" w:right="113"/>
              <w:jc w:val="both"/>
              <w:rPr>
                <w:rFonts w:ascii="SassoonPrimaryInfant" w:eastAsia="Times New Roman" w:hAnsi="SassoonPrimaryInfant"/>
                <w:sz w:val="24"/>
                <w:szCs w:val="24"/>
                <w:lang w:eastAsia="en-GB"/>
              </w:rPr>
            </w:pPr>
            <w:r>
              <w:rPr>
                <w:noProof/>
                <w:lang w:val="en-US"/>
              </w:rPr>
              <w:drawing>
                <wp:inline distT="0" distB="0" distL="0" distR="0" wp14:anchorId="7EA262FB" wp14:editId="36BC2B2D">
                  <wp:extent cx="2549180" cy="1661124"/>
                  <wp:effectExtent l="38100" t="38100" r="41910" b="34925"/>
                  <wp:docPr id="93" name="Picture 93" descr="https://upload.wikimedia.org/wikipedia/commons/a/ad/Odin_rides_to_H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a/ad/Odin_rides_to_Hel.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3655" cy="1677073"/>
                          </a:xfrm>
                          <a:prstGeom prst="rect">
                            <a:avLst/>
                          </a:prstGeom>
                          <a:noFill/>
                          <a:ln w="28575">
                            <a:solidFill>
                              <a:schemeClr val="accent4"/>
                            </a:solidFill>
                          </a:ln>
                        </pic:spPr>
                      </pic:pic>
                    </a:graphicData>
                  </a:graphic>
                </wp:inline>
              </w:drawing>
            </w:r>
          </w:p>
        </w:tc>
      </w:tr>
      <w:tr w:rsidR="0033481C" w:rsidRPr="00987F99" w14:paraId="7B0D13EA" w14:textId="77777777" w:rsidTr="0033481C">
        <w:trPr>
          <w:trHeight w:val="8695"/>
        </w:trPr>
        <w:tc>
          <w:tcPr>
            <w:tcW w:w="2500" w:type="pct"/>
            <w:vMerge/>
            <w:shd w:val="clear" w:color="auto" w:fill="EBF4DA" w:themeFill="accent6" w:themeFillTint="33"/>
          </w:tcPr>
          <w:p w14:paraId="400848BE"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tc>
        <w:tc>
          <w:tcPr>
            <w:tcW w:w="2500" w:type="pct"/>
            <w:shd w:val="clear" w:color="auto" w:fill="EBF4DA" w:themeFill="accent6" w:themeFillTint="33"/>
          </w:tcPr>
          <w:p w14:paraId="18DB7A7E" w14:textId="77777777" w:rsidR="0033481C" w:rsidRDefault="0033481C"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At the end of the third day, Odin came to a land where trees were green and flowers blooming. Here was one of the three fountains which watered the world tree, Yggdrasil, and </w:t>
            </w:r>
            <w:proofErr w:type="spellStart"/>
            <w:r w:rsidRPr="005A0E1A">
              <w:rPr>
                <w:rFonts w:ascii="SassoonPrimaryInfant" w:eastAsia="Times New Roman" w:hAnsi="SassoonPrimaryInfant"/>
                <w:sz w:val="24"/>
                <w:szCs w:val="24"/>
                <w:lang w:eastAsia="en-GB"/>
              </w:rPr>
              <w:t>near by</w:t>
            </w:r>
            <w:proofErr w:type="spellEnd"/>
            <w:r w:rsidRPr="005A0E1A">
              <w:rPr>
                <w:rFonts w:ascii="SassoonPrimaryInfant" w:eastAsia="Times New Roman" w:hAnsi="SassoonPrimaryInfant"/>
                <w:sz w:val="24"/>
                <w:szCs w:val="24"/>
                <w:lang w:eastAsia="en-GB"/>
              </w:rPr>
              <w:t xml:space="preserve"> sat the wise giant, </w:t>
            </w:r>
            <w:proofErr w:type="spellStart"/>
            <w:r w:rsidRPr="005A0E1A">
              <w:rPr>
                <w:rFonts w:ascii="SassoonPrimaryInfant" w:eastAsia="Times New Roman" w:hAnsi="SassoonPrimaryInfant"/>
                <w:sz w:val="24"/>
                <w:szCs w:val="24"/>
                <w:lang w:eastAsia="en-GB"/>
              </w:rPr>
              <w:t>Mimir</w:t>
            </w:r>
            <w:proofErr w:type="spellEnd"/>
            <w:r w:rsidRPr="005A0E1A">
              <w:rPr>
                <w:rFonts w:ascii="SassoonPrimaryInfant" w:eastAsia="Times New Roman" w:hAnsi="SassoonPrimaryInfant"/>
                <w:sz w:val="24"/>
                <w:szCs w:val="24"/>
                <w:lang w:eastAsia="en-GB"/>
              </w:rPr>
              <w:t>, guarding the waters of this wonderful fountain, for whoever drank of it would have the gift of great wisdom.</w:t>
            </w:r>
          </w:p>
          <w:p w14:paraId="36F6E29B"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38601BF1" w14:textId="77777777" w:rsidR="0033481C" w:rsidRDefault="0033481C" w:rsidP="00912CE3">
            <w:pPr>
              <w:ind w:left="113" w:right="113"/>
              <w:jc w:val="both"/>
              <w:rPr>
                <w:rFonts w:ascii="SassoonPrimaryInfant" w:eastAsia="Times New Roman" w:hAnsi="SassoonPrimaryInfant"/>
                <w:sz w:val="24"/>
                <w:szCs w:val="24"/>
                <w:lang w:eastAsia="en-GB"/>
              </w:rPr>
            </w:pPr>
            <w:proofErr w:type="spellStart"/>
            <w:r w:rsidRPr="005A0E1A">
              <w:rPr>
                <w:rFonts w:ascii="SassoonPrimaryInfant" w:eastAsia="Times New Roman" w:hAnsi="SassoonPrimaryInfant"/>
                <w:sz w:val="24"/>
                <w:szCs w:val="24"/>
                <w:lang w:eastAsia="en-GB"/>
              </w:rPr>
              <w:t>Mimir</w:t>
            </w:r>
            <w:proofErr w:type="spellEnd"/>
            <w:r w:rsidRPr="005A0E1A">
              <w:rPr>
                <w:rFonts w:ascii="SassoonPrimaryInfant" w:eastAsia="Times New Roman" w:hAnsi="SassoonPrimaryInfant"/>
                <w:sz w:val="24"/>
                <w:szCs w:val="24"/>
                <w:lang w:eastAsia="en-GB"/>
              </w:rPr>
              <w:t xml:space="preserve"> was a giant in size, but he was not one of the fierce giant enemies of the gods, for he was kind, and wiser than the wisest.</w:t>
            </w:r>
          </w:p>
          <w:p w14:paraId="5A1CB8E7" w14:textId="77777777" w:rsidR="0033481C" w:rsidRPr="0033481C" w:rsidRDefault="0033481C" w:rsidP="00912CE3">
            <w:pPr>
              <w:ind w:left="113" w:right="113"/>
              <w:jc w:val="both"/>
              <w:rPr>
                <w:rFonts w:ascii="SassoonPrimaryInfant" w:eastAsia="Times New Roman" w:hAnsi="SassoonPrimaryInfant"/>
                <w:sz w:val="16"/>
                <w:szCs w:val="24"/>
                <w:lang w:eastAsia="en-GB"/>
              </w:rPr>
            </w:pPr>
          </w:p>
          <w:p w14:paraId="1AEE5348" w14:textId="77777777" w:rsidR="0033481C" w:rsidRPr="0033481C" w:rsidRDefault="0033481C" w:rsidP="00912CE3">
            <w:pPr>
              <w:ind w:right="113"/>
              <w:jc w:val="both"/>
              <w:rPr>
                <w:rFonts w:ascii="SassoonPrimaryInfant" w:eastAsia="Times New Roman" w:hAnsi="SassoonPrimaryInfant"/>
                <w:sz w:val="14"/>
                <w:szCs w:val="24"/>
                <w:lang w:eastAsia="en-GB"/>
              </w:rPr>
            </w:pPr>
            <w:proofErr w:type="spellStart"/>
            <w:r w:rsidRPr="005A0E1A">
              <w:rPr>
                <w:rFonts w:ascii="SassoonPrimaryInfant" w:eastAsia="Times New Roman" w:hAnsi="SassoonPrimaryInfant"/>
                <w:sz w:val="24"/>
                <w:szCs w:val="24"/>
                <w:lang w:eastAsia="en-GB"/>
              </w:rPr>
              <w:t>Mimir’s</w:t>
            </w:r>
            <w:proofErr w:type="spellEnd"/>
            <w:r w:rsidRPr="005A0E1A">
              <w:rPr>
                <w:rFonts w:ascii="SassoonPrimaryInfant" w:eastAsia="Times New Roman" w:hAnsi="SassoonPrimaryInfant"/>
                <w:sz w:val="24"/>
                <w:szCs w:val="24"/>
                <w:lang w:eastAsia="en-GB"/>
              </w:rPr>
              <w:t xml:space="preserve"> well of wisdom was in the midst of a wonderful valley, filled with rare plants and bright flowers, and among the groves of beautiful trees were strange creatures, sleeping dragons, harmless serpents, and lizards, while birds with gay plumage flew and sang among the branches. Over all this quiet valley shone a lovely soft light, different from sunlight, and in the centre grew one of the roots of the great world tree. Here the wise giant </w:t>
            </w:r>
            <w:proofErr w:type="spellStart"/>
            <w:r w:rsidRPr="005A0E1A">
              <w:rPr>
                <w:rFonts w:ascii="SassoonPrimaryInfant" w:eastAsia="Times New Roman" w:hAnsi="SassoonPrimaryInfant"/>
                <w:sz w:val="24"/>
                <w:szCs w:val="24"/>
                <w:lang w:eastAsia="en-GB"/>
              </w:rPr>
              <w:t>Mimir</w:t>
            </w:r>
            <w:proofErr w:type="spellEnd"/>
            <w:r w:rsidRPr="005A0E1A">
              <w:rPr>
                <w:rFonts w:ascii="SassoonPrimaryInfant" w:eastAsia="Times New Roman" w:hAnsi="SassoonPrimaryInfant"/>
                <w:sz w:val="24"/>
                <w:szCs w:val="24"/>
                <w:lang w:eastAsia="en-GB"/>
              </w:rPr>
              <w:t xml:space="preserve"> sat gazing down into his well.</w:t>
            </w:r>
          </w:p>
          <w:p w14:paraId="43FDB112" w14:textId="77777777" w:rsidR="0033481C" w:rsidRDefault="0033481C" w:rsidP="00912CE3">
            <w:pPr>
              <w:ind w:right="113"/>
              <w:jc w:val="both"/>
              <w:rPr>
                <w:rFonts w:ascii="SassoonPrimaryInfant" w:eastAsia="Times New Roman" w:hAnsi="SassoonPrimaryInfant"/>
                <w:sz w:val="16"/>
                <w:szCs w:val="24"/>
                <w:lang w:eastAsia="en-GB"/>
              </w:rPr>
            </w:pPr>
          </w:p>
          <w:p w14:paraId="767ED70D" w14:textId="77777777" w:rsidR="0033481C" w:rsidRPr="0033481C" w:rsidRDefault="0033481C" w:rsidP="00912CE3">
            <w:pPr>
              <w:ind w:left="113" w:right="113"/>
              <w:jc w:val="both"/>
              <w:rPr>
                <w:rFonts w:ascii="SassoonPrimaryInfant" w:eastAsia="Times New Roman" w:hAnsi="SassoonPrimaryInfant"/>
                <w:sz w:val="14"/>
                <w:szCs w:val="24"/>
                <w:lang w:eastAsia="en-GB"/>
              </w:rPr>
            </w:pPr>
          </w:p>
        </w:tc>
      </w:tr>
    </w:tbl>
    <w:p w14:paraId="3FC20480" w14:textId="77777777" w:rsidR="0033481C" w:rsidRDefault="0033481C" w:rsidP="00912CE3">
      <w:pPr>
        <w:pStyle w:val="H3"/>
        <w:shd w:val="clear" w:color="auto" w:fill="auto"/>
        <w:spacing w:before="0" w:after="0" w:line="276" w:lineRule="auto"/>
        <w:rPr>
          <w:color w:val="auto"/>
          <w:sz w:val="24"/>
        </w:rPr>
      </w:pPr>
    </w:p>
    <w:p w14:paraId="11336C28" w14:textId="77777777" w:rsidR="0033481C" w:rsidRDefault="0033481C" w:rsidP="00912CE3">
      <w:pPr>
        <w:pStyle w:val="H3"/>
        <w:shd w:val="clear" w:color="auto" w:fill="auto"/>
        <w:spacing w:before="0" w:after="0" w:line="276" w:lineRule="auto"/>
        <w:rPr>
          <w:color w:val="auto"/>
          <w:sz w:val="24"/>
        </w:rPr>
      </w:pPr>
    </w:p>
    <w:p w14:paraId="7CC90335" w14:textId="77777777" w:rsidR="0033481C" w:rsidRDefault="0033481C" w:rsidP="00912CE3">
      <w:pPr>
        <w:pStyle w:val="H3"/>
        <w:shd w:val="clear" w:color="auto" w:fill="auto"/>
        <w:spacing w:before="0" w:after="0" w:line="276" w:lineRule="auto"/>
        <w:rPr>
          <w:color w:val="auto"/>
          <w:sz w:val="24"/>
        </w:rPr>
        <w:sectPr w:rsidR="0033481C" w:rsidSect="00B55A21">
          <w:pgSz w:w="11906" w:h="16838"/>
          <w:pgMar w:top="1134" w:right="1134" w:bottom="851" w:left="1134" w:header="708" w:footer="708" w:gutter="0"/>
          <w:cols w:space="708"/>
          <w:docGrid w:linePitch="381"/>
        </w:sectPr>
      </w:pPr>
    </w:p>
    <w:p w14:paraId="468D0FCD" w14:textId="77777777" w:rsidR="00C379E6" w:rsidRPr="0033481C" w:rsidRDefault="00C379E6" w:rsidP="00912CE3">
      <w:pPr>
        <w:pStyle w:val="H3"/>
        <w:shd w:val="clear" w:color="auto" w:fill="auto"/>
        <w:spacing w:before="0" w:after="0" w:line="276" w:lineRule="auto"/>
        <w:rPr>
          <w:color w:val="auto"/>
          <w:sz w:val="24"/>
        </w:rPr>
      </w:pPr>
    </w:p>
    <w:tbl>
      <w:tblPr>
        <w:tblStyle w:val="TableGrid"/>
        <w:tblW w:w="4891" w:type="pct"/>
        <w:tblInd w:w="108" w:type="dxa"/>
        <w:tblBorders>
          <w:top w:val="single" w:sz="4" w:space="0" w:color="7AA22E" w:themeColor="accent6" w:themeShade="BF"/>
          <w:left w:val="single" w:sz="4" w:space="0" w:color="7AA22E" w:themeColor="accent6" w:themeShade="BF"/>
          <w:bottom w:val="single" w:sz="4" w:space="0" w:color="7AA22E" w:themeColor="accent6" w:themeShade="BF"/>
          <w:right w:val="single" w:sz="4" w:space="0" w:color="7AA22E" w:themeColor="accent6" w:themeShade="BF"/>
          <w:insideH w:val="single" w:sz="4" w:space="0" w:color="7AA22E" w:themeColor="accent6" w:themeShade="BF"/>
          <w:insideV w:val="single" w:sz="4" w:space="0" w:color="7AA22E" w:themeColor="accent6" w:themeShade="BF"/>
        </w:tblBorders>
        <w:shd w:val="clear" w:color="auto" w:fill="EBF4DA" w:themeFill="accent6" w:themeFillTint="33"/>
        <w:tblLook w:val="04A0" w:firstRow="1" w:lastRow="0" w:firstColumn="1" w:lastColumn="0" w:noHBand="0" w:noVBand="1"/>
      </w:tblPr>
      <w:tblGrid>
        <w:gridCol w:w="9639"/>
      </w:tblGrid>
      <w:tr w:rsidR="00C379E6" w:rsidRPr="00987F99" w14:paraId="185951EB" w14:textId="77777777" w:rsidTr="00C379E6">
        <w:tc>
          <w:tcPr>
            <w:tcW w:w="5000" w:type="pct"/>
            <w:shd w:val="clear" w:color="auto" w:fill="EBF4DA" w:themeFill="accent6" w:themeFillTint="33"/>
          </w:tcPr>
          <w:p w14:paraId="2CA3F594"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2910FAE5"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Odin greeted the kind old giant, and said, “Oh, </w:t>
            </w:r>
            <w:proofErr w:type="spellStart"/>
            <w:r w:rsidRPr="005A0E1A">
              <w:rPr>
                <w:rFonts w:ascii="SassoonPrimaryInfant" w:eastAsia="Times New Roman" w:hAnsi="SassoonPrimaryInfant"/>
                <w:sz w:val="24"/>
                <w:szCs w:val="24"/>
                <w:lang w:eastAsia="en-GB"/>
              </w:rPr>
              <w:t>Mimir</w:t>
            </w:r>
            <w:proofErr w:type="spellEnd"/>
            <w:r w:rsidRPr="005A0E1A">
              <w:rPr>
                <w:rFonts w:ascii="SassoonPrimaryInfant" w:eastAsia="Times New Roman" w:hAnsi="SassoonPrimaryInfant"/>
                <w:sz w:val="24"/>
                <w:szCs w:val="24"/>
                <w:lang w:eastAsia="en-GB"/>
              </w:rPr>
              <w:t xml:space="preserve">, I have come from far-away </w:t>
            </w:r>
            <w:proofErr w:type="spellStart"/>
            <w:r w:rsidRPr="005A0E1A">
              <w:rPr>
                <w:rFonts w:ascii="SassoonPrimaryInfant" w:eastAsia="Times New Roman" w:hAnsi="SassoonPrimaryInfant"/>
                <w:sz w:val="24"/>
                <w:szCs w:val="24"/>
                <w:lang w:eastAsia="en-GB"/>
              </w:rPr>
              <w:t>Asgard</w:t>
            </w:r>
            <w:proofErr w:type="spellEnd"/>
            <w:r w:rsidRPr="005A0E1A">
              <w:rPr>
                <w:rFonts w:ascii="SassoonPrimaryInfant" w:eastAsia="Times New Roman" w:hAnsi="SassoonPrimaryInfant"/>
                <w:sz w:val="24"/>
                <w:szCs w:val="24"/>
                <w:lang w:eastAsia="en-GB"/>
              </w:rPr>
              <w:t xml:space="preserve"> to ask a great boon!”</w:t>
            </w:r>
          </w:p>
          <w:p w14:paraId="0B75EBA7"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45DE0B95"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“Gladly will I help you if it is in my power,” said </w:t>
            </w:r>
            <w:proofErr w:type="spellStart"/>
            <w:r w:rsidRPr="005A0E1A">
              <w:rPr>
                <w:rFonts w:ascii="SassoonPrimaryInfant" w:eastAsia="Times New Roman" w:hAnsi="SassoonPrimaryInfant"/>
                <w:sz w:val="24"/>
                <w:szCs w:val="24"/>
                <w:lang w:eastAsia="en-GB"/>
              </w:rPr>
              <w:t>Mimir</w:t>
            </w:r>
            <w:proofErr w:type="spellEnd"/>
            <w:r w:rsidRPr="005A0E1A">
              <w:rPr>
                <w:rFonts w:ascii="SassoonPrimaryInfant" w:eastAsia="Times New Roman" w:hAnsi="SassoonPrimaryInfant"/>
                <w:sz w:val="24"/>
                <w:szCs w:val="24"/>
                <w:lang w:eastAsia="en-GB"/>
              </w:rPr>
              <w:t>.</w:t>
            </w:r>
          </w:p>
          <w:p w14:paraId="726F2985"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2D98BDB7"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“You know,” replied Odin, “that as father of gods and men I need great wisdom, and I have come to beg for one drink of your precious water of knowledge. Trouble threatens us, even from one of the </w:t>
            </w:r>
            <w:proofErr w:type="spellStart"/>
            <w:r w:rsidRPr="005A0E1A">
              <w:rPr>
                <w:rFonts w:ascii="SassoonPrimaryInfant" w:eastAsia="Times New Roman" w:hAnsi="SassoonPrimaryInfant"/>
                <w:sz w:val="24"/>
                <w:szCs w:val="24"/>
                <w:lang w:eastAsia="en-GB"/>
              </w:rPr>
              <w:t>Æsir</w:t>
            </w:r>
            <w:proofErr w:type="spellEnd"/>
            <w:r w:rsidRPr="005A0E1A">
              <w:rPr>
                <w:rFonts w:ascii="SassoonPrimaryInfant" w:eastAsia="Times New Roman" w:hAnsi="SassoonPrimaryInfant"/>
                <w:sz w:val="24"/>
                <w:szCs w:val="24"/>
                <w:lang w:eastAsia="en-GB"/>
              </w:rPr>
              <w:t>, for Loki, the fire-god, has lately been visiting the giants, and I fear he has been learning evil ways from them. The frost giants and the storm giants are always at work, trying to overthrow both gods and men; great is my need of wisdom, and even though no one ever before has dared ask so great a gift, I hope that since you know how deep is my trouble, you will grant my request.”</w:t>
            </w:r>
          </w:p>
          <w:p w14:paraId="57B2EC9F"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062C731F" w14:textId="77777777" w:rsidR="00C379E6" w:rsidRDefault="00C379E6" w:rsidP="00912CE3">
            <w:pPr>
              <w:ind w:left="113" w:right="113"/>
              <w:jc w:val="both"/>
              <w:rPr>
                <w:rFonts w:ascii="SassoonPrimaryInfant" w:eastAsia="Times New Roman" w:hAnsi="SassoonPrimaryInfant"/>
                <w:sz w:val="24"/>
                <w:szCs w:val="24"/>
                <w:lang w:eastAsia="en-GB"/>
              </w:rPr>
            </w:pPr>
            <w:proofErr w:type="spellStart"/>
            <w:r w:rsidRPr="005A0E1A">
              <w:rPr>
                <w:rFonts w:ascii="SassoonPrimaryInfant" w:eastAsia="Times New Roman" w:hAnsi="SassoonPrimaryInfant"/>
                <w:sz w:val="24"/>
                <w:szCs w:val="24"/>
                <w:lang w:eastAsia="en-GB"/>
              </w:rPr>
              <w:t>Mimir</w:t>
            </w:r>
            <w:proofErr w:type="spellEnd"/>
            <w:r w:rsidRPr="005A0E1A">
              <w:rPr>
                <w:rFonts w:ascii="SassoonPrimaryInfant" w:eastAsia="Times New Roman" w:hAnsi="SassoonPrimaryInfant"/>
                <w:sz w:val="24"/>
                <w:szCs w:val="24"/>
                <w:lang w:eastAsia="en-GB"/>
              </w:rPr>
              <w:t xml:space="preserve"> sat silently, thinking for several moments, and then said, “You ask a great thing, indeed, Father Odin; are you ready to pay the price which I must demand?”</w:t>
            </w:r>
          </w:p>
          <w:p w14:paraId="72491A31"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797EB0E6"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“Yes,” said Odin, cheerfully, “I will give you all the gold and silver of </w:t>
            </w:r>
            <w:proofErr w:type="spellStart"/>
            <w:r w:rsidRPr="005A0E1A">
              <w:rPr>
                <w:rFonts w:ascii="SassoonPrimaryInfant" w:eastAsia="Times New Roman" w:hAnsi="SassoonPrimaryInfant"/>
                <w:sz w:val="24"/>
                <w:szCs w:val="24"/>
                <w:lang w:eastAsia="en-GB"/>
              </w:rPr>
              <w:t>Asgard</w:t>
            </w:r>
            <w:proofErr w:type="spellEnd"/>
            <w:r w:rsidRPr="005A0E1A">
              <w:rPr>
                <w:rFonts w:ascii="SassoonPrimaryInfant" w:eastAsia="Times New Roman" w:hAnsi="SassoonPrimaryInfant"/>
                <w:sz w:val="24"/>
                <w:szCs w:val="24"/>
                <w:lang w:eastAsia="en-GB"/>
              </w:rPr>
              <w:t xml:space="preserve">, and all the jewelled shields and swords of the </w:t>
            </w:r>
            <w:proofErr w:type="spellStart"/>
            <w:r w:rsidRPr="005A0E1A">
              <w:rPr>
                <w:rFonts w:ascii="SassoonPrimaryInfant" w:eastAsia="Times New Roman" w:hAnsi="SassoonPrimaryInfant"/>
                <w:sz w:val="24"/>
                <w:szCs w:val="24"/>
                <w:lang w:eastAsia="en-GB"/>
              </w:rPr>
              <w:t>Æsir</w:t>
            </w:r>
            <w:proofErr w:type="spellEnd"/>
            <w:r w:rsidRPr="005A0E1A">
              <w:rPr>
                <w:rFonts w:ascii="SassoonPrimaryInfant" w:eastAsia="Times New Roman" w:hAnsi="SassoonPrimaryInfant"/>
                <w:sz w:val="24"/>
                <w:szCs w:val="24"/>
                <w:lang w:eastAsia="en-GB"/>
              </w:rPr>
              <w:t xml:space="preserve">. More than all, I will give up my eight-footed horse </w:t>
            </w:r>
            <w:proofErr w:type="spellStart"/>
            <w:r w:rsidRPr="005A0E1A">
              <w:rPr>
                <w:rFonts w:ascii="SassoonPrimaryInfant" w:eastAsia="Times New Roman" w:hAnsi="SassoonPrimaryInfant"/>
                <w:sz w:val="24"/>
                <w:szCs w:val="24"/>
                <w:lang w:eastAsia="en-GB"/>
              </w:rPr>
              <w:t>Sleipnir</w:t>
            </w:r>
            <w:proofErr w:type="spellEnd"/>
            <w:r w:rsidRPr="005A0E1A">
              <w:rPr>
                <w:rFonts w:ascii="SassoonPrimaryInfant" w:eastAsia="Times New Roman" w:hAnsi="SassoonPrimaryInfant"/>
                <w:sz w:val="24"/>
                <w:szCs w:val="24"/>
                <w:lang w:eastAsia="en-GB"/>
              </w:rPr>
              <w:t>, if that is needed to win the reward.”</w:t>
            </w:r>
          </w:p>
          <w:p w14:paraId="0C55655D"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431E535D"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 xml:space="preserve">“And do you suppose that these things will buy wisdom?” said </w:t>
            </w:r>
            <w:proofErr w:type="spellStart"/>
            <w:r w:rsidRPr="005A0E1A">
              <w:rPr>
                <w:rFonts w:ascii="SassoonPrimaryInfant" w:eastAsia="Times New Roman" w:hAnsi="SassoonPrimaryInfant"/>
                <w:sz w:val="24"/>
                <w:szCs w:val="24"/>
                <w:lang w:eastAsia="en-GB"/>
              </w:rPr>
              <w:t>Mimir</w:t>
            </w:r>
            <w:proofErr w:type="spellEnd"/>
            <w:r w:rsidRPr="005A0E1A">
              <w:rPr>
                <w:rFonts w:ascii="SassoonPrimaryInfant" w:eastAsia="Times New Roman" w:hAnsi="SassoonPrimaryInfant"/>
                <w:sz w:val="24"/>
                <w:szCs w:val="24"/>
                <w:lang w:eastAsia="en-GB"/>
              </w:rPr>
              <w:t>. “That can be gained only by bearing bravely, and giving up to others. Are you willing to give me a part of yourself? Will you give up one of your own eyes?”</w:t>
            </w:r>
          </w:p>
          <w:p w14:paraId="7D70E18F"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6E8A35CA" w14:textId="77777777" w:rsidR="00C379E6" w:rsidRDefault="00C379E6" w:rsidP="00912CE3">
            <w:pPr>
              <w:ind w:left="113" w:right="113"/>
              <w:jc w:val="both"/>
              <w:rPr>
                <w:rFonts w:ascii="SassoonPrimaryInfant" w:eastAsia="Times New Roman" w:hAnsi="SassoonPrimaryInfant"/>
                <w:sz w:val="24"/>
                <w:szCs w:val="24"/>
                <w:lang w:eastAsia="en-GB"/>
              </w:rPr>
            </w:pPr>
            <w:r w:rsidRPr="005A0E1A">
              <w:rPr>
                <w:rFonts w:ascii="SassoonPrimaryInfant" w:eastAsia="Times New Roman" w:hAnsi="SassoonPrimaryInfant"/>
                <w:sz w:val="24"/>
                <w:szCs w:val="24"/>
                <w:lang w:eastAsia="en-GB"/>
              </w:rPr>
              <w:t>At this Odin looked very sad; but after a few moments of deep thought, he looked up with a bright smile, and answered, “Yes, I will even give you one of my eyes, and I will suffer whatever else is asked, in order to gain the wisdom that I need!”</w:t>
            </w:r>
          </w:p>
          <w:p w14:paraId="473E768D" w14:textId="77777777" w:rsidR="00C379E6" w:rsidRPr="005A0E1A" w:rsidRDefault="00C379E6" w:rsidP="00912CE3">
            <w:pPr>
              <w:ind w:left="113" w:right="113"/>
              <w:jc w:val="both"/>
              <w:rPr>
                <w:rFonts w:ascii="SassoonPrimaryInfant" w:eastAsia="Times New Roman" w:hAnsi="SassoonPrimaryInfant"/>
                <w:sz w:val="24"/>
                <w:szCs w:val="24"/>
                <w:lang w:eastAsia="en-GB"/>
              </w:rPr>
            </w:pPr>
          </w:p>
          <w:p w14:paraId="4256D5EA" w14:textId="77777777" w:rsidR="00C379E6" w:rsidRPr="00987F99" w:rsidRDefault="00C379E6" w:rsidP="00912CE3">
            <w:pPr>
              <w:spacing w:after="120"/>
              <w:ind w:left="113" w:right="113"/>
              <w:jc w:val="both"/>
              <w:rPr>
                <w:rFonts w:ascii="SassoonPrimaryInfant" w:eastAsia="Times New Roman" w:hAnsi="SassoonPrimaryInfant" w:cs="Lucida Grande"/>
                <w:sz w:val="24"/>
                <w:szCs w:val="24"/>
                <w:lang w:eastAsia="en-GB"/>
              </w:rPr>
            </w:pPr>
            <w:r w:rsidRPr="005A0E1A">
              <w:rPr>
                <w:rFonts w:ascii="SassoonPrimaryInfant" w:eastAsia="Times New Roman" w:hAnsi="SassoonPrimaryInfant"/>
                <w:sz w:val="24"/>
                <w:szCs w:val="24"/>
                <w:lang w:eastAsia="en-GB"/>
              </w:rPr>
              <w:t xml:space="preserve">We cannot know all that Odin bravely suffered in that strange, bright valley, before he was rewarded with a drink from that wonderful fountain; but we may be quite sure that never once was the good </w:t>
            </w:r>
            <w:proofErr w:type="spellStart"/>
            <w:r w:rsidRPr="005A0E1A">
              <w:rPr>
                <w:rFonts w:ascii="SassoonPrimaryInfant" w:eastAsia="Times New Roman" w:hAnsi="SassoonPrimaryInfant"/>
                <w:sz w:val="24"/>
                <w:szCs w:val="24"/>
                <w:lang w:eastAsia="en-GB"/>
              </w:rPr>
              <w:t>Allfather</w:t>
            </w:r>
            <w:proofErr w:type="spellEnd"/>
            <w:r w:rsidRPr="005A0E1A">
              <w:rPr>
                <w:rFonts w:ascii="SassoonPrimaryInfant" w:eastAsia="Times New Roman" w:hAnsi="SassoonPrimaryInfant"/>
                <w:sz w:val="24"/>
                <w:szCs w:val="24"/>
                <w:lang w:eastAsia="en-GB"/>
              </w:rPr>
              <w:t xml:space="preserve"> sorry for anything he had given up, or any suffering he had borne, for the sake of others.</w:t>
            </w:r>
          </w:p>
        </w:tc>
      </w:tr>
    </w:tbl>
    <w:p w14:paraId="35A86B08" w14:textId="77777777" w:rsidR="00C379E6" w:rsidRDefault="00C379E6" w:rsidP="00912CE3">
      <w:pPr>
        <w:pStyle w:val="H3"/>
        <w:shd w:val="clear" w:color="auto" w:fill="auto"/>
        <w:spacing w:line="276" w:lineRule="auto"/>
        <w:rPr>
          <w:color w:val="auto"/>
        </w:rPr>
      </w:pPr>
    </w:p>
    <w:p w14:paraId="191ED066" w14:textId="77777777" w:rsidR="00C379E6" w:rsidRDefault="00C379E6" w:rsidP="00912CE3">
      <w:pPr>
        <w:pStyle w:val="H3"/>
        <w:shd w:val="clear" w:color="auto" w:fill="auto"/>
        <w:spacing w:line="276" w:lineRule="auto"/>
        <w:rPr>
          <w:color w:val="auto"/>
        </w:rPr>
      </w:pPr>
    </w:p>
    <w:p w14:paraId="4E2D9F43" w14:textId="77777777" w:rsidR="00C379E6" w:rsidRDefault="00C379E6" w:rsidP="00912CE3">
      <w:pPr>
        <w:pStyle w:val="H3"/>
        <w:shd w:val="clear" w:color="auto" w:fill="auto"/>
        <w:spacing w:line="276" w:lineRule="auto"/>
        <w:rPr>
          <w:color w:val="auto"/>
        </w:rPr>
        <w:sectPr w:rsidR="00C379E6" w:rsidSect="00B55A21">
          <w:pgSz w:w="11906" w:h="16838"/>
          <w:pgMar w:top="1134" w:right="1134" w:bottom="851" w:left="1134" w:header="708" w:footer="708" w:gutter="0"/>
          <w:cols w:space="708"/>
          <w:docGrid w:linePitch="381"/>
        </w:sectPr>
      </w:pPr>
    </w:p>
    <w:p w14:paraId="4743AEBF" w14:textId="77777777" w:rsidR="005A0E1A" w:rsidRPr="00DF23AA" w:rsidRDefault="005A0E1A" w:rsidP="00912CE3">
      <w:pPr>
        <w:pStyle w:val="H3"/>
        <w:shd w:val="clear" w:color="auto" w:fill="FBB19A" w:themeFill="accent2" w:themeFillTint="66"/>
        <w:spacing w:line="276" w:lineRule="auto"/>
        <w:rPr>
          <w:color w:val="auto"/>
        </w:rPr>
      </w:pPr>
      <w:bookmarkStart w:id="27" w:name="OdinsRewardCQ"/>
      <w:r w:rsidRPr="00FA7E3F">
        <w:rPr>
          <w:color w:val="auto"/>
        </w:rPr>
        <w:lastRenderedPageBreak/>
        <w:t>Comprehension</w:t>
      </w:r>
      <w:r>
        <w:rPr>
          <w:color w:val="auto"/>
        </w:rPr>
        <w:t xml:space="preserve"> questions</w:t>
      </w:r>
    </w:p>
    <w:bookmarkEnd w:id="27"/>
    <w:p w14:paraId="0A93B453" w14:textId="77777777" w:rsidR="00057BF2" w:rsidRPr="00BC7EC4" w:rsidRDefault="00057BF2" w:rsidP="00057BF2">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5F798CF2" w14:textId="77777777" w:rsidR="00057BF2" w:rsidRPr="00057BF2" w:rsidRDefault="00057BF2" w:rsidP="00057BF2">
      <w:pPr>
        <w:widowControl w:val="0"/>
        <w:autoSpaceDE w:val="0"/>
        <w:autoSpaceDN w:val="0"/>
        <w:adjustRightInd w:val="0"/>
        <w:rPr>
          <w:rFonts w:ascii="SassoonPrimaryInfant" w:hAnsi="SassoonPrimaryInfant"/>
          <w:sz w:val="24"/>
          <w:szCs w:val="24"/>
        </w:rPr>
      </w:pPr>
    </w:p>
    <w:p w14:paraId="552113FA"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Who are Odin’s messengers?</w:t>
      </w:r>
    </w:p>
    <w:p w14:paraId="71084585"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655FE824"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2B598B6A"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25462F49" w14:textId="68E0DF0E" w:rsidR="005A0E1A" w:rsidRPr="005F10A3" w:rsidRDefault="005F10A3" w:rsidP="000F5403">
      <w:pPr>
        <w:pStyle w:val="ListParagraph"/>
        <w:widowControl w:val="0"/>
        <w:numPr>
          <w:ilvl w:val="0"/>
          <w:numId w:val="26"/>
        </w:numPr>
        <w:autoSpaceDE w:val="0"/>
        <w:autoSpaceDN w:val="0"/>
        <w:adjustRightInd w:val="0"/>
        <w:rPr>
          <w:rFonts w:ascii="SassoonPrimaryInfant" w:hAnsi="SassoonPrimaryInfant"/>
          <w:i/>
          <w:color w:val="FF0000"/>
          <w:sz w:val="24"/>
          <w:szCs w:val="24"/>
        </w:rPr>
      </w:pPr>
      <w:r w:rsidRPr="005F10A3">
        <w:rPr>
          <w:rFonts w:ascii="SassoonPrimaryInfant" w:hAnsi="SassoonPrimaryInfant"/>
          <w:i/>
          <w:color w:val="FF0000"/>
          <w:sz w:val="24"/>
          <w:szCs w:val="24"/>
        </w:rPr>
        <w:t>‘</w:t>
      </w:r>
      <w:r w:rsidR="005A0E1A" w:rsidRPr="005F10A3">
        <w:rPr>
          <w:rFonts w:ascii="SassoonPrimaryInfant" w:hAnsi="SassoonPrimaryInfant"/>
          <w:i/>
          <w:color w:val="FF0000"/>
          <w:sz w:val="24"/>
          <w:szCs w:val="24"/>
        </w:rPr>
        <w:t>...</w:t>
      </w:r>
      <w:r w:rsidR="00EA6AFD" w:rsidRPr="005F10A3">
        <w:rPr>
          <w:rFonts w:ascii="SassoonPrimaryInfant" w:hAnsi="SassoonPrimaryInfant"/>
          <w:i/>
          <w:color w:val="FF0000"/>
          <w:sz w:val="24"/>
          <w:szCs w:val="24"/>
        </w:rPr>
        <w:t xml:space="preserve"> </w:t>
      </w:r>
      <w:r w:rsidR="005A0E1A" w:rsidRPr="005F10A3">
        <w:rPr>
          <w:rFonts w:ascii="SassoonPrimaryInfant" w:hAnsi="SassoonPrimaryInfant"/>
          <w:i/>
          <w:color w:val="FF0000"/>
          <w:sz w:val="24"/>
          <w:szCs w:val="24"/>
        </w:rPr>
        <w:t xml:space="preserve">he suddenly started up, and went forth with long strides from his palace of </w:t>
      </w:r>
      <w:proofErr w:type="spellStart"/>
      <w:r w:rsidR="005A0E1A" w:rsidRPr="005F10A3">
        <w:rPr>
          <w:rFonts w:ascii="SassoonPrimaryInfant" w:hAnsi="SassoonPrimaryInfant"/>
          <w:i/>
          <w:color w:val="FF0000"/>
          <w:sz w:val="24"/>
          <w:szCs w:val="24"/>
        </w:rPr>
        <w:t>Gladsheim</w:t>
      </w:r>
      <w:proofErr w:type="spellEnd"/>
      <w:r w:rsidR="005A0E1A" w:rsidRPr="005F10A3">
        <w:rPr>
          <w:rFonts w:ascii="SassoonPrimaryInfant" w:hAnsi="SassoonPrimaryInfant"/>
          <w:i/>
          <w:color w:val="FF0000"/>
          <w:sz w:val="24"/>
          <w:szCs w:val="24"/>
        </w:rPr>
        <w:t xml:space="preserve"> into the night.</w:t>
      </w:r>
      <w:r w:rsidRPr="005F10A3">
        <w:rPr>
          <w:rFonts w:ascii="SassoonPrimaryInfant" w:hAnsi="SassoonPrimaryInfant"/>
          <w:i/>
          <w:color w:val="FF0000"/>
          <w:sz w:val="24"/>
          <w:szCs w:val="24"/>
        </w:rPr>
        <w:t>’</w:t>
      </w:r>
    </w:p>
    <w:p w14:paraId="1090CBD4" w14:textId="77777777" w:rsidR="005A0E1A" w:rsidRPr="005A0E1A" w:rsidRDefault="005A0E1A" w:rsidP="00912CE3">
      <w:pPr>
        <w:widowControl w:val="0"/>
        <w:autoSpaceDE w:val="0"/>
        <w:autoSpaceDN w:val="0"/>
        <w:adjustRightInd w:val="0"/>
        <w:rPr>
          <w:rFonts w:ascii="SassoonPrimaryInfant" w:hAnsi="SassoonPrimaryInfant"/>
          <w:i/>
          <w:sz w:val="24"/>
          <w:szCs w:val="24"/>
        </w:rPr>
      </w:pPr>
    </w:p>
    <w:p w14:paraId="1DE8425C"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What does </w:t>
      </w:r>
      <w:proofErr w:type="gramStart"/>
      <w:r w:rsidRPr="005A0E1A">
        <w:rPr>
          <w:rFonts w:ascii="SassoonPrimaryInfant" w:hAnsi="SassoonPrimaryInfant"/>
          <w:b/>
          <w:i/>
          <w:sz w:val="24"/>
          <w:szCs w:val="24"/>
        </w:rPr>
        <w:t>went</w:t>
      </w:r>
      <w:proofErr w:type="gramEnd"/>
      <w:r w:rsidRPr="005A0E1A">
        <w:rPr>
          <w:rFonts w:ascii="SassoonPrimaryInfant" w:hAnsi="SassoonPrimaryInfant"/>
          <w:b/>
          <w:i/>
          <w:sz w:val="24"/>
          <w:szCs w:val="24"/>
        </w:rPr>
        <w:t xml:space="preserve"> forth </w:t>
      </w:r>
      <w:r w:rsidRPr="005A0E1A">
        <w:rPr>
          <w:rFonts w:ascii="SassoonPrimaryInfant" w:hAnsi="SassoonPrimaryInfant"/>
          <w:sz w:val="24"/>
          <w:szCs w:val="24"/>
        </w:rPr>
        <w:t>mean?</w:t>
      </w:r>
    </w:p>
    <w:p w14:paraId="72467BB1"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p>
    <w:p w14:paraId="15041EF4"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5A242E9C"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391D0AD0"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What was unusual about Odin’s horse, </w:t>
      </w:r>
      <w:proofErr w:type="spellStart"/>
      <w:r w:rsidRPr="005A0E1A">
        <w:rPr>
          <w:rFonts w:ascii="SassoonPrimaryInfant" w:hAnsi="SassoonPrimaryInfant"/>
          <w:sz w:val="24"/>
          <w:szCs w:val="24"/>
        </w:rPr>
        <w:t>Sleipnir</w:t>
      </w:r>
      <w:proofErr w:type="spellEnd"/>
      <w:r w:rsidRPr="005A0E1A">
        <w:rPr>
          <w:rFonts w:ascii="SassoonPrimaryInfant" w:hAnsi="SassoonPrimaryInfant"/>
          <w:sz w:val="24"/>
          <w:szCs w:val="24"/>
        </w:rPr>
        <w:t>?</w:t>
      </w:r>
    </w:p>
    <w:p w14:paraId="2A3495DF"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3E664A5A"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753F3D54"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1620A92B" w14:textId="2B645D11"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Look at the paragraph which begins: </w:t>
      </w:r>
      <w:r w:rsidRPr="005F10A3">
        <w:rPr>
          <w:rFonts w:ascii="SassoonPrimaryInfant" w:hAnsi="SassoonPrimaryInfant"/>
          <w:i/>
          <w:color w:val="FF0000"/>
          <w:sz w:val="24"/>
          <w:szCs w:val="24"/>
        </w:rPr>
        <w:t>“It is indeed a most important errand</w:t>
      </w:r>
      <w:r w:rsidR="005F10A3" w:rsidRPr="005F10A3">
        <w:rPr>
          <w:rFonts w:ascii="SassoonPrimaryInfant" w:hAnsi="SassoonPrimaryInfant"/>
          <w:i/>
          <w:color w:val="FF0000"/>
          <w:sz w:val="24"/>
          <w:szCs w:val="24"/>
        </w:rPr>
        <w:t xml:space="preserve"> </w:t>
      </w:r>
      <w:r w:rsidRPr="005F10A3">
        <w:rPr>
          <w:rFonts w:ascii="SassoonPrimaryInfant" w:hAnsi="SassoonPrimaryInfant"/>
          <w:i/>
          <w:color w:val="FF0000"/>
          <w:sz w:val="24"/>
          <w:szCs w:val="24"/>
        </w:rPr>
        <w:t>…</w:t>
      </w:r>
      <w:r w:rsidR="005F10A3" w:rsidRPr="005F10A3">
        <w:rPr>
          <w:rFonts w:ascii="SassoonPrimaryInfant" w:hAnsi="SassoonPrimaryInfant"/>
          <w:i/>
          <w:color w:val="FF0000"/>
          <w:sz w:val="24"/>
          <w:szCs w:val="24"/>
        </w:rPr>
        <w:t>”</w:t>
      </w:r>
    </w:p>
    <w:p w14:paraId="7E068E97" w14:textId="77777777" w:rsidR="005A0E1A" w:rsidRPr="005A0E1A" w:rsidRDefault="005A0E1A" w:rsidP="00912CE3">
      <w:pPr>
        <w:pStyle w:val="ListParagraph"/>
        <w:widowControl w:val="0"/>
        <w:autoSpaceDE w:val="0"/>
        <w:autoSpaceDN w:val="0"/>
        <w:adjustRightInd w:val="0"/>
        <w:rPr>
          <w:rFonts w:ascii="SassoonPrimaryInfant" w:hAnsi="SassoonPrimaryInfant"/>
          <w:i/>
          <w:sz w:val="24"/>
          <w:szCs w:val="24"/>
        </w:rPr>
      </w:pPr>
    </w:p>
    <w:p w14:paraId="5C992AFE"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Name </w:t>
      </w:r>
      <w:r w:rsidRPr="005A0E1A">
        <w:rPr>
          <w:rFonts w:ascii="SassoonPrimaryInfant" w:hAnsi="SassoonPrimaryInfant"/>
          <w:b/>
          <w:sz w:val="24"/>
          <w:szCs w:val="24"/>
        </w:rPr>
        <w:t xml:space="preserve">one </w:t>
      </w:r>
      <w:r w:rsidRPr="005A0E1A">
        <w:rPr>
          <w:rFonts w:ascii="SassoonPrimaryInfant" w:hAnsi="SassoonPrimaryInfant"/>
          <w:sz w:val="24"/>
          <w:szCs w:val="24"/>
        </w:rPr>
        <w:t xml:space="preserve">extraordinary thing that </w:t>
      </w:r>
      <w:proofErr w:type="spellStart"/>
      <w:r w:rsidRPr="005A0E1A">
        <w:rPr>
          <w:rFonts w:ascii="SassoonPrimaryInfant" w:hAnsi="SassoonPrimaryInfant"/>
          <w:sz w:val="24"/>
          <w:szCs w:val="24"/>
        </w:rPr>
        <w:t>Heimdall</w:t>
      </w:r>
      <w:proofErr w:type="spellEnd"/>
      <w:r w:rsidRPr="005A0E1A">
        <w:rPr>
          <w:rFonts w:ascii="SassoonPrimaryInfant" w:hAnsi="SassoonPrimaryInfant"/>
          <w:sz w:val="24"/>
          <w:szCs w:val="24"/>
        </w:rPr>
        <w:t xml:space="preserve"> can do.</w:t>
      </w:r>
    </w:p>
    <w:p w14:paraId="7B134117" w14:textId="77777777" w:rsidR="005A0E1A" w:rsidRPr="005A0E1A" w:rsidRDefault="005A0E1A" w:rsidP="00912CE3">
      <w:pPr>
        <w:rPr>
          <w:rFonts w:ascii="SassoonPrimaryInfant" w:hAnsi="SassoonPrimaryInfant"/>
          <w:sz w:val="24"/>
          <w:szCs w:val="24"/>
        </w:rPr>
      </w:pPr>
    </w:p>
    <w:p w14:paraId="2CB501FF"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371A6A2E" w14:textId="77777777" w:rsidR="005A0E1A" w:rsidRPr="005A0E1A" w:rsidRDefault="005A0E1A" w:rsidP="00912CE3">
      <w:pPr>
        <w:rPr>
          <w:rFonts w:ascii="SassoonPrimaryInfant" w:hAnsi="SassoonPrimaryInfant"/>
          <w:sz w:val="24"/>
          <w:szCs w:val="24"/>
        </w:rPr>
      </w:pPr>
    </w:p>
    <w:p w14:paraId="0B6838B0" w14:textId="6C380835" w:rsidR="005A0E1A" w:rsidRPr="005F10A3" w:rsidRDefault="005A0E1A" w:rsidP="000F5403">
      <w:pPr>
        <w:pStyle w:val="ListParagraph"/>
        <w:widowControl w:val="0"/>
        <w:numPr>
          <w:ilvl w:val="0"/>
          <w:numId w:val="26"/>
        </w:numPr>
        <w:autoSpaceDE w:val="0"/>
        <w:autoSpaceDN w:val="0"/>
        <w:adjustRightInd w:val="0"/>
        <w:rPr>
          <w:rFonts w:ascii="SassoonPrimaryInfant" w:hAnsi="SassoonPrimaryInfant"/>
          <w:i/>
          <w:color w:val="FF0000"/>
          <w:sz w:val="24"/>
          <w:szCs w:val="24"/>
        </w:rPr>
      </w:pPr>
      <w:r w:rsidRPr="005A0E1A">
        <w:rPr>
          <w:rFonts w:ascii="SassoonPrimaryInfant" w:hAnsi="SassoonPrimaryInfant"/>
          <w:sz w:val="24"/>
          <w:szCs w:val="24"/>
        </w:rPr>
        <w:t xml:space="preserve">Look at the paragraph which begins: </w:t>
      </w:r>
      <w:r w:rsidR="005F10A3" w:rsidRPr="005F10A3">
        <w:rPr>
          <w:rFonts w:ascii="SassoonPrimaryInfant" w:hAnsi="SassoonPrimaryInfant"/>
          <w:i/>
          <w:color w:val="FF0000"/>
          <w:sz w:val="24"/>
          <w:szCs w:val="24"/>
        </w:rPr>
        <w:t>‘</w:t>
      </w:r>
      <w:r w:rsidRPr="005F10A3">
        <w:rPr>
          <w:rFonts w:ascii="SassoonPrimaryInfant" w:hAnsi="SassoonPrimaryInfant"/>
          <w:i/>
          <w:color w:val="FF0000"/>
          <w:sz w:val="24"/>
          <w:szCs w:val="24"/>
        </w:rPr>
        <w:t>They hurried over the bridge</w:t>
      </w:r>
      <w:r w:rsidR="005F10A3">
        <w:rPr>
          <w:rFonts w:ascii="SassoonPrimaryInfant" w:hAnsi="SassoonPrimaryInfant"/>
          <w:i/>
          <w:color w:val="FF0000"/>
          <w:sz w:val="24"/>
          <w:szCs w:val="24"/>
        </w:rPr>
        <w:t xml:space="preserve"> </w:t>
      </w:r>
      <w:r w:rsidRPr="005F10A3">
        <w:rPr>
          <w:rFonts w:ascii="SassoonPrimaryInfant" w:hAnsi="SassoonPrimaryInfant"/>
          <w:i/>
          <w:color w:val="FF0000"/>
          <w:sz w:val="24"/>
          <w:szCs w:val="24"/>
        </w:rPr>
        <w:t>…</w:t>
      </w:r>
      <w:r w:rsidR="005F10A3" w:rsidRPr="005F10A3">
        <w:rPr>
          <w:rFonts w:ascii="SassoonPrimaryInfant" w:hAnsi="SassoonPrimaryInfant"/>
          <w:i/>
          <w:color w:val="FF0000"/>
          <w:sz w:val="24"/>
          <w:szCs w:val="24"/>
        </w:rPr>
        <w:t>’</w:t>
      </w:r>
      <w:r w:rsidRPr="005F10A3">
        <w:rPr>
          <w:rFonts w:ascii="SassoonPrimaryInfant" w:hAnsi="SassoonPrimaryInfant"/>
          <w:i/>
          <w:color w:val="FF0000"/>
          <w:sz w:val="24"/>
          <w:szCs w:val="24"/>
        </w:rPr>
        <w:t xml:space="preserve"> </w:t>
      </w:r>
    </w:p>
    <w:p w14:paraId="38536079" w14:textId="77777777" w:rsidR="005A0E1A" w:rsidRPr="005A0E1A" w:rsidRDefault="005A0E1A" w:rsidP="00912CE3">
      <w:pPr>
        <w:pStyle w:val="ListParagraph"/>
        <w:widowControl w:val="0"/>
        <w:autoSpaceDE w:val="0"/>
        <w:autoSpaceDN w:val="0"/>
        <w:adjustRightInd w:val="0"/>
        <w:rPr>
          <w:rFonts w:ascii="SassoonPrimaryInfant" w:hAnsi="SassoonPrimaryInfant"/>
          <w:i/>
          <w:sz w:val="24"/>
          <w:szCs w:val="24"/>
        </w:rPr>
      </w:pPr>
    </w:p>
    <w:p w14:paraId="71A8E60F"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Why was the clear light from the tower important?</w:t>
      </w:r>
    </w:p>
    <w:p w14:paraId="778EC10F"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p>
    <w:p w14:paraId="3A916724"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772EB24E"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557B5F8F"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What weather does Odin encounter on the first day of his journey?</w:t>
      </w:r>
    </w:p>
    <w:p w14:paraId="790DC949"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20EFFBA5"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3195A1D0"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546D7D3B"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Why was </w:t>
      </w:r>
      <w:proofErr w:type="spellStart"/>
      <w:r w:rsidRPr="005A0E1A">
        <w:rPr>
          <w:rFonts w:ascii="SassoonPrimaryInfant" w:hAnsi="SassoonPrimaryInfant"/>
          <w:sz w:val="24"/>
          <w:szCs w:val="24"/>
        </w:rPr>
        <w:t>Mimir</w:t>
      </w:r>
      <w:proofErr w:type="spellEnd"/>
      <w:r w:rsidRPr="005A0E1A">
        <w:rPr>
          <w:rFonts w:ascii="SassoonPrimaryInfant" w:hAnsi="SassoonPrimaryInfant"/>
          <w:sz w:val="24"/>
          <w:szCs w:val="24"/>
        </w:rPr>
        <w:t xml:space="preserve"> guarding the fountain?</w:t>
      </w:r>
    </w:p>
    <w:p w14:paraId="076A2404"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0DF4704B" w14:textId="77777777" w:rsidR="005A0E1A" w:rsidRPr="005A0E1A" w:rsidRDefault="005A0E1A"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ab/>
      </w:r>
    </w:p>
    <w:p w14:paraId="7584A19E" w14:textId="77777777" w:rsidR="005A0E1A" w:rsidRDefault="005A0E1A" w:rsidP="00057BF2">
      <w:pPr>
        <w:widowControl w:val="0"/>
        <w:autoSpaceDE w:val="0"/>
        <w:autoSpaceDN w:val="0"/>
        <w:adjustRightInd w:val="0"/>
        <w:rPr>
          <w:rFonts w:ascii="SassoonPrimaryInfant" w:hAnsi="SassoonPrimaryInfant"/>
          <w:sz w:val="24"/>
          <w:szCs w:val="24"/>
        </w:rPr>
      </w:pPr>
      <w:r>
        <w:rPr>
          <w:rFonts w:ascii="SassoonPrimaryInfant" w:hAnsi="SassoonPrimaryInfant"/>
          <w:sz w:val="24"/>
          <w:szCs w:val="24"/>
        </w:rPr>
        <w:br w:type="page"/>
      </w:r>
    </w:p>
    <w:p w14:paraId="7C392953" w14:textId="77777777" w:rsidR="005A0E1A" w:rsidRPr="006F78E2" w:rsidRDefault="00057BF2" w:rsidP="000F5403">
      <w:pPr>
        <w:pStyle w:val="ListParagraph"/>
        <w:widowControl w:val="0"/>
        <w:numPr>
          <w:ilvl w:val="0"/>
          <w:numId w:val="26"/>
        </w:numPr>
        <w:autoSpaceDE w:val="0"/>
        <w:autoSpaceDN w:val="0"/>
        <w:adjustRightInd w:val="0"/>
        <w:rPr>
          <w:rFonts w:ascii="SassoonPrimaryInfant" w:hAnsi="SassoonPrimaryInfant"/>
          <w:i/>
          <w:color w:val="B42F06" w:themeColor="accent2" w:themeShade="BF"/>
          <w:sz w:val="24"/>
          <w:szCs w:val="24"/>
        </w:rPr>
      </w:pPr>
      <w:r w:rsidRPr="006F78E2">
        <w:rPr>
          <w:rFonts w:ascii="SassoonPrimaryInfant" w:hAnsi="SassoonPrimaryInfant"/>
          <w:i/>
          <w:color w:val="B42F06" w:themeColor="accent2" w:themeShade="BF"/>
          <w:sz w:val="24"/>
          <w:szCs w:val="24"/>
        </w:rPr>
        <w:lastRenderedPageBreak/>
        <w:t xml:space="preserve"> </w:t>
      </w:r>
      <w:r w:rsidR="005A0E1A" w:rsidRPr="009F5BCC">
        <w:rPr>
          <w:rFonts w:ascii="SassoonPrimaryInfant" w:hAnsi="SassoonPrimaryInfant"/>
          <w:i/>
          <w:color w:val="FF0000"/>
          <w:sz w:val="24"/>
          <w:szCs w:val="24"/>
        </w:rPr>
        <w:t xml:space="preserve">“Oh, </w:t>
      </w:r>
      <w:proofErr w:type="spellStart"/>
      <w:r w:rsidR="005A0E1A" w:rsidRPr="009F5BCC">
        <w:rPr>
          <w:rFonts w:ascii="SassoonPrimaryInfant" w:hAnsi="SassoonPrimaryInfant"/>
          <w:i/>
          <w:color w:val="FF0000"/>
          <w:sz w:val="24"/>
          <w:szCs w:val="24"/>
        </w:rPr>
        <w:t>Mimir</w:t>
      </w:r>
      <w:proofErr w:type="spellEnd"/>
      <w:r w:rsidR="005A0E1A" w:rsidRPr="009F5BCC">
        <w:rPr>
          <w:rFonts w:ascii="SassoonPrimaryInfant" w:hAnsi="SassoonPrimaryInfant"/>
          <w:i/>
          <w:color w:val="FF0000"/>
          <w:sz w:val="24"/>
          <w:szCs w:val="24"/>
        </w:rPr>
        <w:t xml:space="preserve">, I have come from far-away </w:t>
      </w:r>
      <w:proofErr w:type="spellStart"/>
      <w:r w:rsidR="005A0E1A" w:rsidRPr="009F5BCC">
        <w:rPr>
          <w:rFonts w:ascii="SassoonPrimaryInfant" w:hAnsi="SassoonPrimaryInfant"/>
          <w:i/>
          <w:color w:val="FF0000"/>
          <w:sz w:val="24"/>
          <w:szCs w:val="24"/>
        </w:rPr>
        <w:t>Asgard</w:t>
      </w:r>
      <w:proofErr w:type="spellEnd"/>
      <w:r w:rsidR="005A0E1A" w:rsidRPr="009F5BCC">
        <w:rPr>
          <w:rFonts w:ascii="SassoonPrimaryInfant" w:hAnsi="SassoonPrimaryInfant"/>
          <w:i/>
          <w:color w:val="FF0000"/>
          <w:sz w:val="24"/>
          <w:szCs w:val="24"/>
        </w:rPr>
        <w:t xml:space="preserve"> to ask a great boon!”</w:t>
      </w:r>
    </w:p>
    <w:p w14:paraId="37F349F7"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p w14:paraId="0B696977"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Which word most closely matches the meaning of the word </w:t>
      </w:r>
      <w:r w:rsidRPr="005A0E1A">
        <w:rPr>
          <w:rFonts w:ascii="SassoonPrimaryInfant" w:hAnsi="SassoonPrimaryInfant"/>
          <w:b/>
          <w:sz w:val="24"/>
          <w:szCs w:val="24"/>
        </w:rPr>
        <w:t>boon</w:t>
      </w:r>
      <w:r w:rsidRPr="005A0E1A">
        <w:rPr>
          <w:rFonts w:ascii="SassoonPrimaryInfant" w:hAnsi="SassoonPrimaryInfant"/>
          <w:sz w:val="24"/>
          <w:szCs w:val="24"/>
        </w:rPr>
        <w:t>?</w:t>
      </w:r>
    </w:p>
    <w:p w14:paraId="65FFC0D0" w14:textId="77777777" w:rsidR="005A0E1A" w:rsidRPr="005A0E1A" w:rsidRDefault="005A0E1A" w:rsidP="00912CE3">
      <w:pPr>
        <w:pStyle w:val="ListParagraph"/>
        <w:widowControl w:val="0"/>
        <w:autoSpaceDE w:val="0"/>
        <w:autoSpaceDN w:val="0"/>
        <w:adjustRightInd w:val="0"/>
        <w:rPr>
          <w:rFonts w:ascii="SassoonPrimaryInfant" w:hAnsi="SassoonPrimaryInfant"/>
          <w:sz w:val="24"/>
          <w:szCs w:val="24"/>
        </w:rPr>
      </w:pPr>
    </w:p>
    <w:tbl>
      <w:tblPr>
        <w:tblStyle w:val="TableGrid"/>
        <w:tblW w:w="4180"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
        <w:gridCol w:w="1193"/>
        <w:gridCol w:w="676"/>
        <w:gridCol w:w="1189"/>
        <w:gridCol w:w="676"/>
        <w:gridCol w:w="1189"/>
        <w:gridCol w:w="678"/>
        <w:gridCol w:w="1225"/>
        <w:gridCol w:w="906"/>
      </w:tblGrid>
      <w:tr w:rsidR="00C74BB7" w:rsidRPr="005A0E1A" w14:paraId="65486B88" w14:textId="77777777" w:rsidTr="00C74BB7">
        <w:trPr>
          <w:trHeight w:val="454"/>
          <w:tblCellSpacing w:w="42" w:type="dxa"/>
          <w:jc w:val="center"/>
        </w:trPr>
        <w:tc>
          <w:tcPr>
            <w:tcW w:w="33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F94C973" w14:textId="77777777" w:rsidR="00C74BB7" w:rsidRPr="005A0E1A" w:rsidRDefault="00C74BB7" w:rsidP="00C74BB7">
            <w:pPr>
              <w:pStyle w:val="ListParagraph"/>
              <w:widowControl w:val="0"/>
              <w:autoSpaceDE w:val="0"/>
              <w:autoSpaceDN w:val="0"/>
              <w:adjustRightInd w:val="0"/>
              <w:ind w:left="0"/>
              <w:rPr>
                <w:rFonts w:ascii="SassoonPrimaryInfant" w:hAnsi="SassoonPrimaryInfant"/>
                <w:sz w:val="24"/>
                <w:szCs w:val="24"/>
              </w:rPr>
            </w:pPr>
          </w:p>
        </w:tc>
        <w:tc>
          <w:tcPr>
            <w:tcW w:w="659" w:type="pct"/>
            <w:vAlign w:val="center"/>
          </w:tcPr>
          <w:p w14:paraId="2A010B1C"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 xml:space="preserve">question   </w:t>
            </w:r>
          </w:p>
        </w:tc>
        <w:tc>
          <w:tcPr>
            <w:tcW w:w="35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0513EBD8"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p>
        </w:tc>
        <w:tc>
          <w:tcPr>
            <w:tcW w:w="656" w:type="pct"/>
            <w:vAlign w:val="center"/>
          </w:tcPr>
          <w:p w14:paraId="684B798F"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 xml:space="preserve">curse   </w:t>
            </w:r>
          </w:p>
        </w:tc>
        <w:tc>
          <w:tcPr>
            <w:tcW w:w="35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28356B7"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p>
        </w:tc>
        <w:tc>
          <w:tcPr>
            <w:tcW w:w="656" w:type="pct"/>
            <w:vAlign w:val="center"/>
          </w:tcPr>
          <w:p w14:paraId="73A2764E"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delight</w:t>
            </w:r>
          </w:p>
        </w:tc>
        <w:tc>
          <w:tcPr>
            <w:tcW w:w="353"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AA187A5"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p>
        </w:tc>
        <w:tc>
          <w:tcPr>
            <w:tcW w:w="678" w:type="pct"/>
            <w:vAlign w:val="center"/>
          </w:tcPr>
          <w:p w14:paraId="61DDA1C7" w14:textId="77777777" w:rsidR="00C74BB7" w:rsidRPr="005A0E1A" w:rsidRDefault="00C74BB7" w:rsidP="00C74BB7">
            <w:pPr>
              <w:pStyle w:val="ListParagraph"/>
              <w:widowControl w:val="0"/>
              <w:autoSpaceDE w:val="0"/>
              <w:autoSpaceDN w:val="0"/>
              <w:adjustRightInd w:val="0"/>
              <w:ind w:left="0"/>
              <w:rPr>
                <w:rFonts w:ascii="SassoonPrimaryInfant" w:hAnsi="SassoonPrimaryInfant"/>
                <w:b/>
                <w:sz w:val="24"/>
                <w:szCs w:val="24"/>
              </w:rPr>
            </w:pPr>
            <w:r w:rsidRPr="005A0E1A">
              <w:rPr>
                <w:rFonts w:ascii="SassoonPrimaryInfant" w:hAnsi="SassoonPrimaryInfant"/>
                <w:sz w:val="24"/>
                <w:szCs w:val="24"/>
              </w:rPr>
              <w:t>favour</w:t>
            </w:r>
          </w:p>
        </w:tc>
        <w:tc>
          <w:tcPr>
            <w:tcW w:w="464" w:type="pct"/>
          </w:tcPr>
          <w:p w14:paraId="0E942B29" w14:textId="77777777" w:rsidR="00C74BB7" w:rsidRPr="005A0E1A" w:rsidRDefault="00C74BB7" w:rsidP="00C74BB7">
            <w:pPr>
              <w:pStyle w:val="ListParagraph"/>
              <w:widowControl w:val="0"/>
              <w:autoSpaceDE w:val="0"/>
              <w:autoSpaceDN w:val="0"/>
              <w:adjustRightInd w:val="0"/>
              <w:ind w:left="0"/>
              <w:rPr>
                <w:rFonts w:ascii="SassoonPrimaryInfant" w:hAnsi="SassoonPrimaryInfant"/>
                <w:sz w:val="24"/>
                <w:szCs w:val="24"/>
              </w:rPr>
            </w:pPr>
          </w:p>
        </w:tc>
      </w:tr>
    </w:tbl>
    <w:p w14:paraId="26521D9E" w14:textId="77777777" w:rsidR="005A0E1A" w:rsidRDefault="005A0E1A" w:rsidP="00912CE3">
      <w:pPr>
        <w:widowControl w:val="0"/>
        <w:autoSpaceDE w:val="0"/>
        <w:autoSpaceDN w:val="0"/>
        <w:adjustRightInd w:val="0"/>
        <w:rPr>
          <w:rFonts w:ascii="SassoonPrimaryInfant" w:hAnsi="SassoonPrimaryInfant"/>
          <w:sz w:val="24"/>
          <w:szCs w:val="24"/>
        </w:rPr>
      </w:pPr>
    </w:p>
    <w:p w14:paraId="37470EBD" w14:textId="77777777"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What treasures does Odin offer </w:t>
      </w:r>
      <w:proofErr w:type="spellStart"/>
      <w:r w:rsidRPr="005A0E1A">
        <w:rPr>
          <w:rFonts w:ascii="SassoonPrimaryInfant" w:hAnsi="SassoonPrimaryInfant"/>
          <w:sz w:val="24"/>
          <w:szCs w:val="24"/>
        </w:rPr>
        <w:t>Mimir</w:t>
      </w:r>
      <w:proofErr w:type="spellEnd"/>
      <w:r w:rsidRPr="005A0E1A">
        <w:rPr>
          <w:rFonts w:ascii="SassoonPrimaryInfant" w:hAnsi="SassoonPrimaryInfant"/>
          <w:sz w:val="24"/>
          <w:szCs w:val="24"/>
        </w:rPr>
        <w:t xml:space="preserve"> in exchange for wisdom? Name </w:t>
      </w:r>
      <w:r w:rsidRPr="005A0E1A">
        <w:rPr>
          <w:rFonts w:ascii="SassoonPrimaryInfant" w:hAnsi="SassoonPrimaryInfant"/>
          <w:b/>
          <w:sz w:val="24"/>
          <w:szCs w:val="24"/>
        </w:rPr>
        <w:t>two.</w:t>
      </w:r>
    </w:p>
    <w:p w14:paraId="3C0D486B" w14:textId="77777777" w:rsidR="005A0E1A" w:rsidRDefault="005A0E1A" w:rsidP="00912CE3">
      <w:pPr>
        <w:widowControl w:val="0"/>
        <w:autoSpaceDE w:val="0"/>
        <w:autoSpaceDN w:val="0"/>
        <w:adjustRightInd w:val="0"/>
        <w:rPr>
          <w:rFonts w:ascii="SassoonPrimaryInfant" w:hAnsi="SassoonPrimaryInfant"/>
          <w:sz w:val="24"/>
          <w:szCs w:val="24"/>
        </w:rPr>
      </w:pPr>
    </w:p>
    <w:p w14:paraId="64A00FF4" w14:textId="77777777" w:rsidR="005A0E1A" w:rsidRDefault="005A0E1A" w:rsidP="00057BF2">
      <w:pPr>
        <w:pStyle w:val="ListParagraph"/>
        <w:widowControl w:val="0"/>
        <w:numPr>
          <w:ilvl w:val="0"/>
          <w:numId w:val="4"/>
        </w:numPr>
        <w:tabs>
          <w:tab w:val="left" w:leader="dot" w:pos="9639"/>
        </w:tabs>
        <w:autoSpaceDE w:val="0"/>
        <w:autoSpaceDN w:val="0"/>
        <w:adjustRightInd w:val="0"/>
        <w:spacing w:line="480" w:lineRule="auto"/>
        <w:rPr>
          <w:rFonts w:ascii="SassoonPrimaryInfant" w:hAnsi="SassoonPrimaryInfant"/>
          <w:sz w:val="24"/>
          <w:szCs w:val="22"/>
        </w:rPr>
      </w:pPr>
      <w:r>
        <w:rPr>
          <w:rFonts w:ascii="SassoonPrimaryInfant" w:hAnsi="SassoonPrimaryInfant"/>
          <w:sz w:val="24"/>
          <w:szCs w:val="22"/>
        </w:rPr>
        <w:tab/>
      </w:r>
    </w:p>
    <w:p w14:paraId="6B90F0BC" w14:textId="77777777" w:rsidR="005A0E1A" w:rsidRPr="00C86764" w:rsidRDefault="005A0E1A" w:rsidP="00912CE3">
      <w:pPr>
        <w:pStyle w:val="ListParagraph"/>
        <w:widowControl w:val="0"/>
        <w:numPr>
          <w:ilvl w:val="0"/>
          <w:numId w:val="4"/>
        </w:numPr>
        <w:tabs>
          <w:tab w:val="left" w:leader="dot" w:pos="9639"/>
        </w:tabs>
        <w:autoSpaceDE w:val="0"/>
        <w:autoSpaceDN w:val="0"/>
        <w:adjustRightInd w:val="0"/>
        <w:rPr>
          <w:rFonts w:ascii="SassoonPrimaryInfant" w:hAnsi="SassoonPrimaryInfant"/>
          <w:sz w:val="24"/>
          <w:szCs w:val="22"/>
        </w:rPr>
      </w:pPr>
      <w:r>
        <w:rPr>
          <w:rFonts w:ascii="SassoonPrimaryInfant" w:hAnsi="SassoonPrimaryInfant"/>
          <w:sz w:val="24"/>
          <w:szCs w:val="22"/>
        </w:rPr>
        <w:tab/>
      </w:r>
    </w:p>
    <w:p w14:paraId="3270481F" w14:textId="77777777" w:rsidR="005A0E1A" w:rsidRPr="005A0E1A" w:rsidRDefault="005A0E1A" w:rsidP="00912CE3">
      <w:pPr>
        <w:widowControl w:val="0"/>
        <w:autoSpaceDE w:val="0"/>
        <w:autoSpaceDN w:val="0"/>
        <w:adjustRightInd w:val="0"/>
        <w:rPr>
          <w:rFonts w:ascii="SassoonPrimaryInfant" w:hAnsi="SassoonPrimaryInfant"/>
          <w:sz w:val="24"/>
          <w:szCs w:val="24"/>
        </w:rPr>
      </w:pPr>
    </w:p>
    <w:p w14:paraId="188B8F6D" w14:textId="62B0AF3C" w:rsidR="005A0E1A" w:rsidRPr="005A0E1A" w:rsidRDefault="005A0E1A" w:rsidP="000F5403">
      <w:pPr>
        <w:pStyle w:val="ListParagraph"/>
        <w:widowControl w:val="0"/>
        <w:numPr>
          <w:ilvl w:val="0"/>
          <w:numId w:val="26"/>
        </w:numPr>
        <w:autoSpaceDE w:val="0"/>
        <w:autoSpaceDN w:val="0"/>
        <w:adjustRightInd w:val="0"/>
        <w:rPr>
          <w:rFonts w:ascii="SassoonPrimaryInfant" w:hAnsi="SassoonPrimaryInfant"/>
          <w:sz w:val="24"/>
          <w:szCs w:val="24"/>
        </w:rPr>
      </w:pPr>
      <w:r w:rsidRPr="005A0E1A">
        <w:rPr>
          <w:rFonts w:ascii="SassoonPrimaryInfant" w:hAnsi="SassoonPrimaryInfant"/>
          <w:sz w:val="24"/>
          <w:szCs w:val="24"/>
        </w:rPr>
        <w:t xml:space="preserve">Number the following events </w:t>
      </w:r>
      <w:r w:rsidR="006971F9">
        <w:rPr>
          <w:rFonts w:ascii="SassoonPrimaryInfant" w:hAnsi="SassoonPrimaryInfant"/>
          <w:sz w:val="24"/>
          <w:szCs w:val="24"/>
        </w:rPr>
        <w:t xml:space="preserve">1–5 </w:t>
      </w:r>
      <w:r w:rsidRPr="005A0E1A">
        <w:rPr>
          <w:rFonts w:ascii="SassoonPrimaryInfant" w:hAnsi="SassoonPrimaryInfant"/>
          <w:sz w:val="24"/>
          <w:szCs w:val="24"/>
        </w:rPr>
        <w:t>to show the order in which they happened. The first one has been done for you:</w:t>
      </w:r>
    </w:p>
    <w:p w14:paraId="3D0A0AFC" w14:textId="77777777" w:rsidR="005A0E1A" w:rsidRDefault="005A0E1A" w:rsidP="00912CE3">
      <w:pPr>
        <w:widowControl w:val="0"/>
        <w:autoSpaceDE w:val="0"/>
        <w:autoSpaceDN w:val="0"/>
        <w:adjustRightInd w:val="0"/>
        <w:rPr>
          <w:rFonts w:ascii="SassoonPrimaryInfant" w:hAnsi="SassoonPrimaryInfant"/>
          <w:sz w:val="24"/>
          <w:szCs w:val="24"/>
        </w:rPr>
      </w:pPr>
    </w:p>
    <w:tbl>
      <w:tblPr>
        <w:tblStyle w:val="TableGrid"/>
        <w:tblW w:w="4593" w:type="pct"/>
        <w:jc w:val="righ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3"/>
        <w:gridCol w:w="8106"/>
      </w:tblGrid>
      <w:tr w:rsidR="00C74BB7" w14:paraId="0C495853"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5543CD7"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4BAECF09" w14:textId="77777777" w:rsidR="005A0E1A" w:rsidRPr="00C74BB7" w:rsidRDefault="005A0E1A" w:rsidP="00C74BB7">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Frost giants throw blocks of ice at Odin.</w:t>
            </w:r>
          </w:p>
        </w:tc>
      </w:tr>
      <w:tr w:rsidR="00C74BB7" w14:paraId="059C74EB"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4CE29A3" w14:textId="77777777" w:rsidR="005A0E1A" w:rsidRDefault="005A0E1A" w:rsidP="00912CE3">
            <w:pPr>
              <w:widowControl w:val="0"/>
              <w:autoSpaceDE w:val="0"/>
              <w:autoSpaceDN w:val="0"/>
              <w:adjustRightInd w:val="0"/>
              <w:jc w:val="center"/>
              <w:rPr>
                <w:rFonts w:ascii="SassoonPrimaryInfant" w:hAnsi="SassoonPrimaryInfant"/>
                <w:sz w:val="24"/>
                <w:szCs w:val="22"/>
              </w:rPr>
            </w:pPr>
            <w:r w:rsidRPr="00C86764">
              <w:rPr>
                <w:rFonts w:ascii="SassoonPrimaryInfant" w:hAnsi="SassoonPrimaryInfant"/>
                <w:sz w:val="24"/>
                <w:szCs w:val="22"/>
              </w:rPr>
              <w:t>1</w:t>
            </w:r>
          </w:p>
        </w:tc>
        <w:tc>
          <w:tcPr>
            <w:tcW w:w="4269" w:type="pct"/>
            <w:shd w:val="clear" w:color="auto" w:fill="EEDDE5" w:themeFill="accent5" w:themeFillTint="33"/>
            <w:vAlign w:val="center"/>
          </w:tcPr>
          <w:p w14:paraId="242048FA"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Odin sits on his throne at night, awake.</w:t>
            </w:r>
          </w:p>
        </w:tc>
      </w:tr>
      <w:tr w:rsidR="00C74BB7" w14:paraId="6AE2F4C3"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E3E0388"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0C1A6009" w14:textId="77777777" w:rsidR="005A0E1A" w:rsidRDefault="005A0E1A" w:rsidP="00912CE3">
            <w:pPr>
              <w:widowControl w:val="0"/>
              <w:autoSpaceDE w:val="0"/>
              <w:autoSpaceDN w:val="0"/>
              <w:adjustRightInd w:val="0"/>
              <w:ind w:left="227"/>
              <w:rPr>
                <w:rFonts w:ascii="SassoonPrimaryInfant" w:hAnsi="SassoonPrimaryInfant"/>
                <w:sz w:val="24"/>
                <w:szCs w:val="22"/>
              </w:rPr>
            </w:pPr>
            <w:proofErr w:type="spellStart"/>
            <w:r w:rsidRPr="005A0E1A">
              <w:rPr>
                <w:rFonts w:ascii="SassoonPrimaryInfant" w:hAnsi="SassoonPrimaryInfant"/>
                <w:sz w:val="24"/>
                <w:szCs w:val="24"/>
              </w:rPr>
              <w:t>Mimir</w:t>
            </w:r>
            <w:proofErr w:type="spellEnd"/>
            <w:r w:rsidRPr="005A0E1A">
              <w:rPr>
                <w:rFonts w:ascii="SassoonPrimaryInfant" w:hAnsi="SassoonPrimaryInfant"/>
                <w:sz w:val="24"/>
                <w:szCs w:val="24"/>
              </w:rPr>
              <w:t xml:space="preserve"> asks Odin for an eye in exchange for wisdom.</w:t>
            </w:r>
          </w:p>
        </w:tc>
      </w:tr>
      <w:tr w:rsidR="00C74BB7" w14:paraId="2BE678E6"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FD4BF39"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3FB8B437" w14:textId="77777777" w:rsidR="005A0E1A" w:rsidRDefault="005A0E1A" w:rsidP="00912CE3">
            <w:pPr>
              <w:widowControl w:val="0"/>
              <w:autoSpaceDE w:val="0"/>
              <w:autoSpaceDN w:val="0"/>
              <w:adjustRightInd w:val="0"/>
              <w:ind w:left="227"/>
              <w:rPr>
                <w:rFonts w:ascii="SassoonPrimaryInfant" w:hAnsi="SassoonPrimaryInfant"/>
                <w:sz w:val="24"/>
                <w:szCs w:val="22"/>
              </w:rPr>
            </w:pPr>
            <w:proofErr w:type="spellStart"/>
            <w:r w:rsidRPr="005A0E1A">
              <w:rPr>
                <w:rFonts w:ascii="SassoonPrimaryInfant" w:hAnsi="SassoonPrimaryInfant"/>
                <w:sz w:val="24"/>
                <w:szCs w:val="24"/>
              </w:rPr>
              <w:t>Heimdall</w:t>
            </w:r>
            <w:proofErr w:type="spellEnd"/>
            <w:r w:rsidRPr="005A0E1A">
              <w:rPr>
                <w:rFonts w:ascii="SassoonPrimaryInfant" w:hAnsi="SassoonPrimaryInfant"/>
                <w:sz w:val="24"/>
                <w:szCs w:val="24"/>
              </w:rPr>
              <w:t xml:space="preserve"> meets Odin on the rainbow bridge.</w:t>
            </w:r>
          </w:p>
        </w:tc>
      </w:tr>
      <w:tr w:rsidR="00C74BB7" w14:paraId="27DF7ECC" w14:textId="77777777" w:rsidTr="00C74BB7">
        <w:trPr>
          <w:trHeight w:val="850"/>
          <w:tblCellSpacing w:w="56" w:type="dxa"/>
          <w:jc w:val="right"/>
        </w:trPr>
        <w:tc>
          <w:tcPr>
            <w:tcW w:w="55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3B8DE01" w14:textId="77777777" w:rsidR="005A0E1A" w:rsidRDefault="005A0E1A"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2629AD06" w14:textId="77777777" w:rsidR="005A0E1A" w:rsidRDefault="005A0E1A" w:rsidP="00912CE3">
            <w:pPr>
              <w:widowControl w:val="0"/>
              <w:autoSpaceDE w:val="0"/>
              <w:autoSpaceDN w:val="0"/>
              <w:adjustRightInd w:val="0"/>
              <w:ind w:left="227"/>
              <w:rPr>
                <w:rFonts w:ascii="SassoonPrimaryInfant" w:hAnsi="SassoonPrimaryInfant"/>
                <w:sz w:val="24"/>
                <w:szCs w:val="22"/>
              </w:rPr>
            </w:pPr>
            <w:r w:rsidRPr="005A0E1A">
              <w:rPr>
                <w:rFonts w:ascii="SassoonPrimaryInfant" w:hAnsi="SassoonPrimaryInfant"/>
                <w:sz w:val="24"/>
                <w:szCs w:val="24"/>
              </w:rPr>
              <w:t>Odin is chased by the mountain giants.</w:t>
            </w:r>
          </w:p>
        </w:tc>
      </w:tr>
    </w:tbl>
    <w:p w14:paraId="441013C1" w14:textId="77777777" w:rsidR="005A0E1A" w:rsidRDefault="005A0E1A" w:rsidP="00912CE3">
      <w:pPr>
        <w:widowControl w:val="0"/>
        <w:autoSpaceDE w:val="0"/>
        <w:autoSpaceDN w:val="0"/>
        <w:adjustRightInd w:val="0"/>
        <w:rPr>
          <w:rFonts w:ascii="Times New Roman" w:hAnsi="Times New Roman"/>
          <w:szCs w:val="22"/>
        </w:rPr>
      </w:pPr>
    </w:p>
    <w:p w14:paraId="37D29D11" w14:textId="77777777" w:rsidR="00057BF2" w:rsidRPr="00D7566F" w:rsidRDefault="00057BF2" w:rsidP="00912CE3">
      <w:pPr>
        <w:widowControl w:val="0"/>
        <w:autoSpaceDE w:val="0"/>
        <w:autoSpaceDN w:val="0"/>
        <w:adjustRightInd w:val="0"/>
        <w:rPr>
          <w:rFonts w:ascii="Times New Roman" w:hAnsi="Times New Roman"/>
          <w:szCs w:val="22"/>
        </w:rPr>
      </w:pPr>
    </w:p>
    <w:p w14:paraId="25E079BB" w14:textId="77777777" w:rsidR="005A0E1A" w:rsidRDefault="00057BF2" w:rsidP="00057BF2">
      <w:pPr>
        <w:jc w:val="right"/>
        <w:rPr>
          <w:rFonts w:ascii="SassoonPrimaryInfant" w:eastAsiaTheme="majorEastAsia" w:hAnsi="SassoonPrimaryInfant" w:cstheme="majorBidi"/>
          <w:bCs/>
          <w:color w:val="auto"/>
          <w:sz w:val="32"/>
          <w:szCs w:val="26"/>
        </w:rPr>
      </w:pPr>
      <w:r w:rsidRPr="00A36738">
        <w:rPr>
          <w:rFonts w:ascii="SassoonPrimaryInfant" w:hAnsi="SassoonPrimaryInfant"/>
          <w:noProof/>
          <w:sz w:val="24"/>
          <w:szCs w:val="24"/>
          <w:lang w:val="en-US"/>
        </w:rPr>
        <w:drawing>
          <wp:inline distT="0" distB="0" distL="0" distR="0" wp14:anchorId="6BD12ECB" wp14:editId="52FD0C98">
            <wp:extent cx="2505380" cy="1757680"/>
            <wp:effectExtent l="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520610" cy="1768365"/>
                    </a:xfrm>
                    <a:prstGeom prst="rect">
                      <a:avLst/>
                    </a:prstGeom>
                  </pic:spPr>
                </pic:pic>
              </a:graphicData>
            </a:graphic>
          </wp:inline>
        </w:drawing>
      </w:r>
      <w:r w:rsidR="005A0E1A">
        <w:rPr>
          <w:color w:val="auto"/>
        </w:rPr>
        <w:br w:type="page"/>
      </w:r>
    </w:p>
    <w:p w14:paraId="2FAACBA2" w14:textId="77777777" w:rsidR="005A0E1A" w:rsidRPr="00FA7E3F" w:rsidRDefault="005A0E1A" w:rsidP="00912CE3">
      <w:pPr>
        <w:pStyle w:val="H3"/>
        <w:shd w:val="clear" w:color="auto" w:fill="FBB19A" w:themeFill="accent2" w:themeFillTint="66"/>
        <w:spacing w:line="276" w:lineRule="auto"/>
        <w:rPr>
          <w:color w:val="auto"/>
        </w:rPr>
      </w:pPr>
      <w:r w:rsidRPr="00FA7E3F">
        <w:rPr>
          <w:color w:val="auto"/>
        </w:rPr>
        <w:lastRenderedPageBreak/>
        <w:t>Comprehension</w:t>
      </w:r>
      <w:r>
        <w:rPr>
          <w:color w:val="auto"/>
        </w:rPr>
        <w:t xml:space="preserve"> answers</w:t>
      </w:r>
    </w:p>
    <w:p w14:paraId="4652D161" w14:textId="77777777"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Who are Odin’s messengers? </w:t>
      </w:r>
    </w:p>
    <w:p w14:paraId="723753AC"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4F91DABB"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The two ravens.</w:t>
      </w:r>
    </w:p>
    <w:p w14:paraId="29810B7B"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56A23577" w14:textId="2B3D8098" w:rsidR="005A0E1A" w:rsidRPr="009F5BCC" w:rsidRDefault="009F5BCC" w:rsidP="000F5403">
      <w:pPr>
        <w:pStyle w:val="ListParagraph"/>
        <w:widowControl w:val="0"/>
        <w:numPr>
          <w:ilvl w:val="0"/>
          <w:numId w:val="15"/>
        </w:numPr>
        <w:autoSpaceDE w:val="0"/>
        <w:autoSpaceDN w:val="0"/>
        <w:adjustRightInd w:val="0"/>
        <w:rPr>
          <w:rFonts w:ascii="SassoonPrimaryInfant" w:hAnsi="SassoonPrimaryInfant"/>
          <w:i/>
          <w:color w:val="FF0000"/>
          <w:sz w:val="24"/>
          <w:szCs w:val="24"/>
        </w:rPr>
      </w:pPr>
      <w:r w:rsidRPr="009F5BCC">
        <w:rPr>
          <w:rFonts w:ascii="SassoonPrimaryInfant" w:hAnsi="SassoonPrimaryInfant"/>
          <w:i/>
          <w:color w:val="FF0000"/>
          <w:sz w:val="24"/>
          <w:szCs w:val="24"/>
        </w:rPr>
        <w:t>‘</w:t>
      </w:r>
      <w:r w:rsidR="005A0E1A" w:rsidRPr="009F5BCC">
        <w:rPr>
          <w:rFonts w:ascii="SassoonPrimaryInfant" w:hAnsi="SassoonPrimaryInfant"/>
          <w:i/>
          <w:color w:val="FF0000"/>
          <w:sz w:val="24"/>
          <w:szCs w:val="24"/>
        </w:rPr>
        <w:t>...</w:t>
      </w:r>
      <w:r w:rsidR="00EA6AFD" w:rsidRPr="009F5BCC">
        <w:rPr>
          <w:rFonts w:ascii="SassoonPrimaryInfant" w:hAnsi="SassoonPrimaryInfant"/>
          <w:i/>
          <w:color w:val="FF0000"/>
          <w:sz w:val="24"/>
          <w:szCs w:val="24"/>
        </w:rPr>
        <w:t xml:space="preserve"> </w:t>
      </w:r>
      <w:r w:rsidR="005A0E1A" w:rsidRPr="009F5BCC">
        <w:rPr>
          <w:rFonts w:ascii="SassoonPrimaryInfant" w:hAnsi="SassoonPrimaryInfant"/>
          <w:i/>
          <w:color w:val="FF0000"/>
          <w:sz w:val="24"/>
          <w:szCs w:val="24"/>
        </w:rPr>
        <w:t xml:space="preserve">he suddenly started up, and went forth with long strides from his palace of </w:t>
      </w:r>
      <w:proofErr w:type="spellStart"/>
      <w:r w:rsidR="005A0E1A" w:rsidRPr="009F5BCC">
        <w:rPr>
          <w:rFonts w:ascii="SassoonPrimaryInfant" w:hAnsi="SassoonPrimaryInfant"/>
          <w:i/>
          <w:color w:val="FF0000"/>
          <w:sz w:val="24"/>
          <w:szCs w:val="24"/>
        </w:rPr>
        <w:t>Gladsheim</w:t>
      </w:r>
      <w:proofErr w:type="spellEnd"/>
      <w:r w:rsidR="005A0E1A" w:rsidRPr="009F5BCC">
        <w:rPr>
          <w:rFonts w:ascii="SassoonPrimaryInfant" w:hAnsi="SassoonPrimaryInfant"/>
          <w:i/>
          <w:color w:val="FF0000"/>
          <w:sz w:val="24"/>
          <w:szCs w:val="24"/>
        </w:rPr>
        <w:t xml:space="preserve"> into the night.</w:t>
      </w:r>
      <w:r w:rsidRPr="009F5BCC">
        <w:rPr>
          <w:rFonts w:ascii="SassoonPrimaryInfant" w:hAnsi="SassoonPrimaryInfant"/>
          <w:i/>
          <w:color w:val="FF0000"/>
          <w:sz w:val="24"/>
          <w:szCs w:val="24"/>
        </w:rPr>
        <w:t>’</w:t>
      </w:r>
    </w:p>
    <w:p w14:paraId="27E9F085" w14:textId="77777777" w:rsidR="005A0E1A" w:rsidRPr="006F78E2" w:rsidRDefault="005A0E1A" w:rsidP="00912CE3">
      <w:pPr>
        <w:widowControl w:val="0"/>
        <w:autoSpaceDE w:val="0"/>
        <w:autoSpaceDN w:val="0"/>
        <w:adjustRightInd w:val="0"/>
        <w:rPr>
          <w:rFonts w:ascii="SassoonPrimaryInfant" w:hAnsi="SassoonPrimaryInfant"/>
          <w:i/>
          <w:sz w:val="24"/>
          <w:szCs w:val="24"/>
        </w:rPr>
      </w:pPr>
    </w:p>
    <w:p w14:paraId="54BCF36F"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does </w:t>
      </w:r>
      <w:proofErr w:type="gramStart"/>
      <w:r w:rsidRPr="006F78E2">
        <w:rPr>
          <w:rFonts w:ascii="SassoonPrimaryInfant" w:hAnsi="SassoonPrimaryInfant"/>
          <w:b/>
          <w:i/>
          <w:sz w:val="24"/>
          <w:szCs w:val="24"/>
        </w:rPr>
        <w:t>went</w:t>
      </w:r>
      <w:proofErr w:type="gramEnd"/>
      <w:r w:rsidRPr="006F78E2">
        <w:rPr>
          <w:rFonts w:ascii="SassoonPrimaryInfant" w:hAnsi="SassoonPrimaryInfant"/>
          <w:b/>
          <w:i/>
          <w:sz w:val="24"/>
          <w:szCs w:val="24"/>
        </w:rPr>
        <w:t xml:space="preserve"> forth </w:t>
      </w:r>
      <w:r w:rsidRPr="006F78E2">
        <w:rPr>
          <w:rFonts w:ascii="SassoonPrimaryInfant" w:hAnsi="SassoonPrimaryInfant"/>
          <w:sz w:val="24"/>
          <w:szCs w:val="24"/>
        </w:rPr>
        <w:t xml:space="preserve">mean? </w:t>
      </w:r>
    </w:p>
    <w:p w14:paraId="6FD3D059"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2BECDD2B" w14:textId="77777777" w:rsidR="005A0E1A" w:rsidRPr="006F78E2" w:rsidRDefault="005A0E1A" w:rsidP="00912CE3">
      <w:pPr>
        <w:pStyle w:val="ListParagraph"/>
        <w:widowControl w:val="0"/>
        <w:autoSpaceDE w:val="0"/>
        <w:autoSpaceDN w:val="0"/>
        <w:adjustRightInd w:val="0"/>
        <w:rPr>
          <w:rFonts w:ascii="SassoonPrimaryInfant" w:hAnsi="SassoonPrimaryInfant"/>
          <w:b/>
          <w:sz w:val="24"/>
          <w:szCs w:val="24"/>
        </w:rPr>
      </w:pPr>
      <w:r w:rsidRPr="006F78E2">
        <w:rPr>
          <w:rFonts w:ascii="SassoonPrimaryInfant" w:hAnsi="SassoonPrimaryInfant"/>
          <w:b/>
          <w:sz w:val="24"/>
          <w:szCs w:val="24"/>
        </w:rPr>
        <w:t>He ‘went onward’ or ‘went out’.</w:t>
      </w:r>
    </w:p>
    <w:p w14:paraId="38ED97C2"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0DE3BEDA" w14:textId="77777777"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was unusual about Odin’s horse, </w:t>
      </w:r>
      <w:proofErr w:type="spellStart"/>
      <w:r w:rsidRPr="006F78E2">
        <w:rPr>
          <w:rFonts w:ascii="SassoonPrimaryInfant" w:hAnsi="SassoonPrimaryInfant"/>
          <w:sz w:val="24"/>
          <w:szCs w:val="24"/>
        </w:rPr>
        <w:t>Sleipnir</w:t>
      </w:r>
      <w:proofErr w:type="spellEnd"/>
      <w:r w:rsidRPr="006F78E2">
        <w:rPr>
          <w:rFonts w:ascii="SassoonPrimaryInfant" w:hAnsi="SassoonPrimaryInfant"/>
          <w:sz w:val="24"/>
          <w:szCs w:val="24"/>
        </w:rPr>
        <w:t xml:space="preserve">? </w:t>
      </w:r>
    </w:p>
    <w:p w14:paraId="751D6EB5"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052D1AD5"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He had eight feet.</w:t>
      </w:r>
    </w:p>
    <w:p w14:paraId="2E6B0145"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5A1C8E21" w14:textId="74E7159C"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Look at the paragraph which begins: </w:t>
      </w:r>
      <w:r w:rsidRPr="009F5BCC">
        <w:rPr>
          <w:rFonts w:ascii="SassoonPrimaryInfant" w:hAnsi="SassoonPrimaryInfant"/>
          <w:i/>
          <w:color w:val="FF0000"/>
          <w:sz w:val="24"/>
          <w:szCs w:val="24"/>
        </w:rPr>
        <w:t>“It is indeed a most important errand</w:t>
      </w:r>
      <w:r w:rsidR="009F5BCC" w:rsidRPr="009F5BCC">
        <w:rPr>
          <w:rFonts w:ascii="SassoonPrimaryInfant" w:hAnsi="SassoonPrimaryInfant"/>
          <w:i/>
          <w:color w:val="FF0000"/>
          <w:sz w:val="24"/>
          <w:szCs w:val="24"/>
        </w:rPr>
        <w:t xml:space="preserve"> </w:t>
      </w:r>
      <w:r w:rsidRPr="009F5BCC">
        <w:rPr>
          <w:rFonts w:ascii="SassoonPrimaryInfant" w:hAnsi="SassoonPrimaryInfant"/>
          <w:i/>
          <w:color w:val="FF0000"/>
          <w:sz w:val="24"/>
          <w:szCs w:val="24"/>
        </w:rPr>
        <w:t>…</w:t>
      </w:r>
      <w:r w:rsidR="009F5BCC" w:rsidRPr="009F5BCC">
        <w:rPr>
          <w:rFonts w:ascii="SassoonPrimaryInfant" w:hAnsi="SassoonPrimaryInfant"/>
          <w:i/>
          <w:color w:val="FF0000"/>
          <w:sz w:val="24"/>
          <w:szCs w:val="24"/>
        </w:rPr>
        <w:t>”</w:t>
      </w:r>
    </w:p>
    <w:p w14:paraId="14856E91" w14:textId="77777777" w:rsidR="005A0E1A" w:rsidRPr="006F78E2" w:rsidRDefault="005A0E1A" w:rsidP="00912CE3">
      <w:pPr>
        <w:pStyle w:val="ListParagraph"/>
        <w:widowControl w:val="0"/>
        <w:autoSpaceDE w:val="0"/>
        <w:autoSpaceDN w:val="0"/>
        <w:adjustRightInd w:val="0"/>
        <w:rPr>
          <w:rFonts w:ascii="SassoonPrimaryInfant" w:hAnsi="SassoonPrimaryInfant"/>
          <w:i/>
          <w:sz w:val="24"/>
          <w:szCs w:val="24"/>
        </w:rPr>
      </w:pPr>
    </w:p>
    <w:p w14:paraId="5DEF7DB3"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Name </w:t>
      </w:r>
      <w:r w:rsidRPr="006F78E2">
        <w:rPr>
          <w:rFonts w:ascii="SassoonPrimaryInfant" w:hAnsi="SassoonPrimaryInfant"/>
          <w:b/>
          <w:sz w:val="24"/>
          <w:szCs w:val="24"/>
        </w:rPr>
        <w:t xml:space="preserve">one </w:t>
      </w:r>
      <w:r w:rsidRPr="006F78E2">
        <w:rPr>
          <w:rFonts w:ascii="SassoonPrimaryInfant" w:hAnsi="SassoonPrimaryInfant"/>
          <w:sz w:val="24"/>
          <w:szCs w:val="24"/>
        </w:rPr>
        <w:t xml:space="preserve">extraordinary thing that </w:t>
      </w:r>
      <w:proofErr w:type="spellStart"/>
      <w:r w:rsidRPr="006F78E2">
        <w:rPr>
          <w:rFonts w:ascii="SassoonPrimaryInfant" w:hAnsi="SassoonPrimaryInfant"/>
          <w:sz w:val="24"/>
          <w:szCs w:val="24"/>
        </w:rPr>
        <w:t>Heimdall</w:t>
      </w:r>
      <w:proofErr w:type="spellEnd"/>
      <w:r w:rsidRPr="006F78E2">
        <w:rPr>
          <w:rFonts w:ascii="SassoonPrimaryInfant" w:hAnsi="SassoonPrimaryInfant"/>
          <w:sz w:val="24"/>
          <w:szCs w:val="24"/>
        </w:rPr>
        <w:t xml:space="preserve"> can do. </w:t>
      </w:r>
    </w:p>
    <w:p w14:paraId="47B631BD"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339F0736" w14:textId="77777777" w:rsidR="00B15F47" w:rsidRPr="006F78E2" w:rsidRDefault="005A0E1A" w:rsidP="00912CE3">
      <w:pPr>
        <w:pStyle w:val="ListParagraph"/>
        <w:widowControl w:val="0"/>
        <w:autoSpaceDE w:val="0"/>
        <w:autoSpaceDN w:val="0"/>
        <w:adjustRightInd w:val="0"/>
        <w:rPr>
          <w:rFonts w:ascii="SassoonPrimaryInfant" w:hAnsi="SassoonPrimaryInfant"/>
          <w:b/>
          <w:sz w:val="24"/>
          <w:szCs w:val="24"/>
        </w:rPr>
      </w:pPr>
      <w:r w:rsidRPr="006F78E2">
        <w:rPr>
          <w:rFonts w:ascii="SassoonPrimaryInfant" w:hAnsi="SassoonPrimaryInfant"/>
          <w:b/>
          <w:sz w:val="24"/>
          <w:szCs w:val="24"/>
        </w:rPr>
        <w:t xml:space="preserve">Either: </w:t>
      </w:r>
    </w:p>
    <w:tbl>
      <w:tblPr>
        <w:tblStyle w:val="TableGrid"/>
        <w:tblW w:w="4700"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
        <w:gridCol w:w="4673"/>
        <w:gridCol w:w="3900"/>
      </w:tblGrid>
      <w:tr w:rsidR="00D27AE6" w:rsidRPr="006F78E2" w14:paraId="687A74B9" w14:textId="77777777" w:rsidTr="00D27AE6">
        <w:trPr>
          <w:trHeight w:val="454"/>
          <w:tblCellSpacing w:w="28" w:type="dxa"/>
        </w:trPr>
        <w:tc>
          <w:tcPr>
            <w:tcW w:w="403" w:type="pct"/>
            <w:shd w:val="clear" w:color="auto" w:fill="auto"/>
          </w:tcPr>
          <w:p w14:paraId="76E47D81" w14:textId="77777777" w:rsidR="00D27AE6" w:rsidRPr="006F78E2" w:rsidRDefault="00D27AE6" w:rsidP="00D27AE6">
            <w:pPr>
              <w:pStyle w:val="ListParagraph"/>
              <w:widowControl w:val="0"/>
              <w:autoSpaceDE w:val="0"/>
              <w:autoSpaceDN w:val="0"/>
              <w:adjustRightInd w:val="0"/>
              <w:ind w:left="360"/>
              <w:jc w:val="both"/>
              <w:rPr>
                <w:rFonts w:ascii="SassoonPrimaryInfant" w:hAnsi="SassoonPrimaryInfant"/>
                <w:b/>
                <w:sz w:val="24"/>
                <w:szCs w:val="24"/>
              </w:rPr>
            </w:pPr>
          </w:p>
        </w:tc>
        <w:tc>
          <w:tcPr>
            <w:tcW w:w="246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36AFA45E" w14:textId="77777777" w:rsidR="00D27AE6" w:rsidRPr="006F78E2" w:rsidRDefault="00D27AE6" w:rsidP="00912CE3">
            <w:pPr>
              <w:pStyle w:val="ListParagraph"/>
              <w:widowControl w:val="0"/>
              <w:numPr>
                <w:ilvl w:val="0"/>
                <w:numId w:val="5"/>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he can hear the grass grow in the fields</w:t>
            </w:r>
          </w:p>
        </w:tc>
        <w:tc>
          <w:tcPr>
            <w:tcW w:w="201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0B417036" w14:textId="77777777" w:rsidR="00D27AE6" w:rsidRPr="006F78E2" w:rsidRDefault="00D27AE6" w:rsidP="000F5403">
            <w:pPr>
              <w:pStyle w:val="ListParagraph"/>
              <w:widowControl w:val="0"/>
              <w:numPr>
                <w:ilvl w:val="0"/>
                <w:numId w:val="18"/>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he needs less sleep than a bird.</w:t>
            </w:r>
          </w:p>
        </w:tc>
      </w:tr>
      <w:tr w:rsidR="00D27AE6" w:rsidRPr="006F78E2" w14:paraId="0D2DC1D6" w14:textId="77777777" w:rsidTr="00D27AE6">
        <w:trPr>
          <w:trHeight w:val="454"/>
          <w:tblCellSpacing w:w="28" w:type="dxa"/>
        </w:trPr>
        <w:tc>
          <w:tcPr>
            <w:tcW w:w="403" w:type="pct"/>
            <w:shd w:val="clear" w:color="auto" w:fill="auto"/>
          </w:tcPr>
          <w:p w14:paraId="3CDCC462" w14:textId="77777777" w:rsidR="00D27AE6" w:rsidRPr="006F78E2" w:rsidRDefault="00D27AE6" w:rsidP="00D27AE6">
            <w:pPr>
              <w:pStyle w:val="ListParagraph"/>
              <w:widowControl w:val="0"/>
              <w:autoSpaceDE w:val="0"/>
              <w:autoSpaceDN w:val="0"/>
              <w:adjustRightInd w:val="0"/>
              <w:ind w:left="360"/>
              <w:jc w:val="both"/>
              <w:rPr>
                <w:rFonts w:ascii="SassoonPrimaryInfant" w:hAnsi="SassoonPrimaryInfant"/>
                <w:b/>
                <w:sz w:val="24"/>
                <w:szCs w:val="24"/>
              </w:rPr>
            </w:pPr>
          </w:p>
        </w:tc>
        <w:tc>
          <w:tcPr>
            <w:tcW w:w="4508" w:type="pct"/>
            <w:gridSpan w:val="2"/>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7C66C202" w14:textId="77777777" w:rsidR="00D27AE6" w:rsidRPr="006F78E2" w:rsidRDefault="00D27AE6" w:rsidP="000F5403">
            <w:pPr>
              <w:pStyle w:val="ListParagraph"/>
              <w:widowControl w:val="0"/>
              <w:numPr>
                <w:ilvl w:val="0"/>
                <w:numId w:val="17"/>
              </w:numPr>
              <w:autoSpaceDE w:val="0"/>
              <w:autoSpaceDN w:val="0"/>
              <w:adjustRightInd w:val="0"/>
              <w:rPr>
                <w:rFonts w:ascii="SassoonPrimaryInfant" w:hAnsi="SassoonPrimaryInfant"/>
                <w:i/>
                <w:sz w:val="24"/>
                <w:szCs w:val="24"/>
              </w:rPr>
            </w:pPr>
            <w:r w:rsidRPr="006F78E2">
              <w:rPr>
                <w:rFonts w:ascii="SassoonPrimaryInfant" w:hAnsi="SassoonPrimaryInfant"/>
                <w:b/>
                <w:sz w:val="24"/>
                <w:szCs w:val="24"/>
              </w:rPr>
              <w:t xml:space="preserve">he can hear the wool gather on the backs of the sheep </w:t>
            </w:r>
          </w:p>
        </w:tc>
      </w:tr>
    </w:tbl>
    <w:p w14:paraId="2F71F301" w14:textId="77777777" w:rsidR="005A0E1A" w:rsidRPr="006F78E2" w:rsidRDefault="005A0E1A" w:rsidP="00912CE3">
      <w:pPr>
        <w:rPr>
          <w:rFonts w:ascii="SassoonPrimaryInfant" w:hAnsi="SassoonPrimaryInfant"/>
          <w:sz w:val="24"/>
          <w:szCs w:val="24"/>
        </w:rPr>
      </w:pPr>
    </w:p>
    <w:p w14:paraId="4184330C" w14:textId="45ECE923"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Look at the paragraph which begins: </w:t>
      </w:r>
      <w:r w:rsidR="009F5BCC" w:rsidRPr="009F5BCC">
        <w:rPr>
          <w:rFonts w:ascii="SassoonPrimaryInfant" w:hAnsi="SassoonPrimaryInfant"/>
          <w:i/>
          <w:color w:val="FF0000"/>
          <w:sz w:val="24"/>
          <w:szCs w:val="24"/>
        </w:rPr>
        <w:t>‘</w:t>
      </w:r>
      <w:r w:rsidRPr="009F5BCC">
        <w:rPr>
          <w:rFonts w:ascii="SassoonPrimaryInfant" w:hAnsi="SassoonPrimaryInfant"/>
          <w:i/>
          <w:color w:val="FF0000"/>
          <w:sz w:val="24"/>
          <w:szCs w:val="24"/>
        </w:rPr>
        <w:t>They hurried over the bridge</w:t>
      </w:r>
      <w:r w:rsidR="009F5BCC" w:rsidRPr="009F5BCC">
        <w:rPr>
          <w:rFonts w:ascii="SassoonPrimaryInfant" w:hAnsi="SassoonPrimaryInfant"/>
          <w:i/>
          <w:color w:val="FF0000"/>
          <w:sz w:val="24"/>
          <w:szCs w:val="24"/>
        </w:rPr>
        <w:t xml:space="preserve"> </w:t>
      </w:r>
      <w:r w:rsidRPr="009F5BCC">
        <w:rPr>
          <w:rFonts w:ascii="SassoonPrimaryInfant" w:hAnsi="SassoonPrimaryInfant"/>
          <w:i/>
          <w:color w:val="FF0000"/>
          <w:sz w:val="24"/>
          <w:szCs w:val="24"/>
        </w:rPr>
        <w:t>…</w:t>
      </w:r>
      <w:r w:rsidR="009F5BCC" w:rsidRPr="009F5BCC">
        <w:rPr>
          <w:rFonts w:ascii="SassoonPrimaryInfant" w:hAnsi="SassoonPrimaryInfant"/>
          <w:i/>
          <w:color w:val="FF0000"/>
          <w:sz w:val="24"/>
          <w:szCs w:val="24"/>
        </w:rPr>
        <w:t>’</w:t>
      </w:r>
      <w:r w:rsidRPr="009F5BCC">
        <w:rPr>
          <w:rFonts w:ascii="SassoonPrimaryInfant" w:hAnsi="SassoonPrimaryInfant"/>
          <w:i/>
          <w:color w:val="FF0000"/>
          <w:sz w:val="24"/>
          <w:szCs w:val="24"/>
        </w:rPr>
        <w:t xml:space="preserve"> </w:t>
      </w:r>
    </w:p>
    <w:p w14:paraId="07A72A5B" w14:textId="77777777" w:rsidR="005A0E1A" w:rsidRPr="006F78E2" w:rsidRDefault="005A0E1A" w:rsidP="00912CE3">
      <w:pPr>
        <w:pStyle w:val="ListParagraph"/>
        <w:widowControl w:val="0"/>
        <w:autoSpaceDE w:val="0"/>
        <w:autoSpaceDN w:val="0"/>
        <w:adjustRightInd w:val="0"/>
        <w:rPr>
          <w:rFonts w:ascii="SassoonPrimaryInfant" w:hAnsi="SassoonPrimaryInfant"/>
          <w:i/>
          <w:sz w:val="24"/>
          <w:szCs w:val="24"/>
        </w:rPr>
      </w:pPr>
    </w:p>
    <w:p w14:paraId="3310941D" w14:textId="77777777" w:rsidR="00B15F47"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Why was the clear light from the tower important? </w:t>
      </w:r>
    </w:p>
    <w:p w14:paraId="1E0EF913" w14:textId="77777777" w:rsidR="00B15F47" w:rsidRPr="006F78E2" w:rsidRDefault="00B15F47" w:rsidP="00912CE3">
      <w:pPr>
        <w:pStyle w:val="ListParagraph"/>
        <w:widowControl w:val="0"/>
        <w:autoSpaceDE w:val="0"/>
        <w:autoSpaceDN w:val="0"/>
        <w:adjustRightInd w:val="0"/>
        <w:rPr>
          <w:rFonts w:ascii="SassoonPrimaryInfant" w:hAnsi="SassoonPrimaryInfant"/>
          <w:sz w:val="24"/>
          <w:szCs w:val="24"/>
        </w:rPr>
      </w:pPr>
    </w:p>
    <w:p w14:paraId="3F760DE4" w14:textId="77777777" w:rsidR="005A0E1A" w:rsidRPr="006F78E2" w:rsidRDefault="005A0E1A" w:rsidP="00912CE3">
      <w:pPr>
        <w:pStyle w:val="ListParagraph"/>
        <w:widowControl w:val="0"/>
        <w:autoSpaceDE w:val="0"/>
        <w:autoSpaceDN w:val="0"/>
        <w:adjustRightInd w:val="0"/>
        <w:rPr>
          <w:rFonts w:ascii="SassoonPrimaryInfant" w:hAnsi="SassoonPrimaryInfant"/>
          <w:b/>
          <w:sz w:val="24"/>
          <w:szCs w:val="24"/>
        </w:rPr>
      </w:pPr>
      <w:r w:rsidRPr="006F78E2">
        <w:rPr>
          <w:rFonts w:ascii="SassoonPrimaryInfant" w:hAnsi="SassoonPrimaryInfant"/>
          <w:b/>
          <w:sz w:val="24"/>
          <w:szCs w:val="24"/>
        </w:rPr>
        <w:t xml:space="preserve">So that </w:t>
      </w:r>
      <w:proofErr w:type="spellStart"/>
      <w:r w:rsidRPr="006F78E2">
        <w:rPr>
          <w:rFonts w:ascii="SassoonPrimaryInfant" w:hAnsi="SassoonPrimaryInfant"/>
          <w:b/>
          <w:sz w:val="24"/>
          <w:szCs w:val="24"/>
        </w:rPr>
        <w:t>Heimdall</w:t>
      </w:r>
      <w:proofErr w:type="spellEnd"/>
      <w:r w:rsidRPr="006F78E2">
        <w:rPr>
          <w:rFonts w:ascii="SassoonPrimaryInfant" w:hAnsi="SassoonPrimaryInfant"/>
          <w:b/>
          <w:sz w:val="24"/>
          <w:szCs w:val="24"/>
        </w:rPr>
        <w:t xml:space="preserve"> could see anyone coming towards the bridge.</w:t>
      </w:r>
    </w:p>
    <w:p w14:paraId="2EFFC250"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24CE52C7" w14:textId="77777777"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weather does Odin encounter on the first day of his journey? </w:t>
      </w:r>
      <w:r w:rsidRPr="006F78E2">
        <w:rPr>
          <w:rFonts w:ascii="SassoonPrimaryInfant" w:hAnsi="SassoonPrimaryInfant"/>
          <w:b/>
          <w:sz w:val="24"/>
          <w:szCs w:val="24"/>
        </w:rPr>
        <w:t>Ice and snow.</w:t>
      </w:r>
    </w:p>
    <w:p w14:paraId="1A4A5C5C"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31C5F483" w14:textId="77777777" w:rsidR="00B15F47"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Why was </w:t>
      </w:r>
      <w:proofErr w:type="spellStart"/>
      <w:r w:rsidRPr="006F78E2">
        <w:rPr>
          <w:rFonts w:ascii="SassoonPrimaryInfant" w:hAnsi="SassoonPrimaryInfant"/>
          <w:sz w:val="24"/>
          <w:szCs w:val="24"/>
        </w:rPr>
        <w:t>Mimir</w:t>
      </w:r>
      <w:proofErr w:type="spellEnd"/>
      <w:r w:rsidRPr="006F78E2">
        <w:rPr>
          <w:rFonts w:ascii="SassoonPrimaryInfant" w:hAnsi="SassoonPrimaryInfant"/>
          <w:sz w:val="24"/>
          <w:szCs w:val="24"/>
        </w:rPr>
        <w:t xml:space="preserve"> guarding the fountain?</w:t>
      </w:r>
    </w:p>
    <w:p w14:paraId="12421D2F" w14:textId="77777777" w:rsidR="00B15F47" w:rsidRPr="006F78E2" w:rsidRDefault="00B15F47" w:rsidP="00912CE3">
      <w:pPr>
        <w:pStyle w:val="ListParagraph"/>
        <w:rPr>
          <w:rFonts w:ascii="SassoonPrimaryInfant" w:hAnsi="SassoonPrimaryInfant"/>
          <w:sz w:val="24"/>
          <w:szCs w:val="24"/>
        </w:rPr>
      </w:pPr>
    </w:p>
    <w:p w14:paraId="0D665484"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 </w:t>
      </w:r>
      <w:r w:rsidRPr="006F78E2">
        <w:rPr>
          <w:rFonts w:ascii="SassoonPrimaryInfant" w:hAnsi="SassoonPrimaryInfant"/>
          <w:b/>
          <w:sz w:val="24"/>
          <w:szCs w:val="24"/>
        </w:rPr>
        <w:t>Because whoever drinks from the fountain will receive the gift of great wisdom.</w:t>
      </w:r>
    </w:p>
    <w:p w14:paraId="29C50786" w14:textId="77777777" w:rsidR="00B15F47" w:rsidRDefault="00B15F47" w:rsidP="00912CE3">
      <w:pPr>
        <w:widowControl w:val="0"/>
        <w:autoSpaceDE w:val="0"/>
        <w:autoSpaceDN w:val="0"/>
        <w:adjustRightInd w:val="0"/>
        <w:rPr>
          <w:rFonts w:ascii="SassoonPrimaryInfant" w:hAnsi="SassoonPrimaryInfant"/>
        </w:rPr>
        <w:sectPr w:rsidR="00B15F47" w:rsidSect="00B55A21">
          <w:pgSz w:w="11906" w:h="16838"/>
          <w:pgMar w:top="1134" w:right="1134" w:bottom="851" w:left="1134" w:header="708" w:footer="708" w:gutter="0"/>
          <w:cols w:space="708"/>
          <w:docGrid w:linePitch="381"/>
        </w:sectPr>
      </w:pPr>
    </w:p>
    <w:p w14:paraId="06BE62AB" w14:textId="77777777" w:rsidR="005A0E1A" w:rsidRPr="009F5BCC" w:rsidRDefault="00B15F47" w:rsidP="000F5403">
      <w:pPr>
        <w:pStyle w:val="ListParagraph"/>
        <w:widowControl w:val="0"/>
        <w:numPr>
          <w:ilvl w:val="0"/>
          <w:numId w:val="15"/>
        </w:numPr>
        <w:autoSpaceDE w:val="0"/>
        <w:autoSpaceDN w:val="0"/>
        <w:adjustRightInd w:val="0"/>
        <w:rPr>
          <w:rFonts w:ascii="SassoonPrimaryInfant" w:hAnsi="SassoonPrimaryInfant"/>
          <w:i/>
          <w:color w:val="FF0000"/>
          <w:sz w:val="24"/>
          <w:szCs w:val="24"/>
        </w:rPr>
      </w:pPr>
      <w:r w:rsidRPr="006F78E2">
        <w:rPr>
          <w:rFonts w:ascii="SassoonPrimaryInfant" w:hAnsi="SassoonPrimaryInfant"/>
          <w:i/>
          <w:sz w:val="24"/>
          <w:szCs w:val="24"/>
        </w:rPr>
        <w:lastRenderedPageBreak/>
        <w:t xml:space="preserve"> </w:t>
      </w:r>
      <w:r w:rsidR="005A0E1A" w:rsidRPr="009F5BCC">
        <w:rPr>
          <w:rFonts w:ascii="SassoonPrimaryInfant" w:hAnsi="SassoonPrimaryInfant"/>
          <w:i/>
          <w:color w:val="FF0000"/>
          <w:sz w:val="24"/>
          <w:szCs w:val="24"/>
        </w:rPr>
        <w:t xml:space="preserve">“Oh, </w:t>
      </w:r>
      <w:proofErr w:type="spellStart"/>
      <w:r w:rsidR="005A0E1A" w:rsidRPr="009F5BCC">
        <w:rPr>
          <w:rFonts w:ascii="SassoonPrimaryInfant" w:hAnsi="SassoonPrimaryInfant"/>
          <w:i/>
          <w:color w:val="FF0000"/>
          <w:sz w:val="24"/>
          <w:szCs w:val="24"/>
        </w:rPr>
        <w:t>Mimir</w:t>
      </w:r>
      <w:proofErr w:type="spellEnd"/>
      <w:r w:rsidR="005A0E1A" w:rsidRPr="009F5BCC">
        <w:rPr>
          <w:rFonts w:ascii="SassoonPrimaryInfant" w:hAnsi="SassoonPrimaryInfant"/>
          <w:i/>
          <w:color w:val="FF0000"/>
          <w:sz w:val="24"/>
          <w:szCs w:val="24"/>
        </w:rPr>
        <w:t xml:space="preserve">, I have come from far-away </w:t>
      </w:r>
      <w:proofErr w:type="spellStart"/>
      <w:r w:rsidR="005A0E1A" w:rsidRPr="009F5BCC">
        <w:rPr>
          <w:rFonts w:ascii="SassoonPrimaryInfant" w:hAnsi="SassoonPrimaryInfant"/>
          <w:i/>
          <w:color w:val="FF0000"/>
          <w:sz w:val="24"/>
          <w:szCs w:val="24"/>
        </w:rPr>
        <w:t>Asgard</w:t>
      </w:r>
      <w:proofErr w:type="spellEnd"/>
      <w:r w:rsidR="005A0E1A" w:rsidRPr="009F5BCC">
        <w:rPr>
          <w:rFonts w:ascii="SassoonPrimaryInfant" w:hAnsi="SassoonPrimaryInfant"/>
          <w:i/>
          <w:color w:val="FF0000"/>
          <w:sz w:val="24"/>
          <w:szCs w:val="24"/>
        </w:rPr>
        <w:t xml:space="preserve"> to ask a great boon!”</w:t>
      </w:r>
    </w:p>
    <w:p w14:paraId="50DBFC6F"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226FFEA6"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Which word most closely matches the meaning of the word </w:t>
      </w:r>
      <w:r w:rsidRPr="006F78E2">
        <w:rPr>
          <w:rFonts w:ascii="SassoonPrimaryInfant" w:hAnsi="SassoonPrimaryInfant"/>
          <w:b/>
          <w:sz w:val="24"/>
          <w:szCs w:val="24"/>
        </w:rPr>
        <w:t>boon</w:t>
      </w:r>
      <w:r w:rsidRPr="006F78E2">
        <w:rPr>
          <w:rFonts w:ascii="SassoonPrimaryInfant" w:hAnsi="SassoonPrimaryInfant"/>
          <w:sz w:val="24"/>
          <w:szCs w:val="24"/>
        </w:rPr>
        <w:t>?</w:t>
      </w:r>
    </w:p>
    <w:p w14:paraId="3D88F55B"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tbl>
      <w:tblPr>
        <w:tblStyle w:val="TableGrid"/>
        <w:tblW w:w="3728"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1195"/>
        <w:gridCol w:w="678"/>
        <w:gridCol w:w="1188"/>
        <w:gridCol w:w="678"/>
        <w:gridCol w:w="1184"/>
        <w:gridCol w:w="679"/>
        <w:gridCol w:w="1222"/>
      </w:tblGrid>
      <w:tr w:rsidR="00B15F47" w:rsidRPr="006F78E2" w14:paraId="40CD5A5C" w14:textId="77777777" w:rsidTr="00B15F47">
        <w:trPr>
          <w:trHeight w:val="454"/>
          <w:tblCellSpacing w:w="42" w:type="dxa"/>
          <w:jc w:val="center"/>
        </w:trPr>
        <w:tc>
          <w:tcPr>
            <w:tcW w:w="37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A396FBC"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p>
        </w:tc>
        <w:tc>
          <w:tcPr>
            <w:tcW w:w="739" w:type="pct"/>
            <w:vAlign w:val="center"/>
          </w:tcPr>
          <w:p w14:paraId="18806AAC"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sz w:val="24"/>
                <w:szCs w:val="24"/>
              </w:rPr>
              <w:t>question</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1890721"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p>
        </w:tc>
        <w:tc>
          <w:tcPr>
            <w:tcW w:w="736" w:type="pct"/>
            <w:vAlign w:val="center"/>
          </w:tcPr>
          <w:p w14:paraId="50E32AC5"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sz w:val="24"/>
                <w:szCs w:val="24"/>
              </w:rPr>
              <w:t>curse</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5ECA0BB" w14:textId="77777777" w:rsidR="00B15F47" w:rsidRPr="006F78E2" w:rsidRDefault="00B15F47"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733" w:type="pct"/>
            <w:vAlign w:val="center"/>
          </w:tcPr>
          <w:p w14:paraId="51DF059E"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sz w:val="24"/>
                <w:szCs w:val="24"/>
              </w:rPr>
              <w:t>delight</w:t>
            </w:r>
          </w:p>
        </w:tc>
        <w:tc>
          <w:tcPr>
            <w:tcW w:w="3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3E75683" w14:textId="77777777" w:rsidR="00B15F47" w:rsidRPr="006F78E2" w:rsidRDefault="00B15F47" w:rsidP="00912CE3">
            <w:pPr>
              <w:pStyle w:val="ListParagraph"/>
              <w:widowControl w:val="0"/>
              <w:autoSpaceDE w:val="0"/>
              <w:autoSpaceDN w:val="0"/>
              <w:adjustRightInd w:val="0"/>
              <w:ind w:left="0"/>
              <w:jc w:val="center"/>
              <w:rPr>
                <w:rFonts w:ascii="SassoonPrimaryInfant" w:hAnsi="SassoonPrimaryInfant"/>
                <w:b/>
                <w:sz w:val="24"/>
                <w:szCs w:val="24"/>
              </w:rPr>
            </w:pPr>
            <w:r w:rsidRPr="006F78E2">
              <w:rPr>
                <w:rFonts w:ascii="SassoonPrimaryInfant" w:hAnsi="SassoonPrimaryInfant"/>
                <w:b/>
                <w:sz w:val="24"/>
                <w:szCs w:val="24"/>
              </w:rPr>
              <w:t>X</w:t>
            </w:r>
          </w:p>
        </w:tc>
        <w:tc>
          <w:tcPr>
            <w:tcW w:w="730" w:type="pct"/>
            <w:vAlign w:val="center"/>
          </w:tcPr>
          <w:p w14:paraId="0CEED0CF" w14:textId="77777777" w:rsidR="00B15F47" w:rsidRPr="006F78E2" w:rsidRDefault="00B15F47" w:rsidP="00912CE3">
            <w:pPr>
              <w:pStyle w:val="ListParagraph"/>
              <w:widowControl w:val="0"/>
              <w:autoSpaceDE w:val="0"/>
              <w:autoSpaceDN w:val="0"/>
              <w:adjustRightInd w:val="0"/>
              <w:ind w:left="0"/>
              <w:rPr>
                <w:rFonts w:ascii="SassoonPrimaryInfant" w:hAnsi="SassoonPrimaryInfant"/>
                <w:b/>
                <w:sz w:val="24"/>
                <w:szCs w:val="24"/>
              </w:rPr>
            </w:pPr>
            <w:r w:rsidRPr="006F78E2">
              <w:rPr>
                <w:rFonts w:ascii="SassoonPrimaryInfant" w:hAnsi="SassoonPrimaryInfant"/>
                <w:b/>
                <w:sz w:val="24"/>
                <w:szCs w:val="24"/>
              </w:rPr>
              <w:t>favour</w:t>
            </w:r>
          </w:p>
        </w:tc>
      </w:tr>
    </w:tbl>
    <w:p w14:paraId="21104800" w14:textId="77777777" w:rsidR="005A0E1A" w:rsidRPr="006F78E2" w:rsidRDefault="005A0E1A" w:rsidP="00912CE3">
      <w:pPr>
        <w:pStyle w:val="ListParagraph"/>
        <w:widowControl w:val="0"/>
        <w:autoSpaceDE w:val="0"/>
        <w:autoSpaceDN w:val="0"/>
        <w:adjustRightInd w:val="0"/>
        <w:rPr>
          <w:rFonts w:ascii="SassoonPrimaryInfant" w:hAnsi="SassoonPrimaryInfant"/>
          <w:sz w:val="24"/>
          <w:szCs w:val="24"/>
        </w:rPr>
      </w:pPr>
    </w:p>
    <w:p w14:paraId="08A6F3E8" w14:textId="77777777" w:rsidR="00B15F47"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 xml:space="preserve">What treasures does Odin offer </w:t>
      </w:r>
      <w:proofErr w:type="spellStart"/>
      <w:r w:rsidRPr="006F78E2">
        <w:rPr>
          <w:rFonts w:ascii="SassoonPrimaryInfant" w:hAnsi="SassoonPrimaryInfant"/>
          <w:sz w:val="24"/>
          <w:szCs w:val="24"/>
        </w:rPr>
        <w:t>Mimir</w:t>
      </w:r>
      <w:proofErr w:type="spellEnd"/>
      <w:r w:rsidRPr="006F78E2">
        <w:rPr>
          <w:rFonts w:ascii="SassoonPrimaryInfant" w:hAnsi="SassoonPrimaryInfant"/>
          <w:sz w:val="24"/>
          <w:szCs w:val="24"/>
        </w:rPr>
        <w:t xml:space="preserve"> in exchange for wisdom? Name </w:t>
      </w:r>
      <w:r w:rsidRPr="006F78E2">
        <w:rPr>
          <w:rFonts w:ascii="SassoonPrimaryInfant" w:hAnsi="SassoonPrimaryInfant"/>
          <w:b/>
          <w:sz w:val="24"/>
          <w:szCs w:val="24"/>
        </w:rPr>
        <w:t xml:space="preserve">two. Any two of: </w:t>
      </w:r>
    </w:p>
    <w:p w14:paraId="07E7BED6" w14:textId="77777777" w:rsidR="00B15F47" w:rsidRPr="006F78E2" w:rsidRDefault="00B15F47" w:rsidP="00912CE3">
      <w:pPr>
        <w:pStyle w:val="ListParagraph"/>
        <w:widowControl w:val="0"/>
        <w:autoSpaceDE w:val="0"/>
        <w:autoSpaceDN w:val="0"/>
        <w:adjustRightInd w:val="0"/>
        <w:rPr>
          <w:rFonts w:ascii="SassoonPrimaryInfant" w:hAnsi="SassoonPrimaryInfant"/>
          <w:sz w:val="24"/>
          <w:szCs w:val="24"/>
        </w:rPr>
      </w:pPr>
    </w:p>
    <w:tbl>
      <w:tblPr>
        <w:tblStyle w:val="TableGrid"/>
        <w:tblW w:w="4877"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4349"/>
        <w:gridCol w:w="4570"/>
      </w:tblGrid>
      <w:tr w:rsidR="00D27AE6" w:rsidRPr="006F78E2" w14:paraId="4227F073" w14:textId="77777777" w:rsidTr="00D27AE6">
        <w:trPr>
          <w:trHeight w:val="454"/>
          <w:tblCellSpacing w:w="28" w:type="dxa"/>
        </w:trPr>
        <w:tc>
          <w:tcPr>
            <w:tcW w:w="392" w:type="pct"/>
            <w:shd w:val="clear" w:color="auto" w:fill="auto"/>
          </w:tcPr>
          <w:p w14:paraId="6090CA04" w14:textId="77777777" w:rsidR="00D27AE6" w:rsidRPr="006F78E2" w:rsidRDefault="00D27AE6" w:rsidP="00D27AE6">
            <w:pPr>
              <w:pStyle w:val="ListParagraph"/>
              <w:widowControl w:val="0"/>
              <w:autoSpaceDE w:val="0"/>
              <w:autoSpaceDN w:val="0"/>
              <w:adjustRightInd w:val="0"/>
              <w:ind w:left="360"/>
              <w:rPr>
                <w:rFonts w:ascii="SassoonPrimaryInfant" w:hAnsi="SassoonPrimaryInfant"/>
                <w:b/>
                <w:sz w:val="24"/>
                <w:szCs w:val="24"/>
              </w:rPr>
            </w:pPr>
          </w:p>
        </w:tc>
        <w:tc>
          <w:tcPr>
            <w:tcW w:w="221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2DA2F716" w14:textId="77777777" w:rsidR="00D27AE6" w:rsidRPr="006F78E2" w:rsidRDefault="00D27AE6" w:rsidP="000F5403">
            <w:pPr>
              <w:pStyle w:val="ListParagraph"/>
              <w:widowControl w:val="0"/>
              <w:numPr>
                <w:ilvl w:val="0"/>
                <w:numId w:val="19"/>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 xml:space="preserve">all the gold and silver of </w:t>
            </w:r>
            <w:proofErr w:type="spellStart"/>
            <w:r w:rsidRPr="006F78E2">
              <w:rPr>
                <w:rFonts w:ascii="SassoonPrimaryInfant" w:hAnsi="SassoonPrimaryInfant"/>
                <w:b/>
                <w:sz w:val="24"/>
                <w:szCs w:val="24"/>
              </w:rPr>
              <w:t>Asgard</w:t>
            </w:r>
            <w:proofErr w:type="spellEnd"/>
            <w:r w:rsidRPr="006F78E2">
              <w:rPr>
                <w:rFonts w:ascii="SassoonPrimaryInfant" w:hAnsi="SassoonPrimaryInfant"/>
                <w:b/>
                <w:sz w:val="24"/>
                <w:szCs w:val="24"/>
              </w:rPr>
              <w:t>;</w:t>
            </w:r>
          </w:p>
        </w:tc>
        <w:tc>
          <w:tcPr>
            <w:tcW w:w="228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5FEDD597" w14:textId="77777777" w:rsidR="00D27AE6" w:rsidRPr="006F78E2" w:rsidRDefault="00D27AE6" w:rsidP="000F5403">
            <w:pPr>
              <w:pStyle w:val="ListParagraph"/>
              <w:widowControl w:val="0"/>
              <w:numPr>
                <w:ilvl w:val="0"/>
                <w:numId w:val="20"/>
              </w:numPr>
              <w:autoSpaceDE w:val="0"/>
              <w:autoSpaceDN w:val="0"/>
              <w:adjustRightInd w:val="0"/>
              <w:rPr>
                <w:rFonts w:ascii="SassoonPrimaryInfant" w:hAnsi="SassoonPrimaryInfant"/>
                <w:sz w:val="24"/>
                <w:szCs w:val="24"/>
              </w:rPr>
            </w:pPr>
            <w:r w:rsidRPr="006F78E2">
              <w:rPr>
                <w:rFonts w:ascii="SassoonPrimaryInfant" w:hAnsi="SassoonPrimaryInfant"/>
                <w:b/>
                <w:sz w:val="24"/>
                <w:szCs w:val="24"/>
              </w:rPr>
              <w:t xml:space="preserve">his eight-footed horse, </w:t>
            </w:r>
            <w:proofErr w:type="spellStart"/>
            <w:r w:rsidRPr="006F78E2">
              <w:rPr>
                <w:rFonts w:ascii="SassoonPrimaryInfant" w:hAnsi="SassoonPrimaryInfant"/>
                <w:b/>
                <w:sz w:val="24"/>
                <w:szCs w:val="24"/>
              </w:rPr>
              <w:t>Sleipnir</w:t>
            </w:r>
            <w:proofErr w:type="spellEnd"/>
            <w:r w:rsidRPr="006F78E2">
              <w:rPr>
                <w:rFonts w:ascii="SassoonPrimaryInfant" w:hAnsi="SassoonPrimaryInfant"/>
                <w:b/>
                <w:sz w:val="24"/>
                <w:szCs w:val="24"/>
              </w:rPr>
              <w:t>.</w:t>
            </w:r>
          </w:p>
        </w:tc>
      </w:tr>
      <w:tr w:rsidR="00D27AE6" w:rsidRPr="006F78E2" w14:paraId="41E05E3E" w14:textId="77777777" w:rsidTr="00D27AE6">
        <w:trPr>
          <w:trHeight w:val="454"/>
          <w:tblCellSpacing w:w="28" w:type="dxa"/>
        </w:trPr>
        <w:tc>
          <w:tcPr>
            <w:tcW w:w="392" w:type="pct"/>
            <w:shd w:val="clear" w:color="auto" w:fill="auto"/>
          </w:tcPr>
          <w:p w14:paraId="11404984" w14:textId="77777777" w:rsidR="00D27AE6" w:rsidRPr="006F78E2" w:rsidRDefault="00D27AE6" w:rsidP="00D27AE6">
            <w:pPr>
              <w:pStyle w:val="ListParagraph"/>
              <w:widowControl w:val="0"/>
              <w:autoSpaceDE w:val="0"/>
              <w:autoSpaceDN w:val="0"/>
              <w:adjustRightInd w:val="0"/>
              <w:ind w:left="360"/>
              <w:rPr>
                <w:rFonts w:ascii="SassoonPrimaryInfant" w:hAnsi="SassoonPrimaryInfant"/>
                <w:b/>
                <w:sz w:val="24"/>
                <w:szCs w:val="24"/>
              </w:rPr>
            </w:pPr>
          </w:p>
        </w:tc>
        <w:tc>
          <w:tcPr>
            <w:tcW w:w="4522" w:type="pct"/>
            <w:gridSpan w:val="2"/>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6A510958" w14:textId="77777777" w:rsidR="00D27AE6" w:rsidRPr="006F78E2" w:rsidRDefault="00D27AE6" w:rsidP="000F5403">
            <w:pPr>
              <w:pStyle w:val="ListParagraph"/>
              <w:widowControl w:val="0"/>
              <w:numPr>
                <w:ilvl w:val="0"/>
                <w:numId w:val="21"/>
              </w:numPr>
              <w:autoSpaceDE w:val="0"/>
              <w:autoSpaceDN w:val="0"/>
              <w:adjustRightInd w:val="0"/>
              <w:rPr>
                <w:rFonts w:ascii="SassoonPrimaryInfant" w:hAnsi="SassoonPrimaryInfant"/>
                <w:i/>
                <w:sz w:val="24"/>
                <w:szCs w:val="24"/>
              </w:rPr>
            </w:pPr>
            <w:r w:rsidRPr="006F78E2">
              <w:rPr>
                <w:rFonts w:ascii="SassoonPrimaryInfant" w:hAnsi="SassoonPrimaryInfant"/>
                <w:b/>
                <w:sz w:val="24"/>
                <w:szCs w:val="24"/>
              </w:rPr>
              <w:t xml:space="preserve">all the jewelled shields and swords of the </w:t>
            </w:r>
            <w:proofErr w:type="spellStart"/>
            <w:r w:rsidRPr="006F78E2">
              <w:rPr>
                <w:rFonts w:ascii="SassoonPrimaryInfant" w:hAnsi="SassoonPrimaryInfant"/>
                <w:b/>
                <w:sz w:val="24"/>
                <w:szCs w:val="24"/>
              </w:rPr>
              <w:t>Æsir</w:t>
            </w:r>
            <w:proofErr w:type="spellEnd"/>
          </w:p>
        </w:tc>
      </w:tr>
    </w:tbl>
    <w:p w14:paraId="578C523B" w14:textId="77777777" w:rsidR="005A0E1A" w:rsidRPr="006F78E2" w:rsidRDefault="005A0E1A" w:rsidP="00912CE3">
      <w:pPr>
        <w:widowControl w:val="0"/>
        <w:autoSpaceDE w:val="0"/>
        <w:autoSpaceDN w:val="0"/>
        <w:adjustRightInd w:val="0"/>
        <w:rPr>
          <w:rFonts w:ascii="SassoonPrimaryInfant" w:hAnsi="SassoonPrimaryInfant"/>
          <w:sz w:val="24"/>
          <w:szCs w:val="24"/>
        </w:rPr>
      </w:pPr>
    </w:p>
    <w:p w14:paraId="3D3B75E1" w14:textId="2F665B54" w:rsidR="005A0E1A" w:rsidRPr="006F78E2" w:rsidRDefault="005A0E1A" w:rsidP="000F5403">
      <w:pPr>
        <w:pStyle w:val="ListParagraph"/>
        <w:widowControl w:val="0"/>
        <w:numPr>
          <w:ilvl w:val="0"/>
          <w:numId w:val="15"/>
        </w:numPr>
        <w:autoSpaceDE w:val="0"/>
        <w:autoSpaceDN w:val="0"/>
        <w:adjustRightInd w:val="0"/>
        <w:rPr>
          <w:rFonts w:ascii="SassoonPrimaryInfant" w:hAnsi="SassoonPrimaryInfant"/>
          <w:sz w:val="24"/>
          <w:szCs w:val="24"/>
        </w:rPr>
      </w:pPr>
      <w:r w:rsidRPr="006F78E2">
        <w:rPr>
          <w:rFonts w:ascii="SassoonPrimaryInfant" w:hAnsi="SassoonPrimaryInfant"/>
          <w:sz w:val="24"/>
          <w:szCs w:val="24"/>
        </w:rPr>
        <w:t>Number the following events 1–5 to show the order in which they happened. The first one has been done for you:</w:t>
      </w:r>
    </w:p>
    <w:p w14:paraId="2D26076A" w14:textId="77777777" w:rsidR="005A0E1A" w:rsidRPr="006F78E2" w:rsidRDefault="005A0E1A" w:rsidP="00912CE3">
      <w:pPr>
        <w:widowControl w:val="0"/>
        <w:autoSpaceDE w:val="0"/>
        <w:autoSpaceDN w:val="0"/>
        <w:adjustRightInd w:val="0"/>
        <w:rPr>
          <w:rFonts w:ascii="SassoonPrimaryInfant" w:hAnsi="SassoonPrimaryInfant"/>
          <w:sz w:val="24"/>
          <w:szCs w:val="24"/>
        </w:rPr>
      </w:pPr>
    </w:p>
    <w:tbl>
      <w:tblPr>
        <w:tblStyle w:val="TableGrid"/>
        <w:tblW w:w="4593" w:type="pct"/>
        <w:jc w:val="righ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8107"/>
      </w:tblGrid>
      <w:tr w:rsidR="00B15F47" w:rsidRPr="006F78E2" w14:paraId="4B008A47"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6F73CB5"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3</w:t>
            </w:r>
          </w:p>
        </w:tc>
        <w:tc>
          <w:tcPr>
            <w:tcW w:w="4269" w:type="pct"/>
            <w:shd w:val="clear" w:color="auto" w:fill="EEDDE5" w:themeFill="accent5" w:themeFillTint="33"/>
            <w:vAlign w:val="center"/>
          </w:tcPr>
          <w:p w14:paraId="75E0C55D"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Frost giants throw blocks of ice at Odin.</w:t>
            </w:r>
          </w:p>
        </w:tc>
      </w:tr>
      <w:tr w:rsidR="00B15F47" w:rsidRPr="006F78E2" w14:paraId="65B9ABB9"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EC5AB9E"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1</w:t>
            </w:r>
          </w:p>
        </w:tc>
        <w:tc>
          <w:tcPr>
            <w:tcW w:w="4269" w:type="pct"/>
            <w:shd w:val="clear" w:color="auto" w:fill="EEDDE5" w:themeFill="accent5" w:themeFillTint="33"/>
            <w:vAlign w:val="center"/>
          </w:tcPr>
          <w:p w14:paraId="3055C6D5"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Odin sits on his throne at night, awake.</w:t>
            </w:r>
          </w:p>
        </w:tc>
      </w:tr>
      <w:tr w:rsidR="00B15F47" w:rsidRPr="006F78E2" w14:paraId="742A276A"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EFDC9F3"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5</w:t>
            </w:r>
          </w:p>
        </w:tc>
        <w:tc>
          <w:tcPr>
            <w:tcW w:w="4269" w:type="pct"/>
            <w:shd w:val="clear" w:color="auto" w:fill="EEDDE5" w:themeFill="accent5" w:themeFillTint="33"/>
            <w:vAlign w:val="center"/>
          </w:tcPr>
          <w:p w14:paraId="09393EC8"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proofErr w:type="spellStart"/>
            <w:r w:rsidRPr="006F78E2">
              <w:rPr>
                <w:rFonts w:ascii="SassoonPrimaryInfant" w:hAnsi="SassoonPrimaryInfant"/>
                <w:sz w:val="24"/>
                <w:szCs w:val="24"/>
              </w:rPr>
              <w:t>Mimir</w:t>
            </w:r>
            <w:proofErr w:type="spellEnd"/>
            <w:r w:rsidRPr="006F78E2">
              <w:rPr>
                <w:rFonts w:ascii="SassoonPrimaryInfant" w:hAnsi="SassoonPrimaryInfant"/>
                <w:sz w:val="24"/>
                <w:szCs w:val="24"/>
              </w:rPr>
              <w:t xml:space="preserve"> asks Odin for an eye in exchange for wisdom.</w:t>
            </w:r>
          </w:p>
        </w:tc>
      </w:tr>
      <w:tr w:rsidR="00B15F47" w:rsidRPr="006F78E2" w14:paraId="2492D924"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0370685"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2</w:t>
            </w:r>
          </w:p>
        </w:tc>
        <w:tc>
          <w:tcPr>
            <w:tcW w:w="4269" w:type="pct"/>
            <w:shd w:val="clear" w:color="auto" w:fill="EEDDE5" w:themeFill="accent5" w:themeFillTint="33"/>
            <w:vAlign w:val="center"/>
          </w:tcPr>
          <w:p w14:paraId="2A01DD48"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proofErr w:type="spellStart"/>
            <w:r w:rsidRPr="006F78E2">
              <w:rPr>
                <w:rFonts w:ascii="SassoonPrimaryInfant" w:hAnsi="SassoonPrimaryInfant"/>
                <w:sz w:val="24"/>
                <w:szCs w:val="24"/>
              </w:rPr>
              <w:t>Heimdall</w:t>
            </w:r>
            <w:proofErr w:type="spellEnd"/>
            <w:r w:rsidRPr="006F78E2">
              <w:rPr>
                <w:rFonts w:ascii="SassoonPrimaryInfant" w:hAnsi="SassoonPrimaryInfant"/>
                <w:sz w:val="24"/>
                <w:szCs w:val="24"/>
              </w:rPr>
              <w:t xml:space="preserve"> meets Odin on the rainbow bridge.</w:t>
            </w:r>
          </w:p>
        </w:tc>
      </w:tr>
      <w:tr w:rsidR="00B15F47" w:rsidRPr="006F78E2" w14:paraId="36610ED9"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0A10695" w14:textId="77777777" w:rsidR="00B15F47" w:rsidRPr="006F78E2" w:rsidRDefault="00B15F47" w:rsidP="00912CE3">
            <w:pPr>
              <w:widowControl w:val="0"/>
              <w:autoSpaceDE w:val="0"/>
              <w:autoSpaceDN w:val="0"/>
              <w:adjustRightInd w:val="0"/>
              <w:jc w:val="center"/>
              <w:rPr>
                <w:rFonts w:ascii="SassoonPrimaryInfant" w:hAnsi="SassoonPrimaryInfant"/>
                <w:b/>
                <w:sz w:val="24"/>
                <w:szCs w:val="24"/>
              </w:rPr>
            </w:pPr>
            <w:r w:rsidRPr="006F78E2">
              <w:rPr>
                <w:rFonts w:ascii="SassoonPrimaryInfant" w:hAnsi="SassoonPrimaryInfant"/>
                <w:b/>
                <w:sz w:val="24"/>
                <w:szCs w:val="24"/>
              </w:rPr>
              <w:t>4</w:t>
            </w:r>
          </w:p>
        </w:tc>
        <w:tc>
          <w:tcPr>
            <w:tcW w:w="4269" w:type="pct"/>
            <w:shd w:val="clear" w:color="auto" w:fill="EEDDE5" w:themeFill="accent5" w:themeFillTint="33"/>
            <w:vAlign w:val="center"/>
          </w:tcPr>
          <w:p w14:paraId="2C864710" w14:textId="77777777" w:rsidR="00B15F47" w:rsidRPr="006F78E2" w:rsidRDefault="00B15F47" w:rsidP="00912CE3">
            <w:pPr>
              <w:widowControl w:val="0"/>
              <w:autoSpaceDE w:val="0"/>
              <w:autoSpaceDN w:val="0"/>
              <w:adjustRightInd w:val="0"/>
              <w:ind w:left="227"/>
              <w:rPr>
                <w:rFonts w:ascii="SassoonPrimaryInfant" w:hAnsi="SassoonPrimaryInfant"/>
                <w:sz w:val="24"/>
                <w:szCs w:val="24"/>
              </w:rPr>
            </w:pPr>
            <w:r w:rsidRPr="006F78E2">
              <w:rPr>
                <w:rFonts w:ascii="SassoonPrimaryInfant" w:hAnsi="SassoonPrimaryInfant"/>
                <w:sz w:val="24"/>
                <w:szCs w:val="24"/>
              </w:rPr>
              <w:t>Odin is chased by the mountain giants.</w:t>
            </w:r>
          </w:p>
        </w:tc>
      </w:tr>
    </w:tbl>
    <w:p w14:paraId="44837319" w14:textId="77777777" w:rsidR="005A0E1A" w:rsidRPr="00FF30BC" w:rsidRDefault="005A0E1A" w:rsidP="00912CE3">
      <w:pPr>
        <w:widowControl w:val="0"/>
        <w:autoSpaceDE w:val="0"/>
        <w:autoSpaceDN w:val="0"/>
        <w:adjustRightInd w:val="0"/>
        <w:ind w:left="720"/>
        <w:rPr>
          <w:rFonts w:ascii="Times New Roman" w:eastAsiaTheme="majorEastAsia" w:hAnsi="Times New Roman"/>
          <w:bCs/>
          <w:color w:val="auto"/>
          <w:sz w:val="32"/>
          <w:szCs w:val="26"/>
        </w:rPr>
      </w:pPr>
      <w:r w:rsidRPr="00D7566F">
        <w:rPr>
          <w:rFonts w:ascii="Times New Roman" w:hAnsi="Times New Roman"/>
          <w:color w:val="auto"/>
        </w:rPr>
        <w:br w:type="page"/>
      </w:r>
    </w:p>
    <w:p w14:paraId="01E35EE0" w14:textId="77777777" w:rsidR="00312F47" w:rsidRPr="00FA7E3F" w:rsidRDefault="00312F47" w:rsidP="00312F47">
      <w:pPr>
        <w:pStyle w:val="H3"/>
        <w:shd w:val="clear" w:color="auto" w:fill="FBB19A" w:themeFill="accent2" w:themeFillTint="66"/>
        <w:spacing w:line="276" w:lineRule="auto"/>
        <w:rPr>
          <w:color w:val="auto"/>
        </w:rPr>
      </w:pPr>
      <w:bookmarkStart w:id="28" w:name="OdinsRewardR1"/>
      <w:r w:rsidRPr="00230B53">
        <w:rPr>
          <w:color w:val="auto"/>
        </w:rPr>
        <w:lastRenderedPageBreak/>
        <w:t xml:space="preserve">Resource </w:t>
      </w:r>
      <w:r>
        <w:rPr>
          <w:color w:val="auto"/>
        </w:rPr>
        <w:t>1 – Pairs game</w:t>
      </w:r>
    </w:p>
    <w:bookmarkEnd w:id="28"/>
    <w:p w14:paraId="0ABB7438" w14:textId="63E42180" w:rsidR="00312F47" w:rsidRPr="00312F47" w:rsidRDefault="00312F47" w:rsidP="00312F47">
      <w:pPr>
        <w:pStyle w:val="NormalWeb"/>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Players: 2–4</w:t>
      </w:r>
    </w:p>
    <w:p w14:paraId="54664EB4" w14:textId="77777777" w:rsidR="00312F47" w:rsidRPr="00312F47" w:rsidRDefault="00312F47" w:rsidP="00312F47">
      <w:pPr>
        <w:pStyle w:val="NormalWeb"/>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b/>
          <w:color w:val="000000"/>
        </w:rPr>
        <w:t>Instructions</w:t>
      </w:r>
      <w:r w:rsidRPr="00312F47">
        <w:rPr>
          <w:rFonts w:ascii="SassoonPrimaryInfant" w:hAnsi="SassoonPrimaryInfant"/>
          <w:color w:val="000000"/>
        </w:rPr>
        <w:t xml:space="preserve">: </w:t>
      </w:r>
    </w:p>
    <w:p w14:paraId="73E62F5D" w14:textId="77777777" w:rsidR="00312F47" w:rsidRPr="00312F47" w:rsidRDefault="006F7901"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Pr>
          <w:rFonts w:ascii="SassoonPrimaryInfant" w:hAnsi="SassoonPrimaryInfant"/>
          <w:color w:val="000000"/>
        </w:rPr>
        <w:t>Print this page onto card and c</w:t>
      </w:r>
      <w:r w:rsidR="00312F47" w:rsidRPr="00312F47">
        <w:rPr>
          <w:rFonts w:ascii="SassoonPrimaryInfant" w:hAnsi="SassoonPrimaryInfant"/>
          <w:color w:val="000000"/>
        </w:rPr>
        <w:t>ut out the cards below.</w:t>
      </w:r>
    </w:p>
    <w:p w14:paraId="60B3E77D" w14:textId="77777777" w:rsidR="00312F47" w:rsidRPr="00312F47" w:rsidRDefault="00312F47"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Shuffle the cards and lay them face-down in a grid on the table.</w:t>
      </w:r>
    </w:p>
    <w:p w14:paraId="70C4850B" w14:textId="77777777" w:rsidR="00312F47" w:rsidRPr="00312F47" w:rsidRDefault="00312F47"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Each player takes it in turns to turn over two cards. If they turn over a matching proper noun and definition, they may keep the cards.</w:t>
      </w:r>
    </w:p>
    <w:p w14:paraId="3E30E0A5" w14:textId="77777777" w:rsidR="00312F47" w:rsidRPr="00312F47" w:rsidRDefault="00312F47" w:rsidP="00312F47">
      <w:pPr>
        <w:pStyle w:val="NormalWeb"/>
        <w:numPr>
          <w:ilvl w:val="0"/>
          <w:numId w:val="16"/>
        </w:numPr>
        <w:spacing w:before="180" w:beforeAutospacing="0" w:after="180" w:afterAutospacing="0" w:line="276" w:lineRule="auto"/>
        <w:jc w:val="both"/>
        <w:rPr>
          <w:rFonts w:ascii="SassoonPrimaryInfant" w:hAnsi="SassoonPrimaryInfant"/>
          <w:color w:val="000000"/>
        </w:rPr>
      </w:pPr>
      <w:r w:rsidRPr="00312F47">
        <w:rPr>
          <w:rFonts w:ascii="SassoonPrimaryInfant" w:hAnsi="SassoonPrimaryInfant"/>
          <w:color w:val="000000"/>
        </w:rPr>
        <w:t>Continue until all the cards have been matched.</w:t>
      </w:r>
    </w:p>
    <w:p w14:paraId="7426F846" w14:textId="77777777" w:rsidR="00312F47" w:rsidRPr="00312F47" w:rsidRDefault="00312F47" w:rsidP="00312F47">
      <w:pPr>
        <w:pStyle w:val="ListParagraph"/>
        <w:numPr>
          <w:ilvl w:val="0"/>
          <w:numId w:val="16"/>
        </w:numPr>
        <w:rPr>
          <w:rFonts w:ascii="SassoonPrimaryInfant" w:hAnsi="SassoonPrimaryInfant"/>
          <w:sz w:val="24"/>
          <w:szCs w:val="24"/>
        </w:rPr>
      </w:pPr>
      <w:r w:rsidRPr="00312F47">
        <w:rPr>
          <w:rFonts w:ascii="SassoonPrimaryInfant" w:hAnsi="SassoonPrimaryInfant"/>
          <w:sz w:val="24"/>
          <w:szCs w:val="24"/>
        </w:rPr>
        <w:t>The player who finished the game with the most matching pairs is the winner.</w:t>
      </w:r>
    </w:p>
    <w:p w14:paraId="160F8992" w14:textId="77777777" w:rsidR="00312F47" w:rsidRDefault="00312F47" w:rsidP="00912CE3">
      <w:pPr>
        <w:rPr>
          <w:rFonts w:ascii="SassoonPrimaryInfant" w:hAnsi="SassoonPrimaryInfant"/>
          <w:sz w:val="24"/>
          <w:szCs w:val="24"/>
          <w:lang w:eastAsia="en-GB"/>
        </w:rPr>
      </w:pPr>
    </w:p>
    <w:tbl>
      <w:tblPr>
        <w:tblStyle w:val="TableGrid"/>
        <w:tblW w:w="4891" w:type="pct"/>
        <w:tblInd w:w="108" w:type="dxa"/>
        <w:tblBorders>
          <w:top w:val="dashed" w:sz="18" w:space="0" w:color="AE5A7E" w:themeColor="accent5"/>
          <w:left w:val="dashed" w:sz="18" w:space="0" w:color="AE5A7E" w:themeColor="accent5"/>
          <w:bottom w:val="dashed" w:sz="18" w:space="0" w:color="AE5A7E" w:themeColor="accent5"/>
          <w:right w:val="dashed" w:sz="18" w:space="0" w:color="AE5A7E" w:themeColor="accent5"/>
          <w:insideH w:val="dashed" w:sz="18" w:space="0" w:color="AE5A7E" w:themeColor="accent5"/>
          <w:insideV w:val="dashed" w:sz="18" w:space="0" w:color="AE5A7E" w:themeColor="accent5"/>
        </w:tblBorders>
        <w:shd w:val="clear" w:color="auto" w:fill="FEF1CF" w:themeFill="accent3" w:themeFillTint="33"/>
        <w:tblLook w:val="04A0" w:firstRow="1" w:lastRow="0" w:firstColumn="1" w:lastColumn="0" w:noHBand="0" w:noVBand="1"/>
      </w:tblPr>
      <w:tblGrid>
        <w:gridCol w:w="2353"/>
        <w:gridCol w:w="2464"/>
        <w:gridCol w:w="2464"/>
        <w:gridCol w:w="2358"/>
      </w:tblGrid>
      <w:tr w:rsidR="00312F47" w14:paraId="7346E290" w14:textId="77777777" w:rsidTr="00257A3C">
        <w:trPr>
          <w:trHeight w:val="1701"/>
        </w:trPr>
        <w:tc>
          <w:tcPr>
            <w:tcW w:w="1221" w:type="pct"/>
            <w:shd w:val="clear" w:color="auto" w:fill="FEF1CF" w:themeFill="accent3" w:themeFillTint="33"/>
            <w:vAlign w:val="center"/>
          </w:tcPr>
          <w:p w14:paraId="6D1D6E7E"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Odin</w:t>
            </w:r>
          </w:p>
        </w:tc>
        <w:tc>
          <w:tcPr>
            <w:tcW w:w="1278" w:type="pct"/>
            <w:shd w:val="clear" w:color="auto" w:fill="FEF1CF" w:themeFill="accent3" w:themeFillTint="33"/>
            <w:vAlign w:val="center"/>
          </w:tcPr>
          <w:p w14:paraId="1D24CA6B" w14:textId="77777777" w:rsidR="00312F47" w:rsidRPr="00257A3C" w:rsidRDefault="006F7901" w:rsidP="00257A3C">
            <w:pPr>
              <w:spacing w:line="240" w:lineRule="auto"/>
              <w:ind w:left="227" w:right="227"/>
              <w:jc w:val="center"/>
              <w:rPr>
                <w:rFonts w:ascii="SassoonPrimaryInfant" w:hAnsi="SassoonPrimaryInfant"/>
                <w:sz w:val="32"/>
                <w:szCs w:val="24"/>
                <w:lang w:eastAsia="en-GB"/>
              </w:rPr>
            </w:pPr>
            <w:proofErr w:type="spellStart"/>
            <w:r>
              <w:rPr>
                <w:rFonts w:ascii="SassoonPrimaryInfant" w:hAnsi="SassoonPrimaryInfant"/>
                <w:sz w:val="32"/>
                <w:szCs w:val="24"/>
                <w:lang w:eastAsia="en-GB"/>
              </w:rPr>
              <w:t>Sleip</w:t>
            </w:r>
            <w:r w:rsidR="00312F47" w:rsidRPr="00257A3C">
              <w:rPr>
                <w:rFonts w:ascii="SassoonPrimaryInfant" w:hAnsi="SassoonPrimaryInfant"/>
                <w:sz w:val="32"/>
                <w:szCs w:val="24"/>
                <w:lang w:eastAsia="en-GB"/>
              </w:rPr>
              <w:t>nir</w:t>
            </w:r>
            <w:proofErr w:type="spellEnd"/>
          </w:p>
        </w:tc>
        <w:tc>
          <w:tcPr>
            <w:tcW w:w="1278" w:type="pct"/>
            <w:shd w:val="clear" w:color="auto" w:fill="FEF1CF" w:themeFill="accent3" w:themeFillTint="33"/>
            <w:vAlign w:val="center"/>
          </w:tcPr>
          <w:p w14:paraId="27761B0D"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city of the gods</w:t>
            </w:r>
          </w:p>
        </w:tc>
        <w:tc>
          <w:tcPr>
            <w:tcW w:w="1223" w:type="pct"/>
            <w:shd w:val="clear" w:color="auto" w:fill="FEF1CF" w:themeFill="accent3" w:themeFillTint="33"/>
            <w:vAlign w:val="center"/>
          </w:tcPr>
          <w:p w14:paraId="78F893B1"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watchman of the bridge</w:t>
            </w:r>
          </w:p>
        </w:tc>
      </w:tr>
      <w:tr w:rsidR="00312F47" w14:paraId="1C72CCDA" w14:textId="77777777" w:rsidTr="00257A3C">
        <w:trPr>
          <w:trHeight w:val="1701"/>
        </w:trPr>
        <w:tc>
          <w:tcPr>
            <w:tcW w:w="1221" w:type="pct"/>
            <w:shd w:val="clear" w:color="auto" w:fill="FEF1CF" w:themeFill="accent3" w:themeFillTint="33"/>
            <w:vAlign w:val="center"/>
          </w:tcPr>
          <w:p w14:paraId="016E927F"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world tree</w:t>
            </w:r>
          </w:p>
        </w:tc>
        <w:tc>
          <w:tcPr>
            <w:tcW w:w="1278" w:type="pct"/>
            <w:shd w:val="clear" w:color="auto" w:fill="FEF1CF" w:themeFill="accent3" w:themeFillTint="33"/>
            <w:vAlign w:val="center"/>
          </w:tcPr>
          <w:p w14:paraId="09F6C012"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rainbow bridge</w:t>
            </w:r>
          </w:p>
        </w:tc>
        <w:tc>
          <w:tcPr>
            <w:tcW w:w="1278" w:type="pct"/>
            <w:shd w:val="clear" w:color="auto" w:fill="FEF1CF" w:themeFill="accent3" w:themeFillTint="33"/>
            <w:vAlign w:val="center"/>
          </w:tcPr>
          <w:p w14:paraId="5A333347"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proofErr w:type="spellStart"/>
            <w:r w:rsidRPr="00257A3C">
              <w:rPr>
                <w:rFonts w:ascii="SassoonPrimaryInfant" w:hAnsi="SassoonPrimaryInfant"/>
                <w:sz w:val="32"/>
                <w:szCs w:val="24"/>
                <w:lang w:eastAsia="en-GB"/>
              </w:rPr>
              <w:t>Aesir</w:t>
            </w:r>
            <w:proofErr w:type="spellEnd"/>
          </w:p>
        </w:tc>
        <w:tc>
          <w:tcPr>
            <w:tcW w:w="1223" w:type="pct"/>
            <w:shd w:val="clear" w:color="auto" w:fill="FEF1CF" w:themeFill="accent3" w:themeFillTint="33"/>
            <w:vAlign w:val="center"/>
          </w:tcPr>
          <w:p w14:paraId="79430DBC"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proofErr w:type="spellStart"/>
            <w:r w:rsidRPr="00257A3C">
              <w:rPr>
                <w:rFonts w:ascii="SassoonPrimaryInfant" w:hAnsi="SassoonPrimaryInfant"/>
                <w:sz w:val="32"/>
                <w:szCs w:val="24"/>
                <w:lang w:eastAsia="en-GB"/>
              </w:rPr>
              <w:t>Gladsheim</w:t>
            </w:r>
            <w:proofErr w:type="spellEnd"/>
          </w:p>
        </w:tc>
      </w:tr>
      <w:tr w:rsidR="00312F47" w14:paraId="6FA6FE57" w14:textId="77777777" w:rsidTr="00257A3C">
        <w:trPr>
          <w:trHeight w:val="1701"/>
        </w:trPr>
        <w:tc>
          <w:tcPr>
            <w:tcW w:w="1221" w:type="pct"/>
            <w:shd w:val="clear" w:color="auto" w:fill="FEF1CF" w:themeFill="accent3" w:themeFillTint="33"/>
            <w:vAlign w:val="center"/>
          </w:tcPr>
          <w:p w14:paraId="7B297BDE"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fire-god</w:t>
            </w:r>
          </w:p>
        </w:tc>
        <w:tc>
          <w:tcPr>
            <w:tcW w:w="1278" w:type="pct"/>
            <w:shd w:val="clear" w:color="auto" w:fill="FEF1CF" w:themeFill="accent3" w:themeFillTint="33"/>
            <w:vAlign w:val="center"/>
          </w:tcPr>
          <w:p w14:paraId="0181E817"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proofErr w:type="spellStart"/>
            <w:r w:rsidRPr="00257A3C">
              <w:rPr>
                <w:rFonts w:ascii="SassoonPrimaryInfant" w:hAnsi="SassoonPrimaryInfant"/>
                <w:sz w:val="32"/>
                <w:szCs w:val="24"/>
                <w:lang w:eastAsia="en-GB"/>
              </w:rPr>
              <w:t>Mimir</w:t>
            </w:r>
            <w:proofErr w:type="spellEnd"/>
          </w:p>
        </w:tc>
        <w:tc>
          <w:tcPr>
            <w:tcW w:w="1278" w:type="pct"/>
            <w:shd w:val="clear" w:color="auto" w:fill="FEF1CF" w:themeFill="accent3" w:themeFillTint="33"/>
            <w:vAlign w:val="center"/>
          </w:tcPr>
          <w:p w14:paraId="6FB17852"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proofErr w:type="spellStart"/>
            <w:r w:rsidRPr="00257A3C">
              <w:rPr>
                <w:rFonts w:ascii="SassoonPrimaryInfant" w:hAnsi="SassoonPrimaryInfant"/>
                <w:sz w:val="32"/>
                <w:szCs w:val="24"/>
                <w:lang w:eastAsia="en-GB"/>
              </w:rPr>
              <w:t>TheAllfather</w:t>
            </w:r>
            <w:proofErr w:type="spellEnd"/>
          </w:p>
        </w:tc>
        <w:tc>
          <w:tcPr>
            <w:tcW w:w="1223" w:type="pct"/>
            <w:shd w:val="clear" w:color="auto" w:fill="FEF1CF" w:themeFill="accent3" w:themeFillTint="33"/>
            <w:vAlign w:val="center"/>
          </w:tcPr>
          <w:p w14:paraId="0661C3F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proofErr w:type="spellStart"/>
            <w:r w:rsidRPr="00257A3C">
              <w:rPr>
                <w:rFonts w:ascii="SassoonPrimaryInfant" w:hAnsi="SassoonPrimaryInfant"/>
                <w:sz w:val="32"/>
                <w:szCs w:val="24"/>
                <w:lang w:eastAsia="en-GB"/>
              </w:rPr>
              <w:t>Bifröst</w:t>
            </w:r>
            <w:proofErr w:type="spellEnd"/>
          </w:p>
        </w:tc>
      </w:tr>
      <w:tr w:rsidR="00312F47" w14:paraId="5AD8C600" w14:textId="77777777" w:rsidTr="00257A3C">
        <w:trPr>
          <w:trHeight w:val="1701"/>
        </w:trPr>
        <w:tc>
          <w:tcPr>
            <w:tcW w:w="1221" w:type="pct"/>
            <w:shd w:val="clear" w:color="auto" w:fill="FEF1CF" w:themeFill="accent3" w:themeFillTint="33"/>
            <w:vAlign w:val="center"/>
          </w:tcPr>
          <w:p w14:paraId="7478513B"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Odin’s eight-footed horse</w:t>
            </w:r>
          </w:p>
        </w:tc>
        <w:tc>
          <w:tcPr>
            <w:tcW w:w="1278" w:type="pct"/>
            <w:shd w:val="clear" w:color="auto" w:fill="FEF1CF" w:themeFill="accent3" w:themeFillTint="33"/>
            <w:vAlign w:val="center"/>
          </w:tcPr>
          <w:p w14:paraId="46D12790"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proofErr w:type="spellStart"/>
            <w:r w:rsidRPr="00257A3C">
              <w:rPr>
                <w:rFonts w:ascii="SassoonPrimaryInfant" w:hAnsi="SassoonPrimaryInfant"/>
                <w:sz w:val="32"/>
                <w:szCs w:val="24"/>
                <w:lang w:eastAsia="en-GB"/>
              </w:rPr>
              <w:t>Asgard</w:t>
            </w:r>
            <w:proofErr w:type="spellEnd"/>
          </w:p>
        </w:tc>
        <w:tc>
          <w:tcPr>
            <w:tcW w:w="1278" w:type="pct"/>
            <w:shd w:val="clear" w:color="auto" w:fill="FEF1CF" w:themeFill="accent3" w:themeFillTint="33"/>
            <w:vAlign w:val="center"/>
          </w:tcPr>
          <w:p w14:paraId="60E7A52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Loki</w:t>
            </w:r>
          </w:p>
        </w:tc>
        <w:tc>
          <w:tcPr>
            <w:tcW w:w="1223" w:type="pct"/>
            <w:shd w:val="clear" w:color="auto" w:fill="FEF1CF" w:themeFill="accent3" w:themeFillTint="33"/>
            <w:vAlign w:val="center"/>
          </w:tcPr>
          <w:p w14:paraId="31B72A26"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Yggdrasil</w:t>
            </w:r>
          </w:p>
        </w:tc>
      </w:tr>
      <w:tr w:rsidR="00312F47" w14:paraId="01849A0C" w14:textId="77777777" w:rsidTr="00257A3C">
        <w:trPr>
          <w:trHeight w:val="1701"/>
        </w:trPr>
        <w:tc>
          <w:tcPr>
            <w:tcW w:w="1221" w:type="pct"/>
            <w:shd w:val="clear" w:color="auto" w:fill="FEF1CF" w:themeFill="accent3" w:themeFillTint="33"/>
            <w:vAlign w:val="center"/>
          </w:tcPr>
          <w:p w14:paraId="4930D1CE"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The wise giant</w:t>
            </w:r>
          </w:p>
        </w:tc>
        <w:tc>
          <w:tcPr>
            <w:tcW w:w="1278" w:type="pct"/>
            <w:shd w:val="clear" w:color="auto" w:fill="FEF1CF" w:themeFill="accent3" w:themeFillTint="33"/>
            <w:vAlign w:val="center"/>
          </w:tcPr>
          <w:p w14:paraId="70EDA39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proofErr w:type="spellStart"/>
            <w:r w:rsidRPr="00257A3C">
              <w:rPr>
                <w:rFonts w:ascii="SassoonPrimaryInfant" w:hAnsi="SassoonPrimaryInfant"/>
                <w:sz w:val="32"/>
                <w:szCs w:val="24"/>
                <w:lang w:eastAsia="en-GB"/>
              </w:rPr>
              <w:t>Heimdall</w:t>
            </w:r>
            <w:proofErr w:type="spellEnd"/>
          </w:p>
        </w:tc>
        <w:tc>
          <w:tcPr>
            <w:tcW w:w="1278" w:type="pct"/>
            <w:shd w:val="clear" w:color="auto" w:fill="FEF1CF" w:themeFill="accent3" w:themeFillTint="33"/>
            <w:vAlign w:val="center"/>
          </w:tcPr>
          <w:p w14:paraId="67A93323"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Odin’s palace</w:t>
            </w:r>
          </w:p>
        </w:tc>
        <w:tc>
          <w:tcPr>
            <w:tcW w:w="1223" w:type="pct"/>
            <w:shd w:val="clear" w:color="auto" w:fill="FEF1CF" w:themeFill="accent3" w:themeFillTint="33"/>
            <w:vAlign w:val="center"/>
          </w:tcPr>
          <w:p w14:paraId="611BC5EA" w14:textId="77777777" w:rsidR="00312F47" w:rsidRPr="00257A3C" w:rsidRDefault="00312F47" w:rsidP="00257A3C">
            <w:pPr>
              <w:spacing w:line="240" w:lineRule="auto"/>
              <w:ind w:left="227" w:right="227"/>
              <w:jc w:val="center"/>
              <w:rPr>
                <w:rFonts w:ascii="SassoonPrimaryInfant" w:hAnsi="SassoonPrimaryInfant"/>
                <w:sz w:val="32"/>
                <w:szCs w:val="24"/>
                <w:lang w:eastAsia="en-GB"/>
              </w:rPr>
            </w:pPr>
            <w:r w:rsidRPr="00257A3C">
              <w:rPr>
                <w:rFonts w:ascii="SassoonPrimaryInfant" w:hAnsi="SassoonPrimaryInfant"/>
                <w:sz w:val="32"/>
                <w:szCs w:val="24"/>
                <w:lang w:eastAsia="en-GB"/>
              </w:rPr>
              <w:t xml:space="preserve">The gods of </w:t>
            </w:r>
            <w:proofErr w:type="spellStart"/>
            <w:r w:rsidRPr="00257A3C">
              <w:rPr>
                <w:rFonts w:ascii="SassoonPrimaryInfant" w:hAnsi="SassoonPrimaryInfant"/>
                <w:sz w:val="32"/>
                <w:szCs w:val="24"/>
                <w:lang w:eastAsia="en-GB"/>
              </w:rPr>
              <w:t>Asgard</w:t>
            </w:r>
            <w:proofErr w:type="spellEnd"/>
          </w:p>
        </w:tc>
      </w:tr>
    </w:tbl>
    <w:p w14:paraId="57167162" w14:textId="77777777" w:rsidR="00312F47" w:rsidRDefault="00312F47" w:rsidP="00912CE3">
      <w:pPr>
        <w:rPr>
          <w:rFonts w:ascii="SassoonPrimaryInfant" w:hAnsi="SassoonPrimaryInfant"/>
          <w:sz w:val="24"/>
          <w:szCs w:val="24"/>
          <w:lang w:eastAsia="en-GB"/>
        </w:rPr>
      </w:pPr>
    </w:p>
    <w:p w14:paraId="1308B132" w14:textId="77777777" w:rsidR="00312F47" w:rsidRDefault="00312F47" w:rsidP="00912CE3">
      <w:pPr>
        <w:rPr>
          <w:rFonts w:ascii="SassoonPrimaryInfant" w:hAnsi="SassoonPrimaryInfant"/>
          <w:sz w:val="24"/>
          <w:szCs w:val="24"/>
          <w:lang w:eastAsia="en-GB"/>
        </w:rPr>
        <w:sectPr w:rsidR="00312F47" w:rsidSect="00B55A21">
          <w:pgSz w:w="11906" w:h="16838"/>
          <w:pgMar w:top="1134" w:right="1134" w:bottom="851" w:left="1134" w:header="708" w:footer="708" w:gutter="0"/>
          <w:cols w:space="708"/>
          <w:docGrid w:linePitch="381"/>
        </w:sectPr>
      </w:pPr>
    </w:p>
    <w:p w14:paraId="4F827C04" w14:textId="77777777" w:rsidR="005A0E1A" w:rsidRDefault="00BB569B" w:rsidP="00257A3C">
      <w:pPr>
        <w:pStyle w:val="H3"/>
        <w:shd w:val="clear" w:color="auto" w:fill="FBB19A" w:themeFill="accent2" w:themeFillTint="66"/>
        <w:spacing w:before="120" w:line="276" w:lineRule="auto"/>
        <w:rPr>
          <w:color w:val="auto"/>
        </w:rPr>
      </w:pPr>
      <w:bookmarkStart w:id="29" w:name="OdinsRewardR2"/>
      <w:r w:rsidRPr="00230B53">
        <w:rPr>
          <w:color w:val="auto"/>
        </w:rPr>
        <w:lastRenderedPageBreak/>
        <w:t>Resource 2</w:t>
      </w:r>
      <w:r w:rsidR="00230B53">
        <w:rPr>
          <w:color w:val="auto"/>
        </w:rPr>
        <w:t xml:space="preserve"> –</w:t>
      </w:r>
      <w:r w:rsidR="005A0E1A">
        <w:rPr>
          <w:color w:val="auto"/>
        </w:rPr>
        <w:t xml:space="preserve"> Comic strip format</w:t>
      </w:r>
    </w:p>
    <w:p w14:paraId="5BDC8FC6" w14:textId="77777777" w:rsidR="00AC37E9" w:rsidRPr="00FA7E3F" w:rsidRDefault="00AC37E9" w:rsidP="00AC37E9">
      <w:pPr>
        <w:tabs>
          <w:tab w:val="right" w:leader="dot" w:pos="4536"/>
          <w:tab w:val="left" w:pos="5103"/>
          <w:tab w:val="right" w:leader="dot" w:pos="9639"/>
        </w:tabs>
        <w:rPr>
          <w:color w:val="auto"/>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bookmarkEnd w:id="29"/>
    <w:p w14:paraId="37849578" w14:textId="77777777" w:rsidR="005A0E1A" w:rsidRDefault="00A36738" w:rsidP="00912CE3">
      <w:pPr>
        <w:rPr>
          <w:bCs/>
        </w:rPr>
      </w:pPr>
      <w:r>
        <w:rPr>
          <w:bCs/>
          <w:noProof/>
          <w:lang w:val="en-US"/>
        </w:rPr>
        <mc:AlternateContent>
          <mc:Choice Requires="wpg">
            <w:drawing>
              <wp:inline distT="0" distB="0" distL="0" distR="0" wp14:anchorId="50D8FDF5" wp14:editId="2F937892">
                <wp:extent cx="6124575" cy="7943850"/>
                <wp:effectExtent l="0" t="0" r="9525" b="0"/>
                <wp:docPr id="126" name="Group 126"/>
                <wp:cNvGraphicFramePr/>
                <a:graphic xmlns:a="http://schemas.openxmlformats.org/drawingml/2006/main">
                  <a:graphicData uri="http://schemas.microsoft.com/office/word/2010/wordprocessingGroup">
                    <wpg:wgp>
                      <wpg:cNvGrpSpPr/>
                      <wpg:grpSpPr>
                        <a:xfrm>
                          <a:off x="0" y="0"/>
                          <a:ext cx="6124575" cy="7943850"/>
                          <a:chOff x="0" y="0"/>
                          <a:chExt cx="6124575" cy="7943850"/>
                        </a:xfrm>
                      </wpg:grpSpPr>
                      <pic:pic xmlns:pic="http://schemas.openxmlformats.org/drawingml/2006/picture">
                        <pic:nvPicPr>
                          <pic:cNvPr id="114" name="Picture 11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4575" cy="7943850"/>
                          </a:xfrm>
                          <a:prstGeom prst="rect">
                            <a:avLst/>
                          </a:prstGeom>
                        </pic:spPr>
                      </pic:pic>
                      <pic:pic xmlns:pic="http://schemas.openxmlformats.org/drawingml/2006/picture">
                        <pic:nvPicPr>
                          <pic:cNvPr id="125" name="Picture 125"/>
                          <pic:cNvPicPr>
                            <a:picLocks noChangeAspect="1"/>
                          </pic:cNvPicPr>
                        </pic:nvPicPr>
                        <pic:blipFill>
                          <a:blip r:embed="rId84"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1600200" y="3381375"/>
                            <a:ext cx="2019300" cy="1819275"/>
                          </a:xfrm>
                          <a:prstGeom prst="rect">
                            <a:avLst/>
                          </a:prstGeom>
                          <a:noFill/>
                          <a:ln>
                            <a:noFill/>
                          </a:ln>
                        </pic:spPr>
                      </pic:pic>
                    </wpg:wgp>
                  </a:graphicData>
                </a:graphic>
              </wp:inline>
            </w:drawing>
          </mc:Choice>
          <mc:Fallback>
            <w:pict>
              <v:group id="Group 126" o:spid="_x0000_s1026" style="width:482.25pt;height:625.5pt;mso-position-horizontal-relative:char;mso-position-vertical-relative:line" coordsize="61245,7943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">
                <v:shape id="Picture 114" o:spid="_x0000_s1027" type="#_x0000_t75" style="position:absolute;width:61245;height:79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BOU/AAAAA3AAAAA8AAABkcnMvZG93bnJldi54bWxET02LwjAQvQv7H8IseBFNlSKlaxQRhOLN&#10;6qHHoRnbss2kNFGrv94Igrd5vM9ZbQbTihv1rrGsYD6LQBCXVjdcKTif9tMEhPPIGlvLpOBBDjbr&#10;n9EKU23vfKRb7isRQtilqKD2vkuldGVNBt3MdsSBu9jeoA+wr6Tu8R7CTSsXUbSUBhsODTV2tKup&#10;/M+vRkFTbCMXF0V+nWTxwSfZs6jik1Lj32H7B8LT4L/ijzvTYf48hvcz4QK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cE5T8AAAADcAAAADwAAAAAAAAAAAAAAAACfAgAA&#10;ZHJzL2Rvd25yZXYueG1sUEsFBgAAAAAEAAQA9wAAAIwDAAAAAA==&#10;">
                  <v:imagedata r:id="rId85" o:title=""/>
                  <v:path arrowok="t"/>
                </v:shape>
                <v:shape id="Picture 125" o:spid="_x0000_s1028" type="#_x0000_t75" style="position:absolute;left:16002;top:33813;width:20193;height:1819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EmaPBAAAA3AAAAA8AAABkcnMvZG93bnJldi54bWxET0trAjEQvhf8D2GE3mrShRbZGsUKQg+l&#10;VC14HTbjZnEzWZJ0H/++KQje5uN7zmozulb0FGLjWcPzQoEgrrxpuNbwc9o/LUHEhGyw9UwaJoqw&#10;Wc8eVlgaP/CB+mOqRQ7hWKIGm1JXShkrSw7jwnfEmbv44DBlGGppAg453LWyUOpVOmw4N1jsaGep&#10;uh5/nQavbPic6vb9O34V58t07tXge60f5+P2DUSiMd3FN/eHyfOLF/h/Jl8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9EmaPBAAAA3AAAAA8AAAAAAAAAAAAAAAAAnwIA&#10;AGRycy9kb3ducmV2LnhtbFBLBQYAAAAABAAEAPcAAACNAwAAAAA=&#10;">
                  <v:imagedata r:id="rId86" o:title="" recolortarget="#4f2738 [1448]"/>
                  <v:path arrowok="t"/>
                </v:shape>
                <w10:anchorlock/>
              </v:group>
            </w:pict>
          </mc:Fallback>
        </mc:AlternateContent>
      </w:r>
    </w:p>
    <w:p w14:paraId="7466DDB4" w14:textId="77777777" w:rsidR="00A36738" w:rsidRDefault="00A36738" w:rsidP="00912CE3">
      <w:pPr>
        <w:rPr>
          <w:bCs/>
        </w:rPr>
      </w:pPr>
    </w:p>
    <w:p w14:paraId="29543CAD" w14:textId="77777777" w:rsidR="00A36738" w:rsidRDefault="00A36738" w:rsidP="00912CE3">
      <w:pPr>
        <w:rPr>
          <w:bCs/>
        </w:rPr>
      </w:pPr>
    </w:p>
    <w:p w14:paraId="1FA87D1C" w14:textId="77777777" w:rsidR="0060024A" w:rsidRDefault="0060024A" w:rsidP="00912CE3">
      <w:pPr>
        <w:tabs>
          <w:tab w:val="right" w:leader="dot" w:pos="4536"/>
          <w:tab w:val="left" w:pos="5103"/>
          <w:tab w:val="right" w:leader="dot" w:pos="9639"/>
        </w:tabs>
        <w:jc w:val="center"/>
        <w:rPr>
          <w:rFonts w:ascii="SassoonPrimaryInfant" w:hAnsi="SassoonPrimaryInfant"/>
          <w:sz w:val="24"/>
        </w:rPr>
        <w:sectPr w:rsidR="0060024A" w:rsidSect="00B55A21">
          <w:pgSz w:w="11906" w:h="16838"/>
          <w:pgMar w:top="1134" w:right="1134" w:bottom="851" w:left="1134" w:header="708" w:footer="708" w:gutter="0"/>
          <w:cols w:space="708"/>
          <w:docGrid w:linePitch="381"/>
        </w:sectPr>
      </w:pPr>
    </w:p>
    <w:p w14:paraId="1DD460DC" w14:textId="77777777" w:rsidR="000C150E" w:rsidRDefault="000C150E" w:rsidP="00912CE3">
      <w:pPr>
        <w:tabs>
          <w:tab w:val="right" w:leader="dot" w:pos="4536"/>
          <w:tab w:val="left" w:pos="5103"/>
          <w:tab w:val="right" w:leader="dot" w:pos="9639"/>
        </w:tabs>
        <w:jc w:val="center"/>
        <w:rPr>
          <w:rFonts w:ascii="SassoonPrimaryInfant" w:hAnsi="SassoonPrimaryInfant"/>
          <w:sz w:val="24"/>
        </w:rPr>
      </w:pPr>
    </w:p>
    <w:p w14:paraId="7794888C" w14:textId="77777777" w:rsidR="00AC37E9" w:rsidRDefault="00AC37E9" w:rsidP="00912CE3">
      <w:pPr>
        <w:tabs>
          <w:tab w:val="right" w:leader="dot" w:pos="4536"/>
          <w:tab w:val="left" w:pos="5103"/>
          <w:tab w:val="right" w:leader="dot" w:pos="9639"/>
        </w:tabs>
        <w:jc w:val="center"/>
        <w:rPr>
          <w:rFonts w:ascii="SassoonPrimaryInfant" w:hAnsi="SassoonPrimaryInfant"/>
          <w:sz w:val="24"/>
        </w:rPr>
      </w:pPr>
    </w:p>
    <w:p w14:paraId="18475EA5" w14:textId="77777777" w:rsidR="000C150E" w:rsidRDefault="000C150E" w:rsidP="00912CE3">
      <w:pPr>
        <w:tabs>
          <w:tab w:val="right" w:leader="dot" w:pos="4536"/>
          <w:tab w:val="left" w:pos="5103"/>
          <w:tab w:val="right" w:leader="dot" w:pos="9639"/>
        </w:tabs>
        <w:jc w:val="center"/>
        <w:rPr>
          <w:rFonts w:ascii="SassoonPrimaryInfant" w:hAnsi="SassoonPrimaryInfant"/>
          <w:sz w:val="24"/>
        </w:rPr>
      </w:pPr>
    </w:p>
    <w:p w14:paraId="0506961E" w14:textId="77777777" w:rsidR="000C150E" w:rsidRDefault="000C150E" w:rsidP="00912CE3">
      <w:pPr>
        <w:tabs>
          <w:tab w:val="right" w:leader="dot" w:pos="4536"/>
          <w:tab w:val="left" w:pos="5103"/>
          <w:tab w:val="right" w:leader="dot" w:pos="9639"/>
        </w:tabs>
        <w:jc w:val="center"/>
        <w:rPr>
          <w:rFonts w:ascii="SassoonPrimaryInfant" w:hAnsi="SassoonPrimaryInfant"/>
          <w:sz w:val="24"/>
        </w:rPr>
      </w:pPr>
      <w:r w:rsidRPr="000C150E">
        <w:rPr>
          <w:rFonts w:ascii="SassoonPrimaryInfant" w:hAnsi="SassoonPrimaryInfant"/>
          <w:noProof/>
          <w:sz w:val="24"/>
          <w:lang w:val="en-US"/>
        </w:rPr>
        <w:drawing>
          <wp:inline distT="0" distB="0" distL="0" distR="0" wp14:anchorId="47854757" wp14:editId="5F0EA753">
            <wp:extent cx="5869305" cy="82296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869305" cy="8229600"/>
                    </a:xfrm>
                    <a:prstGeom prst="rect">
                      <a:avLst/>
                    </a:prstGeom>
                  </pic:spPr>
                </pic:pic>
              </a:graphicData>
            </a:graphic>
          </wp:inline>
        </w:drawing>
      </w:r>
    </w:p>
    <w:p w14:paraId="68B9BCE3" w14:textId="77777777" w:rsidR="00DC51EB" w:rsidRDefault="00DC51EB" w:rsidP="00912CE3">
      <w:pPr>
        <w:tabs>
          <w:tab w:val="right" w:leader="dot" w:pos="4536"/>
          <w:tab w:val="left" w:pos="5103"/>
          <w:tab w:val="right" w:leader="dot" w:pos="9639"/>
        </w:tabs>
        <w:jc w:val="center"/>
        <w:rPr>
          <w:rFonts w:ascii="SassoonPrimaryInfant" w:hAnsi="SassoonPrimaryInfant"/>
          <w:sz w:val="24"/>
        </w:rPr>
        <w:sectPr w:rsidR="00DC51EB" w:rsidSect="00B55A21">
          <w:pgSz w:w="11906" w:h="16838"/>
          <w:pgMar w:top="1134" w:right="1134" w:bottom="851" w:left="1134" w:header="708" w:footer="708" w:gutter="0"/>
          <w:cols w:space="708"/>
          <w:docGrid w:linePitch="381"/>
        </w:sectPr>
      </w:pPr>
    </w:p>
    <w:tbl>
      <w:tblPr>
        <w:tblW w:w="0" w:type="auto"/>
        <w:tblInd w:w="108" w:type="dxa"/>
        <w:shd w:val="clear" w:color="auto" w:fill="AE5A7E" w:themeFill="accent5"/>
        <w:tblLook w:val="04A0" w:firstRow="1" w:lastRow="0" w:firstColumn="1" w:lastColumn="0" w:noHBand="0" w:noVBand="1"/>
      </w:tblPr>
      <w:tblGrid>
        <w:gridCol w:w="9639"/>
      </w:tblGrid>
      <w:tr w:rsidR="00DC51EB" w:rsidRPr="00987F99" w14:paraId="0E65FBFE" w14:textId="77777777" w:rsidTr="00DC51EB">
        <w:trPr>
          <w:trHeight w:val="1417"/>
        </w:trPr>
        <w:tc>
          <w:tcPr>
            <w:tcW w:w="9639" w:type="dxa"/>
            <w:shd w:val="clear" w:color="auto" w:fill="F14009" w:themeFill="accent2"/>
            <w:vAlign w:val="center"/>
          </w:tcPr>
          <w:p w14:paraId="38902EF3" w14:textId="77777777" w:rsidR="00DC51EB" w:rsidRPr="00987F99" w:rsidRDefault="00DC51EB" w:rsidP="00912CE3">
            <w:pPr>
              <w:pStyle w:val="01Normalinstruction"/>
              <w:spacing w:after="0" w:line="276" w:lineRule="auto"/>
              <w:ind w:left="227"/>
              <w:rPr>
                <w:color w:val="FFFFFF" w:themeColor="background1"/>
                <w:sz w:val="72"/>
                <w:szCs w:val="80"/>
              </w:rPr>
            </w:pPr>
            <w:bookmarkStart w:id="30" w:name="SamuelJohnsonbiography"/>
            <w:r w:rsidRPr="00987F99">
              <w:rPr>
                <w:color w:val="FFFFFF" w:themeColor="background1"/>
                <w:sz w:val="72"/>
                <w:szCs w:val="80"/>
              </w:rPr>
              <w:lastRenderedPageBreak/>
              <w:t xml:space="preserve">Unit </w:t>
            </w:r>
            <w:r w:rsidR="00470D61">
              <w:rPr>
                <w:color w:val="FFFFFF" w:themeColor="background1"/>
                <w:sz w:val="72"/>
                <w:szCs w:val="80"/>
              </w:rPr>
              <w:t>5</w:t>
            </w:r>
            <w:r w:rsidRPr="00987F99">
              <w:rPr>
                <w:color w:val="FFFFFF" w:themeColor="background1"/>
                <w:sz w:val="72"/>
                <w:szCs w:val="80"/>
              </w:rPr>
              <w:t xml:space="preserve"> – </w:t>
            </w:r>
            <w:r w:rsidR="00470D61">
              <w:rPr>
                <w:color w:val="FFFFFF" w:themeColor="background1"/>
                <w:sz w:val="72"/>
                <w:szCs w:val="80"/>
              </w:rPr>
              <w:t>A biography of Samuel Johnson</w:t>
            </w:r>
            <w:bookmarkEnd w:id="30"/>
          </w:p>
        </w:tc>
      </w:tr>
    </w:tbl>
    <w:p w14:paraId="7980FF55" w14:textId="77777777" w:rsidR="00DC51EB" w:rsidRPr="00470D61" w:rsidRDefault="00DC51EB" w:rsidP="00912CE3">
      <w:pPr>
        <w:pStyle w:val="H3"/>
        <w:shd w:val="clear" w:color="auto" w:fill="FBB19A" w:themeFill="accent2" w:themeFillTint="66"/>
        <w:spacing w:line="276" w:lineRule="auto"/>
      </w:pPr>
      <w:bookmarkStart w:id="31" w:name="SamuelJohnsonbiographyTN"/>
      <w:r w:rsidRPr="00470D61">
        <w:rPr>
          <w:color w:val="auto"/>
        </w:rPr>
        <w:t>Teaching notes</w:t>
      </w:r>
    </w:p>
    <w:bookmarkEnd w:id="31"/>
    <w:p w14:paraId="64D06BB1" w14:textId="77777777" w:rsidR="00DC51EB" w:rsidRPr="00270E93" w:rsidRDefault="00DC51EB" w:rsidP="00912CE3">
      <w:pPr>
        <w:pStyle w:val="H4new"/>
        <w:spacing w:before="0"/>
      </w:pPr>
      <w:r>
        <w:t>Starter</w:t>
      </w:r>
      <w:r w:rsidRPr="00270E93">
        <w:t>:</w:t>
      </w:r>
    </w:p>
    <w:p w14:paraId="2AC06368" w14:textId="41E61FA4" w:rsidR="00DC51EB" w:rsidRPr="009E0A72" w:rsidRDefault="00DC51EB" w:rsidP="00282C9D">
      <w:pPr>
        <w:pStyle w:val="BulletP1"/>
        <w:ind w:left="723"/>
        <w:rPr>
          <w:color w:val="auto"/>
          <w:lang w:eastAsia="en-GB"/>
        </w:rPr>
      </w:pPr>
      <w:r>
        <w:rPr>
          <w:b/>
        </w:rPr>
        <w:t xml:space="preserve">What is a biography?: </w:t>
      </w:r>
      <w:r>
        <w:t xml:space="preserve">Ask the children in their table groups to come up with a definition of a biography. Take feedback. Establish that a biography is a piece of writing that gives an account of someone’s life. Ask: </w:t>
      </w:r>
      <w:r w:rsidR="00470D61">
        <w:rPr>
          <w:i/>
        </w:rPr>
        <w:t>w</w:t>
      </w:r>
      <w:r w:rsidRPr="00962E3C">
        <w:rPr>
          <w:i/>
        </w:rPr>
        <w:t>hat sort of people might have biographies written about them? Why would someone want to read a biography? What is the difference between a biography and an autobiography?</w:t>
      </w:r>
      <w:r>
        <w:t xml:space="preserve"> Explain that the first modern biography was a book written in 1791 by James Boswell, called </w:t>
      </w:r>
      <w:r>
        <w:rPr>
          <w:i/>
        </w:rPr>
        <w:t>The Life of Samuel Johnson</w:t>
      </w:r>
      <w:r>
        <w:t>, about a famous eighteenth-century English writer. The biography we will be looking at today is also about Samuel Johnson</w:t>
      </w:r>
      <w:r w:rsidR="00EA6AFD">
        <w:t>.</w:t>
      </w:r>
    </w:p>
    <w:p w14:paraId="31B25B28" w14:textId="77777777" w:rsidR="00DC51EB" w:rsidRPr="00270E93" w:rsidRDefault="00DC51EB" w:rsidP="00912CE3">
      <w:pPr>
        <w:pStyle w:val="H4new"/>
      </w:pPr>
      <w:r>
        <w:t>Main activities</w:t>
      </w:r>
      <w:r w:rsidRPr="00270E93">
        <w:t>:</w:t>
      </w:r>
    </w:p>
    <w:p w14:paraId="225FE739" w14:textId="77777777" w:rsidR="00DC51EB" w:rsidRPr="00476FC8" w:rsidRDefault="00DC51EB" w:rsidP="00282C9D">
      <w:pPr>
        <w:pStyle w:val="BulletP1"/>
        <w:ind w:left="723"/>
      </w:pPr>
      <w:r w:rsidRPr="00476FC8">
        <w:rPr>
          <w:b/>
        </w:rPr>
        <w:t xml:space="preserve">Main teaching activity: </w:t>
      </w:r>
      <w:r w:rsidRPr="00476FC8">
        <w:t xml:space="preserve">Provide each child with a copy of the </w:t>
      </w:r>
      <w:hyperlink w:anchor="SamuelJohnsonbiographyextract" w:history="1">
        <w:r w:rsidR="002E0379">
          <w:rPr>
            <w:rStyle w:val="Hyperlink"/>
            <w:b/>
          </w:rPr>
          <w:t>biography</w:t>
        </w:r>
      </w:hyperlink>
      <w:r w:rsidRPr="00476FC8">
        <w:rPr>
          <w:b/>
        </w:rPr>
        <w:t xml:space="preserve"> </w:t>
      </w:r>
      <w:r w:rsidRPr="00476FC8">
        <w:t xml:space="preserve">and a highlighter. Ask them to read through the extract, highlighting any information that they think might be important. Then provide them with a copy of the </w:t>
      </w:r>
      <w:hyperlink w:anchor="SamuelJohnsonbiographyCQ" w:history="1">
        <w:r w:rsidRPr="00476FC8">
          <w:rPr>
            <w:rStyle w:val="Hyperlink"/>
            <w:b/>
          </w:rPr>
          <w:t>comprehension questions</w:t>
        </w:r>
      </w:hyperlink>
      <w:r w:rsidRPr="00476FC8">
        <w:rPr>
          <w:b/>
        </w:rPr>
        <w:t xml:space="preserve"> </w:t>
      </w:r>
      <w:r w:rsidRPr="00476FC8">
        <w:t xml:space="preserve">to answer. If they like, they can use the highlighter to help them select the relevant information from the text for each answer. </w:t>
      </w:r>
    </w:p>
    <w:p w14:paraId="54363971" w14:textId="77777777" w:rsidR="00DC51EB" w:rsidRPr="005F7567" w:rsidRDefault="00DC51EB" w:rsidP="00912CE3">
      <w:pPr>
        <w:pStyle w:val="NormalWeb"/>
        <w:spacing w:before="0" w:beforeAutospacing="0" w:after="0" w:afterAutospacing="0" w:line="276" w:lineRule="auto"/>
        <w:ind w:left="576"/>
      </w:pPr>
    </w:p>
    <w:p w14:paraId="3F4685AF" w14:textId="77777777" w:rsidR="00AD3D77" w:rsidRDefault="00DC51EB" w:rsidP="00282C9D">
      <w:pPr>
        <w:pStyle w:val="BulletP1"/>
        <w:ind w:left="723"/>
        <w:sectPr w:rsidR="00AD3D77" w:rsidSect="00B55A21">
          <w:headerReference w:type="default" r:id="rId88"/>
          <w:footerReference w:type="default" r:id="rId89"/>
          <w:pgSz w:w="11906" w:h="16838"/>
          <w:pgMar w:top="1134" w:right="1134" w:bottom="851" w:left="1134" w:header="708" w:footer="708" w:gutter="0"/>
          <w:cols w:space="708"/>
          <w:docGrid w:linePitch="381"/>
        </w:sectPr>
      </w:pPr>
      <w:r w:rsidRPr="001C031A">
        <w:rPr>
          <w:b/>
        </w:rPr>
        <w:t>Pupil activity one</w:t>
      </w:r>
      <w:r w:rsidRPr="00433934">
        <w:rPr>
          <w:b/>
        </w:rPr>
        <w:t>:</w:t>
      </w:r>
      <w:r>
        <w:t xml:space="preserve"> Provide pairs of children with a copy of </w:t>
      </w:r>
      <w:hyperlink w:anchor="SamuelJohnsonbiographyR1" w:history="1">
        <w:r w:rsidR="00470D61" w:rsidRPr="00476FC8">
          <w:rPr>
            <w:rStyle w:val="Hyperlink"/>
            <w:b/>
          </w:rPr>
          <w:t>R</w:t>
        </w:r>
        <w:r w:rsidRPr="00476FC8">
          <w:rPr>
            <w:rStyle w:val="Hyperlink"/>
            <w:b/>
          </w:rPr>
          <w:t>e</w:t>
        </w:r>
        <w:r w:rsidR="00470D61" w:rsidRPr="00476FC8">
          <w:rPr>
            <w:rStyle w:val="Hyperlink"/>
            <w:b/>
          </w:rPr>
          <w:t>source 1 –</w:t>
        </w:r>
        <w:r w:rsidRPr="00476FC8">
          <w:rPr>
            <w:rStyle w:val="Hyperlink"/>
            <w:b/>
          </w:rPr>
          <w:t xml:space="preserve"> </w:t>
        </w:r>
        <w:proofErr w:type="spellStart"/>
        <w:r w:rsidRPr="00476FC8">
          <w:rPr>
            <w:rStyle w:val="Hyperlink"/>
            <w:b/>
          </w:rPr>
          <w:t>Dr</w:t>
        </w:r>
        <w:proofErr w:type="spellEnd"/>
        <w:r w:rsidRPr="00476FC8">
          <w:rPr>
            <w:rStyle w:val="Hyperlink"/>
            <w:b/>
          </w:rPr>
          <w:t xml:space="preserve"> Johnson’s wonderful words</w:t>
        </w:r>
      </w:hyperlink>
      <w:r>
        <w:t xml:space="preserve">. Explain that when Samuel Johnson’s </w:t>
      </w:r>
      <w:r w:rsidRPr="001C031A">
        <w:rPr>
          <w:i/>
        </w:rPr>
        <w:t xml:space="preserve">Dictionary of the English Language </w:t>
      </w:r>
      <w:r>
        <w:t xml:space="preserve">was published in 1755, some of the words it contained were different to the ones that you and I use today! A lot of the words are now only used infrequently, or have fallen out of use. Can the children work out which definition belongs to which word? Answers can be found in </w:t>
      </w:r>
      <w:hyperlink w:anchor="SamuelJohnsonbiographyR2" w:history="1">
        <w:r w:rsidR="00470D61" w:rsidRPr="00476FC8">
          <w:rPr>
            <w:rStyle w:val="Hyperlink"/>
            <w:b/>
          </w:rPr>
          <w:t>R</w:t>
        </w:r>
        <w:r w:rsidRPr="00476FC8">
          <w:rPr>
            <w:rStyle w:val="Hyperlink"/>
            <w:b/>
          </w:rPr>
          <w:t>e</w:t>
        </w:r>
        <w:r w:rsidR="00470D61" w:rsidRPr="00476FC8">
          <w:rPr>
            <w:rStyle w:val="Hyperlink"/>
            <w:b/>
          </w:rPr>
          <w:t>source 2 –</w:t>
        </w:r>
        <w:r w:rsidRPr="00476FC8">
          <w:rPr>
            <w:rStyle w:val="Hyperlink"/>
            <w:b/>
          </w:rPr>
          <w:t xml:space="preserve"> </w:t>
        </w:r>
        <w:r w:rsidR="00470D61" w:rsidRPr="00476FC8">
          <w:rPr>
            <w:rStyle w:val="Hyperlink"/>
            <w:b/>
          </w:rPr>
          <w:t xml:space="preserve">Answers for </w:t>
        </w:r>
        <w:r w:rsidR="00965C7E" w:rsidRPr="00476FC8">
          <w:rPr>
            <w:rStyle w:val="Hyperlink"/>
            <w:b/>
            <w:i/>
          </w:rPr>
          <w:t xml:space="preserve">Resource 1 – </w:t>
        </w:r>
        <w:proofErr w:type="spellStart"/>
        <w:r w:rsidRPr="00476FC8">
          <w:rPr>
            <w:rStyle w:val="Hyperlink"/>
            <w:b/>
            <w:i/>
          </w:rPr>
          <w:t>Dr</w:t>
        </w:r>
        <w:proofErr w:type="spellEnd"/>
        <w:r w:rsidRPr="00476FC8">
          <w:rPr>
            <w:rStyle w:val="Hyperlink"/>
            <w:b/>
            <w:i/>
          </w:rPr>
          <w:t xml:space="preserve"> Johnson’s wonderful words</w:t>
        </w:r>
      </w:hyperlink>
      <w:r>
        <w:t xml:space="preserve">. This resource also contains some prompts for further discussion. </w:t>
      </w:r>
    </w:p>
    <w:p w14:paraId="0F83580E" w14:textId="77777777" w:rsidR="00DC51EB" w:rsidRPr="00DD007D" w:rsidRDefault="00DC51EB" w:rsidP="00282C9D">
      <w:pPr>
        <w:pStyle w:val="BulletP1"/>
        <w:ind w:left="723"/>
        <w:rPr>
          <w:color w:val="auto"/>
          <w:lang w:eastAsia="en-GB"/>
        </w:rPr>
      </w:pPr>
      <w:r w:rsidRPr="00DD007D">
        <w:rPr>
          <w:b/>
        </w:rPr>
        <w:lastRenderedPageBreak/>
        <w:t>Pupil activity two</w:t>
      </w:r>
      <w:r w:rsidRPr="00433934">
        <w:rPr>
          <w:b/>
        </w:rPr>
        <w:t>:</w:t>
      </w:r>
      <w:r>
        <w:t xml:space="preserve"> What elements are important to include in a biography? Ask the children to discuss this in talking partners, and take feedback. They may use the </w:t>
      </w:r>
      <w:hyperlink w:anchor="SamuelJohnsonbiographyextract" w:history="1">
        <w:r w:rsidR="002E0379">
          <w:rPr>
            <w:rStyle w:val="Hyperlink"/>
            <w:b/>
          </w:rPr>
          <w:t>biography</w:t>
        </w:r>
      </w:hyperlink>
      <w:r>
        <w:t xml:space="preserve"> to help them come up with ideas. </w:t>
      </w:r>
      <w:r w:rsidRPr="006B6B8D">
        <w:t>Record</w:t>
      </w:r>
      <w:r>
        <w:t xml:space="preserve"> their suggestions on the interactive whiteboard for them to refer to later. They may offer suggestions such as: date and place of birth; childhood; education; achievements or what made the person significant; marriage; children; death. Explain to the children that they will be writing biographies of a signif</w:t>
      </w:r>
      <w:r w:rsidR="00081776">
        <w:t>icant person.</w:t>
      </w:r>
      <w:r>
        <w:t xml:space="preserve"> You could limit their choice of biographical subject to their current topic (e.g. a king/queen), or you could give them free rein. Explain that whoever they choose, they must carry out research first by reading existing biographies of that person in non-fiction books or on the internet. They should record the facts and anecdotes they discover on </w:t>
      </w:r>
      <w:hyperlink w:anchor="SamuelJohnsonbiographyR3" w:history="1">
        <w:r w:rsidR="00470D61" w:rsidRPr="00476FC8">
          <w:rPr>
            <w:rStyle w:val="Hyperlink"/>
            <w:b/>
          </w:rPr>
          <w:t>R</w:t>
        </w:r>
        <w:r w:rsidRPr="00476FC8">
          <w:rPr>
            <w:rStyle w:val="Hyperlink"/>
            <w:b/>
          </w:rPr>
          <w:t>e</w:t>
        </w:r>
        <w:r w:rsidR="00470D61" w:rsidRPr="00476FC8">
          <w:rPr>
            <w:rStyle w:val="Hyperlink"/>
            <w:b/>
          </w:rPr>
          <w:t>source 3 –</w:t>
        </w:r>
        <w:r w:rsidRPr="00476FC8">
          <w:rPr>
            <w:rStyle w:val="Hyperlink"/>
            <w:b/>
          </w:rPr>
          <w:t xml:space="preserve"> My biography notes</w:t>
        </w:r>
        <w:r w:rsidRPr="00476FC8">
          <w:rPr>
            <w:rStyle w:val="Hyperlink"/>
          </w:rPr>
          <w:t>.</w:t>
        </w:r>
      </w:hyperlink>
      <w:r>
        <w:t xml:space="preserve"> They should then use these notes to write a short</w:t>
      </w:r>
      <w:r w:rsidR="00081776">
        <w:t>,</w:t>
      </w:r>
      <w:r>
        <w:t xml:space="preserve"> original biography of their chosen subject. </w:t>
      </w:r>
    </w:p>
    <w:p w14:paraId="3CD5BD85" w14:textId="77777777" w:rsidR="00DC51EB" w:rsidRPr="00270E93" w:rsidRDefault="00DC51EB" w:rsidP="00912CE3">
      <w:pPr>
        <w:pStyle w:val="H4new"/>
      </w:pPr>
      <w:r>
        <w:t>Plenary</w:t>
      </w:r>
      <w:r w:rsidRPr="00270E93">
        <w:t>:</w:t>
      </w:r>
    </w:p>
    <w:p w14:paraId="6ED46623" w14:textId="77777777" w:rsidR="00DC51EB" w:rsidRPr="007D5ADE" w:rsidRDefault="00DC51EB" w:rsidP="00282C9D">
      <w:pPr>
        <w:pStyle w:val="BulletP1"/>
        <w:ind w:left="723"/>
        <w:rPr>
          <w:color w:val="auto"/>
          <w:lang w:eastAsia="en-GB"/>
        </w:rPr>
      </w:pPr>
      <w:r w:rsidRPr="007D5ADE">
        <w:rPr>
          <w:b/>
        </w:rPr>
        <w:t xml:space="preserve">Boiled-down biography: </w:t>
      </w:r>
      <w:r>
        <w:t xml:space="preserve">Challenge the children to work in pairs to write a ‘boiled-down biography’ of </w:t>
      </w:r>
      <w:proofErr w:type="spellStart"/>
      <w:r>
        <w:t>Dr</w:t>
      </w:r>
      <w:proofErr w:type="spellEnd"/>
      <w:r>
        <w:t xml:space="preserve"> Samuel Johnson. They should refer to the </w:t>
      </w:r>
      <w:hyperlink w:anchor="SamuelJohnsonbiographyextract" w:history="1">
        <w:r w:rsidR="002E0379">
          <w:rPr>
            <w:rStyle w:val="Hyperlink"/>
            <w:b/>
          </w:rPr>
          <w:t>biography</w:t>
        </w:r>
      </w:hyperlink>
      <w:r w:rsidRPr="007D5ADE">
        <w:rPr>
          <w:b/>
        </w:rPr>
        <w:t xml:space="preserve"> </w:t>
      </w:r>
      <w:r>
        <w:t>to ensure the details they include are accurate</w:t>
      </w:r>
      <w:r w:rsidRPr="007D5ADE">
        <w:rPr>
          <w:i/>
        </w:rPr>
        <w:t>.</w:t>
      </w:r>
      <w:r>
        <w:t xml:space="preserve"> You could provide pairs with different challenges: for example, c</w:t>
      </w:r>
      <w:r w:rsidRPr="0073705B">
        <w:t>an</w:t>
      </w:r>
      <w:r>
        <w:t xml:space="preserve"> they write a biography of </w:t>
      </w:r>
      <w:proofErr w:type="spellStart"/>
      <w:r>
        <w:t>Dr</w:t>
      </w:r>
      <w:proofErr w:type="spellEnd"/>
      <w:r>
        <w:t xml:space="preserve"> Johnson in five sentences? How about three? Or one?! You could challenge more able children to write a one-sentence alliterative biography, or a two-line biography which rhymes. Pin the children’s boiled-down biographies around a large picture of </w:t>
      </w:r>
      <w:proofErr w:type="spellStart"/>
      <w:r>
        <w:t>Dr</w:t>
      </w:r>
      <w:proofErr w:type="spellEnd"/>
      <w:r>
        <w:t xml:space="preserve"> Johnson for an instant display. </w:t>
      </w:r>
    </w:p>
    <w:p w14:paraId="655F5036" w14:textId="77777777" w:rsidR="00DC51EB" w:rsidRPr="00270E93" w:rsidRDefault="00DC51EB" w:rsidP="00912CE3">
      <w:pPr>
        <w:pStyle w:val="H4new"/>
      </w:pPr>
      <w:r w:rsidRPr="00270E93">
        <w:t xml:space="preserve">Taking </w:t>
      </w:r>
      <w:r>
        <w:t>it</w:t>
      </w:r>
      <w:r w:rsidRPr="00270E93">
        <w:t xml:space="preserve"> further:</w:t>
      </w:r>
    </w:p>
    <w:p w14:paraId="14951F6E" w14:textId="77777777" w:rsidR="00DC51EB" w:rsidRDefault="00DC51EB" w:rsidP="00282C9D">
      <w:pPr>
        <w:pStyle w:val="BulletP1"/>
        <w:ind w:left="723"/>
      </w:pPr>
      <w:r w:rsidRPr="007D5BE5">
        <w:rPr>
          <w:b/>
        </w:rPr>
        <w:t xml:space="preserve">DIY Dictionary: </w:t>
      </w:r>
      <w:r w:rsidRPr="007D5BE5">
        <w:t>One of the problems Samuel Johnson noticed when he was writing the dictionary was that the English language is changing all the time – words fall in and out of fashion, and sometimes their meanings alter over time, too! The children will use lots of words today that Samuel Johnson wouldn’t have known, or wouldn’t have understood the modern meaning of. Can they think of any examples of such words? (They may offer suggestions such as ‘iPad’, ‘computer’, ‘epic’, or even ‘selfie’!) Can they think of some more of these words and write their own definitions for them? These could be compiled into a class ‘DIY dictionary’, to go in pride of place on the classroom bookshelf.</w:t>
      </w:r>
    </w:p>
    <w:p w14:paraId="37E38372" w14:textId="77777777" w:rsidR="00DC51EB" w:rsidRPr="007D5BE5" w:rsidRDefault="00DC51EB" w:rsidP="00912CE3">
      <w:pPr>
        <w:pStyle w:val="NormalWeb"/>
        <w:spacing w:before="0" w:beforeAutospacing="0" w:after="0" w:afterAutospacing="0" w:line="276" w:lineRule="auto"/>
        <w:ind w:left="720"/>
        <w:rPr>
          <w:rFonts w:ascii="SassoonPrimaryInfant" w:hAnsi="SassoonPrimaryInfant"/>
        </w:rPr>
      </w:pPr>
    </w:p>
    <w:p w14:paraId="2E368701" w14:textId="672681A3" w:rsidR="00DC51EB" w:rsidRPr="00476FC8" w:rsidRDefault="002A6B4E" w:rsidP="00912CE3">
      <w:pPr>
        <w:pStyle w:val="BulletP1"/>
        <w:ind w:left="723"/>
      </w:pPr>
      <w:r>
        <w:rPr>
          <w:b/>
        </w:rPr>
        <w:t xml:space="preserve">Home </w:t>
      </w:r>
      <w:r w:rsidR="00DC51EB" w:rsidRPr="00CE3230">
        <w:rPr>
          <w:b/>
        </w:rPr>
        <w:t>learning activit</w:t>
      </w:r>
      <w:r w:rsidR="00DC51EB" w:rsidRPr="00433934">
        <w:rPr>
          <w:b/>
        </w:rPr>
        <w:t>y:</w:t>
      </w:r>
      <w:r w:rsidR="00DC51EB" w:rsidRPr="00CE3230">
        <w:t xml:space="preserve"> Samuel Johnson had an amazing memory, which came in handy when he was writing his famous dictionary! He learned many of the poems and passages he read by heart. As a small child, he astounded his mother when she asked him to learn a prayer and he managed to do so after only reading it twice! Challenge the children to find a poem that they like at home and spend time learning it by heart, ready to recite to the rest of the </w:t>
      </w:r>
      <w:r w:rsidR="00DC51EB" w:rsidRPr="00122976">
        <w:t>class</w:t>
      </w:r>
      <w:r w:rsidR="00A11686">
        <w:rPr>
          <w:rFonts w:cs="Arial"/>
        </w:rPr>
        <w:t>.</w:t>
      </w:r>
      <w:r w:rsidR="00DC51EB" w:rsidRPr="00476FC8">
        <w:rPr>
          <w:rFonts w:eastAsiaTheme="majorEastAsia" w:cstheme="majorBidi"/>
          <w:bCs/>
          <w:color w:val="auto"/>
          <w:sz w:val="32"/>
          <w:szCs w:val="26"/>
        </w:rPr>
        <w:br w:type="page"/>
      </w:r>
    </w:p>
    <w:p w14:paraId="7CE5FBFD" w14:textId="77777777" w:rsidR="00DC51EB" w:rsidRPr="00D14BE7" w:rsidRDefault="002E0379" w:rsidP="00FB0489">
      <w:pPr>
        <w:pStyle w:val="H3"/>
        <w:shd w:val="clear" w:color="auto" w:fill="FBB19A" w:themeFill="accent2" w:themeFillTint="66"/>
        <w:spacing w:line="276" w:lineRule="auto"/>
        <w:rPr>
          <w:color w:val="auto"/>
        </w:rPr>
      </w:pPr>
      <w:bookmarkStart w:id="32" w:name="SamuelJohnsonbiographyextract"/>
      <w:r>
        <w:rPr>
          <w:color w:val="auto"/>
        </w:rPr>
        <w:lastRenderedPageBreak/>
        <w:t>A biography of Samuel Johnson</w:t>
      </w: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none" w:sz="0" w:space="0" w:color="auto"/>
          <w:insideV w:val="none" w:sz="0" w:space="0" w:color="auto"/>
        </w:tblBorders>
        <w:shd w:val="clear" w:color="auto" w:fill="EBF4DA" w:themeFill="accent6" w:themeFillTint="33"/>
        <w:tblLayout w:type="fixed"/>
        <w:tblLook w:val="04A0" w:firstRow="1" w:lastRow="0" w:firstColumn="1" w:lastColumn="0" w:noHBand="0" w:noVBand="1"/>
      </w:tblPr>
      <w:tblGrid>
        <w:gridCol w:w="4819"/>
        <w:gridCol w:w="4820"/>
      </w:tblGrid>
      <w:tr w:rsidR="00B4333B" w:rsidRPr="00987F99" w14:paraId="47CBFF15" w14:textId="77777777" w:rsidTr="00FB0489">
        <w:trPr>
          <w:trHeight w:val="3231"/>
        </w:trPr>
        <w:tc>
          <w:tcPr>
            <w:tcW w:w="2500" w:type="pct"/>
            <w:vMerge w:val="restart"/>
            <w:shd w:val="clear" w:color="auto" w:fill="EBF4DA" w:themeFill="accent6" w:themeFillTint="33"/>
            <w:vAlign w:val="center"/>
          </w:tcPr>
          <w:bookmarkEnd w:id="32"/>
          <w:p w14:paraId="1E0115D1" w14:textId="77777777" w:rsidR="00B4333B" w:rsidRPr="00DC51EB" w:rsidRDefault="00B4333B" w:rsidP="00FB0489">
            <w:pPr>
              <w:spacing w:before="120"/>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Samuel Johnson was born on 18th September 1709, in Lichfield, Staffordshire. As a baby, he contracted a serious disease called scrofula, which left him blind in one eye, deaf in one ear, and deeply scarred across his face and body. The sight in his other eye was also considerably weakened by the effects of the disease.</w:t>
            </w:r>
          </w:p>
          <w:p w14:paraId="2AAEC4F9" w14:textId="77777777" w:rsidR="00B4333B" w:rsidRPr="00DC51EB" w:rsidRDefault="00B4333B" w:rsidP="00FB0489">
            <w:pPr>
              <w:ind w:left="113" w:right="113"/>
              <w:rPr>
                <w:rFonts w:ascii="SassoonPrimaryInfant" w:eastAsia="Times New Roman" w:hAnsi="SassoonPrimaryInfant"/>
                <w:sz w:val="12"/>
                <w:szCs w:val="12"/>
                <w:lang w:eastAsia="en-GB"/>
              </w:rPr>
            </w:pPr>
          </w:p>
          <w:p w14:paraId="0DC75A54"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Because of Johnson’s poor sight, a nursemaid was sent every day to collect him from school. On one occasion, the nursemaid was late. Rather than ask for help, Johnson dropped to his hands and knees and began to crawl, following the line of the gutter to guide him home. When a teacher noticed what he was doing and hurried over to offer assistance, Johnson flew into a rage. He was an extremely proud and determined child, and did not want anyone’s pity.</w:t>
            </w:r>
          </w:p>
          <w:p w14:paraId="33E10223" w14:textId="77777777" w:rsidR="00B4333B" w:rsidRPr="00DC51EB" w:rsidRDefault="00B4333B" w:rsidP="00FB0489">
            <w:pPr>
              <w:ind w:left="113" w:right="113"/>
              <w:rPr>
                <w:rFonts w:ascii="SassoonPrimaryInfant" w:eastAsia="Times New Roman" w:hAnsi="SassoonPrimaryInfant"/>
                <w:sz w:val="12"/>
                <w:szCs w:val="12"/>
                <w:lang w:eastAsia="en-GB"/>
              </w:rPr>
            </w:pPr>
          </w:p>
          <w:p w14:paraId="5A1BC657" w14:textId="77777777" w:rsidR="00B4333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As well as being proud, Johnson was also remarkably intelligent. His father happened to be a bookseller, which was a stroke of good fortune, as it gave the young Johnson access to a wealth of books and knowledge. He read hungrily, and his phenomenal memory meant that he learned many passages and poems by heart.</w:t>
            </w:r>
          </w:p>
          <w:p w14:paraId="7694D856" w14:textId="77777777" w:rsidR="00B4333B" w:rsidRPr="00B4333B" w:rsidRDefault="00B4333B" w:rsidP="00FB0489">
            <w:pPr>
              <w:ind w:right="113"/>
              <w:rPr>
                <w:rFonts w:ascii="SassoonPrimaryInfant" w:eastAsia="Times New Roman" w:hAnsi="SassoonPrimaryInfant"/>
                <w:sz w:val="12"/>
                <w:szCs w:val="24"/>
                <w:lang w:eastAsia="en-GB"/>
              </w:rPr>
            </w:pPr>
          </w:p>
          <w:p w14:paraId="473C4830" w14:textId="77777777" w:rsidR="00B57DBA"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 xml:space="preserve">By the time he was 19, Johnson’s intelligence meant that he won a place at Pembroke College, Oxford. He studied there for a year, but he struggled to keep up with the university fees. On one occasion, a kindly fellow student noticed that Johnson’s shoes had worn out. Guessing that Johnson could not afford </w:t>
            </w:r>
            <w:r w:rsidR="00FB0489" w:rsidRPr="00DC51EB">
              <w:rPr>
                <w:rFonts w:ascii="SassoonPrimaryInfant" w:eastAsia="Times New Roman" w:hAnsi="SassoonPrimaryInfant"/>
                <w:sz w:val="24"/>
                <w:szCs w:val="24"/>
                <w:lang w:eastAsia="en-GB"/>
              </w:rPr>
              <w:t>to replace them, the student left a pair of brand new shoes outside his door in the middle of the night. Far from</w:t>
            </w:r>
          </w:p>
          <w:p w14:paraId="6EAA3778" w14:textId="77777777" w:rsidR="00B57DBA" w:rsidRPr="00DC51EB" w:rsidRDefault="00F65C7E" w:rsidP="00FB0489">
            <w:pPr>
              <w:spacing w:before="360"/>
              <w:ind w:left="113" w:right="113"/>
              <w:rPr>
                <w:rFonts w:ascii="SassoonPrimaryInfant" w:eastAsia="Times New Roman" w:hAnsi="SassoonPrimaryInfant"/>
                <w:sz w:val="24"/>
                <w:szCs w:val="24"/>
                <w:lang w:eastAsia="en-GB"/>
              </w:rPr>
            </w:pPr>
            <w:r w:rsidRPr="00FB0489">
              <w:rPr>
                <w:rFonts w:ascii="SassoonPrimaryInfant" w:eastAsia="Times New Roman" w:hAnsi="SassoonPrimaryInfant"/>
                <w:noProof/>
                <w:sz w:val="24"/>
                <w:szCs w:val="24"/>
                <w:shd w:val="clear" w:color="auto" w:fill="A0CC4B" w:themeFill="accent6"/>
                <w:lang w:val="en-US"/>
              </w:rPr>
              <w:lastRenderedPageBreak/>
              <w:drawing>
                <wp:inline distT="0" distB="0" distL="0" distR="0" wp14:anchorId="5036095F" wp14:editId="441262C5">
                  <wp:extent cx="2781349" cy="3918857"/>
                  <wp:effectExtent l="38100" t="38100" r="38100" b="43815"/>
                  <wp:docPr id="16" name="Picture 16" descr="C:\Users\sam\Downloads\Johnson_Folio_and_Abridged_diction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wnloads\Johnson_Folio_and_Abridged_dictionaries.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6601" t="10347" r="49965" b="8930"/>
                          <a:stretch/>
                        </pic:blipFill>
                        <pic:spPr bwMode="auto">
                          <a:xfrm>
                            <a:off x="0" y="0"/>
                            <a:ext cx="2785186" cy="3924263"/>
                          </a:xfrm>
                          <a:prstGeom prst="rect">
                            <a:avLst/>
                          </a:prstGeom>
                          <a:noFill/>
                          <a:ln w="38100" cap="flat" cmpd="sng" algn="ctr">
                            <a:solidFill>
                              <a:srgbClr val="A0CC4B"/>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500" w:type="pct"/>
            <w:shd w:val="clear" w:color="auto" w:fill="EBF4DA" w:themeFill="accent6" w:themeFillTint="33"/>
          </w:tcPr>
          <w:p w14:paraId="131EF53A" w14:textId="77777777" w:rsidR="00B4333B" w:rsidRPr="00DC51EB" w:rsidRDefault="00B4333B" w:rsidP="00FB0489">
            <w:pPr>
              <w:ind w:left="113" w:right="113"/>
              <w:rPr>
                <w:rFonts w:ascii="SassoonPrimaryInfant" w:eastAsia="Times New Roman" w:hAnsi="SassoonPrimaryInfant"/>
                <w:sz w:val="12"/>
                <w:szCs w:val="12"/>
                <w:lang w:eastAsia="en-GB"/>
              </w:rPr>
            </w:pPr>
          </w:p>
          <w:p w14:paraId="25B264A6" w14:textId="77777777" w:rsidR="00B4333B" w:rsidRPr="00987F99" w:rsidRDefault="00B4333B" w:rsidP="00FB0489">
            <w:pPr>
              <w:spacing w:after="120"/>
              <w:ind w:left="113" w:right="113"/>
              <w:rPr>
                <w:rFonts w:ascii="SassoonPrimaryInfant" w:eastAsia="Times New Roman" w:hAnsi="SassoonPrimaryInfant" w:cs="Lucida Grande"/>
                <w:sz w:val="24"/>
                <w:szCs w:val="24"/>
                <w:lang w:eastAsia="en-GB"/>
              </w:rPr>
            </w:pPr>
            <w:r>
              <w:rPr>
                <w:rFonts w:ascii="SassoonPrimaryInfant" w:eastAsia="Times New Roman" w:hAnsi="SassoonPrimaryInfant" w:cs="Lucida Grande"/>
                <w:noProof/>
                <w:sz w:val="24"/>
                <w:szCs w:val="24"/>
                <w:lang w:val="en-US"/>
              </w:rPr>
              <w:drawing>
                <wp:inline distT="0" distB="0" distL="0" distR="0" wp14:anchorId="1063F091" wp14:editId="6510ABB6">
                  <wp:extent cx="2786999" cy="3752193"/>
                  <wp:effectExtent l="38100" t="38100" r="33020" b="39370"/>
                  <wp:docPr id="96" name="Picture 96" descr="C:\Users\sam\Downloads\Samuel_Johnson_by_Joshua_Reynold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wnloads\Samuel_Johnson_by_Joshua_Reynolds_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82419" cy="3746027"/>
                          </a:xfrm>
                          <a:prstGeom prst="rect">
                            <a:avLst/>
                          </a:prstGeom>
                          <a:noFill/>
                          <a:ln w="38100">
                            <a:solidFill>
                              <a:schemeClr val="accent4"/>
                            </a:solidFill>
                          </a:ln>
                        </pic:spPr>
                      </pic:pic>
                    </a:graphicData>
                  </a:graphic>
                </wp:inline>
              </w:drawing>
            </w:r>
          </w:p>
        </w:tc>
      </w:tr>
      <w:tr w:rsidR="00B4333B" w:rsidRPr="00987F99" w14:paraId="56579E8F" w14:textId="77777777" w:rsidTr="00FB0489">
        <w:trPr>
          <w:trHeight w:val="6746"/>
        </w:trPr>
        <w:tc>
          <w:tcPr>
            <w:tcW w:w="2500" w:type="pct"/>
            <w:vMerge/>
            <w:shd w:val="clear" w:color="auto" w:fill="EBF4DA" w:themeFill="accent6" w:themeFillTint="33"/>
          </w:tcPr>
          <w:p w14:paraId="7805AD1B" w14:textId="77777777" w:rsidR="00B4333B" w:rsidRPr="00DC51EB" w:rsidRDefault="00B4333B" w:rsidP="00912CE3">
            <w:pPr>
              <w:spacing w:before="120"/>
              <w:ind w:left="113" w:right="113"/>
              <w:jc w:val="both"/>
              <w:rPr>
                <w:rFonts w:ascii="SassoonPrimaryInfant" w:eastAsia="Times New Roman" w:hAnsi="SassoonPrimaryInfant"/>
                <w:sz w:val="24"/>
                <w:szCs w:val="24"/>
                <w:lang w:eastAsia="en-GB"/>
              </w:rPr>
            </w:pPr>
          </w:p>
        </w:tc>
        <w:tc>
          <w:tcPr>
            <w:tcW w:w="2500" w:type="pct"/>
            <w:shd w:val="clear" w:color="auto" w:fill="EBF4DA" w:themeFill="accent6" w:themeFillTint="33"/>
          </w:tcPr>
          <w:p w14:paraId="0CCED4E8" w14:textId="77777777" w:rsidR="00B57DBA" w:rsidRDefault="00B57DBA"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being pleased when he woke up and discovered the gift, Johnson was furious! He loathed the idea that someone had felt he needed their charity.</w:t>
            </w:r>
          </w:p>
          <w:p w14:paraId="75CA7190" w14:textId="77777777" w:rsidR="00B57DBA" w:rsidRPr="00B57DBA" w:rsidRDefault="00B57DBA" w:rsidP="00FB0489">
            <w:pPr>
              <w:ind w:left="113" w:right="113"/>
              <w:rPr>
                <w:rFonts w:ascii="SassoonPrimaryInfant" w:eastAsia="Times New Roman" w:hAnsi="SassoonPrimaryInfant"/>
                <w:sz w:val="12"/>
                <w:szCs w:val="24"/>
                <w:lang w:eastAsia="en-GB"/>
              </w:rPr>
            </w:pPr>
          </w:p>
          <w:p w14:paraId="7273A4BC" w14:textId="77777777" w:rsidR="00D550A4" w:rsidRDefault="00D550A4"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In the end, Johnson’s poverty forced him to leave Oxford without finishing his degree. In 1735, when he was 25 years old, he married a widow named Elizabeth Porter. Two years later, he travelled to London, where he began to work as a journalist.</w:t>
            </w:r>
          </w:p>
          <w:p w14:paraId="5983B136" w14:textId="77777777" w:rsidR="00D550A4" w:rsidRPr="00D550A4" w:rsidRDefault="00D550A4" w:rsidP="00FB0489">
            <w:pPr>
              <w:ind w:left="113" w:right="113"/>
              <w:rPr>
                <w:rFonts w:ascii="SassoonPrimaryInfant" w:eastAsia="Times New Roman" w:hAnsi="SassoonPrimaryInfant"/>
                <w:sz w:val="12"/>
                <w:szCs w:val="24"/>
                <w:lang w:eastAsia="en-GB"/>
              </w:rPr>
            </w:pPr>
          </w:p>
          <w:p w14:paraId="2C325AA1" w14:textId="77777777" w:rsidR="00B57DBA"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 xml:space="preserve">Over the next several decades, Johnson would write many books, poems and essays. His most famous work, though, was undoubtedly his great Dictionary of the English Language, published in 1755.  The dictionary was an immense labour, taking him eight years to complete – and no wonder, as it contained the definitions of 42,773 words! It was not the first </w:t>
            </w:r>
          </w:p>
          <w:p w14:paraId="22CBAF8D" w14:textId="77777777" w:rsidR="00B57DBA" w:rsidRDefault="00B57DBA" w:rsidP="00912CE3">
            <w:pPr>
              <w:ind w:left="113" w:right="113"/>
              <w:jc w:val="both"/>
              <w:rPr>
                <w:rFonts w:ascii="SassoonPrimaryInfant" w:eastAsia="Times New Roman" w:hAnsi="SassoonPrimaryInfant"/>
                <w:sz w:val="24"/>
                <w:szCs w:val="24"/>
                <w:lang w:eastAsia="en-GB"/>
              </w:rPr>
            </w:pPr>
          </w:p>
          <w:p w14:paraId="7B1A7EA0" w14:textId="77777777" w:rsidR="00FB0489" w:rsidRDefault="00FB0489" w:rsidP="00912CE3">
            <w:pPr>
              <w:ind w:left="113" w:right="113"/>
              <w:jc w:val="both"/>
              <w:rPr>
                <w:rFonts w:ascii="SassoonPrimaryInfant" w:eastAsia="Times New Roman" w:hAnsi="SassoonPrimaryInfant"/>
                <w:sz w:val="24"/>
                <w:szCs w:val="24"/>
                <w:lang w:eastAsia="en-GB"/>
              </w:rPr>
            </w:pPr>
          </w:p>
          <w:p w14:paraId="4278A820"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lastRenderedPageBreak/>
              <w:t>dictionary ever published, but it was the most popular dictionary of its time, and remained so for a staggering 150 years. It was an enormous book, too – nearly half a metre tall, and more than half a metre wide.</w:t>
            </w:r>
          </w:p>
          <w:p w14:paraId="29D6B1F6" w14:textId="77777777" w:rsidR="00B4333B" w:rsidRPr="00DC51EB" w:rsidRDefault="00B4333B" w:rsidP="00FB0489">
            <w:pPr>
              <w:ind w:left="113" w:right="113"/>
              <w:rPr>
                <w:rFonts w:ascii="SassoonPrimaryInfant" w:eastAsia="Times New Roman" w:hAnsi="SassoonPrimaryInfant"/>
                <w:sz w:val="12"/>
                <w:szCs w:val="12"/>
                <w:lang w:eastAsia="en-GB"/>
              </w:rPr>
            </w:pPr>
          </w:p>
          <w:p w14:paraId="2C75F825"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The publication of the Dictionary brought Johnson fame – and some fortune, too! King George III granted Johnson a pension of £300 a year, in recognition of his work on the Dictionary. Although he had never managed to go back to Oxford to finish his degree, in later life Johnson was awarded two honorary doctorates, and became known as Dr Samuel Johnson.</w:t>
            </w:r>
          </w:p>
          <w:p w14:paraId="44BD6BBF" w14:textId="77777777" w:rsidR="00B4333B" w:rsidRPr="00DC51EB" w:rsidRDefault="00B4333B" w:rsidP="00FB0489">
            <w:pPr>
              <w:ind w:left="113" w:right="113"/>
              <w:rPr>
                <w:rFonts w:ascii="SassoonPrimaryInfant" w:eastAsia="Times New Roman" w:hAnsi="SassoonPrimaryInfant"/>
                <w:sz w:val="12"/>
                <w:szCs w:val="12"/>
                <w:lang w:eastAsia="en-GB"/>
              </w:rPr>
            </w:pPr>
          </w:p>
          <w:p w14:paraId="31DB6317" w14:textId="77777777" w:rsidR="00B4333B" w:rsidRPr="00DC51EB" w:rsidRDefault="00B4333B" w:rsidP="00FB0489">
            <w:pPr>
              <w:ind w:left="113" w:right="113"/>
              <w:rPr>
                <w:rFonts w:ascii="SassoonPrimaryInfant" w:eastAsia="Times New Roman" w:hAnsi="SassoonPrimaryInfant"/>
                <w:sz w:val="24"/>
                <w:szCs w:val="24"/>
                <w:lang w:eastAsia="en-GB"/>
              </w:rPr>
            </w:pPr>
            <w:r w:rsidRPr="00DC51EB">
              <w:rPr>
                <w:rFonts w:ascii="SassoonPrimaryInfant" w:eastAsia="Times New Roman" w:hAnsi="SassoonPrimaryInfant"/>
                <w:sz w:val="24"/>
                <w:szCs w:val="24"/>
                <w:lang w:eastAsia="en-GB"/>
              </w:rPr>
              <w:t>Dr Johnson died on December 13th, 1784, and was buried at Westminster Abbey.</w:t>
            </w:r>
          </w:p>
          <w:p w14:paraId="487547FD" w14:textId="77777777" w:rsidR="00B57DBA" w:rsidRPr="00DC51EB" w:rsidRDefault="00B57DBA" w:rsidP="00FB0489">
            <w:pPr>
              <w:ind w:right="113"/>
              <w:jc w:val="both"/>
              <w:rPr>
                <w:rFonts w:ascii="SassoonPrimaryInfant" w:eastAsia="Times New Roman" w:hAnsi="SassoonPrimaryInfant"/>
                <w:sz w:val="12"/>
                <w:szCs w:val="12"/>
                <w:lang w:eastAsia="en-GB"/>
              </w:rPr>
            </w:pPr>
          </w:p>
        </w:tc>
      </w:tr>
      <w:tr w:rsidR="00F65C7E" w:rsidRPr="00987F99" w14:paraId="0C094204" w14:textId="77777777" w:rsidTr="00FB0489">
        <w:trPr>
          <w:trHeight w:val="1247"/>
        </w:trPr>
        <w:tc>
          <w:tcPr>
            <w:tcW w:w="5000" w:type="pct"/>
            <w:gridSpan w:val="2"/>
            <w:shd w:val="clear" w:color="auto" w:fill="EBF4DA" w:themeFill="accent6" w:themeFillTint="33"/>
          </w:tcPr>
          <w:p w14:paraId="7A6AB221" w14:textId="77777777" w:rsidR="00FB0489" w:rsidRDefault="00FB0489" w:rsidP="00F65C7E">
            <w:pPr>
              <w:rPr>
                <w:rFonts w:ascii="SassoonPrimaryInfant" w:hAnsi="SassoonPrimaryInfant"/>
                <w:color w:val="808080" w:themeColor="background1" w:themeShade="80"/>
                <w:sz w:val="16"/>
                <w:szCs w:val="16"/>
              </w:rPr>
            </w:pPr>
          </w:p>
          <w:p w14:paraId="6A40A88D" w14:textId="77777777" w:rsidR="00FB0489" w:rsidRDefault="00FB0489" w:rsidP="00F65C7E">
            <w:pPr>
              <w:rPr>
                <w:rFonts w:ascii="SassoonPrimaryInfant" w:hAnsi="SassoonPrimaryInfant"/>
                <w:color w:val="808080" w:themeColor="background1" w:themeShade="80"/>
                <w:sz w:val="16"/>
                <w:szCs w:val="16"/>
              </w:rPr>
            </w:pPr>
          </w:p>
          <w:p w14:paraId="4D8F2022" w14:textId="77777777" w:rsidR="00FB0489" w:rsidRDefault="00FB0489" w:rsidP="00F65C7E">
            <w:pPr>
              <w:rPr>
                <w:rFonts w:ascii="SassoonPrimaryInfant" w:hAnsi="SassoonPrimaryInfant"/>
                <w:color w:val="808080" w:themeColor="background1" w:themeShade="80"/>
                <w:sz w:val="16"/>
                <w:szCs w:val="16"/>
              </w:rPr>
            </w:pPr>
          </w:p>
          <w:p w14:paraId="06D09C4F" w14:textId="77777777" w:rsidR="00F65C7E" w:rsidRPr="00F65C7E" w:rsidRDefault="00F65C7E" w:rsidP="00F65C7E">
            <w:pPr>
              <w:rPr>
                <w:rFonts w:ascii="SassoonPrimaryInfant" w:hAnsi="SassoonPrimaryInfant"/>
                <w:color w:val="808080" w:themeColor="background1" w:themeShade="80"/>
                <w:sz w:val="16"/>
                <w:szCs w:val="16"/>
              </w:rPr>
            </w:pPr>
            <w:r>
              <w:rPr>
                <w:rFonts w:ascii="SassoonPrimaryInfant" w:hAnsi="SassoonPrimaryInfant"/>
                <w:color w:val="808080" w:themeColor="background1" w:themeShade="80"/>
                <w:sz w:val="16"/>
                <w:szCs w:val="16"/>
              </w:rPr>
              <w:t xml:space="preserve">© </w:t>
            </w:r>
            <w:proofErr w:type="spellStart"/>
            <w:r>
              <w:rPr>
                <w:rFonts w:ascii="SassoonPrimaryInfant" w:hAnsi="SassoonPrimaryInfant"/>
                <w:color w:val="808080" w:themeColor="background1" w:themeShade="80"/>
                <w:sz w:val="16"/>
                <w:szCs w:val="16"/>
              </w:rPr>
              <w:t>Jkarjalainen</w:t>
            </w:r>
            <w:proofErr w:type="spellEnd"/>
            <w:r>
              <w:rPr>
                <w:rFonts w:ascii="SassoonPrimaryInfant" w:hAnsi="SassoonPrimaryInfant"/>
                <w:color w:val="808080" w:themeColor="background1" w:themeShade="80"/>
                <w:sz w:val="16"/>
                <w:szCs w:val="16"/>
              </w:rPr>
              <w:t xml:space="preserve"> (Own work) [CC BY-SA 3.0 (creativecommons.org/licenses/by-</w:t>
            </w:r>
            <w:proofErr w:type="spellStart"/>
            <w:r>
              <w:rPr>
                <w:rFonts w:ascii="SassoonPrimaryInfant" w:hAnsi="SassoonPrimaryInfant"/>
                <w:color w:val="808080" w:themeColor="background1" w:themeShade="80"/>
                <w:sz w:val="16"/>
                <w:szCs w:val="16"/>
              </w:rPr>
              <w:t>sa</w:t>
            </w:r>
            <w:proofErr w:type="spellEnd"/>
            <w:r>
              <w:rPr>
                <w:rFonts w:ascii="SassoonPrimaryInfant" w:hAnsi="SassoonPrimaryInfant"/>
                <w:color w:val="808080" w:themeColor="background1" w:themeShade="80"/>
                <w:sz w:val="16"/>
                <w:szCs w:val="16"/>
              </w:rPr>
              <w:t xml:space="preserve">/3.0)], via Wikimedia Commons, </w:t>
            </w:r>
            <w:hyperlink r:id="rId92" w:history="1">
              <w:r>
                <w:rPr>
                  <w:rStyle w:val="Hyperlink"/>
                  <w:rFonts w:ascii="SassoonPrimaryInfant" w:hAnsi="SassoonPrimaryInfant"/>
                  <w:color w:val="808080" w:themeColor="background1" w:themeShade="80"/>
                  <w:sz w:val="16"/>
                  <w:szCs w:val="16"/>
                </w:rPr>
                <w:t>pl.wikipedia.org/wiki/</w:t>
              </w:r>
              <w:proofErr w:type="spellStart"/>
              <w:r>
                <w:rPr>
                  <w:rStyle w:val="Hyperlink"/>
                  <w:rFonts w:ascii="SassoonPrimaryInfant" w:hAnsi="SassoonPrimaryInfant"/>
                  <w:color w:val="808080" w:themeColor="background1" w:themeShade="80"/>
                  <w:sz w:val="16"/>
                  <w:szCs w:val="16"/>
                </w:rPr>
                <w:t>A_Dictionary_of_the_English_Language</w:t>
              </w:r>
              <w:proofErr w:type="spellEnd"/>
            </w:hyperlink>
            <w:r>
              <w:rPr>
                <w:rFonts w:ascii="SassoonPrimaryInfant" w:hAnsi="SassoonPrimaryInfant"/>
                <w:color w:val="808080" w:themeColor="background1" w:themeShade="80"/>
                <w:sz w:val="16"/>
                <w:szCs w:val="16"/>
              </w:rPr>
              <w:t xml:space="preserve"> </w:t>
            </w:r>
          </w:p>
        </w:tc>
      </w:tr>
    </w:tbl>
    <w:p w14:paraId="5A365996" w14:textId="77777777" w:rsidR="00B57DBA" w:rsidRDefault="00B57DBA" w:rsidP="00912CE3">
      <w:pPr>
        <w:rPr>
          <w:rFonts w:ascii="-webkit-standard" w:hAnsi="-webkit-standard"/>
          <w:bCs/>
          <w:sz w:val="24"/>
          <w:szCs w:val="24"/>
          <w:lang w:eastAsia="en-GB"/>
        </w:rPr>
      </w:pPr>
    </w:p>
    <w:p w14:paraId="7217A9EE" w14:textId="77777777" w:rsidR="00DC51EB" w:rsidRDefault="00DC51EB" w:rsidP="00912CE3">
      <w:pPr>
        <w:rPr>
          <w:rFonts w:ascii="-webkit-standard" w:hAnsi="-webkit-standard"/>
          <w:sz w:val="24"/>
          <w:szCs w:val="24"/>
          <w:lang w:eastAsia="en-GB"/>
        </w:rPr>
      </w:pPr>
      <w:r>
        <w:rPr>
          <w:rFonts w:ascii="-webkit-standard" w:hAnsi="-webkit-standard"/>
          <w:bCs/>
          <w:sz w:val="24"/>
          <w:szCs w:val="24"/>
          <w:lang w:eastAsia="en-GB"/>
        </w:rPr>
        <w:br w:type="page"/>
      </w:r>
    </w:p>
    <w:p w14:paraId="10DEF285" w14:textId="77777777" w:rsidR="00DC51EB" w:rsidRPr="00DF23AA" w:rsidRDefault="00DC51EB" w:rsidP="00912CE3">
      <w:pPr>
        <w:pStyle w:val="H3"/>
        <w:shd w:val="clear" w:color="auto" w:fill="FBB19A" w:themeFill="accent2" w:themeFillTint="66"/>
        <w:spacing w:line="276" w:lineRule="auto"/>
        <w:rPr>
          <w:color w:val="auto"/>
        </w:rPr>
      </w:pPr>
      <w:bookmarkStart w:id="33" w:name="SamuelJohnsonbiographyCQ"/>
      <w:r w:rsidRPr="00FA7E3F">
        <w:rPr>
          <w:color w:val="auto"/>
        </w:rPr>
        <w:lastRenderedPageBreak/>
        <w:t>Comprehension</w:t>
      </w:r>
      <w:r>
        <w:rPr>
          <w:color w:val="auto"/>
        </w:rPr>
        <w:t xml:space="preserve"> questions</w:t>
      </w:r>
    </w:p>
    <w:bookmarkEnd w:id="33"/>
    <w:p w14:paraId="540A90E3" w14:textId="77777777" w:rsidR="00057BF2" w:rsidRPr="00BC7EC4" w:rsidRDefault="00057BF2" w:rsidP="00057BF2">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346533A0" w14:textId="77777777" w:rsidR="00057BF2" w:rsidRDefault="00057BF2" w:rsidP="00057BF2">
      <w:pPr>
        <w:pStyle w:val="ListParagraph"/>
        <w:widowControl w:val="0"/>
        <w:autoSpaceDE w:val="0"/>
        <w:autoSpaceDN w:val="0"/>
        <w:adjustRightInd w:val="0"/>
        <w:ind w:left="0"/>
        <w:rPr>
          <w:rFonts w:ascii="SassoonPrimaryInfant" w:hAnsi="SassoonPrimaryInfant"/>
          <w:sz w:val="24"/>
          <w:szCs w:val="24"/>
        </w:rPr>
      </w:pPr>
    </w:p>
    <w:p w14:paraId="297A4ED4"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were the consequences of the scrofula Johnson suffered from as a baby? Name </w:t>
      </w:r>
      <w:r w:rsidRPr="00763464">
        <w:rPr>
          <w:rFonts w:ascii="SassoonPrimaryInfant" w:hAnsi="SassoonPrimaryInfant"/>
          <w:b/>
          <w:sz w:val="24"/>
          <w:szCs w:val="24"/>
        </w:rPr>
        <w:t>two.</w:t>
      </w:r>
    </w:p>
    <w:p w14:paraId="542EDC5A"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24C85186" w14:textId="77777777" w:rsidR="00DC51EB" w:rsidRPr="00763464" w:rsidRDefault="00DC51EB" w:rsidP="00057BF2">
      <w:pPr>
        <w:pStyle w:val="ListParagraph"/>
        <w:widowControl w:val="0"/>
        <w:numPr>
          <w:ilvl w:val="0"/>
          <w:numId w:val="24"/>
        </w:numPr>
        <w:tabs>
          <w:tab w:val="left" w:leader="dot" w:pos="9639"/>
        </w:tabs>
        <w:autoSpaceDE w:val="0"/>
        <w:autoSpaceDN w:val="0"/>
        <w:adjustRightInd w:val="0"/>
        <w:spacing w:line="480" w:lineRule="auto"/>
        <w:rPr>
          <w:rFonts w:ascii="SassoonPrimaryInfant" w:hAnsi="SassoonPrimaryInfant"/>
          <w:sz w:val="24"/>
          <w:szCs w:val="24"/>
        </w:rPr>
      </w:pPr>
      <w:r w:rsidRPr="00763464">
        <w:rPr>
          <w:rFonts w:ascii="SassoonPrimaryInfant" w:hAnsi="SassoonPrimaryInfant"/>
          <w:sz w:val="24"/>
          <w:szCs w:val="24"/>
        </w:rPr>
        <w:t xml:space="preserve"> </w:t>
      </w:r>
      <w:r w:rsidRPr="00763464">
        <w:rPr>
          <w:rFonts w:ascii="SassoonPrimaryInfant" w:hAnsi="SassoonPrimaryInfant"/>
          <w:sz w:val="24"/>
          <w:szCs w:val="24"/>
        </w:rPr>
        <w:tab/>
      </w:r>
    </w:p>
    <w:p w14:paraId="33EC3994" w14:textId="77777777" w:rsidR="00DC51EB" w:rsidRPr="00763464" w:rsidRDefault="00DC51EB" w:rsidP="000F5403">
      <w:pPr>
        <w:pStyle w:val="ListParagraph"/>
        <w:widowControl w:val="0"/>
        <w:numPr>
          <w:ilvl w:val="0"/>
          <w:numId w:val="24"/>
        </w:numPr>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0869A994" w14:textId="77777777" w:rsidR="00DC51EB" w:rsidRPr="00763464" w:rsidRDefault="00DC51EB" w:rsidP="00912CE3">
      <w:pPr>
        <w:rPr>
          <w:rFonts w:ascii="SassoonPrimaryInfant" w:hAnsi="SassoonPrimaryInfant"/>
          <w:sz w:val="24"/>
          <w:szCs w:val="24"/>
        </w:rPr>
      </w:pPr>
    </w:p>
    <w:p w14:paraId="589B38D4" w14:textId="08520D30" w:rsidR="00DC51EB" w:rsidRPr="002D338F" w:rsidRDefault="00DC51EB" w:rsidP="000F5403">
      <w:pPr>
        <w:pStyle w:val="ListParagraph"/>
        <w:widowControl w:val="0"/>
        <w:numPr>
          <w:ilvl w:val="0"/>
          <w:numId w:val="23"/>
        </w:numPr>
        <w:autoSpaceDE w:val="0"/>
        <w:autoSpaceDN w:val="0"/>
        <w:adjustRightInd w:val="0"/>
        <w:rPr>
          <w:rFonts w:ascii="SassoonPrimaryInfant" w:hAnsi="SassoonPrimaryInfant"/>
          <w:i/>
          <w:color w:val="FF0000"/>
          <w:sz w:val="24"/>
          <w:szCs w:val="24"/>
        </w:rPr>
      </w:pPr>
      <w:r w:rsidRPr="00763464">
        <w:rPr>
          <w:rFonts w:ascii="SassoonPrimaryInfant" w:hAnsi="SassoonPrimaryInfant"/>
          <w:sz w:val="24"/>
          <w:szCs w:val="24"/>
        </w:rPr>
        <w:t xml:space="preserve">Look at the paragraph which begins: </w:t>
      </w:r>
      <w:r w:rsidR="002D338F" w:rsidRPr="002D338F">
        <w:rPr>
          <w:rFonts w:ascii="SassoonPrimaryInfant" w:hAnsi="SassoonPrimaryInfant"/>
          <w:i/>
          <w:color w:val="FF0000"/>
          <w:sz w:val="24"/>
          <w:szCs w:val="24"/>
        </w:rPr>
        <w:t>‘</w:t>
      </w:r>
      <w:r w:rsidRPr="002D338F">
        <w:rPr>
          <w:rFonts w:ascii="SassoonPrimaryInfant" w:hAnsi="SassoonPrimaryInfant"/>
          <w:i/>
          <w:color w:val="FF0000"/>
          <w:sz w:val="24"/>
          <w:szCs w:val="24"/>
        </w:rPr>
        <w:t>Because of Johnson’s poor sight</w:t>
      </w:r>
      <w:r w:rsidR="00E37DF6" w:rsidRPr="002D338F">
        <w:rPr>
          <w:rFonts w:ascii="SassoonPrimaryInfant" w:hAnsi="SassoonPrimaryInfant"/>
          <w:i/>
          <w:color w:val="FF0000"/>
          <w:sz w:val="24"/>
          <w:szCs w:val="24"/>
        </w:rPr>
        <w:t xml:space="preserve"> </w:t>
      </w:r>
      <w:r w:rsidRPr="002D338F">
        <w:rPr>
          <w:rFonts w:ascii="SassoonPrimaryInfant" w:hAnsi="SassoonPrimaryInfant"/>
          <w:i/>
          <w:color w:val="FF0000"/>
          <w:sz w:val="24"/>
          <w:szCs w:val="24"/>
        </w:rPr>
        <w:t>…</w:t>
      </w:r>
      <w:r w:rsidR="002D338F" w:rsidRPr="002D338F">
        <w:rPr>
          <w:rFonts w:ascii="SassoonPrimaryInfant" w:hAnsi="SassoonPrimaryInfant"/>
          <w:i/>
          <w:color w:val="FF0000"/>
          <w:sz w:val="24"/>
          <w:szCs w:val="24"/>
        </w:rPr>
        <w:t>’</w:t>
      </w:r>
      <w:r w:rsidRPr="002D338F">
        <w:rPr>
          <w:rFonts w:ascii="SassoonPrimaryInfant" w:hAnsi="SassoonPrimaryInfant"/>
          <w:i/>
          <w:color w:val="FF0000"/>
          <w:sz w:val="24"/>
          <w:szCs w:val="24"/>
        </w:rPr>
        <w:t xml:space="preserve"> </w:t>
      </w:r>
    </w:p>
    <w:p w14:paraId="55E00158" w14:textId="77777777" w:rsidR="00DC51EB" w:rsidRPr="00763464" w:rsidRDefault="00DC51EB" w:rsidP="00912CE3">
      <w:pPr>
        <w:pStyle w:val="ListParagraph"/>
        <w:widowControl w:val="0"/>
        <w:autoSpaceDE w:val="0"/>
        <w:autoSpaceDN w:val="0"/>
        <w:adjustRightInd w:val="0"/>
        <w:rPr>
          <w:rFonts w:ascii="SassoonPrimaryInfant" w:hAnsi="SassoonPrimaryInfant"/>
          <w:i/>
          <w:sz w:val="24"/>
          <w:szCs w:val="24"/>
        </w:rPr>
      </w:pPr>
    </w:p>
    <w:p w14:paraId="0DA06F21"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Why was Johnson angry when his teacher offered him assistance?</w:t>
      </w:r>
    </w:p>
    <w:p w14:paraId="5ED3F684"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04A50245" w14:textId="77777777" w:rsidR="00DC51EB" w:rsidRPr="00763464" w:rsidRDefault="00DC51EB" w:rsidP="00912CE3">
      <w:pPr>
        <w:widowControl w:val="0"/>
        <w:tabs>
          <w:tab w:val="left" w:leader="dot" w:pos="9639"/>
        </w:tabs>
        <w:autoSpaceDE w:val="0"/>
        <w:autoSpaceDN w:val="0"/>
        <w:adjustRightInd w:val="0"/>
        <w:ind w:left="720"/>
        <w:rPr>
          <w:rFonts w:ascii="SassoonPrimaryInfant" w:hAnsi="SassoonPrimaryInfant"/>
          <w:sz w:val="24"/>
          <w:szCs w:val="24"/>
        </w:rPr>
      </w:pPr>
      <w:r w:rsidRPr="00763464">
        <w:rPr>
          <w:rFonts w:ascii="SassoonPrimaryInfant" w:hAnsi="SassoonPrimaryInfant"/>
          <w:sz w:val="24"/>
          <w:szCs w:val="24"/>
        </w:rPr>
        <w:tab/>
      </w:r>
    </w:p>
    <w:p w14:paraId="4954BC26"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52C2E8A7"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qualities did Johnson possess as a child? Name </w:t>
      </w:r>
      <w:r w:rsidRPr="00763464">
        <w:rPr>
          <w:rFonts w:ascii="SassoonPrimaryInfant" w:hAnsi="SassoonPrimaryInfant"/>
          <w:b/>
          <w:sz w:val="24"/>
          <w:szCs w:val="24"/>
        </w:rPr>
        <w:t xml:space="preserve">two. </w:t>
      </w:r>
    </w:p>
    <w:p w14:paraId="1A642942"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0F8F939C" w14:textId="77777777" w:rsidR="00DC51EB" w:rsidRPr="00763464" w:rsidRDefault="00DC51EB" w:rsidP="00057BF2">
      <w:pPr>
        <w:pStyle w:val="ListParagraph"/>
        <w:widowControl w:val="0"/>
        <w:numPr>
          <w:ilvl w:val="0"/>
          <w:numId w:val="25"/>
        </w:numPr>
        <w:tabs>
          <w:tab w:val="left" w:leader="dot" w:pos="9639"/>
        </w:tabs>
        <w:autoSpaceDE w:val="0"/>
        <w:autoSpaceDN w:val="0"/>
        <w:adjustRightInd w:val="0"/>
        <w:spacing w:line="480" w:lineRule="auto"/>
        <w:rPr>
          <w:rFonts w:ascii="SassoonPrimaryInfant" w:hAnsi="SassoonPrimaryInfant"/>
          <w:sz w:val="24"/>
          <w:szCs w:val="24"/>
        </w:rPr>
      </w:pPr>
      <w:r w:rsidRPr="00763464">
        <w:rPr>
          <w:rFonts w:ascii="SassoonPrimaryInfant" w:hAnsi="SassoonPrimaryInfant"/>
          <w:sz w:val="24"/>
          <w:szCs w:val="24"/>
        </w:rPr>
        <w:t xml:space="preserve"> </w:t>
      </w:r>
      <w:r w:rsidRPr="00763464">
        <w:rPr>
          <w:rFonts w:ascii="SassoonPrimaryInfant" w:hAnsi="SassoonPrimaryInfant"/>
          <w:sz w:val="24"/>
          <w:szCs w:val="24"/>
        </w:rPr>
        <w:tab/>
      </w:r>
    </w:p>
    <w:p w14:paraId="121E77DB" w14:textId="77777777" w:rsidR="00DC51EB" w:rsidRPr="00763464" w:rsidRDefault="00DC51EB" w:rsidP="000F5403">
      <w:pPr>
        <w:pStyle w:val="ListParagraph"/>
        <w:widowControl w:val="0"/>
        <w:numPr>
          <w:ilvl w:val="0"/>
          <w:numId w:val="25"/>
        </w:numPr>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35E8B82B" w14:textId="77777777" w:rsidR="00DC51EB" w:rsidRPr="00763464" w:rsidRDefault="00DC51EB" w:rsidP="00912CE3">
      <w:pPr>
        <w:widowControl w:val="0"/>
        <w:autoSpaceDE w:val="0"/>
        <w:autoSpaceDN w:val="0"/>
        <w:adjustRightInd w:val="0"/>
        <w:ind w:left="360"/>
        <w:rPr>
          <w:rFonts w:ascii="SassoonPrimaryInfant" w:hAnsi="SassoonPrimaryInfant"/>
          <w:sz w:val="24"/>
          <w:szCs w:val="24"/>
        </w:rPr>
      </w:pPr>
    </w:p>
    <w:p w14:paraId="3BEE1885" w14:textId="19209602" w:rsidR="00DC51EB" w:rsidRPr="002D338F" w:rsidRDefault="002D338F" w:rsidP="000F5403">
      <w:pPr>
        <w:pStyle w:val="ListParagraph"/>
        <w:widowControl w:val="0"/>
        <w:numPr>
          <w:ilvl w:val="0"/>
          <w:numId w:val="23"/>
        </w:numPr>
        <w:autoSpaceDE w:val="0"/>
        <w:autoSpaceDN w:val="0"/>
        <w:adjustRightInd w:val="0"/>
        <w:rPr>
          <w:rFonts w:ascii="SassoonPrimaryInfant" w:hAnsi="SassoonPrimaryInfant"/>
          <w:i/>
          <w:color w:val="FF0000"/>
          <w:sz w:val="24"/>
          <w:szCs w:val="24"/>
        </w:rPr>
      </w:pPr>
      <w:r w:rsidRPr="002D338F">
        <w:rPr>
          <w:rFonts w:ascii="SassoonPrimaryInfant" w:hAnsi="SassoonPrimaryInfant"/>
          <w:i/>
          <w:color w:val="FF0000"/>
          <w:sz w:val="24"/>
          <w:szCs w:val="24"/>
        </w:rPr>
        <w:t>‘</w:t>
      </w:r>
      <w:r w:rsidR="00DC51EB" w:rsidRPr="002D338F">
        <w:rPr>
          <w:rFonts w:ascii="SassoonPrimaryInfant" w:hAnsi="SassoonPrimaryInfant"/>
          <w:i/>
          <w:color w:val="FF0000"/>
          <w:sz w:val="24"/>
          <w:szCs w:val="24"/>
        </w:rPr>
        <w:t>He loathed the idea that someone had felt he needed their charity.</w:t>
      </w:r>
      <w:r w:rsidRPr="002D338F">
        <w:rPr>
          <w:rFonts w:ascii="SassoonPrimaryInfant" w:hAnsi="SassoonPrimaryInfant"/>
          <w:i/>
          <w:color w:val="FF0000"/>
          <w:sz w:val="24"/>
          <w:szCs w:val="24"/>
        </w:rPr>
        <w:t>’</w:t>
      </w:r>
    </w:p>
    <w:p w14:paraId="382F8A6C"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p>
    <w:p w14:paraId="12DE1E7D"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r w:rsidRPr="00763464">
        <w:rPr>
          <w:rFonts w:ascii="SassoonPrimaryInfant" w:hAnsi="SassoonPrimaryInfant"/>
          <w:sz w:val="24"/>
          <w:szCs w:val="24"/>
        </w:rPr>
        <w:t xml:space="preserve">Which of the following is closest in meaning to </w:t>
      </w:r>
      <w:r w:rsidRPr="00763464">
        <w:rPr>
          <w:rFonts w:ascii="SassoonPrimaryInfant" w:hAnsi="SassoonPrimaryInfant"/>
          <w:b/>
          <w:sz w:val="24"/>
          <w:szCs w:val="24"/>
        </w:rPr>
        <w:t>loathed</w:t>
      </w:r>
      <w:r w:rsidRPr="00763464">
        <w:rPr>
          <w:rFonts w:ascii="SassoonPrimaryInfant" w:hAnsi="SassoonPrimaryInfant"/>
          <w:sz w:val="24"/>
          <w:szCs w:val="24"/>
        </w:rPr>
        <w:t>?</w:t>
      </w:r>
    </w:p>
    <w:p w14:paraId="6E445F4C"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tbl>
      <w:tblPr>
        <w:tblStyle w:val="TableGrid"/>
        <w:tblW w:w="3728"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
        <w:gridCol w:w="1077"/>
        <w:gridCol w:w="562"/>
        <w:gridCol w:w="1567"/>
        <w:gridCol w:w="562"/>
        <w:gridCol w:w="1068"/>
        <w:gridCol w:w="563"/>
        <w:gridCol w:w="1543"/>
      </w:tblGrid>
      <w:tr w:rsidR="00DC51EB" w:rsidRPr="00763464" w14:paraId="6ADCF669" w14:textId="77777777" w:rsidTr="00DC51EB">
        <w:trPr>
          <w:trHeight w:val="454"/>
          <w:tblCellSpacing w:w="42" w:type="dxa"/>
          <w:jc w:val="center"/>
        </w:trPr>
        <w:tc>
          <w:tcPr>
            <w:tcW w:w="37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008E829"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p>
        </w:tc>
        <w:tc>
          <w:tcPr>
            <w:tcW w:w="739" w:type="pct"/>
            <w:vAlign w:val="center"/>
          </w:tcPr>
          <w:p w14:paraId="00BF48FC"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 xml:space="preserve">Loved </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55FA817"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p>
        </w:tc>
        <w:tc>
          <w:tcPr>
            <w:tcW w:w="736" w:type="pct"/>
            <w:vAlign w:val="center"/>
          </w:tcPr>
          <w:p w14:paraId="01C04B35" w14:textId="77777777" w:rsidR="00DC51EB"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 xml:space="preserve">Appreciated </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911EED2" w14:textId="77777777" w:rsidR="00DC51EB" w:rsidRPr="00763464" w:rsidRDefault="00DC51EB"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733" w:type="pct"/>
            <w:vAlign w:val="center"/>
          </w:tcPr>
          <w:p w14:paraId="5003BB78" w14:textId="77777777" w:rsidR="00DC51EB"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Hated</w:t>
            </w:r>
          </w:p>
        </w:tc>
        <w:tc>
          <w:tcPr>
            <w:tcW w:w="3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A3BB885" w14:textId="77777777" w:rsidR="00DC51EB" w:rsidRPr="00763464" w:rsidRDefault="00DC51EB" w:rsidP="00912CE3">
            <w:pPr>
              <w:pStyle w:val="ListParagraph"/>
              <w:widowControl w:val="0"/>
              <w:autoSpaceDE w:val="0"/>
              <w:autoSpaceDN w:val="0"/>
              <w:adjustRightInd w:val="0"/>
              <w:ind w:left="0"/>
              <w:rPr>
                <w:rFonts w:ascii="SassoonPrimaryInfant" w:hAnsi="SassoonPrimaryInfant"/>
                <w:b/>
                <w:sz w:val="24"/>
                <w:szCs w:val="24"/>
              </w:rPr>
            </w:pPr>
          </w:p>
        </w:tc>
        <w:tc>
          <w:tcPr>
            <w:tcW w:w="730" w:type="pct"/>
            <w:vAlign w:val="center"/>
          </w:tcPr>
          <w:p w14:paraId="20229C90" w14:textId="77777777" w:rsidR="00DC51EB"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Understood</w:t>
            </w:r>
          </w:p>
        </w:tc>
      </w:tr>
    </w:tbl>
    <w:p w14:paraId="39E5F987"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46A292B9"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What was the name of the lady who became Johnson’s wife?</w:t>
      </w:r>
    </w:p>
    <w:p w14:paraId="65E3A583" w14:textId="77777777" w:rsidR="00763464" w:rsidRPr="00763464" w:rsidRDefault="00763464" w:rsidP="00912CE3">
      <w:pPr>
        <w:pStyle w:val="ListParagraph"/>
        <w:widowControl w:val="0"/>
        <w:autoSpaceDE w:val="0"/>
        <w:autoSpaceDN w:val="0"/>
        <w:adjustRightInd w:val="0"/>
        <w:rPr>
          <w:rFonts w:ascii="SassoonPrimaryInfant" w:hAnsi="SassoonPrimaryInfant"/>
          <w:sz w:val="24"/>
          <w:szCs w:val="24"/>
        </w:rPr>
      </w:pPr>
    </w:p>
    <w:p w14:paraId="6951786A"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758574F0"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1BE413C0"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What was the reason that Johnson became famous?</w:t>
      </w:r>
    </w:p>
    <w:p w14:paraId="17D66A45"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17B7916A"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785259C2" w14:textId="77777777" w:rsidR="00763464" w:rsidRPr="00763464" w:rsidRDefault="00763464" w:rsidP="00912CE3">
      <w:pPr>
        <w:widowControl w:val="0"/>
        <w:autoSpaceDE w:val="0"/>
        <w:autoSpaceDN w:val="0"/>
        <w:adjustRightInd w:val="0"/>
        <w:rPr>
          <w:rFonts w:ascii="SassoonPrimaryInfant" w:hAnsi="SassoonPrimaryInfant"/>
          <w:sz w:val="24"/>
          <w:szCs w:val="24"/>
        </w:rPr>
      </w:pPr>
    </w:p>
    <w:p w14:paraId="0A4A67E8" w14:textId="58E83CFE"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Look at the paragraph beginning: </w:t>
      </w:r>
      <w:r w:rsidR="002D338F" w:rsidRPr="002D338F">
        <w:rPr>
          <w:rFonts w:ascii="SassoonPrimaryInfant" w:hAnsi="SassoonPrimaryInfant"/>
          <w:i/>
          <w:color w:val="FF0000"/>
          <w:sz w:val="24"/>
          <w:szCs w:val="24"/>
        </w:rPr>
        <w:t>‘</w:t>
      </w:r>
      <w:r w:rsidRPr="002D338F">
        <w:rPr>
          <w:rFonts w:ascii="SassoonPrimaryInfant" w:hAnsi="SassoonPrimaryInfant"/>
          <w:i/>
          <w:color w:val="FF0000"/>
          <w:sz w:val="24"/>
          <w:szCs w:val="24"/>
        </w:rPr>
        <w:t>Over the next several years</w:t>
      </w:r>
      <w:r w:rsidR="002D338F" w:rsidRPr="002D338F">
        <w:rPr>
          <w:rFonts w:ascii="SassoonPrimaryInfant" w:hAnsi="SassoonPrimaryInfant"/>
          <w:i/>
          <w:color w:val="FF0000"/>
          <w:sz w:val="24"/>
          <w:szCs w:val="24"/>
        </w:rPr>
        <w:t xml:space="preserve"> </w:t>
      </w:r>
      <w:r w:rsidRPr="002D338F">
        <w:rPr>
          <w:rFonts w:ascii="SassoonPrimaryInfant" w:hAnsi="SassoonPrimaryInfant"/>
          <w:i/>
          <w:color w:val="FF0000"/>
          <w:sz w:val="24"/>
          <w:szCs w:val="24"/>
        </w:rPr>
        <w:t>…</w:t>
      </w:r>
      <w:r w:rsidR="002D338F" w:rsidRPr="002D338F">
        <w:rPr>
          <w:rFonts w:ascii="SassoonPrimaryInfant" w:hAnsi="SassoonPrimaryInfant"/>
          <w:i/>
          <w:color w:val="FF0000"/>
          <w:sz w:val="24"/>
          <w:szCs w:val="24"/>
        </w:rPr>
        <w:t>’</w:t>
      </w:r>
    </w:p>
    <w:p w14:paraId="6380EFA5" w14:textId="77777777" w:rsidR="00DC51EB" w:rsidRPr="00763464" w:rsidRDefault="00DC51EB" w:rsidP="00912CE3">
      <w:pPr>
        <w:widowControl w:val="0"/>
        <w:autoSpaceDE w:val="0"/>
        <w:autoSpaceDN w:val="0"/>
        <w:adjustRightInd w:val="0"/>
        <w:ind w:left="720"/>
        <w:rPr>
          <w:rFonts w:ascii="SassoonPrimaryInfant" w:hAnsi="SassoonPrimaryInfant"/>
          <w:sz w:val="24"/>
          <w:szCs w:val="24"/>
        </w:rPr>
      </w:pPr>
    </w:p>
    <w:p w14:paraId="647667E7" w14:textId="77777777" w:rsidR="00DC51EB" w:rsidRPr="00763464" w:rsidRDefault="00DC51EB" w:rsidP="00912CE3">
      <w:pPr>
        <w:widowControl w:val="0"/>
        <w:autoSpaceDE w:val="0"/>
        <w:autoSpaceDN w:val="0"/>
        <w:adjustRightInd w:val="0"/>
        <w:ind w:left="720"/>
        <w:rPr>
          <w:rFonts w:ascii="SassoonPrimaryInfant" w:hAnsi="SassoonPrimaryInfant"/>
          <w:sz w:val="24"/>
          <w:szCs w:val="24"/>
        </w:rPr>
      </w:pPr>
      <w:r w:rsidRPr="00763464">
        <w:rPr>
          <w:rFonts w:ascii="SassoonPrimaryInfant" w:hAnsi="SassoonPrimaryInfant"/>
          <w:sz w:val="24"/>
          <w:szCs w:val="24"/>
        </w:rPr>
        <w:t xml:space="preserve">Find and copy a word which means </w:t>
      </w:r>
      <w:r w:rsidRPr="00763464">
        <w:rPr>
          <w:rFonts w:ascii="SassoonPrimaryInfant" w:hAnsi="SassoonPrimaryInfant"/>
          <w:b/>
          <w:sz w:val="24"/>
          <w:szCs w:val="24"/>
        </w:rPr>
        <w:t>unquestionably</w:t>
      </w:r>
      <w:r w:rsidRPr="00763464">
        <w:rPr>
          <w:rFonts w:ascii="SassoonPrimaryInfant" w:hAnsi="SassoonPrimaryInfant"/>
          <w:sz w:val="24"/>
          <w:szCs w:val="24"/>
        </w:rPr>
        <w:t>.</w:t>
      </w:r>
    </w:p>
    <w:p w14:paraId="2D7CF664"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p>
    <w:p w14:paraId="2E051C44"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ab/>
      </w:r>
    </w:p>
    <w:p w14:paraId="151A308D" w14:textId="77777777" w:rsidR="00763464" w:rsidRDefault="00763464" w:rsidP="00912CE3">
      <w:pPr>
        <w:pStyle w:val="ListParagraph"/>
        <w:widowControl w:val="0"/>
        <w:autoSpaceDE w:val="0"/>
        <w:autoSpaceDN w:val="0"/>
        <w:adjustRightInd w:val="0"/>
        <w:rPr>
          <w:rFonts w:ascii="SassoonPrimaryInfant" w:hAnsi="SassoonPrimaryInfant"/>
          <w:szCs w:val="22"/>
        </w:rPr>
        <w:sectPr w:rsidR="00763464" w:rsidSect="00B55A21">
          <w:pgSz w:w="11906" w:h="16838"/>
          <w:pgMar w:top="1134" w:right="1134" w:bottom="851" w:left="1134" w:header="708" w:footer="708" w:gutter="0"/>
          <w:cols w:space="708"/>
          <w:docGrid w:linePitch="381"/>
        </w:sectPr>
      </w:pPr>
    </w:p>
    <w:p w14:paraId="28C54E84"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szCs w:val="22"/>
        </w:rPr>
      </w:pPr>
      <w:r w:rsidRPr="00763464">
        <w:rPr>
          <w:rFonts w:ascii="SassoonPrimaryInfant" w:hAnsi="SassoonPrimaryInfant"/>
          <w:sz w:val="24"/>
          <w:szCs w:val="22"/>
        </w:rPr>
        <w:lastRenderedPageBreak/>
        <w:t xml:space="preserve">Why did the </w:t>
      </w:r>
      <w:r w:rsidRPr="00763464">
        <w:rPr>
          <w:rFonts w:ascii="SassoonPrimaryInfant" w:hAnsi="SassoonPrimaryInfant"/>
          <w:i/>
          <w:sz w:val="24"/>
          <w:szCs w:val="22"/>
        </w:rPr>
        <w:t>Dictionary</w:t>
      </w:r>
      <w:r w:rsidRPr="00763464">
        <w:rPr>
          <w:rFonts w:ascii="SassoonPrimaryInfant" w:hAnsi="SassoonPrimaryInfant"/>
          <w:sz w:val="24"/>
          <w:szCs w:val="22"/>
        </w:rPr>
        <w:t xml:space="preserve"> take Johnson so long to complete?</w:t>
      </w:r>
    </w:p>
    <w:p w14:paraId="3461E7C2" w14:textId="77777777" w:rsidR="00DC51EB" w:rsidRPr="00763464" w:rsidRDefault="00DC51EB" w:rsidP="00912CE3">
      <w:pPr>
        <w:widowControl w:val="0"/>
        <w:autoSpaceDE w:val="0"/>
        <w:autoSpaceDN w:val="0"/>
        <w:adjustRightInd w:val="0"/>
        <w:rPr>
          <w:rFonts w:ascii="SassoonPrimaryInfant" w:hAnsi="SassoonPrimaryInfant"/>
          <w:sz w:val="24"/>
        </w:rPr>
      </w:pPr>
    </w:p>
    <w:p w14:paraId="2B04D418"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8"/>
          <w:szCs w:val="24"/>
        </w:rPr>
      </w:pPr>
      <w:r w:rsidRPr="00763464">
        <w:rPr>
          <w:rFonts w:ascii="SassoonPrimaryInfant" w:hAnsi="SassoonPrimaryInfant"/>
          <w:sz w:val="28"/>
          <w:szCs w:val="22"/>
        </w:rPr>
        <w:tab/>
      </w:r>
    </w:p>
    <w:p w14:paraId="734975A8" w14:textId="77777777" w:rsidR="00763464" w:rsidRPr="00763464" w:rsidRDefault="00763464" w:rsidP="00912CE3">
      <w:pPr>
        <w:widowControl w:val="0"/>
        <w:autoSpaceDE w:val="0"/>
        <w:autoSpaceDN w:val="0"/>
        <w:adjustRightInd w:val="0"/>
        <w:rPr>
          <w:rFonts w:ascii="SassoonPrimaryInfant" w:hAnsi="SassoonPrimaryInfant"/>
          <w:sz w:val="24"/>
        </w:rPr>
      </w:pPr>
    </w:p>
    <w:p w14:paraId="64339F2C" w14:textId="77777777"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rPr>
      </w:pPr>
      <w:r w:rsidRPr="00763464">
        <w:rPr>
          <w:rFonts w:ascii="SassoonPrimaryInfant" w:hAnsi="SassoonPrimaryInfant"/>
          <w:sz w:val="24"/>
        </w:rPr>
        <w:t>How old was Dr Johnson when he died? You will need to use the information given in the text to work this out.</w:t>
      </w:r>
    </w:p>
    <w:p w14:paraId="2B6E3F9D" w14:textId="77777777" w:rsidR="00DC51EB" w:rsidRPr="00763464" w:rsidRDefault="00DC51EB" w:rsidP="00912CE3">
      <w:pPr>
        <w:widowControl w:val="0"/>
        <w:autoSpaceDE w:val="0"/>
        <w:autoSpaceDN w:val="0"/>
        <w:adjustRightInd w:val="0"/>
        <w:rPr>
          <w:rFonts w:ascii="SassoonPrimaryInfant" w:hAnsi="SassoonPrimaryInfant"/>
          <w:sz w:val="24"/>
        </w:rPr>
      </w:pPr>
    </w:p>
    <w:p w14:paraId="3F8B41B4" w14:textId="77777777" w:rsidR="00763464" w:rsidRPr="00763464" w:rsidRDefault="00763464" w:rsidP="00912CE3">
      <w:pPr>
        <w:pStyle w:val="ListParagraph"/>
        <w:widowControl w:val="0"/>
        <w:tabs>
          <w:tab w:val="left" w:leader="dot" w:pos="9639"/>
        </w:tabs>
        <w:autoSpaceDE w:val="0"/>
        <w:autoSpaceDN w:val="0"/>
        <w:adjustRightInd w:val="0"/>
        <w:rPr>
          <w:rFonts w:ascii="SassoonPrimaryInfant" w:hAnsi="SassoonPrimaryInfant"/>
          <w:sz w:val="28"/>
          <w:szCs w:val="24"/>
        </w:rPr>
      </w:pPr>
      <w:r w:rsidRPr="00763464">
        <w:rPr>
          <w:rFonts w:ascii="SassoonPrimaryInfant" w:hAnsi="SassoonPrimaryInfant"/>
          <w:sz w:val="28"/>
          <w:szCs w:val="22"/>
        </w:rPr>
        <w:tab/>
      </w:r>
    </w:p>
    <w:p w14:paraId="5C645DCC" w14:textId="77777777" w:rsidR="00763464" w:rsidRPr="00763464" w:rsidRDefault="00763464" w:rsidP="00912CE3">
      <w:pPr>
        <w:widowControl w:val="0"/>
        <w:autoSpaceDE w:val="0"/>
        <w:autoSpaceDN w:val="0"/>
        <w:adjustRightInd w:val="0"/>
        <w:rPr>
          <w:rFonts w:ascii="SassoonPrimaryInfant" w:hAnsi="SassoonPrimaryInfant"/>
          <w:sz w:val="24"/>
        </w:rPr>
      </w:pPr>
    </w:p>
    <w:p w14:paraId="116F38EC" w14:textId="46D428CE" w:rsidR="00DC51EB" w:rsidRPr="00763464" w:rsidRDefault="00DC51EB" w:rsidP="000F5403">
      <w:pPr>
        <w:pStyle w:val="ListParagraph"/>
        <w:widowControl w:val="0"/>
        <w:numPr>
          <w:ilvl w:val="0"/>
          <w:numId w:val="23"/>
        </w:numPr>
        <w:autoSpaceDE w:val="0"/>
        <w:autoSpaceDN w:val="0"/>
        <w:adjustRightInd w:val="0"/>
        <w:rPr>
          <w:rFonts w:ascii="SassoonPrimaryInfant" w:hAnsi="SassoonPrimaryInfant"/>
          <w:sz w:val="24"/>
        </w:rPr>
      </w:pPr>
      <w:r w:rsidRPr="00763464">
        <w:rPr>
          <w:rFonts w:ascii="SassoonPrimaryInfant" w:hAnsi="SassoonPrimaryInfant"/>
          <w:sz w:val="24"/>
        </w:rPr>
        <w:t>Number the following events 1–5 to show the order in which they happened. The first one has been done for you:</w:t>
      </w:r>
    </w:p>
    <w:p w14:paraId="72E77918" w14:textId="77777777" w:rsidR="00DC51EB" w:rsidRDefault="00DC51EB" w:rsidP="00912CE3">
      <w:pPr>
        <w:widowControl w:val="0"/>
        <w:autoSpaceDE w:val="0"/>
        <w:autoSpaceDN w:val="0"/>
        <w:adjustRightInd w:val="0"/>
        <w:rPr>
          <w:rFonts w:ascii="SassoonPrimaryInfant" w:hAnsi="SassoonPrimaryInfant"/>
        </w:rPr>
      </w:pPr>
    </w:p>
    <w:tbl>
      <w:tblPr>
        <w:tblStyle w:val="TableGrid"/>
        <w:tblW w:w="4593" w:type="pct"/>
        <w:jc w:val="righ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8107"/>
      </w:tblGrid>
      <w:tr w:rsidR="00763464" w14:paraId="599EA462"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51D72DF"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45CCB73E"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Awarded two honorary doctorates.</w:t>
            </w:r>
          </w:p>
        </w:tc>
      </w:tr>
      <w:tr w:rsidR="00763464" w14:paraId="1566FE01"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6151BCB"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62D80C91"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Forced to leave Oxford university due to poverty.</w:t>
            </w:r>
          </w:p>
        </w:tc>
      </w:tr>
      <w:tr w:rsidR="00763464" w14:paraId="6B8B72AD"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B2B3259" w14:textId="77777777" w:rsidR="00763464" w:rsidRDefault="00763464" w:rsidP="00912CE3">
            <w:pPr>
              <w:widowControl w:val="0"/>
              <w:autoSpaceDE w:val="0"/>
              <w:autoSpaceDN w:val="0"/>
              <w:adjustRightInd w:val="0"/>
              <w:jc w:val="center"/>
              <w:rPr>
                <w:rFonts w:ascii="SassoonPrimaryInfant" w:hAnsi="SassoonPrimaryInfant"/>
                <w:sz w:val="24"/>
                <w:szCs w:val="22"/>
              </w:rPr>
            </w:pPr>
            <w:r w:rsidRPr="00C86764">
              <w:rPr>
                <w:rFonts w:ascii="SassoonPrimaryInfant" w:hAnsi="SassoonPrimaryInfant"/>
                <w:sz w:val="24"/>
                <w:szCs w:val="22"/>
              </w:rPr>
              <w:t>1</w:t>
            </w:r>
          </w:p>
        </w:tc>
        <w:tc>
          <w:tcPr>
            <w:tcW w:w="4269" w:type="pct"/>
            <w:shd w:val="clear" w:color="auto" w:fill="EEDDE5" w:themeFill="accent5" w:themeFillTint="33"/>
            <w:vAlign w:val="center"/>
          </w:tcPr>
          <w:p w14:paraId="33374CD6"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Contracts scrofula.</w:t>
            </w:r>
          </w:p>
        </w:tc>
      </w:tr>
      <w:tr w:rsidR="00763464" w14:paraId="1579C0D0"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FBB34E2"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2BE89A72"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Marries Elizabeth Porter.</w:t>
            </w:r>
          </w:p>
        </w:tc>
      </w:tr>
      <w:tr w:rsidR="00763464" w14:paraId="1A08C213" w14:textId="77777777" w:rsidTr="00D27AE6">
        <w:trPr>
          <w:trHeight w:val="850"/>
          <w:tblCellSpacing w:w="56" w:type="dxa"/>
          <w:jc w:val="right"/>
        </w:trPr>
        <w:tc>
          <w:tcPr>
            <w:tcW w:w="55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AE6A448" w14:textId="77777777" w:rsidR="00763464" w:rsidRDefault="00763464" w:rsidP="00912CE3">
            <w:pPr>
              <w:widowControl w:val="0"/>
              <w:autoSpaceDE w:val="0"/>
              <w:autoSpaceDN w:val="0"/>
              <w:adjustRightInd w:val="0"/>
              <w:jc w:val="center"/>
              <w:rPr>
                <w:rFonts w:ascii="SassoonPrimaryInfant" w:hAnsi="SassoonPrimaryInfant"/>
                <w:sz w:val="24"/>
                <w:szCs w:val="22"/>
              </w:rPr>
            </w:pPr>
          </w:p>
        </w:tc>
        <w:tc>
          <w:tcPr>
            <w:tcW w:w="4269" w:type="pct"/>
            <w:shd w:val="clear" w:color="auto" w:fill="EEDDE5" w:themeFill="accent5" w:themeFillTint="33"/>
            <w:vAlign w:val="center"/>
          </w:tcPr>
          <w:p w14:paraId="7D394B40" w14:textId="77777777" w:rsidR="00763464" w:rsidRPr="00763464" w:rsidRDefault="00763464"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 xml:space="preserve">Publishes his </w:t>
            </w:r>
            <w:r w:rsidRPr="00763464">
              <w:rPr>
                <w:rFonts w:ascii="SassoonPrimaryInfant" w:hAnsi="SassoonPrimaryInfant"/>
                <w:i/>
                <w:sz w:val="24"/>
              </w:rPr>
              <w:t>Dictionary of the English Language.</w:t>
            </w:r>
          </w:p>
        </w:tc>
      </w:tr>
    </w:tbl>
    <w:p w14:paraId="5D0A1510" w14:textId="77777777" w:rsidR="00DC51EB" w:rsidRPr="00F36528" w:rsidRDefault="00DC51EB" w:rsidP="00912CE3">
      <w:pPr>
        <w:widowControl w:val="0"/>
        <w:autoSpaceDE w:val="0"/>
        <w:autoSpaceDN w:val="0"/>
        <w:adjustRightInd w:val="0"/>
        <w:rPr>
          <w:rFonts w:ascii="Times New Roman" w:hAnsi="Times New Roman"/>
          <w:sz w:val="2"/>
          <w:szCs w:val="22"/>
        </w:rPr>
      </w:pPr>
    </w:p>
    <w:p w14:paraId="66D6EF8F" w14:textId="77777777" w:rsidR="00DC51EB" w:rsidRPr="00A36738" w:rsidRDefault="00257A3C" w:rsidP="00257A3C">
      <w:pPr>
        <w:pStyle w:val="H3"/>
        <w:shd w:val="clear" w:color="auto" w:fill="auto"/>
        <w:spacing w:line="276" w:lineRule="auto"/>
        <w:ind w:right="510"/>
        <w:jc w:val="right"/>
        <w:rPr>
          <w:color w:val="auto"/>
        </w:rPr>
      </w:pPr>
      <w:r>
        <w:rPr>
          <w:noProof/>
          <w:color w:val="auto"/>
          <w:lang w:val="en-US"/>
        </w:rPr>
        <w:drawing>
          <wp:inline distT="0" distB="0" distL="0" distR="0" wp14:anchorId="4B98586E" wp14:editId="2E8562B5">
            <wp:extent cx="1923393" cy="2827834"/>
            <wp:effectExtent l="0" t="0" r="127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23247" cy="2827620"/>
                    </a:xfrm>
                    <a:prstGeom prst="rect">
                      <a:avLst/>
                    </a:prstGeom>
                    <a:noFill/>
                    <a:ln>
                      <a:noFill/>
                    </a:ln>
                  </pic:spPr>
                </pic:pic>
              </a:graphicData>
            </a:graphic>
          </wp:inline>
        </w:drawing>
      </w:r>
      <w:r w:rsidR="00DC51EB">
        <w:rPr>
          <w:color w:val="auto"/>
        </w:rPr>
        <w:br w:type="page"/>
      </w:r>
    </w:p>
    <w:p w14:paraId="5EB13E9A" w14:textId="77777777" w:rsidR="00DC51EB" w:rsidRPr="00FA7E3F" w:rsidRDefault="00DC51EB" w:rsidP="00912CE3">
      <w:pPr>
        <w:pStyle w:val="H3"/>
        <w:shd w:val="clear" w:color="auto" w:fill="FBB19A" w:themeFill="accent2" w:themeFillTint="66"/>
        <w:tabs>
          <w:tab w:val="center" w:pos="4819"/>
        </w:tabs>
        <w:spacing w:line="276" w:lineRule="auto"/>
        <w:rPr>
          <w:color w:val="auto"/>
        </w:rPr>
      </w:pPr>
      <w:r w:rsidRPr="00FA7E3F">
        <w:rPr>
          <w:color w:val="auto"/>
        </w:rPr>
        <w:lastRenderedPageBreak/>
        <w:t>Comprehension</w:t>
      </w:r>
      <w:r>
        <w:rPr>
          <w:color w:val="auto"/>
        </w:rPr>
        <w:t xml:space="preserve"> answers</w:t>
      </w:r>
    </w:p>
    <w:p w14:paraId="50BB8B3C"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were the consequences of the scrofula Johnson suffered from as a baby? Name </w:t>
      </w:r>
      <w:r w:rsidRPr="00763464">
        <w:rPr>
          <w:rFonts w:ascii="SassoonPrimaryInfant" w:hAnsi="SassoonPrimaryInfant"/>
          <w:b/>
          <w:sz w:val="24"/>
          <w:szCs w:val="24"/>
        </w:rPr>
        <w:t xml:space="preserve">two. </w:t>
      </w:r>
    </w:p>
    <w:p w14:paraId="45D96F36"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418C5278" w14:textId="77777777" w:rsidR="00763464" w:rsidRPr="00763464" w:rsidRDefault="00DC51EB" w:rsidP="00912CE3">
      <w:pPr>
        <w:pStyle w:val="ListParagraph"/>
        <w:widowControl w:val="0"/>
        <w:autoSpaceDE w:val="0"/>
        <w:autoSpaceDN w:val="0"/>
        <w:adjustRightInd w:val="0"/>
        <w:rPr>
          <w:rFonts w:ascii="SassoonPrimaryInfant" w:hAnsi="SassoonPrimaryInfant"/>
          <w:b/>
          <w:sz w:val="24"/>
          <w:szCs w:val="24"/>
        </w:rPr>
      </w:pPr>
      <w:r w:rsidRPr="00763464">
        <w:rPr>
          <w:rFonts w:ascii="SassoonPrimaryInfant" w:hAnsi="SassoonPrimaryInfant"/>
          <w:b/>
          <w:sz w:val="24"/>
          <w:szCs w:val="24"/>
        </w:rPr>
        <w:t xml:space="preserve">Any two from: </w:t>
      </w:r>
    </w:p>
    <w:p w14:paraId="3F4495FE"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tbl>
      <w:tblPr>
        <w:tblStyle w:val="TableGrid"/>
        <w:tblW w:w="4901"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3459"/>
        <w:gridCol w:w="5556"/>
      </w:tblGrid>
      <w:tr w:rsidR="00D27AE6" w:rsidRPr="00763464" w14:paraId="2DB620D4" w14:textId="77777777" w:rsidTr="00D27AE6">
        <w:trPr>
          <w:trHeight w:val="454"/>
          <w:tblCellSpacing w:w="28" w:type="dxa"/>
        </w:trPr>
        <w:tc>
          <w:tcPr>
            <w:tcW w:w="364" w:type="pct"/>
            <w:shd w:val="clear" w:color="auto" w:fill="auto"/>
          </w:tcPr>
          <w:p w14:paraId="453B074B"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173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04938FCE"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blind in one eye</w:t>
            </w:r>
          </w:p>
        </w:tc>
        <w:tc>
          <w:tcPr>
            <w:tcW w:w="278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2C009739"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weak eyesight in his other eye</w:t>
            </w:r>
          </w:p>
        </w:tc>
      </w:tr>
      <w:tr w:rsidR="00D27AE6" w:rsidRPr="00763464" w14:paraId="7F9696B4" w14:textId="77777777" w:rsidTr="00D27AE6">
        <w:trPr>
          <w:trHeight w:val="454"/>
          <w:tblCellSpacing w:w="28" w:type="dxa"/>
        </w:trPr>
        <w:tc>
          <w:tcPr>
            <w:tcW w:w="364" w:type="pct"/>
            <w:shd w:val="clear" w:color="auto" w:fill="auto"/>
          </w:tcPr>
          <w:p w14:paraId="3F16248E"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1734"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4F8536A0"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deaf in one ear</w:t>
            </w:r>
          </w:p>
        </w:tc>
        <w:tc>
          <w:tcPr>
            <w:tcW w:w="2788"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448D6633"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deeply scarred across his face and body</w:t>
            </w:r>
          </w:p>
        </w:tc>
      </w:tr>
    </w:tbl>
    <w:p w14:paraId="4F2071F9" w14:textId="77777777" w:rsidR="00DC51EB" w:rsidRPr="00763464" w:rsidRDefault="00DC51EB" w:rsidP="00912CE3">
      <w:pPr>
        <w:rPr>
          <w:rFonts w:ascii="SassoonPrimaryInfant" w:hAnsi="SassoonPrimaryInfant"/>
          <w:sz w:val="24"/>
          <w:szCs w:val="24"/>
        </w:rPr>
      </w:pPr>
    </w:p>
    <w:p w14:paraId="2AC13D97" w14:textId="05FC3F8F" w:rsidR="00DC51EB" w:rsidRPr="006971F9" w:rsidRDefault="00DC51EB" w:rsidP="000F5403">
      <w:pPr>
        <w:pStyle w:val="ListParagraph"/>
        <w:widowControl w:val="0"/>
        <w:numPr>
          <w:ilvl w:val="0"/>
          <w:numId w:val="22"/>
        </w:numPr>
        <w:autoSpaceDE w:val="0"/>
        <w:autoSpaceDN w:val="0"/>
        <w:adjustRightInd w:val="0"/>
        <w:rPr>
          <w:rFonts w:ascii="SassoonPrimaryInfant" w:hAnsi="SassoonPrimaryInfant"/>
          <w:color w:val="FF0000"/>
          <w:sz w:val="24"/>
          <w:szCs w:val="24"/>
        </w:rPr>
      </w:pPr>
      <w:r w:rsidRPr="00763464">
        <w:rPr>
          <w:rFonts w:ascii="SassoonPrimaryInfant" w:hAnsi="SassoonPrimaryInfant"/>
          <w:sz w:val="24"/>
          <w:szCs w:val="24"/>
        </w:rPr>
        <w:t xml:space="preserve">Look at the paragraph which begins: </w:t>
      </w:r>
      <w:r w:rsidR="00432919" w:rsidRPr="00432919">
        <w:rPr>
          <w:rFonts w:ascii="SassoonPrimaryInfant" w:hAnsi="SassoonPrimaryInfant"/>
          <w:i/>
          <w:color w:val="FF0000"/>
          <w:sz w:val="24"/>
          <w:szCs w:val="24"/>
        </w:rPr>
        <w:t>‘</w:t>
      </w:r>
      <w:r w:rsidRPr="00432919">
        <w:rPr>
          <w:rFonts w:ascii="SassoonPrimaryInfant" w:hAnsi="SassoonPrimaryInfant"/>
          <w:i/>
          <w:color w:val="FF0000"/>
          <w:sz w:val="24"/>
          <w:szCs w:val="24"/>
        </w:rPr>
        <w:t>Because of Johnson’s poor sight</w:t>
      </w:r>
      <w:r w:rsidR="00432919" w:rsidRPr="00432919">
        <w:rPr>
          <w:rFonts w:ascii="SassoonPrimaryInfant" w:hAnsi="SassoonPrimaryInfant"/>
          <w:i/>
          <w:color w:val="FF0000"/>
          <w:sz w:val="24"/>
          <w:szCs w:val="24"/>
        </w:rPr>
        <w:t xml:space="preserve"> </w:t>
      </w:r>
      <w:r w:rsidRPr="00432919">
        <w:rPr>
          <w:rFonts w:ascii="SassoonPrimaryInfant" w:hAnsi="SassoonPrimaryInfant"/>
          <w:i/>
          <w:color w:val="FF0000"/>
          <w:sz w:val="24"/>
          <w:szCs w:val="24"/>
        </w:rPr>
        <w:t>…</w:t>
      </w:r>
      <w:r w:rsidR="00432919" w:rsidRPr="00432919">
        <w:rPr>
          <w:rFonts w:ascii="SassoonPrimaryInfant" w:hAnsi="SassoonPrimaryInfant"/>
          <w:i/>
          <w:color w:val="FF0000"/>
          <w:sz w:val="24"/>
          <w:szCs w:val="24"/>
        </w:rPr>
        <w:t>’</w:t>
      </w:r>
      <w:r w:rsidRPr="00432919">
        <w:rPr>
          <w:rFonts w:ascii="SassoonPrimaryInfant" w:hAnsi="SassoonPrimaryInfant"/>
          <w:i/>
          <w:color w:val="FF0000"/>
          <w:sz w:val="24"/>
          <w:szCs w:val="24"/>
        </w:rPr>
        <w:t xml:space="preserve"> </w:t>
      </w:r>
    </w:p>
    <w:p w14:paraId="5264A56B" w14:textId="77777777" w:rsidR="00DC51EB" w:rsidRPr="00763464" w:rsidRDefault="00DC51EB" w:rsidP="00912CE3">
      <w:pPr>
        <w:pStyle w:val="ListParagraph"/>
        <w:widowControl w:val="0"/>
        <w:autoSpaceDE w:val="0"/>
        <w:autoSpaceDN w:val="0"/>
        <w:adjustRightInd w:val="0"/>
        <w:rPr>
          <w:rFonts w:ascii="SassoonPrimaryInfant" w:hAnsi="SassoonPrimaryInfant"/>
          <w:i/>
          <w:sz w:val="24"/>
          <w:szCs w:val="24"/>
        </w:rPr>
      </w:pPr>
    </w:p>
    <w:p w14:paraId="7A2AD25C" w14:textId="77777777" w:rsidR="00763464"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Why was Johnson angry when his teacher offered him assistance?</w:t>
      </w:r>
    </w:p>
    <w:p w14:paraId="57D5011E"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2198B2BE" w14:textId="77777777" w:rsidR="00DC51EB" w:rsidRPr="00763464" w:rsidRDefault="00DC51EB" w:rsidP="00912CE3">
      <w:pPr>
        <w:pStyle w:val="ListParagraph"/>
        <w:widowControl w:val="0"/>
        <w:autoSpaceDE w:val="0"/>
        <w:autoSpaceDN w:val="0"/>
        <w:adjustRightInd w:val="0"/>
        <w:rPr>
          <w:rFonts w:ascii="SassoonPrimaryInfant" w:hAnsi="SassoonPrimaryInfant"/>
          <w:b/>
          <w:sz w:val="24"/>
          <w:szCs w:val="24"/>
        </w:rPr>
      </w:pPr>
      <w:r w:rsidRPr="00763464">
        <w:rPr>
          <w:rFonts w:ascii="SassoonPrimaryInfant" w:hAnsi="SassoonPrimaryInfant"/>
          <w:sz w:val="24"/>
          <w:szCs w:val="24"/>
        </w:rPr>
        <w:t xml:space="preserve"> </w:t>
      </w:r>
      <w:r w:rsidRPr="00763464">
        <w:rPr>
          <w:rFonts w:ascii="SassoonPrimaryInfant" w:hAnsi="SassoonPrimaryInfant"/>
          <w:b/>
          <w:sz w:val="24"/>
          <w:szCs w:val="24"/>
        </w:rPr>
        <w:t>Because he did not want anyone’s pity.</w:t>
      </w:r>
    </w:p>
    <w:p w14:paraId="7A0DEA80"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02EA3BA5"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qualities did Johnson possess as a child? Name </w:t>
      </w:r>
      <w:r w:rsidRPr="00763464">
        <w:rPr>
          <w:rFonts w:ascii="SassoonPrimaryInfant" w:hAnsi="SassoonPrimaryInfant"/>
          <w:b/>
          <w:sz w:val="24"/>
          <w:szCs w:val="24"/>
        </w:rPr>
        <w:t xml:space="preserve">two. </w:t>
      </w:r>
    </w:p>
    <w:p w14:paraId="6EFEE841" w14:textId="77777777" w:rsidR="00763464" w:rsidRPr="00763464" w:rsidRDefault="00763464" w:rsidP="00912CE3">
      <w:pPr>
        <w:pStyle w:val="ListParagraph"/>
        <w:widowControl w:val="0"/>
        <w:autoSpaceDE w:val="0"/>
        <w:autoSpaceDN w:val="0"/>
        <w:adjustRightInd w:val="0"/>
        <w:rPr>
          <w:rFonts w:ascii="SassoonPrimaryInfant" w:hAnsi="SassoonPrimaryInfant"/>
          <w:sz w:val="24"/>
          <w:szCs w:val="24"/>
        </w:rPr>
      </w:pPr>
    </w:p>
    <w:p w14:paraId="4420F21D" w14:textId="77777777" w:rsidR="00763464" w:rsidRPr="00763464" w:rsidRDefault="00DC51EB" w:rsidP="00912CE3">
      <w:pPr>
        <w:pStyle w:val="ListParagraph"/>
        <w:widowControl w:val="0"/>
        <w:autoSpaceDE w:val="0"/>
        <w:autoSpaceDN w:val="0"/>
        <w:adjustRightInd w:val="0"/>
        <w:rPr>
          <w:rFonts w:ascii="SassoonPrimaryInfant" w:hAnsi="SassoonPrimaryInfant"/>
          <w:b/>
          <w:sz w:val="24"/>
          <w:szCs w:val="24"/>
        </w:rPr>
      </w:pPr>
      <w:r w:rsidRPr="00763464">
        <w:rPr>
          <w:rFonts w:ascii="SassoonPrimaryInfant" w:hAnsi="SassoonPrimaryInfant"/>
          <w:b/>
          <w:sz w:val="24"/>
          <w:szCs w:val="24"/>
        </w:rPr>
        <w:t xml:space="preserve">Any two of: </w:t>
      </w:r>
    </w:p>
    <w:p w14:paraId="3EF50DB0"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tbl>
      <w:tblPr>
        <w:tblStyle w:val="TableGrid"/>
        <w:tblW w:w="4896"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
        <w:gridCol w:w="4518"/>
        <w:gridCol w:w="4519"/>
      </w:tblGrid>
      <w:tr w:rsidR="00D27AE6" w:rsidRPr="00763464" w14:paraId="4DB634C0" w14:textId="77777777" w:rsidTr="00D27AE6">
        <w:trPr>
          <w:trHeight w:val="454"/>
          <w:tblCellSpacing w:w="28" w:type="dxa"/>
        </w:trPr>
        <w:tc>
          <w:tcPr>
            <w:tcW w:w="348" w:type="pct"/>
            <w:shd w:val="clear" w:color="auto" w:fill="auto"/>
          </w:tcPr>
          <w:p w14:paraId="5A1AF9E5"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227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57F1A1AD"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proud</w:t>
            </w:r>
          </w:p>
        </w:tc>
        <w:tc>
          <w:tcPr>
            <w:tcW w:w="226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6BD461BB"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intelligent</w:t>
            </w:r>
          </w:p>
        </w:tc>
      </w:tr>
      <w:tr w:rsidR="00D27AE6" w:rsidRPr="00763464" w14:paraId="2FAEFCB4" w14:textId="77777777" w:rsidTr="00D27AE6">
        <w:trPr>
          <w:trHeight w:val="454"/>
          <w:tblCellSpacing w:w="28" w:type="dxa"/>
        </w:trPr>
        <w:tc>
          <w:tcPr>
            <w:tcW w:w="348" w:type="pct"/>
            <w:shd w:val="clear" w:color="auto" w:fill="auto"/>
          </w:tcPr>
          <w:p w14:paraId="6212804A" w14:textId="77777777" w:rsidR="00D27AE6" w:rsidRPr="00763464" w:rsidRDefault="00D27AE6" w:rsidP="00912CE3">
            <w:pPr>
              <w:widowControl w:val="0"/>
              <w:autoSpaceDE w:val="0"/>
              <w:autoSpaceDN w:val="0"/>
              <w:adjustRightInd w:val="0"/>
              <w:ind w:left="170"/>
              <w:rPr>
                <w:rFonts w:ascii="SassoonPrimaryInfant" w:hAnsi="SassoonPrimaryInfant"/>
                <w:b/>
                <w:sz w:val="24"/>
                <w:szCs w:val="24"/>
              </w:rPr>
            </w:pPr>
          </w:p>
        </w:tc>
        <w:tc>
          <w:tcPr>
            <w:tcW w:w="227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7AD08F37"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determined</w:t>
            </w:r>
          </w:p>
        </w:tc>
        <w:tc>
          <w:tcPr>
            <w:tcW w:w="226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tcPr>
          <w:p w14:paraId="2E13263F" w14:textId="77777777" w:rsidR="00D27AE6" w:rsidRPr="00763464" w:rsidRDefault="00D27AE6" w:rsidP="00912CE3">
            <w:pPr>
              <w:widowControl w:val="0"/>
              <w:autoSpaceDE w:val="0"/>
              <w:autoSpaceDN w:val="0"/>
              <w:adjustRightInd w:val="0"/>
              <w:ind w:left="170"/>
              <w:rPr>
                <w:rFonts w:ascii="SassoonPrimaryInfant" w:hAnsi="SassoonPrimaryInfant"/>
                <w:sz w:val="24"/>
                <w:szCs w:val="24"/>
              </w:rPr>
            </w:pPr>
            <w:r w:rsidRPr="00763464">
              <w:rPr>
                <w:rFonts w:ascii="SassoonPrimaryInfant" w:hAnsi="SassoonPrimaryInfant"/>
                <w:b/>
                <w:sz w:val="24"/>
                <w:szCs w:val="24"/>
              </w:rPr>
              <w:t>phenomenal memory</w:t>
            </w:r>
          </w:p>
        </w:tc>
      </w:tr>
    </w:tbl>
    <w:p w14:paraId="6721599C"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057795CF" w14:textId="34146864" w:rsidR="00DC51EB" w:rsidRPr="006971F9" w:rsidRDefault="00432919" w:rsidP="000F5403">
      <w:pPr>
        <w:pStyle w:val="ListParagraph"/>
        <w:widowControl w:val="0"/>
        <w:numPr>
          <w:ilvl w:val="0"/>
          <w:numId w:val="22"/>
        </w:numPr>
        <w:autoSpaceDE w:val="0"/>
        <w:autoSpaceDN w:val="0"/>
        <w:adjustRightInd w:val="0"/>
        <w:rPr>
          <w:rFonts w:ascii="SassoonPrimaryInfant" w:hAnsi="SassoonPrimaryInfant"/>
          <w:i/>
          <w:color w:val="FF0000"/>
          <w:sz w:val="24"/>
          <w:szCs w:val="24"/>
        </w:rPr>
      </w:pPr>
      <w:r>
        <w:rPr>
          <w:rFonts w:ascii="SassoonPrimaryInfant" w:hAnsi="SassoonPrimaryInfant"/>
          <w:i/>
          <w:color w:val="FF0000"/>
          <w:sz w:val="24"/>
          <w:szCs w:val="24"/>
        </w:rPr>
        <w:t>‘</w:t>
      </w:r>
      <w:r w:rsidR="00DC51EB" w:rsidRPr="006971F9">
        <w:rPr>
          <w:rFonts w:ascii="SassoonPrimaryInfant" w:hAnsi="SassoonPrimaryInfant"/>
          <w:i/>
          <w:color w:val="FF0000"/>
          <w:sz w:val="24"/>
          <w:szCs w:val="24"/>
        </w:rPr>
        <w:t>He loathed the idea that someone had felt he needed their charity.</w:t>
      </w:r>
      <w:r>
        <w:rPr>
          <w:rFonts w:ascii="SassoonPrimaryInfant" w:hAnsi="SassoonPrimaryInfant"/>
          <w:i/>
          <w:color w:val="FF0000"/>
          <w:sz w:val="24"/>
          <w:szCs w:val="24"/>
        </w:rPr>
        <w:t>’</w:t>
      </w:r>
    </w:p>
    <w:p w14:paraId="57BADB66"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p>
    <w:p w14:paraId="367FB08C" w14:textId="77777777" w:rsidR="00DC51EB" w:rsidRPr="00763464" w:rsidRDefault="00DC51EB" w:rsidP="00912CE3">
      <w:pPr>
        <w:widowControl w:val="0"/>
        <w:autoSpaceDE w:val="0"/>
        <w:autoSpaceDN w:val="0"/>
        <w:adjustRightInd w:val="0"/>
        <w:ind w:firstLine="720"/>
        <w:rPr>
          <w:rFonts w:ascii="SassoonPrimaryInfant" w:hAnsi="SassoonPrimaryInfant"/>
          <w:sz w:val="24"/>
          <w:szCs w:val="24"/>
        </w:rPr>
      </w:pPr>
      <w:r w:rsidRPr="00763464">
        <w:rPr>
          <w:rFonts w:ascii="SassoonPrimaryInfant" w:hAnsi="SassoonPrimaryInfant"/>
          <w:sz w:val="24"/>
          <w:szCs w:val="24"/>
        </w:rPr>
        <w:t xml:space="preserve">Which of the following is closest in meaning to </w:t>
      </w:r>
      <w:r w:rsidRPr="00763464">
        <w:rPr>
          <w:rFonts w:ascii="SassoonPrimaryInfant" w:hAnsi="SassoonPrimaryInfant"/>
          <w:b/>
          <w:sz w:val="24"/>
          <w:szCs w:val="24"/>
        </w:rPr>
        <w:t>loathed</w:t>
      </w:r>
      <w:r w:rsidRPr="00763464">
        <w:rPr>
          <w:rFonts w:ascii="SassoonPrimaryInfant" w:hAnsi="SassoonPrimaryInfant"/>
          <w:sz w:val="24"/>
          <w:szCs w:val="24"/>
        </w:rPr>
        <w:t>?</w:t>
      </w:r>
    </w:p>
    <w:p w14:paraId="5BA4B231" w14:textId="77777777" w:rsidR="00DC51EB" w:rsidRPr="00763464" w:rsidRDefault="00DC51EB" w:rsidP="00912CE3">
      <w:pPr>
        <w:pStyle w:val="ListParagraph"/>
        <w:widowControl w:val="0"/>
        <w:autoSpaceDE w:val="0"/>
        <w:autoSpaceDN w:val="0"/>
        <w:adjustRightInd w:val="0"/>
        <w:rPr>
          <w:rFonts w:ascii="SassoonPrimaryInfant" w:hAnsi="SassoonPrimaryInfant"/>
          <w:sz w:val="8"/>
          <w:szCs w:val="8"/>
        </w:rPr>
      </w:pPr>
    </w:p>
    <w:tbl>
      <w:tblPr>
        <w:tblStyle w:val="TableGrid"/>
        <w:tblW w:w="3728"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
        <w:gridCol w:w="1077"/>
        <w:gridCol w:w="562"/>
        <w:gridCol w:w="1567"/>
        <w:gridCol w:w="564"/>
        <w:gridCol w:w="1066"/>
        <w:gridCol w:w="563"/>
        <w:gridCol w:w="1543"/>
      </w:tblGrid>
      <w:tr w:rsidR="00763464" w:rsidRPr="00763464" w14:paraId="5AC8326F" w14:textId="77777777" w:rsidTr="00715BA8">
        <w:trPr>
          <w:trHeight w:val="454"/>
          <w:tblCellSpacing w:w="42" w:type="dxa"/>
          <w:jc w:val="center"/>
        </w:trPr>
        <w:tc>
          <w:tcPr>
            <w:tcW w:w="370"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854D8A4"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p>
        </w:tc>
        <w:tc>
          <w:tcPr>
            <w:tcW w:w="739" w:type="pct"/>
            <w:vAlign w:val="center"/>
          </w:tcPr>
          <w:p w14:paraId="4A07F96C"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Loved</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EF88904"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p>
        </w:tc>
        <w:tc>
          <w:tcPr>
            <w:tcW w:w="736" w:type="pct"/>
            <w:vAlign w:val="center"/>
          </w:tcPr>
          <w:p w14:paraId="0FAD1DB2"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 xml:space="preserve">Appreciated   </w:t>
            </w:r>
          </w:p>
        </w:tc>
        <w:tc>
          <w:tcPr>
            <w:tcW w:w="39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F58F4D3" w14:textId="77777777" w:rsidR="00763464" w:rsidRPr="00763464" w:rsidRDefault="00763464" w:rsidP="00912CE3">
            <w:pPr>
              <w:pStyle w:val="ListParagraph"/>
              <w:widowControl w:val="0"/>
              <w:autoSpaceDE w:val="0"/>
              <w:autoSpaceDN w:val="0"/>
              <w:adjustRightInd w:val="0"/>
              <w:ind w:left="0"/>
              <w:jc w:val="center"/>
              <w:rPr>
                <w:rFonts w:ascii="SassoonPrimaryInfant" w:hAnsi="SassoonPrimaryInfant"/>
                <w:b/>
                <w:sz w:val="24"/>
                <w:szCs w:val="24"/>
              </w:rPr>
            </w:pPr>
            <w:r w:rsidRPr="00763464">
              <w:rPr>
                <w:rFonts w:ascii="SassoonPrimaryInfant" w:hAnsi="SassoonPrimaryInfant"/>
                <w:b/>
                <w:sz w:val="24"/>
                <w:szCs w:val="24"/>
              </w:rPr>
              <w:t>X</w:t>
            </w:r>
          </w:p>
        </w:tc>
        <w:tc>
          <w:tcPr>
            <w:tcW w:w="733" w:type="pct"/>
            <w:vAlign w:val="center"/>
          </w:tcPr>
          <w:p w14:paraId="12B54794"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Hated</w:t>
            </w:r>
          </w:p>
        </w:tc>
        <w:tc>
          <w:tcPr>
            <w:tcW w:w="39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F87B53B" w14:textId="77777777" w:rsidR="00763464" w:rsidRPr="00763464" w:rsidRDefault="00763464"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730" w:type="pct"/>
            <w:vAlign w:val="center"/>
          </w:tcPr>
          <w:p w14:paraId="244088AE" w14:textId="77777777" w:rsidR="00763464" w:rsidRPr="00763464" w:rsidRDefault="00763464" w:rsidP="00912CE3">
            <w:pPr>
              <w:pStyle w:val="ListParagraph"/>
              <w:widowControl w:val="0"/>
              <w:autoSpaceDE w:val="0"/>
              <w:autoSpaceDN w:val="0"/>
              <w:adjustRightInd w:val="0"/>
              <w:ind w:left="0"/>
              <w:rPr>
                <w:rFonts w:ascii="SassoonPrimaryInfant" w:hAnsi="SassoonPrimaryInfant"/>
                <w:b/>
                <w:sz w:val="24"/>
                <w:szCs w:val="24"/>
              </w:rPr>
            </w:pPr>
            <w:r w:rsidRPr="00763464">
              <w:rPr>
                <w:rFonts w:ascii="SassoonPrimaryInfant" w:hAnsi="SassoonPrimaryInfant"/>
                <w:b/>
                <w:sz w:val="24"/>
                <w:szCs w:val="24"/>
              </w:rPr>
              <w:t>Understood</w:t>
            </w:r>
          </w:p>
        </w:tc>
      </w:tr>
    </w:tbl>
    <w:p w14:paraId="4D43A124"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3689D398"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was the name of the lady who became Johnson’s wife? </w:t>
      </w:r>
    </w:p>
    <w:p w14:paraId="60874F2D"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41F54CD6"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b/>
          <w:sz w:val="24"/>
          <w:szCs w:val="24"/>
        </w:rPr>
        <w:t>Elizabeth Porter</w:t>
      </w:r>
    </w:p>
    <w:p w14:paraId="7A917F43"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3ACC1F28"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4"/>
        </w:rPr>
      </w:pPr>
      <w:r w:rsidRPr="00763464">
        <w:rPr>
          <w:rFonts w:ascii="SassoonPrimaryInfant" w:hAnsi="SassoonPrimaryInfant"/>
          <w:sz w:val="24"/>
          <w:szCs w:val="24"/>
        </w:rPr>
        <w:t xml:space="preserve">What was the reason that Johnson became famous? </w:t>
      </w:r>
    </w:p>
    <w:p w14:paraId="43D41813"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3AAC62E0"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4"/>
        </w:rPr>
      </w:pPr>
      <w:r w:rsidRPr="00763464">
        <w:rPr>
          <w:rFonts w:ascii="SassoonPrimaryInfant" w:hAnsi="SassoonPrimaryInfant"/>
          <w:b/>
          <w:sz w:val="24"/>
          <w:szCs w:val="24"/>
        </w:rPr>
        <w:t xml:space="preserve">He wrote the </w:t>
      </w:r>
      <w:r w:rsidRPr="00763464">
        <w:rPr>
          <w:rFonts w:ascii="SassoonPrimaryInfant" w:hAnsi="SassoonPrimaryInfant"/>
          <w:b/>
          <w:i/>
          <w:sz w:val="24"/>
          <w:szCs w:val="24"/>
        </w:rPr>
        <w:t>Dictionary of the English Language.</w:t>
      </w:r>
    </w:p>
    <w:p w14:paraId="0259FA47" w14:textId="77777777" w:rsidR="00DC51EB" w:rsidRPr="00763464" w:rsidRDefault="00DC51EB" w:rsidP="00912CE3">
      <w:pPr>
        <w:widowControl w:val="0"/>
        <w:autoSpaceDE w:val="0"/>
        <w:autoSpaceDN w:val="0"/>
        <w:adjustRightInd w:val="0"/>
        <w:rPr>
          <w:rFonts w:ascii="SassoonPrimaryInfant" w:hAnsi="SassoonPrimaryInfant"/>
          <w:sz w:val="24"/>
          <w:szCs w:val="24"/>
        </w:rPr>
      </w:pPr>
    </w:p>
    <w:p w14:paraId="50E33388" w14:textId="03587666" w:rsidR="00DC51EB" w:rsidRPr="006971F9" w:rsidRDefault="00DC51EB" w:rsidP="000F5403">
      <w:pPr>
        <w:pStyle w:val="ListParagraph"/>
        <w:widowControl w:val="0"/>
        <w:numPr>
          <w:ilvl w:val="0"/>
          <w:numId w:val="22"/>
        </w:numPr>
        <w:autoSpaceDE w:val="0"/>
        <w:autoSpaceDN w:val="0"/>
        <w:adjustRightInd w:val="0"/>
        <w:rPr>
          <w:rFonts w:ascii="SassoonPrimaryInfant" w:hAnsi="SassoonPrimaryInfant"/>
          <w:color w:val="FF0000"/>
          <w:sz w:val="24"/>
          <w:szCs w:val="24"/>
        </w:rPr>
      </w:pPr>
      <w:r w:rsidRPr="00763464">
        <w:rPr>
          <w:rFonts w:ascii="SassoonPrimaryInfant" w:hAnsi="SassoonPrimaryInfant"/>
          <w:sz w:val="24"/>
          <w:szCs w:val="24"/>
        </w:rPr>
        <w:t xml:space="preserve">Look at the paragraph beginning: </w:t>
      </w:r>
      <w:r w:rsidR="00432919" w:rsidRPr="00432919">
        <w:rPr>
          <w:rFonts w:ascii="SassoonPrimaryInfant" w:hAnsi="SassoonPrimaryInfant"/>
          <w:i/>
          <w:color w:val="FF0000"/>
          <w:sz w:val="24"/>
          <w:szCs w:val="24"/>
        </w:rPr>
        <w:t>‘</w:t>
      </w:r>
      <w:r w:rsidRPr="00432919">
        <w:rPr>
          <w:rFonts w:ascii="SassoonPrimaryInfant" w:hAnsi="SassoonPrimaryInfant"/>
          <w:i/>
          <w:color w:val="FF0000"/>
          <w:sz w:val="24"/>
          <w:szCs w:val="24"/>
        </w:rPr>
        <w:t>Over the next several years</w:t>
      </w:r>
      <w:r w:rsidR="00432919" w:rsidRPr="00432919">
        <w:rPr>
          <w:rFonts w:ascii="SassoonPrimaryInfant" w:hAnsi="SassoonPrimaryInfant"/>
          <w:i/>
          <w:color w:val="FF0000"/>
          <w:sz w:val="24"/>
          <w:szCs w:val="24"/>
        </w:rPr>
        <w:t xml:space="preserve"> </w:t>
      </w:r>
      <w:r w:rsidRPr="00432919">
        <w:rPr>
          <w:rFonts w:ascii="SassoonPrimaryInfant" w:hAnsi="SassoonPrimaryInfant"/>
          <w:i/>
          <w:color w:val="FF0000"/>
          <w:sz w:val="24"/>
          <w:szCs w:val="24"/>
        </w:rPr>
        <w:t>…</w:t>
      </w:r>
      <w:r w:rsidR="00432919" w:rsidRPr="00432919">
        <w:rPr>
          <w:rFonts w:ascii="SassoonPrimaryInfant" w:hAnsi="SassoonPrimaryInfant"/>
          <w:i/>
          <w:color w:val="FF0000"/>
          <w:sz w:val="24"/>
          <w:szCs w:val="24"/>
        </w:rPr>
        <w:t>’</w:t>
      </w:r>
    </w:p>
    <w:p w14:paraId="373CDC06" w14:textId="77777777" w:rsidR="00DC51EB" w:rsidRPr="00763464" w:rsidRDefault="00DC51EB" w:rsidP="00912CE3">
      <w:pPr>
        <w:widowControl w:val="0"/>
        <w:autoSpaceDE w:val="0"/>
        <w:autoSpaceDN w:val="0"/>
        <w:adjustRightInd w:val="0"/>
        <w:ind w:left="720"/>
        <w:rPr>
          <w:rFonts w:ascii="SassoonPrimaryInfant" w:hAnsi="SassoonPrimaryInfant"/>
          <w:sz w:val="24"/>
          <w:szCs w:val="24"/>
        </w:rPr>
      </w:pPr>
    </w:p>
    <w:p w14:paraId="34D1A713" w14:textId="77777777" w:rsidR="00763464" w:rsidRPr="00763464" w:rsidRDefault="00DC51EB" w:rsidP="00912CE3">
      <w:pPr>
        <w:widowControl w:val="0"/>
        <w:autoSpaceDE w:val="0"/>
        <w:autoSpaceDN w:val="0"/>
        <w:adjustRightInd w:val="0"/>
        <w:ind w:left="720"/>
        <w:rPr>
          <w:rFonts w:ascii="SassoonPrimaryInfant" w:hAnsi="SassoonPrimaryInfant"/>
          <w:sz w:val="24"/>
          <w:szCs w:val="24"/>
        </w:rPr>
      </w:pPr>
      <w:r w:rsidRPr="00763464">
        <w:rPr>
          <w:rFonts w:ascii="SassoonPrimaryInfant" w:hAnsi="SassoonPrimaryInfant"/>
          <w:sz w:val="24"/>
          <w:szCs w:val="24"/>
        </w:rPr>
        <w:t xml:space="preserve">Find and copy a word which means </w:t>
      </w:r>
      <w:r w:rsidRPr="00763464">
        <w:rPr>
          <w:rFonts w:ascii="SassoonPrimaryInfant" w:hAnsi="SassoonPrimaryInfant"/>
          <w:b/>
          <w:sz w:val="24"/>
          <w:szCs w:val="24"/>
        </w:rPr>
        <w:t>unquestionably</w:t>
      </w:r>
      <w:r w:rsidRPr="00763464">
        <w:rPr>
          <w:rFonts w:ascii="SassoonPrimaryInfant" w:hAnsi="SassoonPrimaryInfant"/>
          <w:sz w:val="24"/>
          <w:szCs w:val="24"/>
        </w:rPr>
        <w:t xml:space="preserve">. </w:t>
      </w:r>
    </w:p>
    <w:p w14:paraId="6A035606"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1D080105" w14:textId="77777777" w:rsidR="00DC51EB" w:rsidRDefault="00DC51EB" w:rsidP="00912CE3">
      <w:pPr>
        <w:widowControl w:val="0"/>
        <w:autoSpaceDE w:val="0"/>
        <w:autoSpaceDN w:val="0"/>
        <w:adjustRightInd w:val="0"/>
        <w:ind w:left="720"/>
        <w:rPr>
          <w:rFonts w:ascii="SassoonPrimaryInfant" w:hAnsi="SassoonPrimaryInfant"/>
          <w:b/>
          <w:sz w:val="24"/>
          <w:szCs w:val="24"/>
        </w:rPr>
      </w:pPr>
      <w:r w:rsidRPr="00763464">
        <w:rPr>
          <w:rFonts w:ascii="SassoonPrimaryInfant" w:hAnsi="SassoonPrimaryInfant"/>
          <w:b/>
          <w:sz w:val="24"/>
          <w:szCs w:val="24"/>
        </w:rPr>
        <w:t>Undoubtedly.</w:t>
      </w:r>
    </w:p>
    <w:p w14:paraId="571BD250" w14:textId="77777777" w:rsidR="00763464" w:rsidRPr="00763464" w:rsidRDefault="00763464" w:rsidP="00912CE3">
      <w:pPr>
        <w:pStyle w:val="ListParagraph"/>
        <w:widowControl w:val="0"/>
        <w:autoSpaceDE w:val="0"/>
        <w:autoSpaceDN w:val="0"/>
        <w:adjustRightInd w:val="0"/>
        <w:rPr>
          <w:rFonts w:ascii="SassoonPrimaryInfant" w:hAnsi="SassoonPrimaryInfant"/>
          <w:sz w:val="8"/>
          <w:szCs w:val="8"/>
        </w:rPr>
      </w:pPr>
    </w:p>
    <w:p w14:paraId="61603B6D" w14:textId="77777777" w:rsidR="00763464" w:rsidRPr="00763464" w:rsidRDefault="00763464" w:rsidP="00912CE3">
      <w:pPr>
        <w:widowControl w:val="0"/>
        <w:autoSpaceDE w:val="0"/>
        <w:autoSpaceDN w:val="0"/>
        <w:adjustRightInd w:val="0"/>
        <w:ind w:left="720"/>
        <w:rPr>
          <w:rFonts w:ascii="SassoonPrimaryInfant" w:hAnsi="SassoonPrimaryInfant"/>
          <w:b/>
          <w:sz w:val="24"/>
          <w:szCs w:val="24"/>
        </w:rPr>
      </w:pPr>
    </w:p>
    <w:p w14:paraId="43D4A1CF" w14:textId="77777777" w:rsidR="00763464" w:rsidRDefault="00763464" w:rsidP="00912CE3">
      <w:pPr>
        <w:pStyle w:val="ListParagraph"/>
        <w:widowControl w:val="0"/>
        <w:autoSpaceDE w:val="0"/>
        <w:autoSpaceDN w:val="0"/>
        <w:adjustRightInd w:val="0"/>
        <w:rPr>
          <w:rFonts w:ascii="SassoonPrimaryInfant" w:hAnsi="SassoonPrimaryInfant"/>
          <w:szCs w:val="22"/>
        </w:rPr>
        <w:sectPr w:rsidR="00763464" w:rsidSect="00B55A21">
          <w:headerReference w:type="default" r:id="rId94"/>
          <w:pgSz w:w="11906" w:h="16838"/>
          <w:pgMar w:top="1134" w:right="1134" w:bottom="851" w:left="1134" w:header="708" w:footer="708" w:gutter="0"/>
          <w:cols w:space="708"/>
          <w:docGrid w:linePitch="381"/>
        </w:sectPr>
      </w:pPr>
    </w:p>
    <w:p w14:paraId="4F505A8A"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szCs w:val="22"/>
        </w:rPr>
      </w:pPr>
      <w:r w:rsidRPr="00763464">
        <w:rPr>
          <w:rFonts w:ascii="SassoonPrimaryInfant" w:hAnsi="SassoonPrimaryInfant"/>
          <w:sz w:val="24"/>
          <w:szCs w:val="22"/>
        </w:rPr>
        <w:lastRenderedPageBreak/>
        <w:t xml:space="preserve">Why did the </w:t>
      </w:r>
      <w:r w:rsidRPr="00763464">
        <w:rPr>
          <w:rFonts w:ascii="SassoonPrimaryInfant" w:hAnsi="SassoonPrimaryInfant"/>
          <w:i/>
          <w:sz w:val="24"/>
          <w:szCs w:val="22"/>
        </w:rPr>
        <w:t>Dictionary</w:t>
      </w:r>
      <w:r w:rsidRPr="00763464">
        <w:rPr>
          <w:rFonts w:ascii="SassoonPrimaryInfant" w:hAnsi="SassoonPrimaryInfant"/>
          <w:sz w:val="24"/>
          <w:szCs w:val="22"/>
        </w:rPr>
        <w:t xml:space="preserve"> take Johnson so long to complete?</w:t>
      </w:r>
    </w:p>
    <w:p w14:paraId="58AE3FE4" w14:textId="77777777" w:rsidR="00763464" w:rsidRPr="00763464" w:rsidRDefault="00763464" w:rsidP="00912CE3">
      <w:pPr>
        <w:pStyle w:val="ListParagraph"/>
        <w:widowControl w:val="0"/>
        <w:autoSpaceDE w:val="0"/>
        <w:autoSpaceDN w:val="0"/>
        <w:adjustRightInd w:val="0"/>
        <w:rPr>
          <w:rFonts w:ascii="SassoonPrimaryInfant" w:hAnsi="SassoonPrimaryInfant"/>
          <w:sz w:val="10"/>
          <w:szCs w:val="8"/>
        </w:rPr>
      </w:pPr>
    </w:p>
    <w:p w14:paraId="2FD5ECEA" w14:textId="77777777" w:rsidR="00DC51EB" w:rsidRPr="00763464" w:rsidRDefault="00DC51EB" w:rsidP="00912CE3">
      <w:pPr>
        <w:pStyle w:val="ListParagraph"/>
        <w:widowControl w:val="0"/>
        <w:autoSpaceDE w:val="0"/>
        <w:autoSpaceDN w:val="0"/>
        <w:adjustRightInd w:val="0"/>
        <w:rPr>
          <w:rFonts w:ascii="SassoonPrimaryInfant" w:hAnsi="SassoonPrimaryInfant"/>
          <w:sz w:val="24"/>
          <w:szCs w:val="22"/>
        </w:rPr>
      </w:pPr>
      <w:r w:rsidRPr="00763464">
        <w:rPr>
          <w:rFonts w:ascii="SassoonPrimaryInfant" w:hAnsi="SassoonPrimaryInfant"/>
          <w:sz w:val="24"/>
          <w:szCs w:val="22"/>
        </w:rPr>
        <w:t xml:space="preserve"> </w:t>
      </w:r>
      <w:r w:rsidRPr="00763464">
        <w:rPr>
          <w:rFonts w:ascii="SassoonPrimaryInfant" w:hAnsi="SassoonPrimaryInfant"/>
          <w:b/>
          <w:sz w:val="24"/>
          <w:szCs w:val="22"/>
        </w:rPr>
        <w:t>It contained the definitions of 42,773 words.</w:t>
      </w:r>
    </w:p>
    <w:p w14:paraId="3CEE93BE" w14:textId="77777777" w:rsidR="00DC51EB" w:rsidRPr="00763464" w:rsidRDefault="00DC51EB" w:rsidP="00912CE3">
      <w:pPr>
        <w:widowControl w:val="0"/>
        <w:autoSpaceDE w:val="0"/>
        <w:autoSpaceDN w:val="0"/>
        <w:adjustRightInd w:val="0"/>
        <w:rPr>
          <w:rFonts w:ascii="SassoonPrimaryInfant" w:hAnsi="SassoonPrimaryInfant"/>
          <w:sz w:val="24"/>
        </w:rPr>
      </w:pPr>
    </w:p>
    <w:p w14:paraId="27A6A57C" w14:textId="77777777" w:rsidR="00763464"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rPr>
      </w:pPr>
      <w:r w:rsidRPr="00763464">
        <w:rPr>
          <w:rFonts w:ascii="SassoonPrimaryInfant" w:hAnsi="SassoonPrimaryInfant"/>
          <w:sz w:val="24"/>
        </w:rPr>
        <w:t xml:space="preserve">How old was Dr Johnson when he died? You will need to use the information given in the text to work this out. </w:t>
      </w:r>
    </w:p>
    <w:p w14:paraId="3F274822" w14:textId="77777777" w:rsidR="00763464" w:rsidRPr="00763464" w:rsidRDefault="00763464" w:rsidP="00912CE3">
      <w:pPr>
        <w:pStyle w:val="ListParagraph"/>
        <w:widowControl w:val="0"/>
        <w:autoSpaceDE w:val="0"/>
        <w:autoSpaceDN w:val="0"/>
        <w:adjustRightInd w:val="0"/>
        <w:rPr>
          <w:rFonts w:ascii="SassoonPrimaryInfant" w:hAnsi="SassoonPrimaryInfant"/>
          <w:sz w:val="10"/>
          <w:szCs w:val="8"/>
        </w:rPr>
      </w:pPr>
    </w:p>
    <w:p w14:paraId="61072222" w14:textId="77777777" w:rsidR="00DC51EB" w:rsidRPr="00763464" w:rsidRDefault="00DC51EB" w:rsidP="00912CE3">
      <w:pPr>
        <w:pStyle w:val="ListParagraph"/>
        <w:widowControl w:val="0"/>
        <w:autoSpaceDE w:val="0"/>
        <w:autoSpaceDN w:val="0"/>
        <w:adjustRightInd w:val="0"/>
        <w:rPr>
          <w:rFonts w:ascii="SassoonPrimaryInfant" w:hAnsi="SassoonPrimaryInfant"/>
          <w:sz w:val="24"/>
        </w:rPr>
      </w:pPr>
      <w:r w:rsidRPr="00763464">
        <w:rPr>
          <w:rFonts w:ascii="SassoonPrimaryInfant" w:hAnsi="SassoonPrimaryInfant"/>
          <w:b/>
          <w:sz w:val="24"/>
        </w:rPr>
        <w:t>75 years old.</w:t>
      </w:r>
    </w:p>
    <w:p w14:paraId="69B54DC3" w14:textId="77777777" w:rsidR="00DC51EB" w:rsidRPr="00763464" w:rsidRDefault="00DC51EB" w:rsidP="00912CE3">
      <w:pPr>
        <w:widowControl w:val="0"/>
        <w:autoSpaceDE w:val="0"/>
        <w:autoSpaceDN w:val="0"/>
        <w:adjustRightInd w:val="0"/>
        <w:rPr>
          <w:rFonts w:ascii="SassoonPrimaryInfant" w:hAnsi="SassoonPrimaryInfant"/>
          <w:sz w:val="24"/>
        </w:rPr>
      </w:pPr>
    </w:p>
    <w:p w14:paraId="6B7522C1" w14:textId="77777777" w:rsidR="00DC51EB" w:rsidRPr="00763464" w:rsidRDefault="00DC51EB" w:rsidP="000F5403">
      <w:pPr>
        <w:pStyle w:val="ListParagraph"/>
        <w:widowControl w:val="0"/>
        <w:numPr>
          <w:ilvl w:val="0"/>
          <w:numId w:val="22"/>
        </w:numPr>
        <w:autoSpaceDE w:val="0"/>
        <w:autoSpaceDN w:val="0"/>
        <w:adjustRightInd w:val="0"/>
        <w:rPr>
          <w:rFonts w:ascii="SassoonPrimaryInfant" w:hAnsi="SassoonPrimaryInfant"/>
          <w:sz w:val="24"/>
        </w:rPr>
      </w:pPr>
      <w:r w:rsidRPr="00763464">
        <w:rPr>
          <w:rFonts w:ascii="SassoonPrimaryInfant" w:hAnsi="SassoonPrimaryInfant"/>
          <w:sz w:val="24"/>
        </w:rPr>
        <w:t>Number the following events 1 – 5 to show the order in which they happened. The first one has been done for you:</w:t>
      </w:r>
    </w:p>
    <w:p w14:paraId="07C33C0E" w14:textId="77777777" w:rsidR="00DC51EB" w:rsidRDefault="00DC51EB" w:rsidP="00912CE3">
      <w:pPr>
        <w:widowControl w:val="0"/>
        <w:autoSpaceDE w:val="0"/>
        <w:autoSpaceDN w:val="0"/>
        <w:adjustRightInd w:val="0"/>
        <w:rPr>
          <w:rFonts w:ascii="SassoonPrimaryInfant" w:hAnsi="SassoonPrimaryInfant"/>
        </w:rPr>
      </w:pPr>
    </w:p>
    <w:tbl>
      <w:tblPr>
        <w:tblStyle w:val="TableGrid"/>
        <w:tblW w:w="4946" w:type="pct"/>
        <w:tblCellSpacing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1182"/>
        <w:gridCol w:w="8272"/>
      </w:tblGrid>
      <w:tr w:rsidR="00A20FDD" w14:paraId="0D30ACAF" w14:textId="77777777" w:rsidTr="00A20FDD">
        <w:trPr>
          <w:trHeight w:val="850"/>
          <w:tblCellSpacing w:w="56" w:type="dxa"/>
        </w:trPr>
        <w:tc>
          <w:tcPr>
            <w:tcW w:w="331" w:type="pct"/>
          </w:tcPr>
          <w:p w14:paraId="67E394F7"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0D6A432"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5</w:t>
            </w:r>
          </w:p>
        </w:tc>
        <w:tc>
          <w:tcPr>
            <w:tcW w:w="3933" w:type="pct"/>
            <w:shd w:val="clear" w:color="auto" w:fill="EEDDE5" w:themeFill="accent5" w:themeFillTint="33"/>
            <w:vAlign w:val="center"/>
          </w:tcPr>
          <w:p w14:paraId="6565CB2F"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Awarded two honorary doctorates.</w:t>
            </w:r>
          </w:p>
        </w:tc>
      </w:tr>
      <w:tr w:rsidR="00A20FDD" w14:paraId="60BFB4E8" w14:textId="77777777" w:rsidTr="00A20FDD">
        <w:trPr>
          <w:trHeight w:val="850"/>
          <w:tblCellSpacing w:w="56" w:type="dxa"/>
        </w:trPr>
        <w:tc>
          <w:tcPr>
            <w:tcW w:w="331" w:type="pct"/>
          </w:tcPr>
          <w:p w14:paraId="1F5D6A8D"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DCD66CE"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2</w:t>
            </w:r>
          </w:p>
        </w:tc>
        <w:tc>
          <w:tcPr>
            <w:tcW w:w="3933" w:type="pct"/>
            <w:shd w:val="clear" w:color="auto" w:fill="EEDDE5" w:themeFill="accent5" w:themeFillTint="33"/>
            <w:vAlign w:val="center"/>
          </w:tcPr>
          <w:p w14:paraId="2BEDE6E5"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Forced to leave Oxford university due to poverty.</w:t>
            </w:r>
          </w:p>
        </w:tc>
      </w:tr>
      <w:tr w:rsidR="00A20FDD" w14:paraId="38BE50EF" w14:textId="77777777" w:rsidTr="00A20FDD">
        <w:trPr>
          <w:trHeight w:val="850"/>
          <w:tblCellSpacing w:w="56" w:type="dxa"/>
        </w:trPr>
        <w:tc>
          <w:tcPr>
            <w:tcW w:w="331" w:type="pct"/>
          </w:tcPr>
          <w:p w14:paraId="358C20B1" w14:textId="77777777" w:rsidR="00A20FDD" w:rsidRPr="00C86764"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BCEFC2B" w14:textId="77777777" w:rsidR="00A20FDD" w:rsidRDefault="00A20FDD" w:rsidP="00912CE3">
            <w:pPr>
              <w:widowControl w:val="0"/>
              <w:autoSpaceDE w:val="0"/>
              <w:autoSpaceDN w:val="0"/>
              <w:adjustRightInd w:val="0"/>
              <w:jc w:val="center"/>
              <w:rPr>
                <w:rFonts w:ascii="SassoonPrimaryInfant" w:hAnsi="SassoonPrimaryInfant"/>
                <w:sz w:val="24"/>
                <w:szCs w:val="22"/>
              </w:rPr>
            </w:pPr>
            <w:r w:rsidRPr="00C86764">
              <w:rPr>
                <w:rFonts w:ascii="SassoonPrimaryInfant" w:hAnsi="SassoonPrimaryInfant"/>
                <w:sz w:val="24"/>
                <w:szCs w:val="22"/>
              </w:rPr>
              <w:t>1</w:t>
            </w:r>
          </w:p>
        </w:tc>
        <w:tc>
          <w:tcPr>
            <w:tcW w:w="3933" w:type="pct"/>
            <w:shd w:val="clear" w:color="auto" w:fill="EEDDE5" w:themeFill="accent5" w:themeFillTint="33"/>
            <w:vAlign w:val="center"/>
          </w:tcPr>
          <w:p w14:paraId="2EACDD9B"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Contracts scrofula.</w:t>
            </w:r>
          </w:p>
        </w:tc>
      </w:tr>
      <w:tr w:rsidR="00A20FDD" w14:paraId="1A954365" w14:textId="77777777" w:rsidTr="00A20FDD">
        <w:trPr>
          <w:trHeight w:val="850"/>
          <w:tblCellSpacing w:w="56" w:type="dxa"/>
        </w:trPr>
        <w:tc>
          <w:tcPr>
            <w:tcW w:w="331" w:type="pct"/>
          </w:tcPr>
          <w:p w14:paraId="7833C18E"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74955187"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3</w:t>
            </w:r>
          </w:p>
        </w:tc>
        <w:tc>
          <w:tcPr>
            <w:tcW w:w="3933" w:type="pct"/>
            <w:shd w:val="clear" w:color="auto" w:fill="EEDDE5" w:themeFill="accent5" w:themeFillTint="33"/>
            <w:vAlign w:val="center"/>
          </w:tcPr>
          <w:p w14:paraId="1F65AC72"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Marries Elizabeth Porter.</w:t>
            </w:r>
          </w:p>
        </w:tc>
      </w:tr>
      <w:tr w:rsidR="00A20FDD" w14:paraId="4CDB5554" w14:textId="77777777" w:rsidTr="00A20FDD">
        <w:trPr>
          <w:trHeight w:val="850"/>
          <w:tblCellSpacing w:w="56" w:type="dxa"/>
        </w:trPr>
        <w:tc>
          <w:tcPr>
            <w:tcW w:w="331" w:type="pct"/>
          </w:tcPr>
          <w:p w14:paraId="6B473316" w14:textId="77777777" w:rsidR="00A20FDD" w:rsidRDefault="00A20FDD" w:rsidP="00912CE3">
            <w:pPr>
              <w:widowControl w:val="0"/>
              <w:autoSpaceDE w:val="0"/>
              <w:autoSpaceDN w:val="0"/>
              <w:adjustRightInd w:val="0"/>
              <w:jc w:val="center"/>
              <w:rPr>
                <w:rFonts w:ascii="SassoonPrimaryInfant" w:hAnsi="SassoonPrimaryInfant"/>
                <w:sz w:val="24"/>
                <w:szCs w:val="22"/>
              </w:rPr>
            </w:pPr>
          </w:p>
        </w:tc>
        <w:tc>
          <w:tcPr>
            <w:tcW w:w="51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57FB214" w14:textId="77777777" w:rsidR="00A20FDD" w:rsidRDefault="00A20FDD" w:rsidP="00912CE3">
            <w:pPr>
              <w:widowControl w:val="0"/>
              <w:autoSpaceDE w:val="0"/>
              <w:autoSpaceDN w:val="0"/>
              <w:adjustRightInd w:val="0"/>
              <w:jc w:val="center"/>
              <w:rPr>
                <w:rFonts w:ascii="SassoonPrimaryInfant" w:hAnsi="SassoonPrimaryInfant"/>
                <w:sz w:val="24"/>
                <w:szCs w:val="22"/>
              </w:rPr>
            </w:pPr>
            <w:r>
              <w:rPr>
                <w:rFonts w:ascii="SassoonPrimaryInfant" w:hAnsi="SassoonPrimaryInfant"/>
                <w:sz w:val="24"/>
                <w:szCs w:val="22"/>
              </w:rPr>
              <w:t>4</w:t>
            </w:r>
          </w:p>
        </w:tc>
        <w:tc>
          <w:tcPr>
            <w:tcW w:w="3933" w:type="pct"/>
            <w:shd w:val="clear" w:color="auto" w:fill="EEDDE5" w:themeFill="accent5" w:themeFillTint="33"/>
            <w:vAlign w:val="center"/>
          </w:tcPr>
          <w:p w14:paraId="2EDF7013" w14:textId="77777777" w:rsidR="00A20FDD" w:rsidRPr="00763464" w:rsidRDefault="00A20FDD" w:rsidP="00912CE3">
            <w:pPr>
              <w:widowControl w:val="0"/>
              <w:autoSpaceDE w:val="0"/>
              <w:autoSpaceDN w:val="0"/>
              <w:adjustRightInd w:val="0"/>
              <w:ind w:left="227"/>
              <w:rPr>
                <w:rFonts w:ascii="SassoonPrimaryInfant" w:hAnsi="SassoonPrimaryInfant"/>
                <w:sz w:val="24"/>
                <w:szCs w:val="22"/>
              </w:rPr>
            </w:pPr>
            <w:r w:rsidRPr="00763464">
              <w:rPr>
                <w:rFonts w:ascii="SassoonPrimaryInfant" w:hAnsi="SassoonPrimaryInfant"/>
                <w:sz w:val="24"/>
              </w:rPr>
              <w:t xml:space="preserve">Publishes his </w:t>
            </w:r>
            <w:r w:rsidRPr="00763464">
              <w:rPr>
                <w:rFonts w:ascii="SassoonPrimaryInfant" w:hAnsi="SassoonPrimaryInfant"/>
                <w:i/>
                <w:sz w:val="24"/>
              </w:rPr>
              <w:t>Dictionary of the English Language.</w:t>
            </w:r>
          </w:p>
        </w:tc>
      </w:tr>
    </w:tbl>
    <w:p w14:paraId="15655BD9" w14:textId="77777777" w:rsidR="00DC51EB" w:rsidRPr="00763464" w:rsidRDefault="00DC51EB" w:rsidP="00912CE3">
      <w:pPr>
        <w:rPr>
          <w:rFonts w:ascii="Times New Roman" w:eastAsiaTheme="majorEastAsia" w:hAnsi="Times New Roman"/>
          <w:bCs/>
          <w:color w:val="auto"/>
          <w:sz w:val="32"/>
          <w:szCs w:val="26"/>
        </w:rPr>
      </w:pPr>
      <w:r w:rsidRPr="00763464">
        <w:rPr>
          <w:rFonts w:ascii="Times New Roman" w:hAnsi="Times New Roman"/>
          <w:color w:val="auto"/>
        </w:rPr>
        <w:br w:type="page"/>
      </w:r>
    </w:p>
    <w:p w14:paraId="6C814F9F" w14:textId="77777777" w:rsidR="00DC51EB" w:rsidRPr="00FA7E3F" w:rsidRDefault="00CB5AB8" w:rsidP="00912CE3">
      <w:pPr>
        <w:pStyle w:val="H3"/>
        <w:shd w:val="clear" w:color="auto" w:fill="FBB19A" w:themeFill="accent2" w:themeFillTint="66"/>
        <w:spacing w:after="0" w:line="276" w:lineRule="auto"/>
        <w:rPr>
          <w:color w:val="auto"/>
        </w:rPr>
      </w:pPr>
      <w:bookmarkStart w:id="34" w:name="SamuelJohnsonbiographyR1"/>
      <w:r w:rsidRPr="000F214A">
        <w:rPr>
          <w:color w:val="auto"/>
        </w:rPr>
        <w:lastRenderedPageBreak/>
        <w:t xml:space="preserve">Resource </w:t>
      </w:r>
      <w:r w:rsidR="000F214A">
        <w:rPr>
          <w:color w:val="auto"/>
        </w:rPr>
        <w:t>1 –</w:t>
      </w:r>
      <w:r w:rsidR="000F5403">
        <w:rPr>
          <w:color w:val="auto"/>
        </w:rPr>
        <w:t xml:space="preserve"> </w:t>
      </w:r>
      <w:r w:rsidR="00DC51EB">
        <w:rPr>
          <w:color w:val="auto"/>
        </w:rPr>
        <w:t>Dr Johnson’s wonderful words!</w:t>
      </w:r>
    </w:p>
    <w:tbl>
      <w:tblPr>
        <w:tblStyle w:val="TableGrid"/>
        <w:tblW w:w="0" w:type="auto"/>
        <w:tblInd w:w="108" w:type="dxa"/>
        <w:tblBorders>
          <w:top w:val="dashed" w:sz="18" w:space="0" w:color="7AA22E" w:themeColor="accent6" w:themeShade="BF"/>
          <w:left w:val="dashed" w:sz="18" w:space="0" w:color="7AA22E" w:themeColor="accent6" w:themeShade="BF"/>
          <w:bottom w:val="dashed" w:sz="18" w:space="0" w:color="7AA22E" w:themeColor="accent6" w:themeShade="BF"/>
          <w:right w:val="dashed" w:sz="18" w:space="0" w:color="7AA22E" w:themeColor="accent6" w:themeShade="BF"/>
          <w:insideH w:val="dashed" w:sz="18" w:space="0" w:color="7AA22E" w:themeColor="accent6" w:themeShade="BF"/>
          <w:insideV w:val="dashed" w:sz="18" w:space="0" w:color="7AA22E" w:themeColor="accent6" w:themeShade="BF"/>
        </w:tblBorders>
        <w:tblLook w:val="04A0" w:firstRow="1" w:lastRow="0" w:firstColumn="1" w:lastColumn="0" w:noHBand="0" w:noVBand="1"/>
      </w:tblPr>
      <w:tblGrid>
        <w:gridCol w:w="4111"/>
        <w:gridCol w:w="2268"/>
        <w:gridCol w:w="3544"/>
      </w:tblGrid>
      <w:tr w:rsidR="00CB5AB8" w:rsidRPr="00D2643C" w14:paraId="5C9FFE85" w14:textId="77777777" w:rsidTr="001456B6">
        <w:trPr>
          <w:trHeight w:val="1020"/>
        </w:trPr>
        <w:tc>
          <w:tcPr>
            <w:tcW w:w="6379" w:type="dxa"/>
            <w:gridSpan w:val="2"/>
            <w:tcBorders>
              <w:top w:val="nil"/>
              <w:left w:val="nil"/>
              <w:right w:val="nil"/>
            </w:tcBorders>
            <w:shd w:val="clear" w:color="auto" w:fill="auto"/>
            <w:vAlign w:val="bottom"/>
          </w:tcPr>
          <w:bookmarkEnd w:id="34"/>
          <w:p w14:paraId="37D88504" w14:textId="77777777" w:rsidR="00CB5AB8" w:rsidRPr="00CB5AB8" w:rsidRDefault="00CB5AB8" w:rsidP="00912CE3">
            <w:pPr>
              <w:pStyle w:val="NormalWeb"/>
              <w:spacing w:before="180" w:beforeAutospacing="0" w:after="240" w:afterAutospacing="0" w:line="276" w:lineRule="auto"/>
              <w:rPr>
                <w:rFonts w:ascii="SassoonPrimaryInfant" w:hAnsi="SassoonPrimaryInfant"/>
                <w:b/>
                <w:color w:val="000000"/>
                <w:sz w:val="28"/>
              </w:rPr>
            </w:pPr>
            <w:r w:rsidRPr="00CB5AB8">
              <w:rPr>
                <w:rFonts w:ascii="SassoonPrimaryInfant" w:hAnsi="SassoonPrimaryInfant"/>
                <w:color w:val="000000"/>
              </w:rPr>
              <w:t>Cut out and match the words and definitions below.</w:t>
            </w:r>
          </w:p>
        </w:tc>
        <w:tc>
          <w:tcPr>
            <w:tcW w:w="3544" w:type="dxa"/>
            <w:tcBorders>
              <w:top w:val="nil"/>
              <w:left w:val="nil"/>
              <w:bottom w:val="dashed" w:sz="18" w:space="0" w:color="AE5A7E" w:themeColor="accent5"/>
              <w:right w:val="nil"/>
            </w:tcBorders>
            <w:shd w:val="clear" w:color="auto" w:fill="auto"/>
            <w:vAlign w:val="center"/>
          </w:tcPr>
          <w:p w14:paraId="0873C6D8" w14:textId="77777777" w:rsidR="00CB5AB8" w:rsidRDefault="00CB5AB8" w:rsidP="00912CE3">
            <w:pPr>
              <w:pStyle w:val="NormalWeb"/>
              <w:spacing w:before="180" w:beforeAutospacing="0" w:after="180" w:afterAutospacing="0" w:line="276" w:lineRule="auto"/>
              <w:ind w:left="340" w:right="340"/>
              <w:jc w:val="right"/>
              <w:rPr>
                <w:noProof/>
              </w:rPr>
            </w:pPr>
            <w:r>
              <w:rPr>
                <w:noProof/>
                <w:lang w:val="en-US" w:eastAsia="en-US"/>
              </w:rPr>
              <w:drawing>
                <wp:inline distT="0" distB="0" distL="0" distR="0" wp14:anchorId="4E287F10" wp14:editId="029F6354">
                  <wp:extent cx="543464" cy="543464"/>
                  <wp:effectExtent l="0" t="0" r="9525" b="9525"/>
                  <wp:docPr id="112" name="Picture 112" descr="T:\Publishing\Cross-site content\DTP images\Scissors_no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Publishing\Cross-site content\DTP images\Scissors_noshadow.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3341" cy="543341"/>
                          </a:xfrm>
                          <a:prstGeom prst="rect">
                            <a:avLst/>
                          </a:prstGeom>
                          <a:noFill/>
                          <a:ln>
                            <a:noFill/>
                          </a:ln>
                        </pic:spPr>
                      </pic:pic>
                    </a:graphicData>
                  </a:graphic>
                </wp:inline>
              </w:drawing>
            </w:r>
          </w:p>
        </w:tc>
      </w:tr>
      <w:tr w:rsidR="00DC51EB" w:rsidRPr="00D2643C" w14:paraId="330E577A"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00F41B0C"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awful</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2FBE4FF6"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An inflammation in the throat, which sometimes produces suffocation.</w:t>
            </w:r>
          </w:p>
        </w:tc>
      </w:tr>
      <w:tr w:rsidR="00DC51EB" w:rsidRPr="00D2643C" w14:paraId="04CFE234"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483EB0C2"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proofErr w:type="spellStart"/>
            <w:r w:rsidRPr="00CB5AB8">
              <w:rPr>
                <w:rFonts w:ascii="SassoonPrimaryInfant" w:hAnsi="SassoonPrimaryInfant"/>
                <w:b/>
                <w:color w:val="000000"/>
                <w:sz w:val="28"/>
              </w:rPr>
              <w:t>bedpresser</w:t>
            </w:r>
            <w:proofErr w:type="spellEnd"/>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280FE4F9"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Food made of milk.</w:t>
            </w:r>
          </w:p>
        </w:tc>
      </w:tr>
      <w:tr w:rsidR="00DC51EB" w:rsidRPr="00D2643C" w14:paraId="40C3170C"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36258BC8"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chocolate-house</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5970358C"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 mean fellow.</w:t>
            </w:r>
          </w:p>
        </w:tc>
      </w:tr>
      <w:tr w:rsidR="00DC51EB" w:rsidRPr="00D2643C" w14:paraId="04D723C0"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17580360"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dirt-pie</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26862F73"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Made of linen and wool mixed.</w:t>
            </w:r>
          </w:p>
        </w:tc>
      </w:tr>
      <w:tr w:rsidR="00DC51EB" w:rsidRPr="00D2643C" w14:paraId="11F61982"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4C832F7A"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proofErr w:type="spellStart"/>
            <w:r w:rsidRPr="00CB5AB8">
              <w:rPr>
                <w:rFonts w:ascii="SassoonPrimaryInfant" w:hAnsi="SassoonPrimaryInfant"/>
                <w:b/>
                <w:color w:val="000000"/>
                <w:sz w:val="28"/>
              </w:rPr>
              <w:t>garlickeater</w:t>
            </w:r>
            <w:proofErr w:type="spellEnd"/>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5FC13409"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Forms moulded by children of clay, in imitation of pastry.</w:t>
            </w:r>
          </w:p>
        </w:tc>
      </w:tr>
      <w:tr w:rsidR="00DC51EB" w:rsidRPr="00D2643C" w14:paraId="37A795A3"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293D5AB5"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proofErr w:type="spellStart"/>
            <w:r w:rsidRPr="00CB5AB8">
              <w:rPr>
                <w:rFonts w:ascii="SassoonPrimaryInfant" w:hAnsi="SassoonPrimaryInfant"/>
                <w:b/>
                <w:color w:val="000000"/>
                <w:sz w:val="28"/>
              </w:rPr>
              <w:t>hurlyburly</w:t>
            </w:r>
            <w:proofErr w:type="spellEnd"/>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31CD9A5C"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 heavy lazy fellow.</w:t>
            </w:r>
          </w:p>
        </w:tc>
      </w:tr>
      <w:tr w:rsidR="00DC51EB" w:rsidRPr="00D2643C" w14:paraId="13C60EED"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33245C5E"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proofErr w:type="spellStart"/>
            <w:r w:rsidRPr="00CB5AB8">
              <w:rPr>
                <w:rFonts w:ascii="SassoonPrimaryInfant" w:hAnsi="SassoonPrimaryInfant"/>
                <w:b/>
                <w:color w:val="000000"/>
                <w:sz w:val="28"/>
              </w:rPr>
              <w:t>linseywoolsey</w:t>
            </w:r>
            <w:proofErr w:type="spellEnd"/>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14F846F0"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Tooth-ache.</w:t>
            </w:r>
          </w:p>
        </w:tc>
      </w:tr>
      <w:tr w:rsidR="00DC51EB" w:rsidRPr="00D2643C" w14:paraId="1BADCC90"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3037543E"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proofErr w:type="spellStart"/>
            <w:r w:rsidRPr="00CB5AB8">
              <w:rPr>
                <w:rFonts w:ascii="SassoonPrimaryInfant" w:hAnsi="SassoonPrimaryInfant"/>
                <w:b/>
                <w:color w:val="000000"/>
                <w:sz w:val="28"/>
              </w:rPr>
              <w:t>odontalgick</w:t>
            </w:r>
            <w:proofErr w:type="spellEnd"/>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55A7A690"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A house where company is entertained with chocolate.</w:t>
            </w:r>
          </w:p>
        </w:tc>
      </w:tr>
      <w:tr w:rsidR="00DC51EB" w:rsidRPr="00D2643C" w14:paraId="55FDFCC4"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758D7984"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r w:rsidRPr="00CB5AB8">
              <w:rPr>
                <w:rFonts w:ascii="SassoonPrimaryInfant" w:hAnsi="SassoonPrimaryInfant"/>
                <w:b/>
                <w:color w:val="000000"/>
                <w:sz w:val="28"/>
              </w:rPr>
              <w:t>quinsy</w:t>
            </w:r>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4F7BA88D"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Commotion; bustle.</w:t>
            </w:r>
          </w:p>
        </w:tc>
      </w:tr>
      <w:tr w:rsidR="00DC51EB" w:rsidRPr="00D2643C" w14:paraId="27AD79E2" w14:textId="77777777" w:rsidTr="001456B6">
        <w:trPr>
          <w:trHeight w:val="1020"/>
        </w:trPr>
        <w:tc>
          <w:tcPr>
            <w:tcW w:w="4111" w:type="dxa"/>
            <w:tcBorders>
              <w:right w:val="dashed" w:sz="18" w:space="0" w:color="AE5A7E" w:themeColor="accent5"/>
            </w:tcBorders>
            <w:shd w:val="clear" w:color="auto" w:fill="EBF4DA" w:themeFill="accent6" w:themeFillTint="33"/>
            <w:vAlign w:val="center"/>
          </w:tcPr>
          <w:p w14:paraId="0BD6D95A" w14:textId="77777777" w:rsidR="00DC51EB" w:rsidRPr="00CB5AB8" w:rsidRDefault="00DC51EB" w:rsidP="00912CE3">
            <w:pPr>
              <w:pStyle w:val="NormalWeb"/>
              <w:spacing w:before="180" w:beforeAutospacing="0" w:after="180" w:afterAutospacing="0" w:line="276" w:lineRule="auto"/>
              <w:jc w:val="center"/>
              <w:rPr>
                <w:rFonts w:ascii="SassoonPrimaryInfant" w:hAnsi="SassoonPrimaryInfant"/>
                <w:b/>
                <w:color w:val="000000"/>
                <w:sz w:val="28"/>
              </w:rPr>
            </w:pPr>
            <w:proofErr w:type="spellStart"/>
            <w:r w:rsidRPr="00CB5AB8">
              <w:rPr>
                <w:rFonts w:ascii="SassoonPrimaryInfant" w:hAnsi="SassoonPrimaryInfant"/>
                <w:b/>
                <w:color w:val="000000"/>
                <w:sz w:val="28"/>
              </w:rPr>
              <w:t>whitemeat</w:t>
            </w:r>
            <w:proofErr w:type="spellEnd"/>
          </w:p>
        </w:tc>
        <w:tc>
          <w:tcPr>
            <w:tcW w:w="5812" w:type="dxa"/>
            <w:gridSpan w:val="2"/>
            <w:tcBorders>
              <w:top w:val="dashed" w:sz="18" w:space="0" w:color="AE5A7E" w:themeColor="accent5"/>
              <w:left w:val="dashed" w:sz="18" w:space="0" w:color="AE5A7E" w:themeColor="accent5"/>
              <w:bottom w:val="dashed" w:sz="18" w:space="0" w:color="AE5A7E" w:themeColor="accent5"/>
              <w:right w:val="dashed" w:sz="18" w:space="0" w:color="AE5A7E" w:themeColor="accent5"/>
            </w:tcBorders>
            <w:shd w:val="clear" w:color="auto" w:fill="FDD8CC" w:themeFill="accent2" w:themeFillTint="33"/>
            <w:vAlign w:val="center"/>
          </w:tcPr>
          <w:p w14:paraId="4C5D059F" w14:textId="77777777" w:rsidR="00DC51EB" w:rsidRPr="00CB5AB8" w:rsidRDefault="00DC51EB" w:rsidP="00912CE3">
            <w:pPr>
              <w:pStyle w:val="NormalWeb"/>
              <w:spacing w:before="180" w:beforeAutospacing="0" w:after="180" w:afterAutospacing="0" w:line="276" w:lineRule="auto"/>
              <w:ind w:left="340" w:right="340"/>
              <w:rPr>
                <w:rFonts w:ascii="SassoonPrimaryInfant" w:hAnsi="SassoonPrimaryInfant"/>
                <w:b/>
                <w:color w:val="000000"/>
              </w:rPr>
            </w:pPr>
            <w:r w:rsidRPr="00CB5AB8">
              <w:rPr>
                <w:rFonts w:ascii="SassoonPrimaryInfant" w:hAnsi="SassoonPrimaryInfant"/>
                <w:b/>
                <w:color w:val="000000"/>
              </w:rPr>
              <w:t>That which strikes with awe, or fills with reverence.</w:t>
            </w:r>
          </w:p>
        </w:tc>
      </w:tr>
    </w:tbl>
    <w:p w14:paraId="452993C4" w14:textId="77777777" w:rsidR="00AD3D77" w:rsidRDefault="00CB5AB8" w:rsidP="00912CE3">
      <w:pPr>
        <w:pStyle w:val="H3"/>
        <w:shd w:val="clear" w:color="auto" w:fill="auto"/>
        <w:spacing w:before="120" w:after="480" w:line="276" w:lineRule="auto"/>
        <w:rPr>
          <w:color w:val="auto"/>
        </w:rPr>
        <w:sectPr w:rsidR="00AD3D77" w:rsidSect="00A20FDD">
          <w:headerReference w:type="default" r:id="rId96"/>
          <w:pgSz w:w="11906" w:h="16838"/>
          <w:pgMar w:top="1021" w:right="964" w:bottom="1021" w:left="964" w:header="708" w:footer="708" w:gutter="0"/>
          <w:cols w:space="708"/>
          <w:docGrid w:linePitch="381"/>
        </w:sectPr>
      </w:pPr>
      <w:r w:rsidRPr="00CB5AB8">
        <w:rPr>
          <w:noProof/>
          <w:color w:val="auto"/>
          <w:sz w:val="14"/>
          <w:lang w:val="en-US"/>
        </w:rPr>
        <w:drawing>
          <wp:inline distT="0" distB="0" distL="0" distR="0" wp14:anchorId="37B2512D" wp14:editId="4EE10603">
            <wp:extent cx="1378291" cy="9144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t="1" b="3576"/>
                    <a:stretch/>
                  </pic:blipFill>
                  <pic:spPr bwMode="auto">
                    <a:xfrm>
                      <a:off x="0" y="0"/>
                      <a:ext cx="1383992" cy="918182"/>
                    </a:xfrm>
                    <a:prstGeom prst="rect">
                      <a:avLst/>
                    </a:prstGeom>
                    <a:ln>
                      <a:noFill/>
                    </a:ln>
                    <a:extLst>
                      <a:ext uri="{53640926-AAD7-44D8-BBD7-CCE9431645EC}">
                        <a14:shadowObscured xmlns:a14="http://schemas.microsoft.com/office/drawing/2010/main"/>
                      </a:ext>
                    </a:extLst>
                  </pic:spPr>
                </pic:pic>
              </a:graphicData>
            </a:graphic>
          </wp:inline>
        </w:drawing>
      </w:r>
    </w:p>
    <w:p w14:paraId="671696AD" w14:textId="77777777" w:rsidR="00C91D35" w:rsidRPr="00B57DBA" w:rsidRDefault="00DC51EB" w:rsidP="00912CE3">
      <w:pPr>
        <w:pStyle w:val="H3"/>
        <w:shd w:val="clear" w:color="auto" w:fill="FBB19A" w:themeFill="accent2" w:themeFillTint="66"/>
        <w:spacing w:line="276" w:lineRule="auto"/>
        <w:rPr>
          <w:color w:val="auto"/>
        </w:rPr>
      </w:pPr>
      <w:bookmarkStart w:id="35" w:name="SamuelJohnsonbiographyR2"/>
      <w:r w:rsidRPr="000F214A">
        <w:rPr>
          <w:color w:val="auto"/>
        </w:rPr>
        <w:lastRenderedPageBreak/>
        <w:t xml:space="preserve">Resource </w:t>
      </w:r>
      <w:r w:rsidR="000F214A">
        <w:rPr>
          <w:color w:val="auto"/>
        </w:rPr>
        <w:t>2 –</w:t>
      </w:r>
      <w:r w:rsidR="000F5403">
        <w:rPr>
          <w:color w:val="auto"/>
        </w:rPr>
        <w:t xml:space="preserve"> </w:t>
      </w:r>
      <w:r w:rsidR="00074418">
        <w:rPr>
          <w:color w:val="auto"/>
        </w:rPr>
        <w:t xml:space="preserve">Answers for </w:t>
      </w:r>
      <w:r w:rsidR="00074418" w:rsidRPr="00074418">
        <w:rPr>
          <w:i/>
          <w:color w:val="auto"/>
        </w:rPr>
        <w:t xml:space="preserve">Resource </w:t>
      </w:r>
      <w:r w:rsidR="00965C7E">
        <w:rPr>
          <w:i/>
          <w:color w:val="auto"/>
        </w:rPr>
        <w:t>1</w:t>
      </w:r>
      <w:r w:rsidR="00074418" w:rsidRPr="00074418">
        <w:rPr>
          <w:i/>
          <w:color w:val="auto"/>
        </w:rPr>
        <w:t xml:space="preserve"> – </w:t>
      </w:r>
      <w:r w:rsidRPr="00074418">
        <w:rPr>
          <w:i/>
          <w:color w:val="auto"/>
        </w:rPr>
        <w:t>Dr Jo</w:t>
      </w:r>
      <w:r w:rsidR="00074418" w:rsidRPr="00074418">
        <w:rPr>
          <w:i/>
          <w:color w:val="auto"/>
        </w:rPr>
        <w:t>hnson’s wonderful words</w:t>
      </w:r>
      <w:r w:rsidR="00074418">
        <w:rPr>
          <w:i/>
          <w:color w:val="auto"/>
        </w:rPr>
        <w:t>!</w:t>
      </w:r>
    </w:p>
    <w:bookmarkEnd w:id="35"/>
    <w:tbl>
      <w:tblPr>
        <w:tblStyle w:val="TableGrid"/>
        <w:tblW w:w="0" w:type="auto"/>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709"/>
        <w:gridCol w:w="2552"/>
        <w:gridCol w:w="6378"/>
      </w:tblGrid>
      <w:tr w:rsidR="00C91D35" w:rsidRPr="00D2643C" w14:paraId="36883B8E" w14:textId="77777777" w:rsidTr="00CB5AB8">
        <w:trPr>
          <w:trHeight w:val="1020"/>
        </w:trPr>
        <w:tc>
          <w:tcPr>
            <w:tcW w:w="709" w:type="dxa"/>
            <w:tcBorders>
              <w:right w:val="nil"/>
            </w:tcBorders>
            <w:shd w:val="clear" w:color="auto" w:fill="EBF4DA" w:themeFill="accent6" w:themeFillTint="33"/>
            <w:vAlign w:val="center"/>
          </w:tcPr>
          <w:p w14:paraId="689F47D5"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4193A02E"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awful</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5774CA78" w14:textId="17D5137F" w:rsidR="00C91D35" w:rsidRPr="00D2643C" w:rsidRDefault="00C91D35" w:rsidP="00E37DF6">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That which strikes with awe, or fills with reverence.</w:t>
            </w:r>
            <w:r w:rsidRPr="00AD3D77">
              <w:rPr>
                <w:rFonts w:ascii="SassoonPrimaryInfant" w:hAnsi="SassoonPrimaryInfant"/>
                <w:i/>
                <w:color w:val="000000"/>
              </w:rPr>
              <w:t xml:space="preserve"> (This comes from the joining of two words – ‘awe’ and ‘full’, meaning ‘full of awe’. It is interesting to note that this is the opposite to the way in which we use the word today</w:t>
            </w:r>
            <w:r w:rsidR="00E37DF6">
              <w:rPr>
                <w:rFonts w:ascii="SassoonPrimaryInfant" w:hAnsi="SassoonPrimaryInfant"/>
                <w:i/>
                <w:color w:val="000000"/>
              </w:rPr>
              <w:t>. In the past, ‘awful’ would have been used in a similar way to the word ‘awesome’.</w:t>
            </w:r>
            <w:r w:rsidRPr="00AD3D77">
              <w:rPr>
                <w:rFonts w:ascii="SassoonPrimaryInfant" w:hAnsi="SassoonPrimaryInfant"/>
                <w:i/>
                <w:color w:val="000000"/>
              </w:rPr>
              <w:t>)</w:t>
            </w:r>
          </w:p>
        </w:tc>
      </w:tr>
      <w:tr w:rsidR="00C91D35" w:rsidRPr="00D2643C" w14:paraId="6DC57EB0" w14:textId="77777777" w:rsidTr="00CB5AB8">
        <w:trPr>
          <w:trHeight w:val="1020"/>
        </w:trPr>
        <w:tc>
          <w:tcPr>
            <w:tcW w:w="709" w:type="dxa"/>
            <w:tcBorders>
              <w:right w:val="nil"/>
            </w:tcBorders>
            <w:shd w:val="clear" w:color="auto" w:fill="EBF4DA" w:themeFill="accent6" w:themeFillTint="33"/>
            <w:vAlign w:val="center"/>
          </w:tcPr>
          <w:p w14:paraId="236187E3"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6FA6C603"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proofErr w:type="spellStart"/>
            <w:r w:rsidRPr="008A7270">
              <w:rPr>
                <w:rFonts w:ascii="SassoonPrimaryInfant" w:hAnsi="SassoonPrimaryInfant"/>
                <w:color w:val="000000"/>
                <w:sz w:val="32"/>
              </w:rPr>
              <w:t>bedpresser</w:t>
            </w:r>
            <w:proofErr w:type="spellEnd"/>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6C0743EB"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A heavy lazy fellow. </w:t>
            </w:r>
            <w:r w:rsidRPr="00AD3D77">
              <w:rPr>
                <w:rFonts w:ascii="SassoonPrimaryInfant" w:hAnsi="SassoonPrimaryInfant"/>
                <w:i/>
                <w:color w:val="000000"/>
              </w:rPr>
              <w:t>(Can the children work out why this word has this definition?)</w:t>
            </w:r>
          </w:p>
        </w:tc>
      </w:tr>
      <w:tr w:rsidR="00C91D35" w:rsidRPr="00D2643C" w14:paraId="133B3994" w14:textId="77777777" w:rsidTr="00CB5AB8">
        <w:trPr>
          <w:trHeight w:val="1020"/>
        </w:trPr>
        <w:tc>
          <w:tcPr>
            <w:tcW w:w="709" w:type="dxa"/>
            <w:tcBorders>
              <w:right w:val="nil"/>
            </w:tcBorders>
            <w:shd w:val="clear" w:color="auto" w:fill="EBF4DA" w:themeFill="accent6" w:themeFillTint="33"/>
            <w:vAlign w:val="center"/>
          </w:tcPr>
          <w:p w14:paraId="4C9A0A91"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4C94346B"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chocolate-house</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6CABBB3E"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A house where company is entertained with chocolate. </w:t>
            </w:r>
            <w:r w:rsidRPr="00AD3D77">
              <w:rPr>
                <w:rFonts w:ascii="SassoonPrimaryInfant" w:hAnsi="SassoonPrimaryInfant"/>
                <w:i/>
                <w:color w:val="000000"/>
              </w:rPr>
              <w:t>(This was rather like a café, where customers were served a chocolate drink.)</w:t>
            </w:r>
          </w:p>
        </w:tc>
      </w:tr>
      <w:tr w:rsidR="00C91D35" w:rsidRPr="00D2643C" w14:paraId="2232E705" w14:textId="77777777" w:rsidTr="00CB5AB8">
        <w:trPr>
          <w:trHeight w:val="1020"/>
        </w:trPr>
        <w:tc>
          <w:tcPr>
            <w:tcW w:w="709" w:type="dxa"/>
            <w:tcBorders>
              <w:right w:val="nil"/>
            </w:tcBorders>
            <w:shd w:val="clear" w:color="auto" w:fill="EBF4DA" w:themeFill="accent6" w:themeFillTint="33"/>
            <w:vAlign w:val="center"/>
          </w:tcPr>
          <w:p w14:paraId="621CA693"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002F3E02"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dirt-pie</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2F6A75B8"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Forms moulded by children of clay, in imitation of pastry.</w:t>
            </w:r>
          </w:p>
        </w:tc>
      </w:tr>
      <w:tr w:rsidR="00C91D35" w:rsidRPr="00D2643C" w14:paraId="2A3B0AA9" w14:textId="77777777" w:rsidTr="00CB5AB8">
        <w:trPr>
          <w:trHeight w:val="1020"/>
        </w:trPr>
        <w:tc>
          <w:tcPr>
            <w:tcW w:w="709" w:type="dxa"/>
            <w:tcBorders>
              <w:right w:val="nil"/>
            </w:tcBorders>
            <w:shd w:val="clear" w:color="auto" w:fill="EBF4DA" w:themeFill="accent6" w:themeFillTint="33"/>
            <w:vAlign w:val="center"/>
          </w:tcPr>
          <w:p w14:paraId="15D55E25"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3589752D"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proofErr w:type="spellStart"/>
            <w:r w:rsidRPr="008A7270">
              <w:rPr>
                <w:rFonts w:ascii="SassoonPrimaryInfant" w:hAnsi="SassoonPrimaryInfant"/>
                <w:color w:val="000000"/>
                <w:sz w:val="32"/>
              </w:rPr>
              <w:t>garlickeater</w:t>
            </w:r>
            <w:proofErr w:type="spellEnd"/>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756120FA"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A mean fellow. </w:t>
            </w:r>
            <w:r w:rsidRPr="00AD3D77">
              <w:rPr>
                <w:rFonts w:ascii="SassoonPrimaryInfant" w:hAnsi="SassoonPrimaryInfant"/>
                <w:i/>
                <w:color w:val="000000"/>
              </w:rPr>
              <w:t>(Why might this word have this definition?)</w:t>
            </w:r>
          </w:p>
        </w:tc>
      </w:tr>
      <w:tr w:rsidR="00C91D35" w:rsidRPr="00D2643C" w14:paraId="1583551F" w14:textId="77777777" w:rsidTr="00CB5AB8">
        <w:trPr>
          <w:trHeight w:val="1020"/>
        </w:trPr>
        <w:tc>
          <w:tcPr>
            <w:tcW w:w="709" w:type="dxa"/>
            <w:tcBorders>
              <w:right w:val="nil"/>
            </w:tcBorders>
            <w:shd w:val="clear" w:color="auto" w:fill="EBF4DA" w:themeFill="accent6" w:themeFillTint="33"/>
            <w:vAlign w:val="center"/>
          </w:tcPr>
          <w:p w14:paraId="3614C857"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56568E5E"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hurly-burly</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51A0810B"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Commotion; bustle.</w:t>
            </w:r>
          </w:p>
        </w:tc>
      </w:tr>
      <w:tr w:rsidR="00C91D35" w:rsidRPr="00D2643C" w14:paraId="75F68C66" w14:textId="77777777" w:rsidTr="00CB5AB8">
        <w:trPr>
          <w:trHeight w:val="1020"/>
        </w:trPr>
        <w:tc>
          <w:tcPr>
            <w:tcW w:w="709" w:type="dxa"/>
            <w:tcBorders>
              <w:right w:val="nil"/>
            </w:tcBorders>
            <w:shd w:val="clear" w:color="auto" w:fill="EBF4DA" w:themeFill="accent6" w:themeFillTint="33"/>
            <w:vAlign w:val="center"/>
          </w:tcPr>
          <w:p w14:paraId="6A653CBB"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48D7D429"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proofErr w:type="spellStart"/>
            <w:r w:rsidRPr="008A7270">
              <w:rPr>
                <w:rFonts w:ascii="SassoonPrimaryInfant" w:hAnsi="SassoonPrimaryInfant"/>
                <w:color w:val="000000"/>
                <w:sz w:val="32"/>
              </w:rPr>
              <w:t>linseywoolsey</w:t>
            </w:r>
            <w:proofErr w:type="spellEnd"/>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1AF2F6E6"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Made of linen and wool mixed. </w:t>
            </w:r>
            <w:r w:rsidRPr="00AD3D77">
              <w:rPr>
                <w:rFonts w:ascii="SassoonPrimaryInfant" w:hAnsi="SassoonPrimaryInfant"/>
                <w:i/>
                <w:color w:val="000000"/>
              </w:rPr>
              <w:t>(Can the children think of any modern fabric whose name is also a mixture of its two materials?)</w:t>
            </w:r>
          </w:p>
        </w:tc>
      </w:tr>
      <w:tr w:rsidR="00C91D35" w:rsidRPr="00D2643C" w14:paraId="1D48ABBA" w14:textId="77777777" w:rsidTr="00CB5AB8">
        <w:trPr>
          <w:trHeight w:val="1020"/>
        </w:trPr>
        <w:tc>
          <w:tcPr>
            <w:tcW w:w="709" w:type="dxa"/>
            <w:tcBorders>
              <w:right w:val="nil"/>
            </w:tcBorders>
            <w:shd w:val="clear" w:color="auto" w:fill="EBF4DA" w:themeFill="accent6" w:themeFillTint="33"/>
            <w:vAlign w:val="center"/>
          </w:tcPr>
          <w:p w14:paraId="0E7523C3"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3EE9A94F"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proofErr w:type="spellStart"/>
            <w:r w:rsidRPr="008A7270">
              <w:rPr>
                <w:rFonts w:ascii="SassoonPrimaryInfant" w:hAnsi="SassoonPrimaryInfant"/>
                <w:color w:val="000000"/>
                <w:sz w:val="32"/>
              </w:rPr>
              <w:t>odontalgick</w:t>
            </w:r>
            <w:proofErr w:type="spellEnd"/>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251121C1"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 xml:space="preserve">Tooth-ache. </w:t>
            </w:r>
            <w:r w:rsidRPr="00AD3D77">
              <w:rPr>
                <w:rFonts w:ascii="SassoonPrimaryInfant" w:hAnsi="SassoonPrimaryInfant"/>
                <w:i/>
                <w:color w:val="000000"/>
              </w:rPr>
              <w:t>(Can the children see any clues that the word is to do with teeth?)</w:t>
            </w:r>
          </w:p>
        </w:tc>
      </w:tr>
      <w:tr w:rsidR="00C91D35" w:rsidRPr="00D2643C" w14:paraId="00E6D784" w14:textId="77777777" w:rsidTr="00CB5AB8">
        <w:trPr>
          <w:trHeight w:val="1020"/>
        </w:trPr>
        <w:tc>
          <w:tcPr>
            <w:tcW w:w="709" w:type="dxa"/>
            <w:tcBorders>
              <w:right w:val="nil"/>
            </w:tcBorders>
            <w:shd w:val="clear" w:color="auto" w:fill="EBF4DA" w:themeFill="accent6" w:themeFillTint="33"/>
            <w:vAlign w:val="center"/>
          </w:tcPr>
          <w:p w14:paraId="07F0C468"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3AAB8859"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r w:rsidRPr="008A7270">
              <w:rPr>
                <w:rFonts w:ascii="SassoonPrimaryInfant" w:hAnsi="SassoonPrimaryInfant"/>
                <w:color w:val="000000"/>
                <w:sz w:val="32"/>
              </w:rPr>
              <w:t>quinsy</w:t>
            </w:r>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619A8B82"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An inflammation in the throat, which sometimes produces suffocation.</w:t>
            </w:r>
          </w:p>
        </w:tc>
      </w:tr>
      <w:tr w:rsidR="00C91D35" w:rsidRPr="00D2643C" w14:paraId="115A36AA" w14:textId="77777777" w:rsidTr="00CB5AB8">
        <w:trPr>
          <w:trHeight w:val="1020"/>
        </w:trPr>
        <w:tc>
          <w:tcPr>
            <w:tcW w:w="709" w:type="dxa"/>
            <w:tcBorders>
              <w:right w:val="nil"/>
            </w:tcBorders>
            <w:shd w:val="clear" w:color="auto" w:fill="EBF4DA" w:themeFill="accent6" w:themeFillTint="33"/>
            <w:vAlign w:val="center"/>
          </w:tcPr>
          <w:p w14:paraId="32E69BE6" w14:textId="77777777" w:rsidR="00C91D35" w:rsidRPr="00C91D35" w:rsidRDefault="00C91D35" w:rsidP="000F5403">
            <w:pPr>
              <w:pStyle w:val="NormalWeb"/>
              <w:numPr>
                <w:ilvl w:val="0"/>
                <w:numId w:val="31"/>
              </w:numPr>
              <w:spacing w:before="180" w:beforeAutospacing="0" w:after="180" w:afterAutospacing="0" w:line="276" w:lineRule="auto"/>
              <w:jc w:val="center"/>
              <w:rPr>
                <w:rFonts w:ascii="SassoonPrimaryInfant" w:hAnsi="SassoonPrimaryInfant"/>
                <w:b/>
                <w:color w:val="FF0000"/>
              </w:rPr>
            </w:pPr>
          </w:p>
        </w:tc>
        <w:tc>
          <w:tcPr>
            <w:tcW w:w="2552" w:type="dxa"/>
            <w:tcBorders>
              <w:left w:val="nil"/>
              <w:right w:val="single" w:sz="8" w:space="0" w:color="AE5A7E" w:themeColor="accent5"/>
            </w:tcBorders>
            <w:shd w:val="clear" w:color="auto" w:fill="EBF4DA" w:themeFill="accent6" w:themeFillTint="33"/>
            <w:vAlign w:val="center"/>
          </w:tcPr>
          <w:p w14:paraId="53F7A231" w14:textId="77777777" w:rsidR="00C91D35" w:rsidRPr="008A7270" w:rsidRDefault="00C91D35" w:rsidP="00912CE3">
            <w:pPr>
              <w:pStyle w:val="NormalWeb"/>
              <w:spacing w:before="180" w:beforeAutospacing="0" w:after="180" w:afterAutospacing="0" w:line="276" w:lineRule="auto"/>
              <w:rPr>
                <w:rFonts w:ascii="SassoonPrimaryInfant" w:hAnsi="SassoonPrimaryInfant"/>
                <w:color w:val="000000"/>
                <w:sz w:val="32"/>
              </w:rPr>
            </w:pPr>
            <w:proofErr w:type="spellStart"/>
            <w:r w:rsidRPr="008A7270">
              <w:rPr>
                <w:rFonts w:ascii="SassoonPrimaryInfant" w:hAnsi="SassoonPrimaryInfant"/>
                <w:color w:val="000000"/>
                <w:sz w:val="32"/>
              </w:rPr>
              <w:t>whitemeat</w:t>
            </w:r>
            <w:proofErr w:type="spellEnd"/>
          </w:p>
        </w:tc>
        <w:tc>
          <w:tcPr>
            <w:tcW w:w="6378" w:type="dxa"/>
            <w:tcBorders>
              <w:top w:val="single" w:sz="8" w:space="0" w:color="AE5A7E" w:themeColor="accent5"/>
              <w:left w:val="single" w:sz="8" w:space="0" w:color="AE5A7E" w:themeColor="accent5"/>
              <w:bottom w:val="single" w:sz="8" w:space="0" w:color="AE5A7E" w:themeColor="accent5"/>
              <w:right w:val="single" w:sz="8" w:space="0" w:color="AE5A7E" w:themeColor="accent5"/>
            </w:tcBorders>
            <w:shd w:val="clear" w:color="auto" w:fill="FDD8CC" w:themeFill="accent2" w:themeFillTint="33"/>
            <w:vAlign w:val="center"/>
          </w:tcPr>
          <w:p w14:paraId="5E161CC2" w14:textId="77777777" w:rsidR="00C91D35" w:rsidRPr="00D2643C" w:rsidRDefault="00C91D35" w:rsidP="00912CE3">
            <w:pPr>
              <w:pStyle w:val="NormalWeb"/>
              <w:spacing w:before="180" w:beforeAutospacing="0" w:after="180" w:afterAutospacing="0" w:line="276" w:lineRule="auto"/>
              <w:ind w:left="283" w:right="283"/>
              <w:rPr>
                <w:rFonts w:ascii="SassoonPrimaryInfant" w:hAnsi="SassoonPrimaryInfant"/>
                <w:i/>
                <w:color w:val="000000"/>
              </w:rPr>
            </w:pPr>
            <w:r w:rsidRPr="00AD3D77">
              <w:rPr>
                <w:rFonts w:ascii="SassoonPrimaryInfant" w:hAnsi="SassoonPrimaryInfant"/>
                <w:color w:val="000000"/>
              </w:rPr>
              <w:t>Food made of milk.</w:t>
            </w:r>
          </w:p>
        </w:tc>
      </w:tr>
    </w:tbl>
    <w:p w14:paraId="4CEFD8B8" w14:textId="77777777" w:rsidR="00DC51EB" w:rsidRPr="00C91D35" w:rsidRDefault="00DC51EB" w:rsidP="00912CE3">
      <w:pPr>
        <w:rPr>
          <w:rFonts w:ascii="SassoonPrimaryInfant" w:eastAsiaTheme="majorEastAsia" w:hAnsi="SassoonPrimaryInfant" w:cstheme="majorBidi"/>
          <w:bCs/>
          <w:color w:val="auto"/>
          <w:sz w:val="20"/>
          <w:szCs w:val="26"/>
        </w:rPr>
      </w:pPr>
      <w:r w:rsidRPr="00C91D35">
        <w:rPr>
          <w:color w:val="auto"/>
          <w:sz w:val="14"/>
        </w:rPr>
        <w:br w:type="page"/>
      </w:r>
    </w:p>
    <w:p w14:paraId="2859F731" w14:textId="77777777" w:rsidR="00DC51EB" w:rsidRPr="00074418" w:rsidRDefault="00DC51EB" w:rsidP="00912CE3">
      <w:pPr>
        <w:pStyle w:val="H3"/>
        <w:shd w:val="clear" w:color="auto" w:fill="FBB19A" w:themeFill="accent2" w:themeFillTint="66"/>
        <w:spacing w:line="276" w:lineRule="auto"/>
        <w:rPr>
          <w:color w:val="auto"/>
        </w:rPr>
      </w:pPr>
      <w:bookmarkStart w:id="36" w:name="SamuelJohnsonbiographyR3"/>
      <w:r w:rsidRPr="000F214A">
        <w:rPr>
          <w:color w:val="auto"/>
        </w:rPr>
        <w:lastRenderedPageBreak/>
        <w:t xml:space="preserve">Resource </w:t>
      </w:r>
      <w:r w:rsidR="000F214A">
        <w:rPr>
          <w:color w:val="auto"/>
        </w:rPr>
        <w:t xml:space="preserve">3 – </w:t>
      </w:r>
      <w:r w:rsidRPr="00074418">
        <w:rPr>
          <w:color w:val="auto"/>
        </w:rPr>
        <w:t>My biography notes</w:t>
      </w:r>
    </w:p>
    <w:bookmarkEnd w:id="36"/>
    <w:p w14:paraId="1E6CDF4E" w14:textId="77777777" w:rsidR="00EC735D" w:rsidRPr="00BC7EC4"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51BF7845" w14:textId="77777777" w:rsidR="00EC735D" w:rsidRDefault="00EC735D" w:rsidP="00912CE3">
      <w:pPr>
        <w:rPr>
          <w:rFonts w:ascii="SassoonPrimaryInfant" w:hAnsi="SassoonPrimaryInfant"/>
          <w:bCs/>
          <w:sz w:val="24"/>
          <w:szCs w:val="24"/>
        </w:rPr>
      </w:pPr>
    </w:p>
    <w:p w14:paraId="3975CD1A" w14:textId="77777777" w:rsidR="00DC51EB" w:rsidRPr="001731C7" w:rsidRDefault="00DC51EB" w:rsidP="00912CE3">
      <w:pPr>
        <w:rPr>
          <w:rFonts w:ascii="SassoonPrimaryInfant" w:hAnsi="SassoonPrimaryInfant"/>
          <w:bCs/>
          <w:sz w:val="24"/>
          <w:szCs w:val="24"/>
        </w:rPr>
      </w:pPr>
      <w:r w:rsidRPr="001731C7">
        <w:rPr>
          <w:rFonts w:ascii="SassoonPrimaryInfant" w:hAnsi="SassoonPrimaryInfant"/>
          <w:bCs/>
          <w:sz w:val="24"/>
          <w:szCs w:val="24"/>
        </w:rPr>
        <w:t>Make notes about your chosen person here, and then use them to write your own short biography.</w:t>
      </w:r>
    </w:p>
    <w:p w14:paraId="774A36B5" w14:textId="77777777" w:rsidR="00DC51EB" w:rsidRPr="00D672CC" w:rsidRDefault="00DC51EB" w:rsidP="00912CE3">
      <w:pPr>
        <w:rPr>
          <w:rFonts w:ascii="SassoonPrimaryInfant" w:hAnsi="SassoonPrimaryInfant"/>
          <w:bCs/>
          <w:i/>
          <w:sz w:val="24"/>
          <w:szCs w:val="24"/>
        </w:rPr>
      </w:pPr>
    </w:p>
    <w:tbl>
      <w:tblPr>
        <w:tblStyle w:val="TableGrid"/>
        <w:tblW w:w="4891" w:type="pct"/>
        <w:tblInd w:w="108" w:type="dxa"/>
        <w:tblBorders>
          <w:top w:val="single" w:sz="8" w:space="0" w:color="A0CC4B" w:themeColor="accent6"/>
          <w:left w:val="single" w:sz="8" w:space="0" w:color="A0CC4B" w:themeColor="accent6"/>
          <w:bottom w:val="single" w:sz="8" w:space="0" w:color="A0CC4B" w:themeColor="accent6"/>
          <w:right w:val="single" w:sz="8" w:space="0" w:color="A0CC4B" w:themeColor="accent6"/>
          <w:insideH w:val="single" w:sz="8" w:space="0" w:color="A0CC4B" w:themeColor="accent6"/>
          <w:insideV w:val="single" w:sz="8" w:space="0" w:color="A0CC4B" w:themeColor="accent6"/>
        </w:tblBorders>
        <w:tblLook w:val="04A0" w:firstRow="1" w:lastRow="0" w:firstColumn="1" w:lastColumn="0" w:noHBand="0" w:noVBand="1"/>
      </w:tblPr>
      <w:tblGrid>
        <w:gridCol w:w="2126"/>
        <w:gridCol w:w="7513"/>
      </w:tblGrid>
      <w:tr w:rsidR="00DC51EB" w:rsidRPr="00D672CC" w14:paraId="3184A8B7" w14:textId="77777777" w:rsidTr="00EC735D">
        <w:trPr>
          <w:trHeight w:val="850"/>
        </w:trPr>
        <w:tc>
          <w:tcPr>
            <w:tcW w:w="1103" w:type="pct"/>
            <w:shd w:val="clear" w:color="auto" w:fill="EBF4DA" w:themeFill="accent6" w:themeFillTint="33"/>
            <w:vAlign w:val="center"/>
          </w:tcPr>
          <w:p w14:paraId="7521BCE8"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Full name:</w:t>
            </w:r>
          </w:p>
        </w:tc>
        <w:tc>
          <w:tcPr>
            <w:tcW w:w="3897" w:type="pct"/>
            <w:vAlign w:val="center"/>
          </w:tcPr>
          <w:p w14:paraId="2A58F390" w14:textId="77777777" w:rsidR="00DC51EB" w:rsidRPr="00D672CC" w:rsidRDefault="00DC51EB" w:rsidP="00EC735D">
            <w:pPr>
              <w:spacing w:before="120"/>
              <w:rPr>
                <w:rFonts w:ascii="SassoonPrimaryInfant" w:hAnsi="SassoonPrimaryInfant"/>
                <w:bCs/>
                <w:sz w:val="24"/>
                <w:szCs w:val="24"/>
              </w:rPr>
            </w:pPr>
          </w:p>
        </w:tc>
      </w:tr>
      <w:tr w:rsidR="00DC51EB" w:rsidRPr="00D672CC" w14:paraId="7AF43BB3" w14:textId="77777777" w:rsidTr="00EC735D">
        <w:trPr>
          <w:trHeight w:val="850"/>
        </w:trPr>
        <w:tc>
          <w:tcPr>
            <w:tcW w:w="1103" w:type="pct"/>
            <w:shd w:val="clear" w:color="auto" w:fill="EBF4DA" w:themeFill="accent6" w:themeFillTint="33"/>
            <w:vAlign w:val="center"/>
          </w:tcPr>
          <w:p w14:paraId="4949404F"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Date and place of birth:</w:t>
            </w:r>
          </w:p>
        </w:tc>
        <w:tc>
          <w:tcPr>
            <w:tcW w:w="3897" w:type="pct"/>
            <w:vAlign w:val="center"/>
          </w:tcPr>
          <w:p w14:paraId="1A34E9A6" w14:textId="77777777" w:rsidR="00DC51EB" w:rsidRPr="00D672CC" w:rsidRDefault="00DC51EB" w:rsidP="00EC735D">
            <w:pPr>
              <w:spacing w:before="120"/>
              <w:rPr>
                <w:rFonts w:ascii="SassoonPrimaryInfant" w:hAnsi="SassoonPrimaryInfant"/>
                <w:bCs/>
                <w:sz w:val="24"/>
                <w:szCs w:val="24"/>
              </w:rPr>
            </w:pPr>
          </w:p>
        </w:tc>
      </w:tr>
      <w:tr w:rsidR="00DC51EB" w:rsidRPr="00D672CC" w14:paraId="36C9AF49" w14:textId="77777777" w:rsidTr="00EC735D">
        <w:trPr>
          <w:trHeight w:val="850"/>
        </w:trPr>
        <w:tc>
          <w:tcPr>
            <w:tcW w:w="1103" w:type="pct"/>
            <w:shd w:val="clear" w:color="auto" w:fill="EBF4DA" w:themeFill="accent6" w:themeFillTint="33"/>
            <w:vAlign w:val="center"/>
          </w:tcPr>
          <w:p w14:paraId="06A33D4A"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Names and occupations of parents:</w:t>
            </w:r>
          </w:p>
        </w:tc>
        <w:tc>
          <w:tcPr>
            <w:tcW w:w="3897" w:type="pct"/>
            <w:vAlign w:val="center"/>
          </w:tcPr>
          <w:p w14:paraId="3F72EBB7" w14:textId="77777777" w:rsidR="00DC51EB" w:rsidRPr="00D672CC" w:rsidRDefault="00DC51EB" w:rsidP="00EC735D">
            <w:pPr>
              <w:spacing w:before="120"/>
              <w:rPr>
                <w:rFonts w:ascii="SassoonPrimaryInfant" w:hAnsi="SassoonPrimaryInfant"/>
                <w:bCs/>
                <w:sz w:val="24"/>
                <w:szCs w:val="24"/>
              </w:rPr>
            </w:pPr>
          </w:p>
        </w:tc>
      </w:tr>
      <w:tr w:rsidR="00DC51EB" w:rsidRPr="00D672CC" w14:paraId="42813152" w14:textId="77777777" w:rsidTr="00EC735D">
        <w:trPr>
          <w:trHeight w:val="850"/>
        </w:trPr>
        <w:tc>
          <w:tcPr>
            <w:tcW w:w="1103" w:type="pct"/>
            <w:shd w:val="clear" w:color="auto" w:fill="EBF4DA" w:themeFill="accent6" w:themeFillTint="33"/>
            <w:vAlign w:val="center"/>
          </w:tcPr>
          <w:p w14:paraId="72565B42"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Brothers or sisters:</w:t>
            </w:r>
          </w:p>
        </w:tc>
        <w:tc>
          <w:tcPr>
            <w:tcW w:w="3897" w:type="pct"/>
            <w:vAlign w:val="center"/>
          </w:tcPr>
          <w:p w14:paraId="75F7E7B6" w14:textId="77777777" w:rsidR="00DC51EB" w:rsidRPr="00D672CC" w:rsidRDefault="00DC51EB" w:rsidP="00EC735D">
            <w:pPr>
              <w:spacing w:before="120"/>
              <w:rPr>
                <w:rFonts w:ascii="SassoonPrimaryInfant" w:hAnsi="SassoonPrimaryInfant"/>
                <w:bCs/>
                <w:sz w:val="24"/>
                <w:szCs w:val="24"/>
              </w:rPr>
            </w:pPr>
          </w:p>
        </w:tc>
      </w:tr>
      <w:tr w:rsidR="00DC51EB" w:rsidRPr="00D672CC" w14:paraId="7E17AC3D" w14:textId="77777777" w:rsidTr="00EC735D">
        <w:trPr>
          <w:trHeight w:val="850"/>
        </w:trPr>
        <w:tc>
          <w:tcPr>
            <w:tcW w:w="1103" w:type="pct"/>
            <w:shd w:val="clear" w:color="auto" w:fill="EBF4DA" w:themeFill="accent6" w:themeFillTint="33"/>
            <w:vAlign w:val="center"/>
          </w:tcPr>
          <w:p w14:paraId="714DE888"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Childhood:</w:t>
            </w:r>
          </w:p>
        </w:tc>
        <w:tc>
          <w:tcPr>
            <w:tcW w:w="3897" w:type="pct"/>
            <w:vAlign w:val="center"/>
          </w:tcPr>
          <w:p w14:paraId="54DEB020" w14:textId="77777777" w:rsidR="00DC51EB" w:rsidRPr="00D672CC" w:rsidRDefault="00DC51EB" w:rsidP="00EC735D">
            <w:pPr>
              <w:spacing w:before="120"/>
              <w:rPr>
                <w:rFonts w:ascii="SassoonPrimaryInfant" w:hAnsi="SassoonPrimaryInfant"/>
                <w:bCs/>
                <w:sz w:val="24"/>
                <w:szCs w:val="24"/>
              </w:rPr>
            </w:pPr>
          </w:p>
        </w:tc>
      </w:tr>
      <w:tr w:rsidR="00DC51EB" w:rsidRPr="00D672CC" w14:paraId="69221C61" w14:textId="77777777" w:rsidTr="00EC735D">
        <w:trPr>
          <w:trHeight w:val="850"/>
        </w:trPr>
        <w:tc>
          <w:tcPr>
            <w:tcW w:w="1103" w:type="pct"/>
            <w:shd w:val="clear" w:color="auto" w:fill="EBF4DA" w:themeFill="accent6" w:themeFillTint="33"/>
            <w:vAlign w:val="center"/>
          </w:tcPr>
          <w:p w14:paraId="6D37A096"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Education:</w:t>
            </w:r>
          </w:p>
        </w:tc>
        <w:tc>
          <w:tcPr>
            <w:tcW w:w="3897" w:type="pct"/>
            <w:vAlign w:val="center"/>
          </w:tcPr>
          <w:p w14:paraId="0A188139" w14:textId="77777777" w:rsidR="00DC51EB" w:rsidRPr="00D672CC" w:rsidRDefault="00DC51EB" w:rsidP="00EC735D">
            <w:pPr>
              <w:spacing w:before="120"/>
              <w:rPr>
                <w:rFonts w:ascii="SassoonPrimaryInfant" w:hAnsi="SassoonPrimaryInfant"/>
                <w:bCs/>
                <w:sz w:val="24"/>
                <w:szCs w:val="24"/>
              </w:rPr>
            </w:pPr>
          </w:p>
        </w:tc>
      </w:tr>
      <w:tr w:rsidR="00DC51EB" w:rsidRPr="00D672CC" w14:paraId="59967EC3" w14:textId="77777777" w:rsidTr="00EC735D">
        <w:trPr>
          <w:trHeight w:val="850"/>
        </w:trPr>
        <w:tc>
          <w:tcPr>
            <w:tcW w:w="1103" w:type="pct"/>
            <w:shd w:val="clear" w:color="auto" w:fill="EBF4DA" w:themeFill="accent6" w:themeFillTint="33"/>
            <w:vAlign w:val="center"/>
          </w:tcPr>
          <w:p w14:paraId="5CA7A9AD"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Occupation:</w:t>
            </w:r>
          </w:p>
        </w:tc>
        <w:tc>
          <w:tcPr>
            <w:tcW w:w="3897" w:type="pct"/>
            <w:vAlign w:val="center"/>
          </w:tcPr>
          <w:p w14:paraId="27253607" w14:textId="77777777" w:rsidR="00DC51EB" w:rsidRPr="00D672CC" w:rsidRDefault="00DC51EB" w:rsidP="00EC735D">
            <w:pPr>
              <w:spacing w:before="120"/>
              <w:rPr>
                <w:rFonts w:ascii="SassoonPrimaryInfant" w:hAnsi="SassoonPrimaryInfant"/>
                <w:bCs/>
                <w:sz w:val="24"/>
                <w:szCs w:val="24"/>
              </w:rPr>
            </w:pPr>
          </w:p>
        </w:tc>
      </w:tr>
      <w:tr w:rsidR="00DC51EB" w:rsidRPr="00D672CC" w14:paraId="6AF4E274" w14:textId="77777777" w:rsidTr="00EC735D">
        <w:trPr>
          <w:trHeight w:val="1474"/>
        </w:trPr>
        <w:tc>
          <w:tcPr>
            <w:tcW w:w="1103" w:type="pct"/>
            <w:shd w:val="clear" w:color="auto" w:fill="EBF4DA" w:themeFill="accent6" w:themeFillTint="33"/>
            <w:vAlign w:val="center"/>
          </w:tcPr>
          <w:p w14:paraId="7D89DEF8"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Significant achievements:</w:t>
            </w:r>
          </w:p>
        </w:tc>
        <w:tc>
          <w:tcPr>
            <w:tcW w:w="3897" w:type="pct"/>
            <w:vAlign w:val="center"/>
          </w:tcPr>
          <w:p w14:paraId="2D3BD205" w14:textId="77777777" w:rsidR="00DC51EB" w:rsidRPr="00D672CC" w:rsidRDefault="00DC51EB" w:rsidP="00EC735D">
            <w:pPr>
              <w:spacing w:before="120"/>
              <w:rPr>
                <w:rFonts w:ascii="SassoonPrimaryInfant" w:hAnsi="SassoonPrimaryInfant"/>
                <w:bCs/>
                <w:sz w:val="24"/>
                <w:szCs w:val="24"/>
              </w:rPr>
            </w:pPr>
          </w:p>
        </w:tc>
      </w:tr>
      <w:tr w:rsidR="00DC51EB" w:rsidRPr="00D672CC" w14:paraId="0D89AA62" w14:textId="77777777" w:rsidTr="00EC735D">
        <w:trPr>
          <w:trHeight w:val="850"/>
        </w:trPr>
        <w:tc>
          <w:tcPr>
            <w:tcW w:w="1103" w:type="pct"/>
            <w:shd w:val="clear" w:color="auto" w:fill="EBF4DA" w:themeFill="accent6" w:themeFillTint="33"/>
            <w:vAlign w:val="center"/>
          </w:tcPr>
          <w:p w14:paraId="4FA077C6"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Marriage:</w:t>
            </w:r>
          </w:p>
        </w:tc>
        <w:tc>
          <w:tcPr>
            <w:tcW w:w="3897" w:type="pct"/>
            <w:vAlign w:val="center"/>
          </w:tcPr>
          <w:p w14:paraId="5A1FB5AE" w14:textId="77777777" w:rsidR="00DC51EB" w:rsidRPr="00D672CC" w:rsidRDefault="00DC51EB" w:rsidP="00EC735D">
            <w:pPr>
              <w:spacing w:before="120"/>
              <w:rPr>
                <w:rFonts w:ascii="SassoonPrimaryInfant" w:hAnsi="SassoonPrimaryInfant"/>
                <w:bCs/>
                <w:sz w:val="24"/>
                <w:szCs w:val="24"/>
              </w:rPr>
            </w:pPr>
          </w:p>
        </w:tc>
      </w:tr>
      <w:tr w:rsidR="00DC51EB" w:rsidRPr="00D672CC" w14:paraId="18F36FEC" w14:textId="77777777" w:rsidTr="00EC735D">
        <w:trPr>
          <w:trHeight w:val="850"/>
        </w:trPr>
        <w:tc>
          <w:tcPr>
            <w:tcW w:w="1103" w:type="pct"/>
            <w:shd w:val="clear" w:color="auto" w:fill="EBF4DA" w:themeFill="accent6" w:themeFillTint="33"/>
            <w:vAlign w:val="center"/>
          </w:tcPr>
          <w:p w14:paraId="755A20BB"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Children:</w:t>
            </w:r>
          </w:p>
        </w:tc>
        <w:tc>
          <w:tcPr>
            <w:tcW w:w="3897" w:type="pct"/>
            <w:vAlign w:val="center"/>
          </w:tcPr>
          <w:p w14:paraId="1DA68971" w14:textId="77777777" w:rsidR="00DC51EB" w:rsidRPr="00D672CC" w:rsidRDefault="00DC51EB" w:rsidP="00EC735D">
            <w:pPr>
              <w:spacing w:before="120"/>
              <w:rPr>
                <w:rFonts w:ascii="SassoonPrimaryInfant" w:hAnsi="SassoonPrimaryInfant"/>
                <w:bCs/>
                <w:sz w:val="24"/>
                <w:szCs w:val="24"/>
              </w:rPr>
            </w:pPr>
          </w:p>
        </w:tc>
      </w:tr>
      <w:tr w:rsidR="00DC51EB" w:rsidRPr="00D672CC" w14:paraId="1577CFF3" w14:textId="77777777" w:rsidTr="00EC735D">
        <w:trPr>
          <w:trHeight w:val="1417"/>
        </w:trPr>
        <w:tc>
          <w:tcPr>
            <w:tcW w:w="1103" w:type="pct"/>
            <w:shd w:val="clear" w:color="auto" w:fill="EBF4DA" w:themeFill="accent6" w:themeFillTint="33"/>
            <w:vAlign w:val="center"/>
          </w:tcPr>
          <w:p w14:paraId="4E19693B"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Interesting quotes or stories:</w:t>
            </w:r>
          </w:p>
        </w:tc>
        <w:tc>
          <w:tcPr>
            <w:tcW w:w="3897" w:type="pct"/>
            <w:vAlign w:val="center"/>
          </w:tcPr>
          <w:p w14:paraId="3FE6D4A0" w14:textId="77777777" w:rsidR="00DC51EB" w:rsidRPr="00D672CC" w:rsidRDefault="00DC51EB" w:rsidP="00EC735D">
            <w:pPr>
              <w:spacing w:before="120"/>
              <w:rPr>
                <w:rFonts w:ascii="SassoonPrimaryInfant" w:hAnsi="SassoonPrimaryInfant"/>
                <w:bCs/>
                <w:sz w:val="24"/>
                <w:szCs w:val="24"/>
              </w:rPr>
            </w:pPr>
          </w:p>
        </w:tc>
      </w:tr>
      <w:tr w:rsidR="00DC51EB" w:rsidRPr="00D672CC" w14:paraId="15ECE5BB" w14:textId="77777777" w:rsidTr="00EC735D">
        <w:trPr>
          <w:trHeight w:val="850"/>
        </w:trPr>
        <w:tc>
          <w:tcPr>
            <w:tcW w:w="1103" w:type="pct"/>
            <w:shd w:val="clear" w:color="auto" w:fill="EBF4DA" w:themeFill="accent6" w:themeFillTint="33"/>
            <w:vAlign w:val="center"/>
          </w:tcPr>
          <w:p w14:paraId="30715E3E" w14:textId="77777777" w:rsidR="00DC51EB" w:rsidRPr="00D672CC" w:rsidRDefault="00DC51EB" w:rsidP="00EC735D">
            <w:pPr>
              <w:spacing w:before="120"/>
              <w:rPr>
                <w:rFonts w:ascii="SassoonPrimaryInfant" w:hAnsi="SassoonPrimaryInfant"/>
                <w:b/>
                <w:bCs/>
                <w:sz w:val="24"/>
                <w:szCs w:val="24"/>
              </w:rPr>
            </w:pPr>
            <w:r w:rsidRPr="00D672CC">
              <w:rPr>
                <w:rFonts w:ascii="SassoonPrimaryInfant" w:hAnsi="SassoonPrimaryInfant"/>
                <w:b/>
                <w:bCs/>
                <w:sz w:val="24"/>
                <w:szCs w:val="24"/>
              </w:rPr>
              <w:t>Death:</w:t>
            </w:r>
          </w:p>
        </w:tc>
        <w:tc>
          <w:tcPr>
            <w:tcW w:w="3897" w:type="pct"/>
            <w:vAlign w:val="center"/>
          </w:tcPr>
          <w:p w14:paraId="08393683" w14:textId="77777777" w:rsidR="00DC51EB" w:rsidRPr="00D672CC" w:rsidRDefault="00DC51EB" w:rsidP="00EC735D">
            <w:pPr>
              <w:spacing w:before="120"/>
              <w:rPr>
                <w:rFonts w:ascii="SassoonPrimaryInfant" w:hAnsi="SassoonPrimaryInfant"/>
                <w:bCs/>
                <w:sz w:val="24"/>
                <w:szCs w:val="24"/>
              </w:rPr>
            </w:pPr>
          </w:p>
        </w:tc>
      </w:tr>
    </w:tbl>
    <w:p w14:paraId="3C35FBDE" w14:textId="77777777" w:rsidR="00D672CC" w:rsidRPr="00D672CC" w:rsidRDefault="00D672CC" w:rsidP="00912CE3">
      <w:pPr>
        <w:rPr>
          <w:bCs/>
          <w:sz w:val="2"/>
          <w:szCs w:val="24"/>
        </w:rPr>
        <w:sectPr w:rsidR="00D672CC" w:rsidRPr="00D672CC" w:rsidSect="00B55A21">
          <w:headerReference w:type="default" r:id="rId98"/>
          <w:pgSz w:w="11906" w:h="16838"/>
          <w:pgMar w:top="1134" w:right="1134" w:bottom="851" w:left="1134" w:header="708" w:footer="708" w:gutter="0"/>
          <w:cols w:space="708"/>
          <w:docGrid w:linePitch="381"/>
        </w:sectPr>
      </w:pPr>
    </w:p>
    <w:p w14:paraId="7E0C51AE" w14:textId="77777777" w:rsidR="00D672CC" w:rsidRPr="00987F99" w:rsidRDefault="00D672CC" w:rsidP="00912CE3">
      <w:pPr>
        <w:pStyle w:val="H1"/>
        <w:spacing w:line="276" w:lineRule="auto"/>
      </w:pPr>
      <w:r w:rsidRPr="00987F99">
        <w:lastRenderedPageBreak/>
        <w:t>Listening skills</w:t>
      </w:r>
    </w:p>
    <w:tbl>
      <w:tblPr>
        <w:tblW w:w="0" w:type="auto"/>
        <w:tblInd w:w="108" w:type="dxa"/>
        <w:shd w:val="clear" w:color="auto" w:fill="AE5A7E" w:themeFill="accent5"/>
        <w:tblLook w:val="04A0" w:firstRow="1" w:lastRow="0" w:firstColumn="1" w:lastColumn="0" w:noHBand="0" w:noVBand="1"/>
      </w:tblPr>
      <w:tblGrid>
        <w:gridCol w:w="9639"/>
      </w:tblGrid>
      <w:tr w:rsidR="00D672CC" w:rsidRPr="00987F99" w14:paraId="435CD70C" w14:textId="77777777" w:rsidTr="00D672CC">
        <w:trPr>
          <w:trHeight w:val="1417"/>
        </w:trPr>
        <w:tc>
          <w:tcPr>
            <w:tcW w:w="9639" w:type="dxa"/>
            <w:shd w:val="clear" w:color="auto" w:fill="F14009" w:themeFill="accent2"/>
            <w:vAlign w:val="center"/>
          </w:tcPr>
          <w:p w14:paraId="39A67ED7" w14:textId="77777777" w:rsidR="00D672CC" w:rsidRPr="00987F99" w:rsidRDefault="00D672CC" w:rsidP="00912CE3">
            <w:pPr>
              <w:pStyle w:val="01Normalinstruction"/>
              <w:spacing w:after="0" w:line="276" w:lineRule="auto"/>
              <w:ind w:left="227"/>
              <w:rPr>
                <w:color w:val="FFFFFF" w:themeColor="background1"/>
                <w:sz w:val="72"/>
                <w:szCs w:val="80"/>
              </w:rPr>
            </w:pPr>
            <w:bookmarkStart w:id="37" w:name="Newspaperreport"/>
            <w:r w:rsidRPr="00987F99">
              <w:rPr>
                <w:color w:val="FFFFFF" w:themeColor="background1"/>
                <w:sz w:val="72"/>
                <w:szCs w:val="80"/>
              </w:rPr>
              <w:t xml:space="preserve">Unit </w:t>
            </w:r>
            <w:r w:rsidR="00A06B39">
              <w:rPr>
                <w:color w:val="FFFFFF" w:themeColor="background1"/>
                <w:sz w:val="72"/>
                <w:szCs w:val="80"/>
              </w:rPr>
              <w:t>6</w:t>
            </w:r>
            <w:r w:rsidRPr="00987F99">
              <w:rPr>
                <w:color w:val="FFFFFF" w:themeColor="background1"/>
                <w:sz w:val="72"/>
                <w:szCs w:val="80"/>
              </w:rPr>
              <w:t xml:space="preserve"> – </w:t>
            </w:r>
            <w:r w:rsidR="00A06B39">
              <w:rPr>
                <w:color w:val="FFFFFF" w:themeColor="background1"/>
                <w:sz w:val="72"/>
                <w:szCs w:val="80"/>
              </w:rPr>
              <w:t>A newspaper report</w:t>
            </w:r>
            <w:bookmarkEnd w:id="37"/>
          </w:p>
        </w:tc>
      </w:tr>
    </w:tbl>
    <w:p w14:paraId="5BB2B223" w14:textId="77777777" w:rsidR="00D672CC" w:rsidRPr="00A06B39" w:rsidRDefault="00D672CC" w:rsidP="00912CE3">
      <w:pPr>
        <w:pStyle w:val="H3"/>
        <w:shd w:val="clear" w:color="auto" w:fill="FBB19A" w:themeFill="accent2" w:themeFillTint="66"/>
        <w:spacing w:line="276" w:lineRule="auto"/>
      </w:pPr>
      <w:bookmarkStart w:id="38" w:name="NewspaperreportTN"/>
      <w:r w:rsidRPr="00A06B39">
        <w:rPr>
          <w:color w:val="auto"/>
        </w:rPr>
        <w:t>Teaching notes</w:t>
      </w:r>
    </w:p>
    <w:bookmarkEnd w:id="38"/>
    <w:p w14:paraId="7168CD31" w14:textId="77777777" w:rsidR="00D672CC" w:rsidRPr="00987F99" w:rsidRDefault="00D672CC" w:rsidP="00912CE3">
      <w:pPr>
        <w:pStyle w:val="H4new"/>
        <w:spacing w:before="0"/>
      </w:pPr>
      <w:r w:rsidRPr="00987F99">
        <w:t>Starter:</w:t>
      </w:r>
    </w:p>
    <w:p w14:paraId="5C94C0E4" w14:textId="77777777" w:rsidR="00C91D35" w:rsidRPr="00A319DB" w:rsidRDefault="00C91D35" w:rsidP="00476FC8">
      <w:pPr>
        <w:pStyle w:val="BulletP1"/>
        <w:ind w:left="723"/>
      </w:pPr>
      <w:r w:rsidRPr="00A80EBC">
        <w:rPr>
          <w:b/>
        </w:rPr>
        <w:t>Headline hunters:</w:t>
      </w:r>
      <w:r w:rsidRPr="00A319DB">
        <w:t xml:space="preserve"> </w:t>
      </w:r>
      <w:r>
        <w:t xml:space="preserve">Provide each table with an assortment of newspapers and magazines. </w:t>
      </w:r>
      <w:r w:rsidR="00A06B39">
        <w:t>(</w:t>
      </w:r>
      <w:r>
        <w:t>Check through the material first to ensure the content is appropriate.</w:t>
      </w:r>
      <w:r w:rsidR="00A06B39">
        <w:t>)</w:t>
      </w:r>
      <w:r>
        <w:t xml:space="preserve"> Explain that they are going to become ‘headline hunters’ – their job is to hunt down the most exciting or intriguing headlines they can find, and cut them out to keep. Give the children a few minutes to look through the material and hunt for headlines in their pairs. Then bring the class back together. Which headlines did they think made the most impact, and why? Did they notice any common features the headlines had? Draw out examples of alliteration, word play, third person, powerful verbs, etc. What tense is usually used for headlines, and why? Elicit that present tense is used in order to create a sense of excitement and drama. </w:t>
      </w:r>
    </w:p>
    <w:p w14:paraId="51B8E0D7" w14:textId="77777777" w:rsidR="00C91D35" w:rsidRPr="00270E93" w:rsidRDefault="00C91D35" w:rsidP="00912CE3">
      <w:pPr>
        <w:pStyle w:val="H4new"/>
      </w:pPr>
      <w:r>
        <w:t>Main activities</w:t>
      </w:r>
      <w:r w:rsidRPr="00270E93">
        <w:t>:</w:t>
      </w:r>
    </w:p>
    <w:p w14:paraId="3C96752B" w14:textId="77777777" w:rsidR="00C91D35" w:rsidRPr="0050411E" w:rsidRDefault="00C91D35" w:rsidP="00476FC8">
      <w:pPr>
        <w:pStyle w:val="BulletP1"/>
        <w:ind w:left="723"/>
        <w:rPr>
          <w:color w:val="auto"/>
          <w:lang w:eastAsia="en-GB"/>
        </w:rPr>
      </w:pPr>
      <w:r w:rsidRPr="0050411E">
        <w:rPr>
          <w:b/>
        </w:rPr>
        <w:t xml:space="preserve">Main teaching activity: </w:t>
      </w:r>
      <w:r>
        <w:t xml:space="preserve">Provide each child with a copy of the </w:t>
      </w:r>
      <w:hyperlink w:anchor="Newspaperreportextract" w:history="1">
        <w:r w:rsidR="00847EB6">
          <w:rPr>
            <w:rStyle w:val="Hyperlink"/>
            <w:b/>
          </w:rPr>
          <w:t>newspaper report</w:t>
        </w:r>
      </w:hyperlink>
      <w:r w:rsidRPr="0050411E">
        <w:rPr>
          <w:b/>
        </w:rPr>
        <w:t xml:space="preserve"> </w:t>
      </w:r>
      <w:r>
        <w:t xml:space="preserve">and a highlighter. Ask them to read through the extract, highlighting any information that they think might be important. Then provide them with a copy of the </w:t>
      </w:r>
      <w:hyperlink w:anchor="NewspaperreportCQ" w:history="1">
        <w:r w:rsidRPr="00727DBC">
          <w:rPr>
            <w:rStyle w:val="Hyperlink"/>
            <w:b/>
          </w:rPr>
          <w:t>comprehension questions</w:t>
        </w:r>
      </w:hyperlink>
      <w:r w:rsidRPr="0050411E">
        <w:rPr>
          <w:b/>
        </w:rPr>
        <w:t xml:space="preserve"> </w:t>
      </w:r>
      <w:r>
        <w:t xml:space="preserve">to answer. If they like, they can use the highlighter to help them select the relevant information from the text for each answer. </w:t>
      </w:r>
    </w:p>
    <w:p w14:paraId="7319BD06" w14:textId="542E4578" w:rsidR="00D672CC" w:rsidRDefault="00C91D35" w:rsidP="00476FC8">
      <w:pPr>
        <w:pStyle w:val="BulletP1"/>
        <w:ind w:left="723"/>
        <w:sectPr w:rsidR="00D672CC" w:rsidSect="00B55A21">
          <w:headerReference w:type="default" r:id="rId99"/>
          <w:pgSz w:w="11906" w:h="16838"/>
          <w:pgMar w:top="1134" w:right="1134" w:bottom="851" w:left="1134" w:header="708" w:footer="708" w:gutter="0"/>
          <w:cols w:space="708"/>
          <w:docGrid w:linePitch="381"/>
        </w:sectPr>
      </w:pPr>
      <w:r w:rsidRPr="0050411E">
        <w:rPr>
          <w:b/>
        </w:rPr>
        <w:t>Pupil activity one</w:t>
      </w:r>
      <w:r w:rsidRPr="00433934">
        <w:rPr>
          <w:b/>
        </w:rPr>
        <w:t>:</w:t>
      </w:r>
      <w:r>
        <w:t xml:space="preserve"> Ask the children: </w:t>
      </w:r>
      <w:r w:rsidRPr="0050411E">
        <w:rPr>
          <w:i/>
        </w:rPr>
        <w:t>what are the 5Ws?</w:t>
      </w:r>
      <w:r>
        <w:t xml:space="preserve"> Elicit that they are </w:t>
      </w:r>
      <w:r w:rsidRPr="0050411E">
        <w:rPr>
          <w:i/>
        </w:rPr>
        <w:t>who</w:t>
      </w:r>
      <w:r>
        <w:t xml:space="preserve">, </w:t>
      </w:r>
      <w:r w:rsidRPr="0050411E">
        <w:rPr>
          <w:i/>
        </w:rPr>
        <w:t>what</w:t>
      </w:r>
      <w:r>
        <w:t xml:space="preserve">, </w:t>
      </w:r>
      <w:r w:rsidRPr="0050411E">
        <w:rPr>
          <w:i/>
        </w:rPr>
        <w:t>when</w:t>
      </w:r>
      <w:r>
        <w:t xml:space="preserve">, </w:t>
      </w:r>
      <w:r w:rsidRPr="0050411E">
        <w:rPr>
          <w:i/>
        </w:rPr>
        <w:t>where</w:t>
      </w:r>
      <w:r>
        <w:t xml:space="preserve">, and </w:t>
      </w:r>
      <w:r w:rsidRPr="0050411E">
        <w:rPr>
          <w:i/>
        </w:rPr>
        <w:t>why</w:t>
      </w:r>
      <w:r>
        <w:t>. Explain that the 5Ws are very important when writing newspaper reports – all of the five questions usually have to be answered for an article to be complete</w:t>
      </w:r>
      <w:r w:rsidR="00C1083B">
        <w:t>.</w:t>
      </w:r>
      <w:r>
        <w:t xml:space="preserve"> Provide pairs of children with a clipping from a local or national newspaper and ask them to use highlighters to pick out the 5Ws in the story. Take feedback from the class. How many of the 5Ws appeared in their article’s first sentence? What about in the headline? Why do the children think this is</w:t>
      </w:r>
      <w:r w:rsidR="00D672CC">
        <w:t xml:space="preserve">? </w:t>
      </w:r>
    </w:p>
    <w:p w14:paraId="3D75772E" w14:textId="77777777" w:rsidR="00C91D35" w:rsidRPr="00650454" w:rsidRDefault="00C91D35" w:rsidP="00476FC8">
      <w:pPr>
        <w:pStyle w:val="BulletP1"/>
        <w:ind w:left="723"/>
        <w:rPr>
          <w:color w:val="auto"/>
          <w:lang w:eastAsia="en-GB"/>
        </w:rPr>
      </w:pPr>
      <w:r w:rsidRPr="00650454">
        <w:rPr>
          <w:b/>
        </w:rPr>
        <w:lastRenderedPageBreak/>
        <w:t>Pupil activity two</w:t>
      </w:r>
      <w:r w:rsidRPr="00433934">
        <w:rPr>
          <w:b/>
        </w:rPr>
        <w:t>:</w:t>
      </w:r>
      <w:r>
        <w:t xml:space="preserve"> What is the difference between a fact and an opinion? Hold a whole-class discussion, eliciting that a fact is a statement that can be proven to be true, whereas an opinion is the way someone feels about something. Provide each child with a copy of </w:t>
      </w:r>
      <w:hyperlink w:anchor="NewspaperreportR1" w:history="1">
        <w:r w:rsidR="00A06B39" w:rsidRPr="00727DBC">
          <w:rPr>
            <w:rStyle w:val="Hyperlink"/>
            <w:b/>
          </w:rPr>
          <w:t>R</w:t>
        </w:r>
        <w:r w:rsidRPr="00727DBC">
          <w:rPr>
            <w:rStyle w:val="Hyperlink"/>
            <w:b/>
          </w:rPr>
          <w:t>e</w:t>
        </w:r>
        <w:r w:rsidR="00A06B39" w:rsidRPr="00727DBC">
          <w:rPr>
            <w:rStyle w:val="Hyperlink"/>
            <w:b/>
          </w:rPr>
          <w:t>source 1 –</w:t>
        </w:r>
        <w:r w:rsidRPr="00727DBC">
          <w:rPr>
            <w:rStyle w:val="Hyperlink"/>
            <w:b/>
          </w:rPr>
          <w:t xml:space="preserve"> Fact or opinion?</w:t>
        </w:r>
      </w:hyperlink>
      <w:r w:rsidRPr="00650454">
        <w:rPr>
          <w:b/>
        </w:rPr>
        <w:t xml:space="preserve"> </w:t>
      </w:r>
      <w:r>
        <w:t>and a range of ne</w:t>
      </w:r>
      <w:r w:rsidR="00A06B39">
        <w:t>wspaper and magazine articles. (A</w:t>
      </w:r>
      <w:r>
        <w:t>s before, check through the material first to ensure the content is appropriate). Ask them to find examples of facts and opinions in the articles and record them on their sheet. Then</w:t>
      </w:r>
      <w:r w:rsidR="00A06B39">
        <w:t>,</w:t>
      </w:r>
      <w:r>
        <w:t xml:space="preserve"> for the second task</w:t>
      </w:r>
      <w:r w:rsidR="00A06B39">
        <w:t>,</w:t>
      </w:r>
      <w:r>
        <w:t xml:space="preserve"> they should identify whether the sample statements are fact or opinion. Bring the class together to feed back. Did they notice a difference between the type of articles which tended to include mostly facts, and those which included mostly opinions? </w:t>
      </w:r>
    </w:p>
    <w:p w14:paraId="5E69FE0B" w14:textId="77777777" w:rsidR="00C91D35" w:rsidRPr="00270E93" w:rsidRDefault="00C91D35" w:rsidP="00912CE3">
      <w:pPr>
        <w:pStyle w:val="H4new"/>
      </w:pPr>
      <w:r>
        <w:t>Plenary</w:t>
      </w:r>
      <w:r w:rsidRPr="00270E93">
        <w:t>:</w:t>
      </w:r>
    </w:p>
    <w:p w14:paraId="2343E023" w14:textId="479286B5" w:rsidR="00C91D35" w:rsidRPr="0091164D" w:rsidRDefault="00C91D35" w:rsidP="00476FC8">
      <w:pPr>
        <w:pStyle w:val="BulletP1"/>
        <w:ind w:left="723"/>
      </w:pPr>
      <w:r w:rsidRPr="00650454">
        <w:rPr>
          <w:b/>
        </w:rPr>
        <w:t xml:space="preserve">Complete the headline: </w:t>
      </w:r>
      <w:r>
        <w:t xml:space="preserve">Using </w:t>
      </w:r>
      <w:hyperlink w:anchor="NewspaperreportR2" w:history="1">
        <w:r w:rsidR="00A06B39" w:rsidRPr="00727DBC">
          <w:rPr>
            <w:rStyle w:val="Hyperlink"/>
            <w:b/>
          </w:rPr>
          <w:t>R</w:t>
        </w:r>
        <w:r w:rsidRPr="00727DBC">
          <w:rPr>
            <w:rStyle w:val="Hyperlink"/>
            <w:b/>
          </w:rPr>
          <w:t>e</w:t>
        </w:r>
        <w:r w:rsidR="00A06B39" w:rsidRPr="00727DBC">
          <w:rPr>
            <w:rStyle w:val="Hyperlink"/>
            <w:b/>
          </w:rPr>
          <w:t>source 2 –</w:t>
        </w:r>
        <w:r w:rsidRPr="00727DBC">
          <w:rPr>
            <w:rStyle w:val="Hyperlink"/>
            <w:b/>
          </w:rPr>
          <w:t xml:space="preserve"> Complete the headline</w:t>
        </w:r>
      </w:hyperlink>
      <w:r w:rsidRPr="00F40B92">
        <w:t>,</w:t>
      </w:r>
      <w:r w:rsidRPr="00650454">
        <w:rPr>
          <w:b/>
        </w:rPr>
        <w:t xml:space="preserve"> </w:t>
      </w:r>
      <w:r>
        <w:t xml:space="preserve">asks pairs of children to fill in the gaps in the headlines with likely words/phrases. Challenge more able pupils to use alliteration or puns to make their headlines more attention-grabbing!  </w:t>
      </w:r>
    </w:p>
    <w:p w14:paraId="7DFA6704" w14:textId="77777777" w:rsidR="00C91D35" w:rsidRPr="00270E93" w:rsidRDefault="00C91D35" w:rsidP="00912CE3">
      <w:pPr>
        <w:pStyle w:val="H4new"/>
      </w:pPr>
      <w:r w:rsidRPr="00270E93">
        <w:t xml:space="preserve">Taking </w:t>
      </w:r>
      <w:r>
        <w:t>it</w:t>
      </w:r>
      <w:r w:rsidRPr="00270E93">
        <w:t xml:space="preserve"> further:</w:t>
      </w:r>
    </w:p>
    <w:p w14:paraId="0A4F0F86" w14:textId="77777777" w:rsidR="00C91D35" w:rsidRPr="00BA2A85" w:rsidRDefault="00C91D35" w:rsidP="00476FC8">
      <w:pPr>
        <w:pStyle w:val="BulletP1"/>
        <w:ind w:left="723"/>
      </w:pPr>
      <w:r w:rsidRPr="00BA2A85">
        <w:rPr>
          <w:b/>
        </w:rPr>
        <w:t xml:space="preserve">School newspaper: </w:t>
      </w:r>
      <w:r w:rsidRPr="00BA2A85">
        <w:t>If you don’t already have one, this could be a great opportunity to start a termly school newspaper, written and compiled by the children themselves. Make sure all the children in the class have a role: you will need photographers, reporters, headline writers, caption writers, editors, proofreaders, cartoonists – and maybe even an advertising manager! Encourage them to come up with a list of events that should be covered (e.g. sports fixtures; fundraising events) and ensure that a reporter and photographer is assigned to each one. Give reluctant writers a subject to write about that they have an enthusiasm for – top tips for a favourite hobby, for example. This is also a good way of encouraging reluctant readers – they are more likely to read a newspaper to which they’ve contributed!</w:t>
      </w:r>
    </w:p>
    <w:p w14:paraId="16133FF4" w14:textId="5FAF661E" w:rsidR="00C91D35" w:rsidRPr="004D4017" w:rsidRDefault="002A6B4E" w:rsidP="00476FC8">
      <w:pPr>
        <w:pStyle w:val="BulletP1"/>
        <w:ind w:left="723"/>
      </w:pPr>
      <w:r>
        <w:rPr>
          <w:b/>
        </w:rPr>
        <w:t xml:space="preserve">Home </w:t>
      </w:r>
      <w:r w:rsidR="00C91D35" w:rsidRPr="004D4017">
        <w:rPr>
          <w:b/>
        </w:rPr>
        <w:t>learning activity</w:t>
      </w:r>
      <w:r w:rsidR="00C91D35" w:rsidRPr="00433934">
        <w:rPr>
          <w:b/>
        </w:rPr>
        <w:t>:</w:t>
      </w:r>
      <w:r w:rsidR="00C91D35" w:rsidRPr="004D4017">
        <w:t xml:space="preserve"> Ask the children to take the time to read a short article every day for a week. They could choose to read a sports report from their local newspaper, a film review on a news website, an opinion column from a national newspaper – anything, as long as they jot down a record of what they have read and what publication they found it in. You could also ask children to bring in articles they found particularly interesting to put in a classroom news box, so that other children can borrow them to read.   </w:t>
      </w:r>
    </w:p>
    <w:p w14:paraId="7B8936EC" w14:textId="77777777" w:rsidR="00C91D35" w:rsidRDefault="00C91D35" w:rsidP="00912CE3">
      <w:pPr>
        <w:rPr>
          <w:rFonts w:ascii="SassoonPrimaryInfant" w:eastAsiaTheme="majorEastAsia" w:hAnsi="SassoonPrimaryInfant" w:cstheme="majorBidi"/>
          <w:bCs/>
          <w:color w:val="auto"/>
          <w:sz w:val="32"/>
          <w:szCs w:val="26"/>
        </w:rPr>
      </w:pPr>
    </w:p>
    <w:p w14:paraId="5A0D0048" w14:textId="77777777" w:rsidR="00A376E0" w:rsidRDefault="00A376E0" w:rsidP="00912CE3">
      <w:pPr>
        <w:pStyle w:val="H3"/>
        <w:shd w:val="clear" w:color="auto" w:fill="FBB19A" w:themeFill="accent2" w:themeFillTint="66"/>
        <w:spacing w:line="276" w:lineRule="auto"/>
        <w:rPr>
          <w:color w:val="auto"/>
        </w:rPr>
        <w:sectPr w:rsidR="00A376E0" w:rsidSect="00B55A21">
          <w:pgSz w:w="11906" w:h="16838"/>
          <w:pgMar w:top="1134" w:right="1134" w:bottom="851" w:left="1134" w:header="708" w:footer="708" w:gutter="0"/>
          <w:cols w:space="708"/>
          <w:docGrid w:linePitch="381"/>
        </w:sectPr>
      </w:pPr>
    </w:p>
    <w:p w14:paraId="3FD0B06F" w14:textId="77777777" w:rsidR="00C91D35" w:rsidRPr="00D14BE7" w:rsidRDefault="00847EB6" w:rsidP="00912CE3">
      <w:pPr>
        <w:pStyle w:val="H3"/>
        <w:shd w:val="clear" w:color="auto" w:fill="FBB19A" w:themeFill="accent2" w:themeFillTint="66"/>
        <w:spacing w:line="276" w:lineRule="auto"/>
        <w:rPr>
          <w:color w:val="auto"/>
        </w:rPr>
      </w:pPr>
      <w:bookmarkStart w:id="39" w:name="Newspaperreportextract"/>
      <w:r>
        <w:rPr>
          <w:color w:val="auto"/>
        </w:rPr>
        <w:lastRenderedPageBreak/>
        <w:t>A newspaper report</w:t>
      </w:r>
    </w:p>
    <w:tbl>
      <w:tblPr>
        <w:tblStyle w:val="TableGrid"/>
        <w:tblW w:w="0" w:type="auto"/>
        <w:tblInd w:w="108" w:type="dxa"/>
        <w:tblBorders>
          <w:top w:val="single" w:sz="12" w:space="0" w:color="4A442A" w:themeColor="background2" w:themeShade="40"/>
          <w:left w:val="single" w:sz="12" w:space="0" w:color="4A442A" w:themeColor="background2" w:themeShade="40"/>
          <w:bottom w:val="single" w:sz="12" w:space="0" w:color="4A442A" w:themeColor="background2" w:themeShade="40"/>
          <w:right w:val="single" w:sz="12" w:space="0" w:color="4A442A" w:themeColor="background2" w:themeShade="40"/>
          <w:insideH w:val="none" w:sz="0" w:space="0" w:color="auto"/>
          <w:insideV w:val="none" w:sz="0" w:space="0" w:color="auto"/>
        </w:tblBorders>
        <w:tblLook w:val="04A0" w:firstRow="1" w:lastRow="0" w:firstColumn="1" w:lastColumn="0" w:noHBand="0" w:noVBand="1"/>
      </w:tblPr>
      <w:tblGrid>
        <w:gridCol w:w="1560"/>
        <w:gridCol w:w="1643"/>
        <w:gridCol w:w="3204"/>
        <w:gridCol w:w="28"/>
        <w:gridCol w:w="936"/>
        <w:gridCol w:w="2297"/>
      </w:tblGrid>
      <w:tr w:rsidR="00A376E0" w14:paraId="51A23CF0" w14:textId="77777777" w:rsidTr="00345497">
        <w:trPr>
          <w:trHeight w:val="708"/>
        </w:trPr>
        <w:tc>
          <w:tcPr>
            <w:tcW w:w="9668" w:type="dxa"/>
            <w:gridSpan w:val="6"/>
            <w:tcBorders>
              <w:top w:val="single" w:sz="12" w:space="0" w:color="4A442A" w:themeColor="background2" w:themeShade="40"/>
            </w:tcBorders>
            <w:shd w:val="clear" w:color="auto" w:fill="EEECE1" w:themeFill="background2"/>
          </w:tcPr>
          <w:bookmarkEnd w:id="39"/>
          <w:p w14:paraId="440D69D7" w14:textId="77777777" w:rsidR="00A376E0" w:rsidRPr="00BE5B48" w:rsidRDefault="00BE5B48" w:rsidP="00BE5B48">
            <w:pPr>
              <w:jc w:val="center"/>
              <w:rPr>
                <w:rFonts w:ascii="Old English Text MT" w:eastAsia="Batang" w:hAnsi="Old English Text MT"/>
                <w:sz w:val="60"/>
                <w:szCs w:val="60"/>
              </w:rPr>
            </w:pPr>
            <w:r w:rsidRPr="00BE5B48">
              <w:rPr>
                <w:rFonts w:ascii="Old English Text MT" w:eastAsia="Batang" w:hAnsi="Old English Text MT"/>
                <w:sz w:val="60"/>
                <w:szCs w:val="60"/>
              </w:rPr>
              <w:t xml:space="preserve">The </w:t>
            </w:r>
            <w:proofErr w:type="spellStart"/>
            <w:r>
              <w:rPr>
                <w:rFonts w:ascii="Old English Text MT" w:eastAsia="Batang" w:hAnsi="Old English Text MT"/>
                <w:sz w:val="60"/>
                <w:szCs w:val="60"/>
              </w:rPr>
              <w:t>H</w:t>
            </w:r>
            <w:r w:rsidRPr="00BE5B48">
              <w:rPr>
                <w:rFonts w:ascii="Old English Text MT" w:eastAsia="Batang" w:hAnsi="Old English Text MT"/>
                <w:sz w:val="60"/>
                <w:szCs w:val="60"/>
              </w:rPr>
              <w:t>umbleton</w:t>
            </w:r>
            <w:proofErr w:type="spellEnd"/>
            <w:r w:rsidRPr="00BE5B48">
              <w:rPr>
                <w:rFonts w:ascii="Old English Text MT" w:eastAsia="Batang" w:hAnsi="Old English Text MT"/>
                <w:sz w:val="60"/>
                <w:szCs w:val="60"/>
              </w:rPr>
              <w:t xml:space="preserve"> </w:t>
            </w:r>
            <w:r>
              <w:rPr>
                <w:rFonts w:ascii="Old English Text MT" w:eastAsia="Batang" w:hAnsi="Old English Text MT"/>
                <w:sz w:val="60"/>
                <w:szCs w:val="60"/>
              </w:rPr>
              <w:t>H</w:t>
            </w:r>
            <w:r w:rsidRPr="00BE5B48">
              <w:rPr>
                <w:rFonts w:ascii="Old English Text MT" w:eastAsia="Batang" w:hAnsi="Old English Text MT"/>
                <w:sz w:val="60"/>
                <w:szCs w:val="60"/>
              </w:rPr>
              <w:t>erald</w:t>
            </w:r>
          </w:p>
        </w:tc>
      </w:tr>
      <w:tr w:rsidR="00BE5B48" w14:paraId="2361D5CA" w14:textId="77777777" w:rsidTr="00BE5B48">
        <w:trPr>
          <w:trHeight w:val="176"/>
        </w:trPr>
        <w:tc>
          <w:tcPr>
            <w:tcW w:w="1560" w:type="dxa"/>
            <w:vAlign w:val="center"/>
          </w:tcPr>
          <w:p w14:paraId="5808A93D" w14:textId="77777777" w:rsidR="00BE5B48" w:rsidRPr="00B22D35" w:rsidRDefault="00BE5B48" w:rsidP="00520594">
            <w:pPr>
              <w:jc w:val="center"/>
              <w:rPr>
                <w:rFonts w:ascii="Times New Roman" w:hAnsi="Times New Roman"/>
                <w:sz w:val="40"/>
              </w:rPr>
            </w:pPr>
            <w:r>
              <w:rPr>
                <w:rFonts w:ascii="Times New Roman" w:hAnsi="Times New Roman"/>
                <w:sz w:val="16"/>
              </w:rPr>
              <w:t>Edition</w:t>
            </w:r>
            <w:r w:rsidR="00FB0D25">
              <w:rPr>
                <w:rFonts w:ascii="Times New Roman" w:hAnsi="Times New Roman"/>
                <w:sz w:val="16"/>
              </w:rPr>
              <w:t xml:space="preserve"> No. 72059</w:t>
            </w:r>
          </w:p>
        </w:tc>
        <w:tc>
          <w:tcPr>
            <w:tcW w:w="5811" w:type="dxa"/>
            <w:gridSpan w:val="4"/>
          </w:tcPr>
          <w:p w14:paraId="5F517222" w14:textId="77777777" w:rsidR="00BE5B48" w:rsidRPr="00BE5B48" w:rsidRDefault="00BE5B48" w:rsidP="00BE5B48">
            <w:pPr>
              <w:jc w:val="center"/>
              <w:rPr>
                <w:rFonts w:ascii="Times New Roman" w:hAnsi="Times New Roman"/>
                <w:b/>
                <w:i/>
                <w:sz w:val="24"/>
              </w:rPr>
            </w:pPr>
            <w:r w:rsidRPr="00BE5B48">
              <w:rPr>
                <w:rFonts w:ascii="Times New Roman" w:hAnsi="Times New Roman"/>
                <w:b/>
                <w:i/>
                <w:sz w:val="24"/>
              </w:rPr>
              <w:t>“The voice of the community since 1878”</w:t>
            </w:r>
          </w:p>
        </w:tc>
        <w:tc>
          <w:tcPr>
            <w:tcW w:w="2297" w:type="dxa"/>
            <w:vAlign w:val="center"/>
          </w:tcPr>
          <w:p w14:paraId="52946E8C" w14:textId="77777777" w:rsidR="00BE5B48" w:rsidRPr="00BE5B48" w:rsidRDefault="00BE5B48" w:rsidP="00BE5B48">
            <w:pPr>
              <w:jc w:val="right"/>
              <w:rPr>
                <w:rFonts w:ascii="Times New Roman" w:hAnsi="Times New Roman"/>
                <w:sz w:val="28"/>
              </w:rPr>
            </w:pPr>
            <w:r w:rsidRPr="00BE5B48">
              <w:rPr>
                <w:rFonts w:ascii="Times New Roman" w:hAnsi="Times New Roman"/>
                <w:sz w:val="18"/>
                <w:szCs w:val="22"/>
              </w:rPr>
              <w:t>Thursday 12</w:t>
            </w:r>
            <w:r w:rsidRPr="00BE5B48">
              <w:rPr>
                <w:rFonts w:ascii="Times New Roman" w:hAnsi="Times New Roman"/>
                <w:sz w:val="18"/>
                <w:szCs w:val="22"/>
                <w:vertAlign w:val="superscript"/>
              </w:rPr>
              <w:t>th</w:t>
            </w:r>
            <w:r w:rsidRPr="00BE5B48">
              <w:rPr>
                <w:rFonts w:ascii="Times New Roman" w:hAnsi="Times New Roman"/>
                <w:sz w:val="18"/>
                <w:szCs w:val="22"/>
              </w:rPr>
              <w:t xml:space="preserve"> October 2017</w:t>
            </w:r>
          </w:p>
        </w:tc>
      </w:tr>
      <w:tr w:rsidR="00BE5B48" w14:paraId="4B85123C" w14:textId="77777777" w:rsidTr="00345497">
        <w:trPr>
          <w:trHeight w:val="624"/>
        </w:trPr>
        <w:tc>
          <w:tcPr>
            <w:tcW w:w="9668" w:type="dxa"/>
            <w:gridSpan w:val="6"/>
            <w:shd w:val="clear" w:color="auto" w:fill="4A442A" w:themeFill="background2" w:themeFillShade="40"/>
            <w:vAlign w:val="bottom"/>
          </w:tcPr>
          <w:p w14:paraId="7B53738E" w14:textId="77777777" w:rsidR="00BE5B48" w:rsidRPr="00520594" w:rsidRDefault="00BE5B48" w:rsidP="00BE5B48">
            <w:pPr>
              <w:jc w:val="center"/>
              <w:rPr>
                <w:rFonts w:ascii="Times New Roman" w:hAnsi="Times New Roman"/>
                <w:sz w:val="36"/>
              </w:rPr>
            </w:pPr>
            <w:r w:rsidRPr="00345497">
              <w:rPr>
                <w:rFonts w:ascii="Times New Roman" w:hAnsi="Times New Roman"/>
                <w:color w:val="FFFFFF" w:themeColor="background1"/>
                <w:sz w:val="40"/>
              </w:rPr>
              <w:t>LOCAL PUPIL DISCOVERS BURIED TREASURE!</w:t>
            </w:r>
          </w:p>
        </w:tc>
      </w:tr>
      <w:tr w:rsidR="00D96122" w14:paraId="0A862A54" w14:textId="77777777" w:rsidTr="00345497">
        <w:trPr>
          <w:trHeight w:val="3539"/>
        </w:trPr>
        <w:tc>
          <w:tcPr>
            <w:tcW w:w="3203" w:type="dxa"/>
            <w:gridSpan w:val="2"/>
            <w:vMerge w:val="restart"/>
          </w:tcPr>
          <w:p w14:paraId="4B19672E" w14:textId="77777777" w:rsidR="00D96122" w:rsidRDefault="00D96122" w:rsidP="00520594">
            <w:pPr>
              <w:ind w:firstLine="284"/>
              <w:rPr>
                <w:rFonts w:ascii="Times New Roman" w:hAnsi="Times New Roman"/>
                <w:szCs w:val="22"/>
              </w:rPr>
            </w:pPr>
            <w:r>
              <w:rPr>
                <w:rFonts w:ascii="Times New Roman" w:hAnsi="Times New Roman"/>
                <w:szCs w:val="22"/>
              </w:rPr>
              <w:t xml:space="preserve">A pupil at </w:t>
            </w:r>
            <w:proofErr w:type="spellStart"/>
            <w:r>
              <w:rPr>
                <w:rFonts w:ascii="Times New Roman" w:hAnsi="Times New Roman"/>
                <w:szCs w:val="22"/>
              </w:rPr>
              <w:t>Brownings</w:t>
            </w:r>
            <w:proofErr w:type="spellEnd"/>
            <w:r>
              <w:rPr>
                <w:rFonts w:ascii="Times New Roman" w:hAnsi="Times New Roman"/>
                <w:szCs w:val="22"/>
              </w:rPr>
              <w:t xml:space="preserve"> Primary School has discovered a hoard of gold treasure hidden in the school field. Amelie Phipps, 10, was playing tag at lunchtime with her friends when she spotted something shining on the ground.</w:t>
            </w:r>
          </w:p>
          <w:p w14:paraId="28983251" w14:textId="77777777" w:rsidR="00D96122" w:rsidRDefault="00D96122" w:rsidP="00520594">
            <w:pPr>
              <w:ind w:firstLine="284"/>
              <w:rPr>
                <w:rFonts w:ascii="Times New Roman" w:hAnsi="Times New Roman"/>
                <w:szCs w:val="22"/>
              </w:rPr>
            </w:pPr>
            <w:r>
              <w:rPr>
                <w:rFonts w:ascii="Times New Roman" w:hAnsi="Times New Roman"/>
                <w:szCs w:val="22"/>
              </w:rPr>
              <w:t>‘It was sort of hidden under the leaves,’ she said. ‘I bent down to look closer, and there was a gold coin there. It was extremely dirty. I was really surprised.’</w:t>
            </w:r>
          </w:p>
          <w:p w14:paraId="71CF28C3" w14:textId="77777777" w:rsidR="00D96122" w:rsidRDefault="00D96122" w:rsidP="00520594">
            <w:pPr>
              <w:ind w:firstLine="284"/>
              <w:rPr>
                <w:rFonts w:ascii="Times New Roman" w:hAnsi="Times New Roman"/>
                <w:szCs w:val="22"/>
              </w:rPr>
            </w:pPr>
            <w:r>
              <w:rPr>
                <w:rFonts w:ascii="Times New Roman" w:hAnsi="Times New Roman"/>
                <w:szCs w:val="22"/>
              </w:rPr>
              <w:t xml:space="preserve">Amelie alerted the teacher on duty, </w:t>
            </w:r>
            <w:proofErr w:type="spellStart"/>
            <w:r>
              <w:rPr>
                <w:rFonts w:ascii="Times New Roman" w:hAnsi="Times New Roman"/>
                <w:szCs w:val="22"/>
              </w:rPr>
              <w:t>Shahida</w:t>
            </w:r>
            <w:proofErr w:type="spellEnd"/>
            <w:r>
              <w:rPr>
                <w:rFonts w:ascii="Times New Roman" w:hAnsi="Times New Roman"/>
                <w:szCs w:val="22"/>
              </w:rPr>
              <w:t xml:space="preserve"> Bansal, who realised at once that the pupil had found something rather special. ‘I put cones around the area and called the children off the field,’ Mrs Bansal said. ‘Then I rang the county archaeology team. They sent someone out immediately.’</w:t>
            </w:r>
          </w:p>
          <w:p w14:paraId="335BAACA" w14:textId="77777777" w:rsidR="00D96122" w:rsidRDefault="00D96122" w:rsidP="00520594">
            <w:pPr>
              <w:ind w:firstLine="284"/>
              <w:rPr>
                <w:rFonts w:ascii="Times New Roman" w:hAnsi="Times New Roman"/>
                <w:szCs w:val="22"/>
              </w:rPr>
            </w:pPr>
            <w:r>
              <w:rPr>
                <w:rFonts w:ascii="Times New Roman" w:hAnsi="Times New Roman"/>
                <w:szCs w:val="22"/>
              </w:rPr>
              <w:t>By the afternoon, the school field had turned into an archaeological dig. Before long, more gold was unearthed. ‘It was a thrilling moment,’ Jack Walker, County Archaeologist, told us. ‘I knew straight away that we had something extraordinary on our hands.’</w:t>
            </w:r>
          </w:p>
          <w:p w14:paraId="5EB3DB3A" w14:textId="77777777" w:rsidR="00D96122" w:rsidRDefault="00D96122" w:rsidP="00520594">
            <w:pPr>
              <w:ind w:firstLine="284"/>
              <w:rPr>
                <w:rFonts w:ascii="Times New Roman" w:hAnsi="Times New Roman"/>
                <w:szCs w:val="22"/>
              </w:rPr>
            </w:pPr>
            <w:r>
              <w:rPr>
                <w:rFonts w:ascii="Times New Roman" w:hAnsi="Times New Roman"/>
                <w:szCs w:val="22"/>
              </w:rPr>
              <w:t xml:space="preserve">It transpired that the coin Amelie Phipps had found was part of a larger hoard. As well as the gold coins, a number of necklaces and brooches were also discovered. ‘It is at least 1300 years old – maybe more. It is </w:t>
            </w:r>
          </w:p>
          <w:p w14:paraId="34EE23BA" w14:textId="77777777" w:rsidR="002D63EB" w:rsidRDefault="002D63EB" w:rsidP="002D63EB">
            <w:pPr>
              <w:rPr>
                <w:rFonts w:ascii="Times New Roman" w:hAnsi="Times New Roman"/>
                <w:szCs w:val="22"/>
              </w:rPr>
            </w:pPr>
            <w:r>
              <w:rPr>
                <w:rFonts w:ascii="Times New Roman" w:hAnsi="Times New Roman"/>
                <w:szCs w:val="22"/>
              </w:rPr>
              <w:t>certainly of significant historic</w:t>
            </w:r>
          </w:p>
        </w:tc>
        <w:tc>
          <w:tcPr>
            <w:tcW w:w="3232" w:type="dxa"/>
            <w:gridSpan w:val="2"/>
            <w:tcBorders>
              <w:top w:val="nil"/>
              <w:bottom w:val="nil"/>
              <w:right w:val="nil"/>
            </w:tcBorders>
            <w:vAlign w:val="center"/>
          </w:tcPr>
          <w:p w14:paraId="2EDD6060" w14:textId="77777777" w:rsidR="00345497" w:rsidRDefault="00345497" w:rsidP="002D63EB">
            <w:pPr>
              <w:jc w:val="center"/>
              <w:rPr>
                <w:rFonts w:ascii="Times New Roman" w:hAnsi="Times New Roman"/>
                <w:szCs w:val="22"/>
              </w:rPr>
            </w:pPr>
            <w:r>
              <w:rPr>
                <w:rFonts w:ascii="Times New Roman" w:hAnsi="Times New Roman"/>
                <w:noProof/>
                <w:szCs w:val="22"/>
                <w:lang w:val="en-US"/>
              </w:rPr>
              <w:drawing>
                <wp:inline distT="0" distB="0" distL="0" distR="0" wp14:anchorId="29B089B1" wp14:editId="749F14A7">
                  <wp:extent cx="1016848" cy="1008513"/>
                  <wp:effectExtent l="0" t="0" r="0" b="1270"/>
                  <wp:docPr id="317" name="Picture 317" descr="C:\Users\sam\Downloads\7131839045_4f0d0124d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m\Downloads\7131839045_4f0d0124d9_o.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50491"/>
                          <a:stretch/>
                        </pic:blipFill>
                        <pic:spPr bwMode="auto">
                          <a:xfrm>
                            <a:off x="0" y="0"/>
                            <a:ext cx="1027006" cy="1018588"/>
                          </a:xfrm>
                          <a:prstGeom prst="rect">
                            <a:avLst/>
                          </a:prstGeom>
                          <a:noFill/>
                          <a:ln>
                            <a:noFill/>
                          </a:ln>
                          <a:extLst>
                            <a:ext uri="{53640926-AAD7-44D8-BBD7-CCE9431645EC}">
                              <a14:shadowObscured xmlns:a14="http://schemas.microsoft.com/office/drawing/2010/main"/>
                            </a:ext>
                          </a:extLst>
                        </pic:spPr>
                      </pic:pic>
                    </a:graphicData>
                  </a:graphic>
                </wp:inline>
              </w:drawing>
            </w:r>
          </w:p>
          <w:p w14:paraId="7DC7197D" w14:textId="77777777" w:rsidR="00345497" w:rsidRPr="00345497" w:rsidRDefault="00345497" w:rsidP="00345497">
            <w:pPr>
              <w:ind w:firstLine="284"/>
              <w:jc w:val="center"/>
              <w:rPr>
                <w:rFonts w:ascii="Times New Roman" w:hAnsi="Times New Roman"/>
                <w:sz w:val="8"/>
                <w:szCs w:val="22"/>
              </w:rPr>
            </w:pPr>
          </w:p>
          <w:p w14:paraId="5A29CFB6" w14:textId="77777777" w:rsidR="00D96122" w:rsidRPr="001374F6" w:rsidRDefault="00D96122" w:rsidP="002D63EB">
            <w:pPr>
              <w:jc w:val="center"/>
              <w:rPr>
                <w:rFonts w:ascii="Times New Roman" w:hAnsi="Times New Roman"/>
                <w:szCs w:val="22"/>
              </w:rPr>
            </w:pPr>
            <w:r>
              <w:rPr>
                <w:rFonts w:ascii="Times New Roman" w:hAnsi="Times New Roman"/>
                <w:noProof/>
                <w:szCs w:val="22"/>
                <w:lang w:val="en-US"/>
              </w:rPr>
              <w:drawing>
                <wp:inline distT="0" distB="0" distL="0" distR="0" wp14:anchorId="15E84434" wp14:editId="0A8D4A59">
                  <wp:extent cx="948906" cy="938038"/>
                  <wp:effectExtent l="0" t="0" r="3810" b="0"/>
                  <wp:docPr id="316" name="Picture 316" descr="C:\Users\sam\Downloads\7131839045_4f0d0124d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am\Downloads\7131839045_4f0d0124d9_o.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50327" r="1"/>
                          <a:stretch/>
                        </pic:blipFill>
                        <pic:spPr bwMode="auto">
                          <a:xfrm>
                            <a:off x="0" y="0"/>
                            <a:ext cx="959203" cy="9482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33" w:type="dxa"/>
            <w:gridSpan w:val="2"/>
            <w:tcBorders>
              <w:top w:val="nil"/>
              <w:left w:val="nil"/>
              <w:bottom w:val="nil"/>
              <w:right w:val="single" w:sz="12" w:space="0" w:color="4A442A" w:themeColor="background2" w:themeShade="40"/>
            </w:tcBorders>
            <w:vAlign w:val="center"/>
          </w:tcPr>
          <w:p w14:paraId="11126A56" w14:textId="77777777" w:rsidR="00D96122" w:rsidRPr="001374F6" w:rsidRDefault="00D96122" w:rsidP="00345497">
            <w:pPr>
              <w:spacing w:line="240" w:lineRule="auto"/>
              <w:ind w:left="22" w:hanging="22"/>
              <w:rPr>
                <w:rFonts w:ascii="Times New Roman" w:hAnsi="Times New Roman"/>
                <w:szCs w:val="22"/>
              </w:rPr>
            </w:pPr>
            <w:r>
              <w:rPr>
                <w:rFonts w:ascii="Times New Roman" w:hAnsi="Times New Roman"/>
                <w:noProof/>
                <w:szCs w:val="22"/>
                <w:lang w:val="en-US"/>
              </w:rPr>
              <w:drawing>
                <wp:inline distT="0" distB="0" distL="0" distR="0" wp14:anchorId="6969E86F" wp14:editId="1F06DBB1">
                  <wp:extent cx="1733384" cy="2058760"/>
                  <wp:effectExtent l="19050" t="19050" r="19685" b="17780"/>
                  <wp:docPr id="314" name="Picture 314" descr="C:\Users\sam\Downloads\young-2885858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m\Downloads\young-2885858_1920.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8001" r="18725"/>
                          <a:stretch/>
                        </pic:blipFill>
                        <pic:spPr bwMode="auto">
                          <a:xfrm>
                            <a:off x="0" y="0"/>
                            <a:ext cx="1747199" cy="2075168"/>
                          </a:xfrm>
                          <a:prstGeom prst="rect">
                            <a:avLst/>
                          </a:prstGeom>
                          <a:noFill/>
                          <a:ln>
                            <a:solidFill>
                              <a:schemeClr val="bg2">
                                <a:lumMod val="10000"/>
                              </a:schemeClr>
                            </a:solidFill>
                          </a:ln>
                          <a:extLst>
                            <a:ext uri="{53640926-AAD7-44D8-BBD7-CCE9431645EC}">
                              <a14:shadowObscured xmlns:a14="http://schemas.microsoft.com/office/drawing/2010/main"/>
                            </a:ext>
                          </a:extLst>
                        </pic:spPr>
                      </pic:pic>
                    </a:graphicData>
                  </a:graphic>
                </wp:inline>
              </w:drawing>
            </w:r>
          </w:p>
        </w:tc>
      </w:tr>
      <w:tr w:rsidR="00BE5B48" w14:paraId="703EAA71" w14:textId="77777777" w:rsidTr="00345497">
        <w:trPr>
          <w:trHeight w:val="113"/>
        </w:trPr>
        <w:tc>
          <w:tcPr>
            <w:tcW w:w="3203" w:type="dxa"/>
            <w:gridSpan w:val="2"/>
            <w:vMerge/>
            <w:tcBorders>
              <w:top w:val="single" w:sz="12" w:space="0" w:color="4A442A" w:themeColor="background2" w:themeShade="40"/>
              <w:bottom w:val="single" w:sz="12" w:space="0" w:color="4A442A" w:themeColor="background2" w:themeShade="40"/>
            </w:tcBorders>
          </w:tcPr>
          <w:p w14:paraId="58129E1F" w14:textId="77777777" w:rsidR="00BE5B48" w:rsidRDefault="00BE5B48" w:rsidP="00520594">
            <w:pPr>
              <w:ind w:firstLine="284"/>
              <w:rPr>
                <w:rFonts w:ascii="Times New Roman" w:hAnsi="Times New Roman"/>
                <w:szCs w:val="22"/>
              </w:rPr>
            </w:pPr>
          </w:p>
        </w:tc>
        <w:tc>
          <w:tcPr>
            <w:tcW w:w="3204" w:type="dxa"/>
            <w:tcBorders>
              <w:top w:val="nil"/>
              <w:bottom w:val="single" w:sz="12" w:space="0" w:color="4A442A" w:themeColor="background2" w:themeShade="40"/>
            </w:tcBorders>
          </w:tcPr>
          <w:p w14:paraId="5D4901A6" w14:textId="77777777" w:rsidR="00BE5B48" w:rsidRDefault="00BE5B48" w:rsidP="00520594">
            <w:pPr>
              <w:rPr>
                <w:rFonts w:ascii="Times New Roman" w:hAnsi="Times New Roman"/>
                <w:szCs w:val="22"/>
              </w:rPr>
            </w:pPr>
            <w:r>
              <w:rPr>
                <w:rFonts w:ascii="Times New Roman" w:hAnsi="Times New Roman"/>
                <w:szCs w:val="22"/>
              </w:rPr>
              <w:t>interest,’ Mr Walker stated. ‘We are very excited to begin studying it.’</w:t>
            </w:r>
          </w:p>
          <w:p w14:paraId="54D116D8" w14:textId="77777777" w:rsidR="00BE5B48" w:rsidRDefault="00BE5B48" w:rsidP="00520594">
            <w:pPr>
              <w:ind w:firstLine="284"/>
              <w:rPr>
                <w:rFonts w:ascii="Times New Roman" w:hAnsi="Times New Roman"/>
                <w:szCs w:val="22"/>
              </w:rPr>
            </w:pPr>
            <w:r>
              <w:rPr>
                <w:rFonts w:ascii="Times New Roman" w:hAnsi="Times New Roman"/>
                <w:szCs w:val="22"/>
              </w:rPr>
              <w:t xml:space="preserve">The archaeologist believes that a fox or a badger may have disturbed the hoard while digging, leading to Amelie spotting the coin on the ground. ‘Even so, if it hadn’t been for Amelie’s keen eyes, we might never have found this wonderful hoard,’ Mr Walker said. ‘Very soon, the falling leaves would have just buried it again.’ </w:t>
            </w:r>
          </w:p>
          <w:p w14:paraId="746638A1" w14:textId="77777777" w:rsidR="002D63EB" w:rsidRDefault="00BE5B48" w:rsidP="00520594">
            <w:pPr>
              <w:ind w:firstLine="284"/>
              <w:rPr>
                <w:rFonts w:ascii="Times New Roman" w:hAnsi="Times New Roman"/>
                <w:szCs w:val="22"/>
              </w:rPr>
            </w:pPr>
            <w:r>
              <w:rPr>
                <w:rFonts w:ascii="Times New Roman" w:hAnsi="Times New Roman"/>
                <w:szCs w:val="22"/>
              </w:rPr>
              <w:t>The school field will be out of bounds for the children for the next few weeks, while a team of archaeologists search the ground carefully for any further treasure. In the meantime, a neighbouring farmer has offered the school children the use of one of his fields for playtime. ‘I don’t mind the kids playing on it for a few weeks,’ Mr Andy Kew said. ‘It’s not fair for them to have to spend</w:t>
            </w:r>
          </w:p>
          <w:p w14:paraId="1097625D" w14:textId="77777777" w:rsidR="00BE5B48" w:rsidRDefault="002D63EB" w:rsidP="002D63EB">
            <w:pPr>
              <w:rPr>
                <w:rFonts w:ascii="Times New Roman" w:hAnsi="Times New Roman"/>
                <w:szCs w:val="22"/>
              </w:rPr>
            </w:pPr>
            <w:r>
              <w:rPr>
                <w:rFonts w:ascii="Times New Roman" w:hAnsi="Times New Roman"/>
                <w:szCs w:val="22"/>
              </w:rPr>
              <w:t xml:space="preserve">playtimes in their classrooms. </w:t>
            </w:r>
            <w:r w:rsidR="00BE5B48">
              <w:rPr>
                <w:rFonts w:ascii="Times New Roman" w:hAnsi="Times New Roman"/>
                <w:szCs w:val="22"/>
              </w:rPr>
              <w:t xml:space="preserve"> </w:t>
            </w:r>
          </w:p>
        </w:tc>
        <w:tc>
          <w:tcPr>
            <w:tcW w:w="3261" w:type="dxa"/>
            <w:gridSpan w:val="3"/>
            <w:tcBorders>
              <w:top w:val="nil"/>
              <w:bottom w:val="single" w:sz="12" w:space="0" w:color="4A442A" w:themeColor="background2" w:themeShade="40"/>
              <w:right w:val="single" w:sz="12" w:space="0" w:color="4A442A" w:themeColor="background2" w:themeShade="40"/>
            </w:tcBorders>
          </w:tcPr>
          <w:p w14:paraId="1AA55697" w14:textId="77777777" w:rsidR="00BE5B48" w:rsidRDefault="00BE5B48" w:rsidP="00520594">
            <w:pPr>
              <w:rPr>
                <w:rFonts w:ascii="Times New Roman" w:hAnsi="Times New Roman"/>
                <w:szCs w:val="22"/>
              </w:rPr>
            </w:pPr>
            <w:r>
              <w:rPr>
                <w:rFonts w:ascii="Times New Roman" w:hAnsi="Times New Roman"/>
                <w:szCs w:val="22"/>
              </w:rPr>
              <w:t xml:space="preserve">I’m happy to help.’ The </w:t>
            </w:r>
            <w:proofErr w:type="spellStart"/>
            <w:r>
              <w:rPr>
                <w:rFonts w:ascii="Times New Roman" w:hAnsi="Times New Roman"/>
                <w:szCs w:val="22"/>
              </w:rPr>
              <w:t>headteacher</w:t>
            </w:r>
            <w:proofErr w:type="spellEnd"/>
            <w:r>
              <w:rPr>
                <w:rFonts w:ascii="Times New Roman" w:hAnsi="Times New Roman"/>
                <w:szCs w:val="22"/>
              </w:rPr>
              <w:t xml:space="preserve"> of </w:t>
            </w:r>
            <w:proofErr w:type="spellStart"/>
            <w:r>
              <w:rPr>
                <w:rFonts w:ascii="Times New Roman" w:hAnsi="Times New Roman"/>
                <w:szCs w:val="22"/>
              </w:rPr>
              <w:t>Brownings</w:t>
            </w:r>
            <w:proofErr w:type="spellEnd"/>
            <w:r>
              <w:rPr>
                <w:rFonts w:ascii="Times New Roman" w:hAnsi="Times New Roman"/>
                <w:szCs w:val="22"/>
              </w:rPr>
              <w:t xml:space="preserve"> Primary School, Mrs Karen Coleman, said the teachers and children were very grateful for the farmer’s kind offer.</w:t>
            </w:r>
          </w:p>
          <w:p w14:paraId="53F7994C" w14:textId="77777777" w:rsidR="00BE5B48" w:rsidRDefault="00BE5B48" w:rsidP="00520594">
            <w:pPr>
              <w:ind w:firstLine="284"/>
              <w:rPr>
                <w:rFonts w:ascii="Times New Roman" w:hAnsi="Times New Roman"/>
                <w:szCs w:val="22"/>
              </w:rPr>
            </w:pPr>
            <w:r>
              <w:rPr>
                <w:rFonts w:ascii="Times New Roman" w:hAnsi="Times New Roman"/>
                <w:szCs w:val="22"/>
              </w:rPr>
              <w:t>The find will go out for valuation next month, but Mr Walker says it is likely to be worth, ‘In the tens of thousands of pounds.’ According to the Treasure Act 1996, any reward for finding the treasure should be shared equally between the finder and the owner of the land. In this case, the money will be split between Miss Amelie Phipps and her school.</w:t>
            </w:r>
          </w:p>
          <w:p w14:paraId="5CC0EC86" w14:textId="77777777" w:rsidR="00BE5B48" w:rsidRDefault="00BE5B48" w:rsidP="00520594">
            <w:pPr>
              <w:ind w:firstLine="284"/>
              <w:rPr>
                <w:rFonts w:ascii="Times New Roman" w:hAnsi="Times New Roman"/>
                <w:sz w:val="28"/>
              </w:rPr>
            </w:pPr>
            <w:r>
              <w:rPr>
                <w:rFonts w:ascii="Times New Roman" w:hAnsi="Times New Roman"/>
                <w:szCs w:val="22"/>
              </w:rPr>
              <w:t>I’m not sure what I will do with the money yet,’ Miss Phipps explained. ‘I will probably save a lot of it for when I’m older. But I’m definitely going to buy a metal detector straight away – so that I can go out and hunt for more treasure!’</w:t>
            </w:r>
          </w:p>
        </w:tc>
      </w:tr>
    </w:tbl>
    <w:p w14:paraId="2F1DA21E" w14:textId="77777777" w:rsidR="00C91D35" w:rsidRPr="001215F8" w:rsidRDefault="004B314B" w:rsidP="001215F8">
      <w:pPr>
        <w:spacing w:before="60"/>
        <w:rPr>
          <w:rFonts w:ascii="SassoonPrimaryInfant" w:hAnsi="SassoonPrimaryInfant"/>
          <w:color w:val="808080" w:themeColor="background1" w:themeShade="80"/>
          <w:sz w:val="16"/>
        </w:rPr>
      </w:pPr>
      <w:r>
        <w:rPr>
          <w:rFonts w:ascii="SassoonPrimaryInfant" w:hAnsi="SassoonPrimaryInfant"/>
          <w:color w:val="808080" w:themeColor="background1" w:themeShade="80"/>
          <w:sz w:val="16"/>
        </w:rPr>
        <w:t>©</w:t>
      </w:r>
      <w:proofErr w:type="spellStart"/>
      <w:r w:rsidRPr="003F7363">
        <w:rPr>
          <w:rFonts w:ascii="SassoonPrimaryInfant" w:hAnsi="SassoonPrimaryInfant"/>
          <w:color w:val="808080" w:themeColor="background1" w:themeShade="80"/>
          <w:sz w:val="16"/>
        </w:rPr>
        <w:t>cea</w:t>
      </w:r>
      <w:proofErr w:type="spellEnd"/>
      <w:r w:rsidRPr="003F7363">
        <w:rPr>
          <w:rFonts w:ascii="SassoonPrimaryInfant" w:hAnsi="SassoonPrimaryInfant"/>
          <w:color w:val="808080" w:themeColor="background1" w:themeShade="80"/>
          <w:sz w:val="16"/>
        </w:rPr>
        <w:t xml:space="preserve"> +, 2012, </w:t>
      </w:r>
      <w:hyperlink r:id="rId103" w:history="1">
        <w:r w:rsidRPr="003F7363">
          <w:rPr>
            <w:rStyle w:val="Hyperlink"/>
            <w:rFonts w:ascii="SassoonPrimaryInfant" w:hAnsi="SassoonPrimaryInfant"/>
            <w:color w:val="808080" w:themeColor="background1" w:themeShade="80"/>
            <w:sz w:val="16"/>
            <w:u w:val="none"/>
          </w:rPr>
          <w:t>flic.kr/p/</w:t>
        </w:r>
        <w:proofErr w:type="spellStart"/>
        <w:r w:rsidRPr="003F7363">
          <w:rPr>
            <w:rStyle w:val="Hyperlink"/>
            <w:rFonts w:ascii="SassoonPrimaryInfant" w:hAnsi="SassoonPrimaryInfant"/>
            <w:color w:val="808080" w:themeColor="background1" w:themeShade="80"/>
            <w:sz w:val="16"/>
            <w:u w:val="none"/>
          </w:rPr>
          <w:t>bSdxha</w:t>
        </w:r>
        <w:proofErr w:type="spellEnd"/>
      </w:hyperlink>
      <w:r w:rsidRPr="003F7363">
        <w:rPr>
          <w:rFonts w:ascii="SassoonPrimaryInfant" w:hAnsi="SassoonPrimaryInfant"/>
          <w:color w:val="808080" w:themeColor="background1" w:themeShade="80"/>
          <w:sz w:val="16"/>
        </w:rPr>
        <w:t xml:space="preserve"> </w:t>
      </w:r>
      <w:r w:rsidR="00C91D35" w:rsidRPr="00B22D35">
        <w:rPr>
          <w:rFonts w:ascii="-webkit-standard" w:hAnsi="-webkit-standard"/>
          <w:sz w:val="8"/>
          <w:lang w:eastAsia="en-GB"/>
        </w:rPr>
        <w:br w:type="page"/>
      </w:r>
    </w:p>
    <w:p w14:paraId="1EE1367C" w14:textId="77777777" w:rsidR="00C91D35" w:rsidRPr="00DF23AA" w:rsidRDefault="00C91D35" w:rsidP="00912CE3">
      <w:pPr>
        <w:pStyle w:val="H3"/>
        <w:shd w:val="clear" w:color="auto" w:fill="FBB19A" w:themeFill="accent2" w:themeFillTint="66"/>
        <w:spacing w:line="276" w:lineRule="auto"/>
        <w:rPr>
          <w:color w:val="auto"/>
        </w:rPr>
      </w:pPr>
      <w:bookmarkStart w:id="40" w:name="NewspaperreportCQ"/>
      <w:r w:rsidRPr="00FA7E3F">
        <w:rPr>
          <w:color w:val="auto"/>
        </w:rPr>
        <w:lastRenderedPageBreak/>
        <w:t>Comprehension</w:t>
      </w:r>
      <w:r>
        <w:rPr>
          <w:color w:val="auto"/>
        </w:rPr>
        <w:t xml:space="preserve"> questions</w:t>
      </w:r>
    </w:p>
    <w:bookmarkEnd w:id="40"/>
    <w:p w14:paraId="40F407DE" w14:textId="77777777" w:rsidR="00EC735D" w:rsidRPr="00BC7EC4"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6CDE9ACD" w14:textId="77777777" w:rsidR="00EC735D" w:rsidRPr="00EC735D" w:rsidRDefault="00EC735D" w:rsidP="00EC735D">
      <w:pPr>
        <w:widowControl w:val="0"/>
        <w:autoSpaceDE w:val="0"/>
        <w:autoSpaceDN w:val="0"/>
        <w:adjustRightInd w:val="0"/>
        <w:rPr>
          <w:rFonts w:ascii="SassoonPrimaryInfant" w:hAnsi="SassoonPrimaryInfant"/>
          <w:sz w:val="24"/>
          <w:szCs w:val="24"/>
        </w:rPr>
      </w:pPr>
    </w:p>
    <w:p w14:paraId="32E58B6E" w14:textId="47F008A3" w:rsidR="00C91D35" w:rsidRPr="006971F9" w:rsidRDefault="00C91D35" w:rsidP="000F5403">
      <w:pPr>
        <w:pStyle w:val="ListParagraph"/>
        <w:widowControl w:val="0"/>
        <w:numPr>
          <w:ilvl w:val="0"/>
          <w:numId w:val="32"/>
        </w:numPr>
        <w:autoSpaceDE w:val="0"/>
        <w:autoSpaceDN w:val="0"/>
        <w:adjustRightInd w:val="0"/>
        <w:rPr>
          <w:rFonts w:ascii="SassoonPrimaryInfant" w:hAnsi="SassoonPrimaryInfant"/>
          <w:color w:val="FF0000"/>
          <w:sz w:val="24"/>
          <w:szCs w:val="24"/>
        </w:rPr>
      </w:pPr>
      <w:r w:rsidRPr="00D672CC">
        <w:rPr>
          <w:rFonts w:ascii="SassoonPrimaryInfant" w:hAnsi="SassoonPrimaryInfant"/>
          <w:sz w:val="24"/>
          <w:szCs w:val="24"/>
        </w:rPr>
        <w:t xml:space="preserve">Look at the paragraph which begins: </w:t>
      </w:r>
      <w:r w:rsidR="000C4AD6" w:rsidRPr="000C4AD6">
        <w:rPr>
          <w:rFonts w:ascii="SassoonPrimaryInfant" w:hAnsi="SassoonPrimaryInfant"/>
          <w:i/>
          <w:color w:val="FF0000"/>
          <w:sz w:val="24"/>
          <w:szCs w:val="24"/>
        </w:rPr>
        <w:t>‘</w:t>
      </w:r>
      <w:r w:rsidRPr="000C4AD6">
        <w:rPr>
          <w:rFonts w:ascii="SassoonPrimaryInfant" w:hAnsi="SassoonPrimaryInfant"/>
          <w:i/>
          <w:color w:val="FF0000"/>
          <w:sz w:val="24"/>
          <w:szCs w:val="24"/>
        </w:rPr>
        <w:t>By the afternoon, the school field</w:t>
      </w:r>
      <w:r w:rsidR="000C4AD6" w:rsidRPr="000C4AD6">
        <w:rPr>
          <w:rFonts w:ascii="SassoonPrimaryInfant" w:hAnsi="SassoonPrimaryInfant"/>
          <w:i/>
          <w:color w:val="FF0000"/>
          <w:sz w:val="24"/>
          <w:szCs w:val="24"/>
        </w:rPr>
        <w:t xml:space="preserve"> </w:t>
      </w:r>
      <w:r w:rsidRPr="000C4AD6">
        <w:rPr>
          <w:rFonts w:ascii="SassoonPrimaryInfant" w:hAnsi="SassoonPrimaryInfant"/>
          <w:i/>
          <w:color w:val="FF0000"/>
          <w:sz w:val="24"/>
          <w:szCs w:val="24"/>
        </w:rPr>
        <w:t>…</w:t>
      </w:r>
      <w:r w:rsidR="000C4AD6" w:rsidRPr="000C4AD6">
        <w:rPr>
          <w:rFonts w:ascii="SassoonPrimaryInfant" w:hAnsi="SassoonPrimaryInfant"/>
          <w:i/>
          <w:color w:val="FF0000"/>
          <w:sz w:val="24"/>
          <w:szCs w:val="24"/>
        </w:rPr>
        <w:t>’</w:t>
      </w:r>
    </w:p>
    <w:p w14:paraId="2B22D69A" w14:textId="77777777" w:rsidR="00D672CC" w:rsidRPr="00D672CC" w:rsidRDefault="00D672CC" w:rsidP="00912CE3">
      <w:pPr>
        <w:pStyle w:val="ListParagraph"/>
        <w:widowControl w:val="0"/>
        <w:autoSpaceDE w:val="0"/>
        <w:autoSpaceDN w:val="0"/>
        <w:adjustRightInd w:val="0"/>
        <w:rPr>
          <w:rFonts w:ascii="SassoonPrimaryInfant" w:hAnsi="SassoonPrimaryInfant"/>
          <w:sz w:val="24"/>
          <w:szCs w:val="24"/>
        </w:rPr>
      </w:pPr>
    </w:p>
    <w:p w14:paraId="728F8B0A" w14:textId="77777777" w:rsidR="00C91D35" w:rsidRPr="00D672CC" w:rsidRDefault="00C91D35" w:rsidP="00912CE3">
      <w:pPr>
        <w:pStyle w:val="ListParagraph"/>
        <w:widowControl w:val="0"/>
        <w:autoSpaceDE w:val="0"/>
        <w:autoSpaceDN w:val="0"/>
        <w:adjustRightInd w:val="0"/>
        <w:rPr>
          <w:rFonts w:ascii="SassoonPrimaryInfant" w:hAnsi="SassoonPrimaryInfant"/>
          <w:b/>
          <w:sz w:val="24"/>
          <w:szCs w:val="24"/>
        </w:rPr>
      </w:pPr>
      <w:r w:rsidRPr="00D672CC">
        <w:rPr>
          <w:rFonts w:ascii="SassoonPrimaryInfant" w:hAnsi="SassoonPrimaryInfant"/>
          <w:sz w:val="24"/>
          <w:szCs w:val="24"/>
        </w:rPr>
        <w:t xml:space="preserve">Find and copy a word which means </w:t>
      </w:r>
      <w:r w:rsidRPr="00D672CC">
        <w:rPr>
          <w:rFonts w:ascii="SassoonPrimaryInfant" w:hAnsi="SassoonPrimaryInfant"/>
          <w:b/>
          <w:sz w:val="24"/>
          <w:szCs w:val="24"/>
        </w:rPr>
        <w:t>discovered.</w:t>
      </w:r>
    </w:p>
    <w:p w14:paraId="07D5E836" w14:textId="77777777" w:rsidR="00D672CC" w:rsidRPr="00D672CC" w:rsidRDefault="00D672CC" w:rsidP="00912CE3">
      <w:pPr>
        <w:pStyle w:val="ListParagraph"/>
        <w:widowControl w:val="0"/>
        <w:autoSpaceDE w:val="0"/>
        <w:autoSpaceDN w:val="0"/>
        <w:adjustRightInd w:val="0"/>
        <w:rPr>
          <w:rFonts w:ascii="SassoonPrimaryInfant" w:hAnsi="SassoonPrimaryInfant"/>
          <w:sz w:val="24"/>
          <w:szCs w:val="24"/>
        </w:rPr>
      </w:pPr>
    </w:p>
    <w:p w14:paraId="343A108C" w14:textId="77777777" w:rsidR="00D672CC" w:rsidRPr="00D672CC" w:rsidRDefault="00D672CC" w:rsidP="00912CE3">
      <w:pPr>
        <w:pStyle w:val="ListParagraph"/>
        <w:widowControl w:val="0"/>
        <w:tabs>
          <w:tab w:val="left" w:leader="dot" w:pos="9639"/>
        </w:tabs>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ab/>
      </w:r>
    </w:p>
    <w:p w14:paraId="329995CA" w14:textId="77777777" w:rsidR="00C91D35" w:rsidRPr="00D672CC" w:rsidRDefault="00C91D35" w:rsidP="00912CE3">
      <w:pPr>
        <w:rPr>
          <w:rFonts w:ascii="SassoonPrimaryInfant" w:hAnsi="SassoonPrimaryInfant"/>
          <w:sz w:val="24"/>
          <w:szCs w:val="24"/>
        </w:rPr>
      </w:pPr>
    </w:p>
    <w:p w14:paraId="4914326F"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Aside from the gold coins, what else was in the hoard?</w:t>
      </w:r>
      <w:r w:rsidRPr="00D672CC">
        <w:rPr>
          <w:rFonts w:ascii="SassoonPrimaryInfant" w:hAnsi="SassoonPrimaryInfant"/>
          <w:i/>
          <w:sz w:val="24"/>
          <w:szCs w:val="24"/>
        </w:rPr>
        <w:t xml:space="preserve"> </w:t>
      </w:r>
      <w:r w:rsidRPr="00D672CC">
        <w:rPr>
          <w:rFonts w:ascii="SassoonPrimaryInfant" w:hAnsi="SassoonPrimaryInfant"/>
          <w:sz w:val="24"/>
          <w:szCs w:val="24"/>
        </w:rPr>
        <w:t xml:space="preserve">Name </w:t>
      </w:r>
      <w:r w:rsidRPr="00D672CC">
        <w:rPr>
          <w:rFonts w:ascii="SassoonPrimaryInfant" w:hAnsi="SassoonPrimaryInfant"/>
          <w:b/>
          <w:sz w:val="24"/>
          <w:szCs w:val="24"/>
        </w:rPr>
        <w:t>two</w:t>
      </w:r>
      <w:r w:rsidRPr="00D672CC">
        <w:rPr>
          <w:rFonts w:ascii="SassoonPrimaryInfant" w:hAnsi="SassoonPrimaryInfant"/>
          <w:sz w:val="24"/>
          <w:szCs w:val="24"/>
        </w:rPr>
        <w:t xml:space="preserve"> different items.</w:t>
      </w:r>
    </w:p>
    <w:p w14:paraId="26DFB42D" w14:textId="77777777" w:rsidR="00D672CC" w:rsidRPr="00D672CC" w:rsidRDefault="00D672CC" w:rsidP="00912CE3">
      <w:pPr>
        <w:pStyle w:val="ListParagraph"/>
        <w:widowControl w:val="0"/>
        <w:autoSpaceDE w:val="0"/>
        <w:autoSpaceDN w:val="0"/>
        <w:adjustRightInd w:val="0"/>
        <w:rPr>
          <w:rFonts w:ascii="SassoonPrimaryInfant" w:hAnsi="SassoonPrimaryInfant"/>
          <w:sz w:val="24"/>
          <w:szCs w:val="24"/>
        </w:rPr>
      </w:pPr>
    </w:p>
    <w:p w14:paraId="6F0FF2BE" w14:textId="77777777" w:rsidR="00D672CC" w:rsidRPr="00D672CC" w:rsidRDefault="00D672CC" w:rsidP="00EC735D">
      <w:pPr>
        <w:pStyle w:val="ListParagraph"/>
        <w:widowControl w:val="0"/>
        <w:numPr>
          <w:ilvl w:val="0"/>
          <w:numId w:val="33"/>
        </w:numPr>
        <w:tabs>
          <w:tab w:val="left" w:leader="dot" w:pos="9639"/>
        </w:tabs>
        <w:autoSpaceDE w:val="0"/>
        <w:autoSpaceDN w:val="0"/>
        <w:adjustRightInd w:val="0"/>
        <w:spacing w:line="480" w:lineRule="auto"/>
        <w:rPr>
          <w:rFonts w:ascii="SassoonPrimaryInfant" w:hAnsi="SassoonPrimaryInfant"/>
          <w:sz w:val="24"/>
          <w:szCs w:val="24"/>
        </w:rPr>
      </w:pPr>
      <w:r w:rsidRPr="00D672CC">
        <w:rPr>
          <w:rFonts w:ascii="SassoonPrimaryInfant" w:hAnsi="SassoonPrimaryInfant"/>
          <w:sz w:val="24"/>
          <w:szCs w:val="24"/>
        </w:rPr>
        <w:tab/>
      </w:r>
    </w:p>
    <w:p w14:paraId="51E05F67" w14:textId="77777777" w:rsidR="00D672CC" w:rsidRPr="00D672CC" w:rsidRDefault="00D672CC" w:rsidP="000F5403">
      <w:pPr>
        <w:pStyle w:val="ListParagraph"/>
        <w:widowControl w:val="0"/>
        <w:numPr>
          <w:ilvl w:val="0"/>
          <w:numId w:val="33"/>
        </w:numPr>
        <w:tabs>
          <w:tab w:val="left" w:leader="dot" w:pos="9639"/>
        </w:tabs>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ab/>
      </w:r>
    </w:p>
    <w:p w14:paraId="27B8E057" w14:textId="77777777" w:rsidR="00C91D35" w:rsidRPr="00D672CC" w:rsidRDefault="00C91D35" w:rsidP="00912CE3">
      <w:pPr>
        <w:widowControl w:val="0"/>
        <w:autoSpaceDE w:val="0"/>
        <w:autoSpaceDN w:val="0"/>
        <w:adjustRightInd w:val="0"/>
        <w:rPr>
          <w:rFonts w:ascii="SassoonPrimaryInfant" w:hAnsi="SassoonPrimaryInfant"/>
          <w:sz w:val="24"/>
          <w:szCs w:val="24"/>
        </w:rPr>
      </w:pPr>
    </w:p>
    <w:p w14:paraId="7A832EFC"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4"/>
        </w:rPr>
      </w:pPr>
      <w:r w:rsidRPr="00D672CC">
        <w:rPr>
          <w:rFonts w:ascii="SassoonPrimaryInfant" w:hAnsi="SassoonPrimaryInfant"/>
          <w:sz w:val="24"/>
          <w:szCs w:val="24"/>
        </w:rPr>
        <w:t>What season was it when Amelie found the first coin? Explain how you know.</w:t>
      </w:r>
      <w:r w:rsidRPr="00D672CC">
        <w:rPr>
          <w:rFonts w:ascii="SassoonPrimaryInfant" w:hAnsi="SassoonPrimaryInfant"/>
          <w:b/>
          <w:sz w:val="24"/>
          <w:szCs w:val="24"/>
        </w:rPr>
        <w:t xml:space="preserve"> </w:t>
      </w:r>
    </w:p>
    <w:p w14:paraId="15AE8165" w14:textId="77777777" w:rsidR="00D672CC" w:rsidRPr="00D672CC" w:rsidRDefault="00D672CC" w:rsidP="00912CE3">
      <w:pPr>
        <w:pStyle w:val="ListParagraph"/>
        <w:widowControl w:val="0"/>
        <w:autoSpaceDE w:val="0"/>
        <w:autoSpaceDN w:val="0"/>
        <w:adjustRightInd w:val="0"/>
        <w:rPr>
          <w:rFonts w:ascii="SassoonPrimaryInfant" w:hAnsi="SassoonPrimaryInfant"/>
          <w:b/>
          <w:sz w:val="24"/>
          <w:szCs w:val="24"/>
        </w:rPr>
      </w:pPr>
    </w:p>
    <w:p w14:paraId="62A6BF4E" w14:textId="77777777" w:rsidR="00D672CC" w:rsidRPr="00D672CC" w:rsidRDefault="00D672CC" w:rsidP="00EC735D">
      <w:pPr>
        <w:widowControl w:val="0"/>
        <w:tabs>
          <w:tab w:val="left" w:leader="dot" w:pos="9639"/>
        </w:tabs>
        <w:autoSpaceDE w:val="0"/>
        <w:autoSpaceDN w:val="0"/>
        <w:adjustRightInd w:val="0"/>
        <w:spacing w:line="480" w:lineRule="auto"/>
        <w:ind w:left="720"/>
        <w:rPr>
          <w:rFonts w:ascii="SassoonPrimaryInfant" w:hAnsi="SassoonPrimaryInfant"/>
          <w:sz w:val="24"/>
          <w:szCs w:val="24"/>
        </w:rPr>
      </w:pPr>
      <w:r w:rsidRPr="00D672CC">
        <w:rPr>
          <w:rFonts w:ascii="SassoonPrimaryInfant" w:hAnsi="SassoonPrimaryInfant"/>
          <w:sz w:val="24"/>
          <w:szCs w:val="24"/>
        </w:rPr>
        <w:tab/>
      </w:r>
    </w:p>
    <w:p w14:paraId="3205F558" w14:textId="77777777" w:rsidR="00D672CC" w:rsidRPr="00D672CC" w:rsidRDefault="00D672CC" w:rsidP="00912CE3">
      <w:pPr>
        <w:widowControl w:val="0"/>
        <w:tabs>
          <w:tab w:val="left" w:leader="dot" w:pos="9639"/>
        </w:tabs>
        <w:autoSpaceDE w:val="0"/>
        <w:autoSpaceDN w:val="0"/>
        <w:adjustRightInd w:val="0"/>
        <w:ind w:left="720"/>
        <w:rPr>
          <w:rFonts w:ascii="SassoonPrimaryInfant" w:hAnsi="SassoonPrimaryInfant"/>
          <w:sz w:val="24"/>
          <w:szCs w:val="24"/>
        </w:rPr>
      </w:pPr>
      <w:r w:rsidRPr="00D672CC">
        <w:rPr>
          <w:rFonts w:ascii="SassoonPrimaryInfant" w:hAnsi="SassoonPrimaryInfant"/>
          <w:sz w:val="24"/>
          <w:szCs w:val="24"/>
        </w:rPr>
        <w:tab/>
      </w:r>
    </w:p>
    <w:p w14:paraId="29A1FAED" w14:textId="77777777" w:rsidR="00C91D35" w:rsidRPr="002C1ED3" w:rsidRDefault="00C91D35" w:rsidP="00912CE3">
      <w:pPr>
        <w:widowControl w:val="0"/>
        <w:autoSpaceDE w:val="0"/>
        <w:autoSpaceDN w:val="0"/>
        <w:adjustRightInd w:val="0"/>
        <w:rPr>
          <w:rFonts w:ascii="SassoonPrimaryInfant" w:hAnsi="SassoonPrimaryInfant"/>
          <w:szCs w:val="22"/>
        </w:rPr>
      </w:pPr>
    </w:p>
    <w:p w14:paraId="4624144A"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 xml:space="preserve">Jack Walker is an </w:t>
      </w:r>
      <w:r w:rsidRPr="00D672CC">
        <w:rPr>
          <w:rFonts w:ascii="SassoonPrimaryInfant" w:hAnsi="SassoonPrimaryInfant"/>
          <w:b/>
          <w:sz w:val="24"/>
          <w:szCs w:val="22"/>
        </w:rPr>
        <w:t>archaeologist</w:t>
      </w:r>
      <w:r w:rsidRPr="00D672CC">
        <w:rPr>
          <w:rFonts w:ascii="SassoonPrimaryInfant" w:hAnsi="SassoonPrimaryInfant"/>
          <w:sz w:val="24"/>
          <w:szCs w:val="22"/>
        </w:rPr>
        <w:t>. Tick the definition that you think best describes this word:</w:t>
      </w:r>
    </w:p>
    <w:p w14:paraId="712B2B94" w14:textId="77777777" w:rsidR="00C91D35" w:rsidRDefault="00C91D35" w:rsidP="00912CE3">
      <w:pPr>
        <w:widowControl w:val="0"/>
        <w:autoSpaceDE w:val="0"/>
        <w:autoSpaceDN w:val="0"/>
        <w:adjustRightInd w:val="0"/>
        <w:rPr>
          <w:rFonts w:ascii="SassoonPrimaryInfant" w:hAnsi="SassoonPrimaryInfant"/>
          <w:szCs w:val="22"/>
        </w:rPr>
      </w:pPr>
    </w:p>
    <w:tbl>
      <w:tblPr>
        <w:tblStyle w:val="TableGrid"/>
        <w:tblW w:w="4201"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7776"/>
      </w:tblGrid>
      <w:tr w:rsidR="00D672CC" w:rsidRPr="00C86764" w14:paraId="5B529279"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033BEA9"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7C261077" w14:textId="77777777" w:rsidR="00D672CC" w:rsidRPr="00D672CC" w:rsidRDefault="00D672CC" w:rsidP="00912CE3">
            <w:pPr>
              <w:widowControl w:val="0"/>
              <w:autoSpaceDE w:val="0"/>
              <w:autoSpaceDN w:val="0"/>
              <w:adjustRightInd w:val="0"/>
              <w:rPr>
                <w:rFonts w:ascii="SassoonPrimaryInfant" w:hAnsi="SassoonPrimaryInfant"/>
                <w:b/>
                <w:sz w:val="24"/>
                <w:szCs w:val="22"/>
              </w:rPr>
            </w:pPr>
            <w:r w:rsidRPr="00D672CC">
              <w:rPr>
                <w:rFonts w:ascii="SassoonPrimaryInfant" w:hAnsi="SassoonPrimaryInfant"/>
                <w:b/>
                <w:sz w:val="24"/>
                <w:szCs w:val="22"/>
              </w:rPr>
              <w:t>Someone who studies rocks and earth.</w:t>
            </w:r>
          </w:p>
        </w:tc>
      </w:tr>
      <w:tr w:rsidR="00D672CC" w:rsidRPr="00C86764" w14:paraId="58A7BF40"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09CA25DE"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2B1B7D6E" w14:textId="77777777" w:rsidR="00D672CC" w:rsidRPr="00D672CC" w:rsidRDefault="00D672CC" w:rsidP="00912CE3">
            <w:pPr>
              <w:pStyle w:val="ListParagraph"/>
              <w:widowControl w:val="0"/>
              <w:autoSpaceDE w:val="0"/>
              <w:autoSpaceDN w:val="0"/>
              <w:adjustRightInd w:val="0"/>
              <w:ind w:left="0"/>
              <w:rPr>
                <w:rFonts w:ascii="SassoonPrimaryInfant" w:hAnsi="SassoonPrimaryInfant"/>
                <w:b/>
                <w:sz w:val="24"/>
                <w:szCs w:val="22"/>
              </w:rPr>
            </w:pPr>
            <w:r w:rsidRPr="00D672CC">
              <w:rPr>
                <w:rFonts w:ascii="SassoonPrimaryInfant" w:hAnsi="SassoonPrimaryInfant"/>
                <w:b/>
                <w:sz w:val="24"/>
                <w:szCs w:val="22"/>
              </w:rPr>
              <w:t>Someone who studies human history by examining ancient sites and objects.</w:t>
            </w:r>
          </w:p>
        </w:tc>
      </w:tr>
      <w:tr w:rsidR="00D672CC" w:rsidRPr="00C86764" w14:paraId="1144FED3"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660CF5F"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3B00302D" w14:textId="77777777" w:rsidR="00D672CC" w:rsidRPr="00D672CC" w:rsidRDefault="00D672CC" w:rsidP="00912CE3">
            <w:pPr>
              <w:widowControl w:val="0"/>
              <w:autoSpaceDE w:val="0"/>
              <w:autoSpaceDN w:val="0"/>
              <w:adjustRightInd w:val="0"/>
              <w:rPr>
                <w:rFonts w:ascii="SassoonPrimaryInfant" w:hAnsi="SassoonPrimaryInfant"/>
                <w:b/>
                <w:sz w:val="24"/>
                <w:szCs w:val="22"/>
              </w:rPr>
            </w:pPr>
            <w:r w:rsidRPr="00D672CC">
              <w:rPr>
                <w:rFonts w:ascii="SassoonPrimaryInfant" w:hAnsi="SassoonPrimaryInfant"/>
                <w:b/>
                <w:sz w:val="24"/>
                <w:szCs w:val="22"/>
              </w:rPr>
              <w:t>Someone who works with schools to make sure they are safe for children.</w:t>
            </w:r>
          </w:p>
        </w:tc>
      </w:tr>
      <w:tr w:rsidR="00D672CC" w:rsidRPr="00C86764" w14:paraId="7E38BB30" w14:textId="77777777" w:rsidTr="00D672CC">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1EF09B47"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0F81B63B" w14:textId="77777777" w:rsidR="00D672CC" w:rsidRPr="00D672CC" w:rsidRDefault="00D672CC" w:rsidP="00912CE3">
            <w:pPr>
              <w:pStyle w:val="ListParagraph"/>
              <w:widowControl w:val="0"/>
              <w:autoSpaceDE w:val="0"/>
              <w:autoSpaceDN w:val="0"/>
              <w:adjustRightInd w:val="0"/>
              <w:ind w:left="0"/>
              <w:rPr>
                <w:rFonts w:ascii="SassoonPrimaryInfant" w:hAnsi="SassoonPrimaryInfant"/>
                <w:b/>
                <w:sz w:val="24"/>
                <w:szCs w:val="22"/>
              </w:rPr>
            </w:pPr>
            <w:r w:rsidRPr="00D672CC">
              <w:rPr>
                <w:rFonts w:ascii="SassoonPrimaryInfant" w:hAnsi="SassoonPrimaryInfant"/>
                <w:b/>
                <w:sz w:val="24"/>
                <w:szCs w:val="22"/>
              </w:rPr>
              <w:t>Someone who shoots with a bow and arrow.</w:t>
            </w:r>
          </w:p>
        </w:tc>
      </w:tr>
    </w:tbl>
    <w:p w14:paraId="617224C2" w14:textId="77777777" w:rsidR="00C91D35" w:rsidRPr="002C1ED3" w:rsidRDefault="00C91D35" w:rsidP="00912CE3">
      <w:pPr>
        <w:widowControl w:val="0"/>
        <w:autoSpaceDE w:val="0"/>
        <w:autoSpaceDN w:val="0"/>
        <w:adjustRightInd w:val="0"/>
        <w:rPr>
          <w:rFonts w:ascii="SassoonPrimaryInfant" w:hAnsi="SassoonPrimaryInfant"/>
          <w:szCs w:val="22"/>
        </w:rPr>
      </w:pPr>
    </w:p>
    <w:p w14:paraId="72F91E49" w14:textId="1C18FB14" w:rsidR="00C91D35" w:rsidRPr="006971F9" w:rsidRDefault="000C4AD6" w:rsidP="000F5403">
      <w:pPr>
        <w:pStyle w:val="ListParagraph"/>
        <w:widowControl w:val="0"/>
        <w:numPr>
          <w:ilvl w:val="0"/>
          <w:numId w:val="32"/>
        </w:numPr>
        <w:autoSpaceDE w:val="0"/>
        <w:autoSpaceDN w:val="0"/>
        <w:adjustRightInd w:val="0"/>
        <w:rPr>
          <w:rFonts w:ascii="SassoonPrimaryInfant" w:hAnsi="SassoonPrimaryInfant"/>
          <w:i/>
          <w:color w:val="FF0000"/>
          <w:sz w:val="24"/>
          <w:szCs w:val="22"/>
        </w:rPr>
      </w:pPr>
      <w:r>
        <w:rPr>
          <w:rFonts w:ascii="SassoonPrimaryInfant" w:hAnsi="SassoonPrimaryInfant"/>
          <w:i/>
          <w:color w:val="FF0000"/>
          <w:sz w:val="24"/>
          <w:szCs w:val="22"/>
        </w:rPr>
        <w:t>‘</w:t>
      </w:r>
      <w:r w:rsidR="00C91D35" w:rsidRPr="006971F9">
        <w:rPr>
          <w:rFonts w:ascii="SassoonPrimaryInfant" w:hAnsi="SassoonPrimaryInfant"/>
          <w:i/>
          <w:color w:val="FF0000"/>
          <w:sz w:val="24"/>
          <w:szCs w:val="22"/>
        </w:rPr>
        <w:t>It transpired that the coin Amelie Phipps had found was part of a larger hoard.</w:t>
      </w:r>
      <w:r>
        <w:rPr>
          <w:rFonts w:ascii="SassoonPrimaryInfant" w:hAnsi="SassoonPrimaryInfant"/>
          <w:i/>
          <w:color w:val="FF0000"/>
          <w:sz w:val="24"/>
          <w:szCs w:val="22"/>
        </w:rPr>
        <w:t>’</w:t>
      </w:r>
    </w:p>
    <w:p w14:paraId="5A0BC15E" w14:textId="77777777" w:rsidR="00D672CC" w:rsidRDefault="00D672CC" w:rsidP="00912CE3">
      <w:pPr>
        <w:widowControl w:val="0"/>
        <w:autoSpaceDE w:val="0"/>
        <w:autoSpaceDN w:val="0"/>
        <w:adjustRightInd w:val="0"/>
        <w:ind w:firstLine="720"/>
        <w:rPr>
          <w:rFonts w:ascii="SassoonPrimaryInfant" w:hAnsi="SassoonPrimaryInfant"/>
          <w:sz w:val="24"/>
          <w:szCs w:val="22"/>
        </w:rPr>
      </w:pPr>
    </w:p>
    <w:p w14:paraId="10060DE4" w14:textId="77777777" w:rsidR="00C91D35" w:rsidRDefault="00C91D35" w:rsidP="00912CE3">
      <w:pPr>
        <w:widowControl w:val="0"/>
        <w:autoSpaceDE w:val="0"/>
        <w:autoSpaceDN w:val="0"/>
        <w:adjustRightInd w:val="0"/>
        <w:ind w:firstLine="720"/>
        <w:rPr>
          <w:rFonts w:ascii="SassoonPrimaryInfant" w:hAnsi="SassoonPrimaryInfant"/>
          <w:sz w:val="24"/>
          <w:szCs w:val="22"/>
        </w:rPr>
      </w:pPr>
      <w:r w:rsidRPr="00D672CC">
        <w:rPr>
          <w:rFonts w:ascii="SassoonPrimaryInfant" w:hAnsi="SassoonPrimaryInfant"/>
          <w:sz w:val="24"/>
          <w:szCs w:val="22"/>
        </w:rPr>
        <w:t xml:space="preserve">Which of the following is closest in meaning to </w:t>
      </w:r>
      <w:r w:rsidRPr="00D672CC">
        <w:rPr>
          <w:rFonts w:ascii="SassoonPrimaryInfant" w:hAnsi="SassoonPrimaryInfant"/>
          <w:b/>
          <w:sz w:val="24"/>
          <w:szCs w:val="22"/>
        </w:rPr>
        <w:t>transpired</w:t>
      </w:r>
      <w:r w:rsidRPr="00D672CC">
        <w:rPr>
          <w:rFonts w:ascii="SassoonPrimaryInfant" w:hAnsi="SassoonPrimaryInfant"/>
          <w:sz w:val="24"/>
          <w:szCs w:val="22"/>
        </w:rPr>
        <w:t>?</w:t>
      </w:r>
    </w:p>
    <w:p w14:paraId="534F9607" w14:textId="77777777" w:rsidR="00D672CC" w:rsidRPr="00D672CC" w:rsidRDefault="00D672CC" w:rsidP="00912CE3">
      <w:pPr>
        <w:widowControl w:val="0"/>
        <w:autoSpaceDE w:val="0"/>
        <w:autoSpaceDN w:val="0"/>
        <w:adjustRightInd w:val="0"/>
        <w:ind w:firstLine="720"/>
        <w:rPr>
          <w:rFonts w:ascii="SassoonPrimaryInfant" w:hAnsi="SassoonPrimaryInfant"/>
          <w:sz w:val="24"/>
          <w:szCs w:val="22"/>
        </w:rPr>
      </w:pPr>
    </w:p>
    <w:tbl>
      <w:tblPr>
        <w:tblStyle w:val="TableGrid"/>
        <w:tblW w:w="3976"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1141"/>
        <w:gridCol w:w="628"/>
        <w:gridCol w:w="1138"/>
        <w:gridCol w:w="629"/>
        <w:gridCol w:w="1540"/>
        <w:gridCol w:w="629"/>
        <w:gridCol w:w="1671"/>
      </w:tblGrid>
      <w:tr w:rsidR="00D672CC" w:rsidRPr="00C86764" w14:paraId="1512F1AF" w14:textId="77777777" w:rsidTr="00A376E0">
        <w:trPr>
          <w:trHeight w:val="454"/>
          <w:tblCellSpacing w:w="42" w:type="dxa"/>
          <w:jc w:val="center"/>
        </w:trPr>
        <w:tc>
          <w:tcPr>
            <w:tcW w:w="316"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F3B7F35"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662" w:type="pct"/>
            <w:vAlign w:val="center"/>
          </w:tcPr>
          <w:p w14:paraId="188BE6FA"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Told</w:t>
            </w:r>
          </w:p>
        </w:tc>
        <w:tc>
          <w:tcPr>
            <w:tcW w:w="34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A28CCAD"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660" w:type="pct"/>
            <w:vAlign w:val="center"/>
          </w:tcPr>
          <w:p w14:paraId="1A40EA1B"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Tricked</w:t>
            </w:r>
          </w:p>
        </w:tc>
        <w:tc>
          <w:tcPr>
            <w:tcW w:w="3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761DECE" w14:textId="77777777" w:rsidR="00D672CC" w:rsidRPr="00C86764" w:rsidRDefault="00D672CC"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898" w:type="pct"/>
            <w:vAlign w:val="center"/>
          </w:tcPr>
          <w:p w14:paraId="10AD6C3D"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Transformed</w:t>
            </w:r>
          </w:p>
        </w:tc>
        <w:tc>
          <w:tcPr>
            <w:tcW w:w="3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81E2D1C"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p>
        </w:tc>
        <w:tc>
          <w:tcPr>
            <w:tcW w:w="967" w:type="pct"/>
            <w:vAlign w:val="center"/>
          </w:tcPr>
          <w:p w14:paraId="68B579EA" w14:textId="77777777" w:rsidR="00D672CC" w:rsidRPr="00C86764" w:rsidRDefault="00D672CC" w:rsidP="00912CE3">
            <w:pPr>
              <w:pStyle w:val="ListParagraph"/>
              <w:widowControl w:val="0"/>
              <w:autoSpaceDE w:val="0"/>
              <w:autoSpaceDN w:val="0"/>
              <w:adjustRightInd w:val="0"/>
              <w:ind w:left="0"/>
              <w:rPr>
                <w:rFonts w:ascii="SassoonPrimaryInfant" w:hAnsi="SassoonPrimaryInfant"/>
                <w:b/>
                <w:sz w:val="24"/>
                <w:szCs w:val="24"/>
              </w:rPr>
            </w:pPr>
            <w:r w:rsidRPr="00D672CC">
              <w:rPr>
                <w:rFonts w:ascii="SassoonPrimaryInfant" w:hAnsi="SassoonPrimaryInfant"/>
                <w:sz w:val="24"/>
                <w:szCs w:val="22"/>
              </w:rPr>
              <w:t>Turned out</w:t>
            </w:r>
          </w:p>
        </w:tc>
      </w:tr>
    </w:tbl>
    <w:p w14:paraId="12CE7ABA" w14:textId="77777777" w:rsidR="00A376E0" w:rsidRPr="00A376E0" w:rsidRDefault="00A376E0" w:rsidP="00912CE3">
      <w:pPr>
        <w:widowControl w:val="0"/>
        <w:autoSpaceDE w:val="0"/>
        <w:autoSpaceDN w:val="0"/>
        <w:adjustRightInd w:val="0"/>
        <w:rPr>
          <w:rFonts w:ascii="SassoonPrimaryInfant" w:hAnsi="SassoonPrimaryInfant"/>
          <w:sz w:val="2"/>
          <w:szCs w:val="22"/>
        </w:rPr>
      </w:pPr>
    </w:p>
    <w:p w14:paraId="1646F53C" w14:textId="77777777" w:rsidR="00C723F7" w:rsidRDefault="00C723F7" w:rsidP="00912CE3">
      <w:pPr>
        <w:widowControl w:val="0"/>
        <w:autoSpaceDE w:val="0"/>
        <w:autoSpaceDN w:val="0"/>
        <w:adjustRightInd w:val="0"/>
        <w:jc w:val="right"/>
        <w:rPr>
          <w:rFonts w:ascii="SassoonPrimaryInfant" w:hAnsi="SassoonPrimaryInfant"/>
          <w:sz w:val="24"/>
          <w:szCs w:val="22"/>
        </w:rPr>
        <w:sectPr w:rsidR="00C723F7" w:rsidSect="00B55A21">
          <w:pgSz w:w="11906" w:h="16838"/>
          <w:pgMar w:top="1134" w:right="1134" w:bottom="851" w:left="1134" w:header="708" w:footer="708" w:gutter="0"/>
          <w:cols w:space="708"/>
          <w:docGrid w:linePitch="381"/>
        </w:sectPr>
      </w:pPr>
    </w:p>
    <w:p w14:paraId="3B3AB319" w14:textId="77777777" w:rsidR="00C91D35"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lastRenderedPageBreak/>
        <w:t>How does Jack Walker think that the first gold coin got dug up?</w:t>
      </w:r>
    </w:p>
    <w:p w14:paraId="55F597AE" w14:textId="77777777" w:rsidR="00C723F7" w:rsidRDefault="00C723F7" w:rsidP="00912CE3">
      <w:pPr>
        <w:pStyle w:val="ListParagraph"/>
        <w:widowControl w:val="0"/>
        <w:autoSpaceDE w:val="0"/>
        <w:autoSpaceDN w:val="0"/>
        <w:adjustRightInd w:val="0"/>
        <w:rPr>
          <w:rFonts w:ascii="SassoonPrimaryInfant" w:hAnsi="SassoonPrimaryInfant"/>
          <w:sz w:val="24"/>
          <w:szCs w:val="22"/>
        </w:rPr>
      </w:pPr>
    </w:p>
    <w:p w14:paraId="49C8C0A2" w14:textId="77777777" w:rsidR="00C723F7" w:rsidRPr="00C723F7" w:rsidRDefault="00C723F7" w:rsidP="00912CE3">
      <w:pPr>
        <w:pStyle w:val="ListParagraph"/>
        <w:widowControl w:val="0"/>
        <w:tabs>
          <w:tab w:val="left" w:leader="dot" w:pos="9639"/>
        </w:tabs>
        <w:autoSpaceDE w:val="0"/>
        <w:autoSpaceDN w:val="0"/>
        <w:adjustRightInd w:val="0"/>
        <w:rPr>
          <w:rFonts w:ascii="SassoonPrimaryInfant" w:hAnsi="SassoonPrimaryInfant"/>
          <w:sz w:val="24"/>
          <w:szCs w:val="24"/>
        </w:rPr>
      </w:pPr>
      <w:r>
        <w:rPr>
          <w:rFonts w:ascii="SassoonPrimaryInfant" w:hAnsi="SassoonPrimaryInfant"/>
          <w:sz w:val="24"/>
          <w:szCs w:val="24"/>
        </w:rPr>
        <w:tab/>
      </w:r>
    </w:p>
    <w:p w14:paraId="3592D933" w14:textId="77777777" w:rsidR="00C91D35" w:rsidRPr="00D672CC" w:rsidRDefault="00C91D35" w:rsidP="00912CE3">
      <w:pPr>
        <w:pStyle w:val="ListParagraph"/>
        <w:widowControl w:val="0"/>
        <w:autoSpaceDE w:val="0"/>
        <w:autoSpaceDN w:val="0"/>
        <w:adjustRightInd w:val="0"/>
        <w:rPr>
          <w:rFonts w:ascii="SassoonPrimaryInfant" w:hAnsi="SassoonPrimaryInfant"/>
          <w:sz w:val="24"/>
          <w:szCs w:val="22"/>
        </w:rPr>
      </w:pPr>
    </w:p>
    <w:p w14:paraId="5DA344E7" w14:textId="77777777" w:rsidR="00C91D35"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Why are the school children not allowed on the field for the next few weeks?</w:t>
      </w:r>
    </w:p>
    <w:p w14:paraId="5B9747C7" w14:textId="77777777" w:rsidR="00C723F7" w:rsidRDefault="00C723F7" w:rsidP="00912CE3">
      <w:pPr>
        <w:pStyle w:val="ListParagraph"/>
        <w:widowControl w:val="0"/>
        <w:autoSpaceDE w:val="0"/>
        <w:autoSpaceDN w:val="0"/>
        <w:adjustRightInd w:val="0"/>
        <w:rPr>
          <w:rFonts w:ascii="SassoonPrimaryInfant" w:hAnsi="SassoonPrimaryInfant"/>
          <w:sz w:val="24"/>
          <w:szCs w:val="22"/>
        </w:rPr>
      </w:pPr>
    </w:p>
    <w:p w14:paraId="55A992C8" w14:textId="77777777" w:rsidR="00C723F7" w:rsidRPr="00C723F7" w:rsidRDefault="00C723F7" w:rsidP="00912CE3">
      <w:pPr>
        <w:pStyle w:val="ListParagraph"/>
        <w:widowControl w:val="0"/>
        <w:tabs>
          <w:tab w:val="left" w:leader="dot" w:pos="9639"/>
        </w:tabs>
        <w:autoSpaceDE w:val="0"/>
        <w:autoSpaceDN w:val="0"/>
        <w:adjustRightInd w:val="0"/>
        <w:rPr>
          <w:rFonts w:ascii="SassoonPrimaryInfant" w:hAnsi="SassoonPrimaryInfant"/>
          <w:sz w:val="24"/>
          <w:szCs w:val="24"/>
        </w:rPr>
      </w:pPr>
      <w:r>
        <w:rPr>
          <w:rFonts w:ascii="SassoonPrimaryInfant" w:hAnsi="SassoonPrimaryInfant"/>
          <w:sz w:val="24"/>
          <w:szCs w:val="24"/>
        </w:rPr>
        <w:tab/>
      </w:r>
    </w:p>
    <w:p w14:paraId="6570D54D" w14:textId="77777777" w:rsidR="00C91D35" w:rsidRPr="00D672CC" w:rsidRDefault="00C91D35" w:rsidP="00912CE3">
      <w:pPr>
        <w:widowControl w:val="0"/>
        <w:autoSpaceDE w:val="0"/>
        <w:autoSpaceDN w:val="0"/>
        <w:adjustRightInd w:val="0"/>
        <w:rPr>
          <w:rFonts w:ascii="SassoonPrimaryInfant" w:hAnsi="SassoonPrimaryInfant"/>
          <w:sz w:val="24"/>
          <w:szCs w:val="22"/>
        </w:rPr>
      </w:pPr>
    </w:p>
    <w:p w14:paraId="34B3D23A"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 xml:space="preserve">Using information from the text, tick one box in each row to show whether each statement is </w:t>
      </w:r>
      <w:r w:rsidRPr="00D672CC">
        <w:rPr>
          <w:rFonts w:ascii="SassoonPrimaryInfant" w:hAnsi="SassoonPrimaryInfant"/>
          <w:b/>
          <w:sz w:val="24"/>
          <w:szCs w:val="22"/>
        </w:rPr>
        <w:t>true</w:t>
      </w:r>
      <w:r w:rsidRPr="00D672CC">
        <w:rPr>
          <w:rFonts w:ascii="SassoonPrimaryInfant" w:hAnsi="SassoonPrimaryInfant"/>
          <w:sz w:val="24"/>
          <w:szCs w:val="22"/>
        </w:rPr>
        <w:t xml:space="preserve"> or </w:t>
      </w:r>
      <w:r w:rsidRPr="00D672CC">
        <w:rPr>
          <w:rFonts w:ascii="SassoonPrimaryInfant" w:hAnsi="SassoonPrimaryInfant"/>
          <w:b/>
          <w:sz w:val="24"/>
          <w:szCs w:val="22"/>
        </w:rPr>
        <w:t>false.</w:t>
      </w:r>
    </w:p>
    <w:p w14:paraId="7194BA15" w14:textId="77777777" w:rsidR="00C91D35" w:rsidRDefault="00C91D35" w:rsidP="00912CE3">
      <w:pPr>
        <w:widowControl w:val="0"/>
        <w:autoSpaceDE w:val="0"/>
        <w:autoSpaceDN w:val="0"/>
        <w:adjustRightInd w:val="0"/>
        <w:ind w:left="720"/>
        <w:rPr>
          <w:rFonts w:ascii="SassoonPrimaryInfant" w:hAnsi="SassoonPrimaryInfant"/>
          <w:sz w:val="24"/>
          <w:szCs w:val="22"/>
        </w:rPr>
      </w:pPr>
    </w:p>
    <w:tbl>
      <w:tblPr>
        <w:tblStyle w:val="TableGrid1"/>
        <w:tblW w:w="0" w:type="auto"/>
        <w:tblInd w:w="720"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shd w:val="clear" w:color="auto" w:fill="EEDDE5" w:themeFill="accent5" w:themeFillTint="33"/>
        <w:tblLook w:val="04A0" w:firstRow="1" w:lastRow="0" w:firstColumn="1" w:lastColumn="0" w:noHBand="0" w:noVBand="1"/>
      </w:tblPr>
      <w:tblGrid>
        <w:gridCol w:w="4970"/>
        <w:gridCol w:w="2028"/>
        <w:gridCol w:w="2029"/>
      </w:tblGrid>
      <w:tr w:rsidR="002B43DF" w:rsidRPr="002B43DF" w14:paraId="613591B0" w14:textId="77777777" w:rsidTr="002B43DF">
        <w:trPr>
          <w:trHeight w:val="567"/>
        </w:trPr>
        <w:tc>
          <w:tcPr>
            <w:tcW w:w="4970" w:type="dxa"/>
            <w:tcBorders>
              <w:top w:val="nil"/>
              <w:left w:val="nil"/>
            </w:tcBorders>
            <w:shd w:val="clear" w:color="auto" w:fill="auto"/>
            <w:vAlign w:val="center"/>
          </w:tcPr>
          <w:p w14:paraId="71B3AE9D" w14:textId="77777777" w:rsidR="002B43DF" w:rsidRPr="002B43DF" w:rsidRDefault="002B43DF" w:rsidP="00912CE3">
            <w:pPr>
              <w:widowControl w:val="0"/>
              <w:autoSpaceDE w:val="0"/>
              <w:autoSpaceDN w:val="0"/>
              <w:adjustRightInd w:val="0"/>
              <w:jc w:val="center"/>
              <w:rPr>
                <w:rFonts w:ascii="SassoonPrimaryInfant" w:hAnsi="SassoonPrimaryInfant"/>
                <w:sz w:val="24"/>
                <w:szCs w:val="24"/>
              </w:rPr>
            </w:pPr>
          </w:p>
        </w:tc>
        <w:tc>
          <w:tcPr>
            <w:tcW w:w="2028" w:type="dxa"/>
            <w:shd w:val="clear" w:color="auto" w:fill="CE9BB1" w:themeFill="accent5" w:themeFillTint="99"/>
            <w:vAlign w:val="center"/>
            <w:hideMark/>
          </w:tcPr>
          <w:p w14:paraId="153EA7F6" w14:textId="77777777" w:rsidR="002B43DF" w:rsidRPr="002B43DF" w:rsidRDefault="002B43DF" w:rsidP="00912CE3">
            <w:pPr>
              <w:widowControl w:val="0"/>
              <w:autoSpaceDE w:val="0"/>
              <w:autoSpaceDN w:val="0"/>
              <w:adjustRightInd w:val="0"/>
              <w:jc w:val="center"/>
              <w:rPr>
                <w:rFonts w:ascii="SassoonPrimaryInfant" w:hAnsi="SassoonPrimaryInfant"/>
                <w:b/>
                <w:sz w:val="28"/>
                <w:szCs w:val="24"/>
              </w:rPr>
            </w:pPr>
            <w:r>
              <w:rPr>
                <w:rFonts w:ascii="SassoonPrimaryInfant" w:hAnsi="SassoonPrimaryInfant"/>
                <w:b/>
                <w:sz w:val="28"/>
                <w:szCs w:val="24"/>
              </w:rPr>
              <w:t>True</w:t>
            </w:r>
          </w:p>
        </w:tc>
        <w:tc>
          <w:tcPr>
            <w:tcW w:w="2029" w:type="dxa"/>
            <w:shd w:val="clear" w:color="auto" w:fill="CE9BB1" w:themeFill="accent5" w:themeFillTint="99"/>
            <w:vAlign w:val="center"/>
            <w:hideMark/>
          </w:tcPr>
          <w:p w14:paraId="1FBE43A3" w14:textId="77777777" w:rsidR="002B43DF" w:rsidRPr="002B43DF" w:rsidRDefault="002B43DF" w:rsidP="00912CE3">
            <w:pPr>
              <w:widowControl w:val="0"/>
              <w:autoSpaceDE w:val="0"/>
              <w:autoSpaceDN w:val="0"/>
              <w:adjustRightInd w:val="0"/>
              <w:jc w:val="center"/>
              <w:rPr>
                <w:rFonts w:ascii="SassoonPrimaryInfant" w:hAnsi="SassoonPrimaryInfant"/>
                <w:b/>
                <w:sz w:val="28"/>
                <w:szCs w:val="24"/>
              </w:rPr>
            </w:pPr>
            <w:r>
              <w:rPr>
                <w:rFonts w:ascii="SassoonPrimaryInfant" w:hAnsi="SassoonPrimaryInfant"/>
                <w:b/>
                <w:sz w:val="28"/>
                <w:szCs w:val="24"/>
              </w:rPr>
              <w:t>False</w:t>
            </w:r>
          </w:p>
        </w:tc>
      </w:tr>
      <w:tr w:rsidR="002B43DF" w:rsidRPr="002B43DF" w14:paraId="62C72A3E" w14:textId="77777777" w:rsidTr="002B43DF">
        <w:trPr>
          <w:trHeight w:val="1134"/>
        </w:trPr>
        <w:tc>
          <w:tcPr>
            <w:tcW w:w="4970" w:type="dxa"/>
            <w:shd w:val="clear" w:color="auto" w:fill="EEDDE5" w:themeFill="accent5" w:themeFillTint="33"/>
            <w:vAlign w:val="center"/>
            <w:hideMark/>
          </w:tcPr>
          <w:p w14:paraId="5F230618"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The hoard included coins and jewellery.</w:t>
            </w:r>
          </w:p>
        </w:tc>
        <w:tc>
          <w:tcPr>
            <w:tcW w:w="2028" w:type="dxa"/>
            <w:shd w:val="clear" w:color="auto" w:fill="auto"/>
            <w:vAlign w:val="center"/>
          </w:tcPr>
          <w:p w14:paraId="5DADBBE8"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6D0E906A"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B43DF" w14:paraId="45B57EFE" w14:textId="77777777" w:rsidTr="002B43DF">
        <w:trPr>
          <w:trHeight w:val="1134"/>
        </w:trPr>
        <w:tc>
          <w:tcPr>
            <w:tcW w:w="4970" w:type="dxa"/>
            <w:shd w:val="clear" w:color="auto" w:fill="EEDDE5" w:themeFill="accent5" w:themeFillTint="33"/>
            <w:vAlign w:val="center"/>
            <w:hideMark/>
          </w:tcPr>
          <w:p w14:paraId="0DAC708E"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Mrs Bansal rang the police when she realised there was treasure on the school field.</w:t>
            </w:r>
          </w:p>
        </w:tc>
        <w:tc>
          <w:tcPr>
            <w:tcW w:w="2028" w:type="dxa"/>
            <w:shd w:val="clear" w:color="auto" w:fill="auto"/>
            <w:vAlign w:val="center"/>
          </w:tcPr>
          <w:p w14:paraId="2B66BDDF"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1F8ED607"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B43DF" w14:paraId="207F2394" w14:textId="77777777" w:rsidTr="002B43DF">
        <w:trPr>
          <w:trHeight w:val="1134"/>
        </w:trPr>
        <w:tc>
          <w:tcPr>
            <w:tcW w:w="4970" w:type="dxa"/>
            <w:shd w:val="clear" w:color="auto" w:fill="EEDDE5" w:themeFill="accent5" w:themeFillTint="33"/>
            <w:vAlign w:val="center"/>
            <w:hideMark/>
          </w:tcPr>
          <w:p w14:paraId="5ED5B5CE"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Amelie will receive all the reward money for the treasure find.</w:t>
            </w:r>
          </w:p>
        </w:tc>
        <w:tc>
          <w:tcPr>
            <w:tcW w:w="2028" w:type="dxa"/>
            <w:shd w:val="clear" w:color="auto" w:fill="auto"/>
            <w:vAlign w:val="center"/>
          </w:tcPr>
          <w:p w14:paraId="47AC9061"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422BAC55"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B43DF" w14:paraId="0EF7E8F2" w14:textId="77777777" w:rsidTr="002B43DF">
        <w:trPr>
          <w:trHeight w:val="1134"/>
        </w:trPr>
        <w:tc>
          <w:tcPr>
            <w:tcW w:w="4970" w:type="dxa"/>
            <w:shd w:val="clear" w:color="auto" w:fill="EEDDE5" w:themeFill="accent5" w:themeFillTint="33"/>
            <w:vAlign w:val="center"/>
          </w:tcPr>
          <w:p w14:paraId="4884B16B" w14:textId="77777777" w:rsidR="002B43DF" w:rsidRPr="002B43DF" w:rsidRDefault="002B43DF" w:rsidP="00912CE3">
            <w:pPr>
              <w:widowControl w:val="0"/>
              <w:autoSpaceDE w:val="0"/>
              <w:autoSpaceDN w:val="0"/>
              <w:adjustRightInd w:val="0"/>
              <w:rPr>
                <w:rFonts w:ascii="SassoonPrimaryInfant" w:hAnsi="SassoonPrimaryInfant"/>
                <w:sz w:val="24"/>
                <w:szCs w:val="24"/>
              </w:rPr>
            </w:pPr>
            <w:r w:rsidRPr="00D672CC">
              <w:rPr>
                <w:rFonts w:ascii="SassoonPrimaryInfant" w:hAnsi="SassoonPrimaryInfant"/>
                <w:sz w:val="24"/>
                <w:szCs w:val="22"/>
              </w:rPr>
              <w:t>The children will be able to play in the farmer’s field until the archaeologists have finished their work in the school field.</w:t>
            </w:r>
          </w:p>
        </w:tc>
        <w:tc>
          <w:tcPr>
            <w:tcW w:w="2028" w:type="dxa"/>
            <w:shd w:val="clear" w:color="auto" w:fill="auto"/>
            <w:vAlign w:val="center"/>
          </w:tcPr>
          <w:p w14:paraId="259728BE"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3302D6D1" w14:textId="77777777" w:rsidR="002B43DF" w:rsidRPr="002B43DF" w:rsidRDefault="002B43DF" w:rsidP="00912CE3">
            <w:pPr>
              <w:widowControl w:val="0"/>
              <w:autoSpaceDE w:val="0"/>
              <w:autoSpaceDN w:val="0"/>
              <w:adjustRightInd w:val="0"/>
              <w:jc w:val="center"/>
              <w:rPr>
                <w:rFonts w:ascii="SassoonPrimaryInfant" w:hAnsi="SassoonPrimaryInfant"/>
                <w:b/>
                <w:sz w:val="24"/>
                <w:szCs w:val="24"/>
              </w:rPr>
            </w:pPr>
          </w:p>
        </w:tc>
      </w:tr>
    </w:tbl>
    <w:p w14:paraId="57B0374C" w14:textId="77777777" w:rsidR="00C91D35" w:rsidRPr="00D672CC" w:rsidRDefault="00C91D35" w:rsidP="00912CE3">
      <w:pPr>
        <w:widowControl w:val="0"/>
        <w:autoSpaceDE w:val="0"/>
        <w:autoSpaceDN w:val="0"/>
        <w:adjustRightInd w:val="0"/>
        <w:rPr>
          <w:rFonts w:ascii="SassoonPrimaryInfant" w:hAnsi="SassoonPrimaryInfant"/>
          <w:sz w:val="24"/>
          <w:szCs w:val="22"/>
        </w:rPr>
      </w:pPr>
    </w:p>
    <w:p w14:paraId="1E463EF8" w14:textId="77777777" w:rsidR="00C91D35" w:rsidRPr="00D672CC" w:rsidRDefault="00C91D35" w:rsidP="000F5403">
      <w:pPr>
        <w:pStyle w:val="ListParagraph"/>
        <w:widowControl w:val="0"/>
        <w:numPr>
          <w:ilvl w:val="0"/>
          <w:numId w:val="32"/>
        </w:numPr>
        <w:autoSpaceDE w:val="0"/>
        <w:autoSpaceDN w:val="0"/>
        <w:adjustRightInd w:val="0"/>
        <w:rPr>
          <w:rFonts w:ascii="SassoonPrimaryInfant" w:hAnsi="SassoonPrimaryInfant"/>
          <w:sz w:val="24"/>
          <w:szCs w:val="22"/>
        </w:rPr>
      </w:pPr>
      <w:r w:rsidRPr="00D672CC">
        <w:rPr>
          <w:rFonts w:ascii="SassoonPrimaryInfant" w:hAnsi="SassoonPrimaryInfant"/>
          <w:sz w:val="24"/>
          <w:szCs w:val="22"/>
        </w:rPr>
        <w:t>Why will the reward money be split between Amelie and her school?</w:t>
      </w:r>
    </w:p>
    <w:p w14:paraId="07EA7A34" w14:textId="77777777" w:rsidR="00C91D35" w:rsidRDefault="00C91D35" w:rsidP="00912CE3">
      <w:pPr>
        <w:widowControl w:val="0"/>
        <w:autoSpaceDE w:val="0"/>
        <w:autoSpaceDN w:val="0"/>
        <w:adjustRightInd w:val="0"/>
        <w:rPr>
          <w:rFonts w:ascii="SassoonPrimaryInfant" w:hAnsi="SassoonPrimaryInfant"/>
          <w:sz w:val="24"/>
          <w:szCs w:val="22"/>
        </w:rPr>
      </w:pPr>
    </w:p>
    <w:p w14:paraId="495EC2A7" w14:textId="77777777" w:rsidR="002B43DF" w:rsidRPr="002B43DF" w:rsidRDefault="002B43DF" w:rsidP="00912CE3">
      <w:pPr>
        <w:pStyle w:val="ListParagraph"/>
        <w:widowControl w:val="0"/>
        <w:tabs>
          <w:tab w:val="left" w:leader="dot" w:pos="9639"/>
        </w:tabs>
        <w:autoSpaceDE w:val="0"/>
        <w:autoSpaceDN w:val="0"/>
        <w:adjustRightInd w:val="0"/>
        <w:rPr>
          <w:rFonts w:ascii="SassoonPrimaryInfant" w:hAnsi="SassoonPrimaryInfant"/>
          <w:sz w:val="24"/>
          <w:szCs w:val="24"/>
        </w:rPr>
      </w:pPr>
      <w:r>
        <w:rPr>
          <w:rFonts w:ascii="SassoonPrimaryInfant" w:hAnsi="SassoonPrimaryInfant"/>
          <w:sz w:val="24"/>
          <w:szCs w:val="24"/>
        </w:rPr>
        <w:tab/>
      </w:r>
    </w:p>
    <w:p w14:paraId="535E6F7C" w14:textId="77777777" w:rsidR="002B43DF" w:rsidRPr="00D672CC" w:rsidRDefault="002B43DF" w:rsidP="00912CE3">
      <w:pPr>
        <w:widowControl w:val="0"/>
        <w:autoSpaceDE w:val="0"/>
        <w:autoSpaceDN w:val="0"/>
        <w:adjustRightInd w:val="0"/>
        <w:rPr>
          <w:rFonts w:ascii="SassoonPrimaryInfant" w:hAnsi="SassoonPrimaryInfant"/>
          <w:sz w:val="24"/>
          <w:szCs w:val="22"/>
        </w:rPr>
      </w:pPr>
    </w:p>
    <w:p w14:paraId="68E7DAAF" w14:textId="77777777" w:rsidR="00C91D35" w:rsidRPr="002C1ED3" w:rsidRDefault="00C91D35" w:rsidP="000F5403">
      <w:pPr>
        <w:pStyle w:val="ListParagraph"/>
        <w:widowControl w:val="0"/>
        <w:numPr>
          <w:ilvl w:val="0"/>
          <w:numId w:val="32"/>
        </w:numPr>
        <w:autoSpaceDE w:val="0"/>
        <w:autoSpaceDN w:val="0"/>
        <w:adjustRightInd w:val="0"/>
        <w:rPr>
          <w:rFonts w:ascii="SassoonPrimaryInfant" w:hAnsi="SassoonPrimaryInfant"/>
          <w:i/>
          <w:szCs w:val="22"/>
        </w:rPr>
      </w:pPr>
      <w:r w:rsidRPr="00D672CC">
        <w:rPr>
          <w:rFonts w:ascii="SassoonPrimaryInfant" w:hAnsi="SassoonPrimaryInfant"/>
          <w:sz w:val="24"/>
          <w:szCs w:val="22"/>
        </w:rPr>
        <w:t xml:space="preserve">What is Amelie going to do with her reward money? Name </w:t>
      </w:r>
      <w:r w:rsidRPr="00D672CC">
        <w:rPr>
          <w:rFonts w:ascii="SassoonPrimaryInfant" w:hAnsi="SassoonPrimaryInfant"/>
          <w:b/>
          <w:sz w:val="24"/>
          <w:szCs w:val="22"/>
        </w:rPr>
        <w:t>one</w:t>
      </w:r>
      <w:r w:rsidRPr="00D672CC">
        <w:rPr>
          <w:rFonts w:ascii="SassoonPrimaryInfant" w:hAnsi="SassoonPrimaryInfant"/>
          <w:sz w:val="24"/>
          <w:szCs w:val="22"/>
        </w:rPr>
        <w:t xml:space="preserve"> thing.</w:t>
      </w:r>
    </w:p>
    <w:p w14:paraId="21BD6855" w14:textId="77777777" w:rsidR="00C91D35" w:rsidRPr="008D2E7C" w:rsidRDefault="00C91D35" w:rsidP="00912CE3">
      <w:pPr>
        <w:widowControl w:val="0"/>
        <w:autoSpaceDE w:val="0"/>
        <w:autoSpaceDN w:val="0"/>
        <w:adjustRightInd w:val="0"/>
        <w:rPr>
          <w:rFonts w:ascii="Times New Roman" w:hAnsi="Times New Roman"/>
          <w:i/>
        </w:rPr>
      </w:pPr>
    </w:p>
    <w:p w14:paraId="7A5848E9" w14:textId="77777777" w:rsidR="002B43DF" w:rsidRPr="002A018D" w:rsidRDefault="002B43DF" w:rsidP="002A018D">
      <w:pPr>
        <w:widowControl w:val="0"/>
        <w:tabs>
          <w:tab w:val="left" w:leader="dot" w:pos="9639"/>
        </w:tabs>
        <w:autoSpaceDE w:val="0"/>
        <w:autoSpaceDN w:val="0"/>
        <w:adjustRightInd w:val="0"/>
        <w:ind w:left="709"/>
        <w:rPr>
          <w:rFonts w:ascii="SassoonPrimaryInfant" w:hAnsi="SassoonPrimaryInfant"/>
          <w:sz w:val="24"/>
          <w:szCs w:val="24"/>
        </w:rPr>
      </w:pPr>
      <w:r w:rsidRPr="002A018D">
        <w:rPr>
          <w:rFonts w:ascii="SassoonPrimaryInfant" w:hAnsi="SassoonPrimaryInfant"/>
          <w:sz w:val="24"/>
          <w:szCs w:val="24"/>
        </w:rPr>
        <w:tab/>
      </w:r>
    </w:p>
    <w:p w14:paraId="27F21027" w14:textId="77777777" w:rsidR="00C91D35" w:rsidRPr="00EC735D" w:rsidRDefault="00C91D35" w:rsidP="00EC735D">
      <w:pPr>
        <w:pStyle w:val="ListParagraph"/>
        <w:widowControl w:val="0"/>
        <w:autoSpaceDE w:val="0"/>
        <w:autoSpaceDN w:val="0"/>
        <w:adjustRightInd w:val="0"/>
        <w:rPr>
          <w:rFonts w:ascii="Times New Roman" w:hAnsi="Times New Roman"/>
          <w:sz w:val="16"/>
        </w:rPr>
      </w:pPr>
    </w:p>
    <w:p w14:paraId="0C62653D" w14:textId="77777777" w:rsidR="00EC735D" w:rsidRPr="00EC735D" w:rsidRDefault="00EC735D" w:rsidP="00EC735D">
      <w:pPr>
        <w:pStyle w:val="H3"/>
        <w:shd w:val="clear" w:color="auto" w:fill="auto"/>
        <w:spacing w:line="276" w:lineRule="auto"/>
        <w:jc w:val="right"/>
        <w:rPr>
          <w:color w:val="auto"/>
          <w:sz w:val="22"/>
        </w:rPr>
      </w:pPr>
      <w:r w:rsidRPr="00EC735D">
        <w:rPr>
          <w:noProof/>
          <w:sz w:val="18"/>
          <w:szCs w:val="22"/>
          <w:lang w:val="en-US"/>
        </w:rPr>
        <w:drawing>
          <wp:inline distT="0" distB="0" distL="0" distR="0" wp14:anchorId="6526E852" wp14:editId="20AB7585">
            <wp:extent cx="1330960" cy="1313772"/>
            <wp:effectExtent l="0" t="0" r="254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1346100" cy="1328717"/>
                    </a:xfrm>
                    <a:prstGeom prst="rect">
                      <a:avLst/>
                    </a:prstGeom>
                    <a:noFill/>
                    <a:ln>
                      <a:noFill/>
                    </a:ln>
                  </pic:spPr>
                </pic:pic>
              </a:graphicData>
            </a:graphic>
          </wp:inline>
        </w:drawing>
      </w:r>
    </w:p>
    <w:p w14:paraId="35D28A0F" w14:textId="77777777" w:rsidR="00EC735D" w:rsidRDefault="00EC735D" w:rsidP="00912CE3">
      <w:pPr>
        <w:pStyle w:val="H3"/>
        <w:shd w:val="clear" w:color="auto" w:fill="FBB19A" w:themeFill="accent2" w:themeFillTint="66"/>
        <w:spacing w:line="276" w:lineRule="auto"/>
        <w:rPr>
          <w:color w:val="auto"/>
        </w:rPr>
        <w:sectPr w:rsidR="00EC735D" w:rsidSect="00B55A21">
          <w:pgSz w:w="11906" w:h="16838"/>
          <w:pgMar w:top="1134" w:right="1134" w:bottom="851" w:left="1134" w:header="708" w:footer="708" w:gutter="0"/>
          <w:cols w:space="708"/>
          <w:docGrid w:linePitch="381"/>
        </w:sectPr>
      </w:pPr>
    </w:p>
    <w:p w14:paraId="6907446D" w14:textId="77777777" w:rsidR="00C91D35" w:rsidRPr="00FA7E3F" w:rsidRDefault="00C91D35" w:rsidP="00912CE3">
      <w:pPr>
        <w:pStyle w:val="H3"/>
        <w:shd w:val="clear" w:color="auto" w:fill="FBB19A" w:themeFill="accent2" w:themeFillTint="66"/>
        <w:spacing w:line="276" w:lineRule="auto"/>
        <w:rPr>
          <w:color w:val="auto"/>
        </w:rPr>
      </w:pPr>
      <w:r w:rsidRPr="00FA7E3F">
        <w:rPr>
          <w:color w:val="auto"/>
        </w:rPr>
        <w:lastRenderedPageBreak/>
        <w:t>Comprehension</w:t>
      </w:r>
      <w:r>
        <w:rPr>
          <w:color w:val="auto"/>
        </w:rPr>
        <w:t xml:space="preserve"> answers</w:t>
      </w:r>
    </w:p>
    <w:p w14:paraId="56D907C7" w14:textId="24A959A5" w:rsidR="00C91D35" w:rsidRPr="006971F9" w:rsidRDefault="00C91D35" w:rsidP="000F5403">
      <w:pPr>
        <w:pStyle w:val="ListParagraph"/>
        <w:widowControl w:val="0"/>
        <w:numPr>
          <w:ilvl w:val="0"/>
          <w:numId w:val="27"/>
        </w:numPr>
        <w:autoSpaceDE w:val="0"/>
        <w:autoSpaceDN w:val="0"/>
        <w:adjustRightInd w:val="0"/>
        <w:rPr>
          <w:rFonts w:ascii="SassoonPrimaryInfant" w:hAnsi="SassoonPrimaryInfant"/>
          <w:color w:val="FF0000"/>
          <w:sz w:val="24"/>
          <w:szCs w:val="24"/>
        </w:rPr>
      </w:pPr>
      <w:r w:rsidRPr="002A5844">
        <w:rPr>
          <w:rFonts w:ascii="SassoonPrimaryInfant" w:hAnsi="SassoonPrimaryInfant"/>
          <w:sz w:val="24"/>
          <w:szCs w:val="24"/>
        </w:rPr>
        <w:t xml:space="preserve">Look at the paragraph which begins: </w:t>
      </w:r>
      <w:r w:rsidR="000C4AD6" w:rsidRPr="000C4AD6">
        <w:rPr>
          <w:rFonts w:ascii="SassoonPrimaryInfant" w:hAnsi="SassoonPrimaryInfant"/>
          <w:i/>
          <w:color w:val="FF0000"/>
          <w:sz w:val="24"/>
          <w:szCs w:val="24"/>
        </w:rPr>
        <w:t>‘</w:t>
      </w:r>
      <w:r w:rsidRPr="000C4AD6">
        <w:rPr>
          <w:rFonts w:ascii="SassoonPrimaryInfant" w:hAnsi="SassoonPrimaryInfant"/>
          <w:i/>
          <w:color w:val="FF0000"/>
          <w:sz w:val="24"/>
          <w:szCs w:val="24"/>
        </w:rPr>
        <w:t>By the afternoon, the school field</w:t>
      </w:r>
      <w:r w:rsidR="000C4AD6" w:rsidRPr="000C4AD6">
        <w:rPr>
          <w:rFonts w:ascii="SassoonPrimaryInfant" w:hAnsi="SassoonPrimaryInfant"/>
          <w:i/>
          <w:color w:val="FF0000"/>
          <w:sz w:val="24"/>
          <w:szCs w:val="24"/>
        </w:rPr>
        <w:t xml:space="preserve"> </w:t>
      </w:r>
      <w:r w:rsidRPr="000C4AD6">
        <w:rPr>
          <w:rFonts w:ascii="SassoonPrimaryInfant" w:hAnsi="SassoonPrimaryInfant"/>
          <w:i/>
          <w:color w:val="FF0000"/>
          <w:sz w:val="24"/>
          <w:szCs w:val="24"/>
        </w:rPr>
        <w:t>…</w:t>
      </w:r>
      <w:r w:rsidR="000C4AD6" w:rsidRPr="000C4AD6">
        <w:rPr>
          <w:rFonts w:ascii="SassoonPrimaryInfant" w:hAnsi="SassoonPrimaryInfant"/>
          <w:i/>
          <w:color w:val="FF0000"/>
          <w:sz w:val="24"/>
          <w:szCs w:val="24"/>
        </w:rPr>
        <w:t>’</w:t>
      </w:r>
    </w:p>
    <w:p w14:paraId="5F0C32A2" w14:textId="77777777" w:rsidR="002B43DF" w:rsidRPr="002A5844" w:rsidRDefault="002B43DF" w:rsidP="00912CE3">
      <w:pPr>
        <w:pStyle w:val="ListParagraph"/>
        <w:widowControl w:val="0"/>
        <w:autoSpaceDE w:val="0"/>
        <w:autoSpaceDN w:val="0"/>
        <w:adjustRightInd w:val="0"/>
        <w:rPr>
          <w:rFonts w:ascii="SassoonPrimaryInfant" w:hAnsi="SassoonPrimaryInfant"/>
          <w:sz w:val="24"/>
          <w:szCs w:val="24"/>
        </w:rPr>
      </w:pPr>
    </w:p>
    <w:p w14:paraId="71FF6CC8" w14:textId="77777777" w:rsidR="002B43DF" w:rsidRPr="002A5844" w:rsidRDefault="00C91D35" w:rsidP="00912CE3">
      <w:pPr>
        <w:pStyle w:val="ListParagraph"/>
        <w:widowControl w:val="0"/>
        <w:autoSpaceDE w:val="0"/>
        <w:autoSpaceDN w:val="0"/>
        <w:adjustRightInd w:val="0"/>
        <w:rPr>
          <w:rFonts w:ascii="SassoonPrimaryInfant" w:hAnsi="SassoonPrimaryInfant"/>
          <w:b/>
          <w:sz w:val="24"/>
          <w:szCs w:val="24"/>
        </w:rPr>
      </w:pPr>
      <w:r w:rsidRPr="002A5844">
        <w:rPr>
          <w:rFonts w:ascii="SassoonPrimaryInfant" w:hAnsi="SassoonPrimaryInfant"/>
          <w:sz w:val="24"/>
          <w:szCs w:val="24"/>
        </w:rPr>
        <w:t xml:space="preserve">Find and copy a word which means </w:t>
      </w:r>
      <w:r w:rsidRPr="002A5844">
        <w:rPr>
          <w:rFonts w:ascii="SassoonPrimaryInfant" w:hAnsi="SassoonPrimaryInfant"/>
          <w:b/>
          <w:sz w:val="24"/>
          <w:szCs w:val="24"/>
        </w:rPr>
        <w:t xml:space="preserve">discovered. </w:t>
      </w:r>
    </w:p>
    <w:p w14:paraId="6EFD1F20" w14:textId="77777777" w:rsidR="002B43DF" w:rsidRPr="00B57DBA" w:rsidRDefault="002B43DF" w:rsidP="00912CE3">
      <w:pPr>
        <w:pStyle w:val="ListParagraph"/>
        <w:widowControl w:val="0"/>
        <w:autoSpaceDE w:val="0"/>
        <w:autoSpaceDN w:val="0"/>
        <w:adjustRightInd w:val="0"/>
        <w:rPr>
          <w:rFonts w:ascii="SassoonPrimaryInfant" w:hAnsi="SassoonPrimaryInfant"/>
          <w:b/>
          <w:sz w:val="8"/>
          <w:szCs w:val="24"/>
        </w:rPr>
      </w:pPr>
    </w:p>
    <w:p w14:paraId="7FA0132B" w14:textId="77777777" w:rsidR="00C91D35" w:rsidRPr="002A5844" w:rsidRDefault="00C91D35" w:rsidP="00912CE3">
      <w:pPr>
        <w:pStyle w:val="ListParagraph"/>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Unearthed.</w:t>
      </w:r>
    </w:p>
    <w:p w14:paraId="3B0C6543" w14:textId="77777777" w:rsidR="00C91D35" w:rsidRPr="002A5844" w:rsidRDefault="00C91D35" w:rsidP="00912CE3">
      <w:pPr>
        <w:rPr>
          <w:rFonts w:ascii="SassoonPrimaryInfant" w:hAnsi="SassoonPrimaryInfant"/>
          <w:sz w:val="24"/>
          <w:szCs w:val="24"/>
        </w:rPr>
      </w:pPr>
    </w:p>
    <w:p w14:paraId="659592EE"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Aside from the gold coins, what else was in the hoard?</w:t>
      </w:r>
      <w:r w:rsidRPr="002A5844">
        <w:rPr>
          <w:rFonts w:ascii="SassoonPrimaryInfant" w:hAnsi="SassoonPrimaryInfant"/>
          <w:i/>
          <w:sz w:val="24"/>
          <w:szCs w:val="24"/>
        </w:rPr>
        <w:t xml:space="preserve"> </w:t>
      </w:r>
    </w:p>
    <w:p w14:paraId="36329B43" w14:textId="77777777" w:rsidR="002B43DF" w:rsidRPr="002A5844" w:rsidRDefault="002B43DF" w:rsidP="00912CE3">
      <w:pPr>
        <w:pStyle w:val="ListParagraph"/>
        <w:widowControl w:val="0"/>
        <w:autoSpaceDE w:val="0"/>
        <w:autoSpaceDN w:val="0"/>
        <w:adjustRightInd w:val="0"/>
        <w:rPr>
          <w:rFonts w:ascii="SassoonPrimaryInfant" w:hAnsi="SassoonPrimaryInfant"/>
          <w:sz w:val="24"/>
          <w:szCs w:val="24"/>
        </w:rPr>
      </w:pPr>
    </w:p>
    <w:p w14:paraId="4E7B3B45" w14:textId="77777777" w:rsidR="002B43DF"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Name </w:t>
      </w:r>
      <w:r w:rsidRPr="002A5844">
        <w:rPr>
          <w:rFonts w:ascii="SassoonPrimaryInfant" w:hAnsi="SassoonPrimaryInfant"/>
          <w:b/>
          <w:sz w:val="24"/>
          <w:szCs w:val="24"/>
        </w:rPr>
        <w:t>two</w:t>
      </w:r>
      <w:r w:rsidRPr="002A5844">
        <w:rPr>
          <w:rFonts w:ascii="SassoonPrimaryInfant" w:hAnsi="SassoonPrimaryInfant"/>
          <w:sz w:val="24"/>
          <w:szCs w:val="24"/>
        </w:rPr>
        <w:t xml:space="preserve"> different items. </w:t>
      </w:r>
    </w:p>
    <w:p w14:paraId="689DAF6A"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045F5E30"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Necklaces and brooches.</w:t>
      </w:r>
    </w:p>
    <w:p w14:paraId="59AD0165"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5D1B751A"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What season was it when Amelie found the first coin? Explain how you know.</w:t>
      </w:r>
    </w:p>
    <w:p w14:paraId="0168587E"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1B17786C"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 xml:space="preserve"> Autumn – the article was written in October, and the archaeologist said that the coin would very soon have been covered by fallen leaves.</w:t>
      </w:r>
    </w:p>
    <w:p w14:paraId="6E7385E0"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60E3C205" w14:textId="77777777" w:rsidR="00C91D35"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Jack Walker is an </w:t>
      </w:r>
      <w:r w:rsidRPr="002A5844">
        <w:rPr>
          <w:rFonts w:ascii="SassoonPrimaryInfant" w:hAnsi="SassoonPrimaryInfant"/>
          <w:b/>
          <w:sz w:val="24"/>
          <w:szCs w:val="24"/>
        </w:rPr>
        <w:t>archaeologist</w:t>
      </w:r>
      <w:r w:rsidRPr="002A5844">
        <w:rPr>
          <w:rFonts w:ascii="SassoonPrimaryInfant" w:hAnsi="SassoonPrimaryInfant"/>
          <w:sz w:val="24"/>
          <w:szCs w:val="24"/>
        </w:rPr>
        <w:t>. Tick the definition that you think best describes this word:</w:t>
      </w:r>
    </w:p>
    <w:p w14:paraId="1C9721BF" w14:textId="77777777" w:rsidR="00C91D35" w:rsidRPr="00B57DBA" w:rsidRDefault="00C91D35" w:rsidP="00912CE3">
      <w:pPr>
        <w:widowControl w:val="0"/>
        <w:autoSpaceDE w:val="0"/>
        <w:autoSpaceDN w:val="0"/>
        <w:adjustRightInd w:val="0"/>
        <w:rPr>
          <w:rFonts w:ascii="SassoonPrimaryInfant" w:hAnsi="SassoonPrimaryInfant"/>
          <w:sz w:val="8"/>
          <w:szCs w:val="24"/>
        </w:rPr>
      </w:pPr>
    </w:p>
    <w:tbl>
      <w:tblPr>
        <w:tblStyle w:val="TableGrid"/>
        <w:tblW w:w="4201"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7776"/>
      </w:tblGrid>
      <w:tr w:rsidR="002B43DF" w:rsidRPr="002A5844" w14:paraId="6BFEC413"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CF64D63"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4003C73A" w14:textId="77777777" w:rsidR="002B43DF" w:rsidRPr="002A5844" w:rsidRDefault="002B43DF" w:rsidP="00912CE3">
            <w:pPr>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Someone who studies rocks and earth.</w:t>
            </w:r>
          </w:p>
        </w:tc>
      </w:tr>
      <w:tr w:rsidR="002B43DF" w:rsidRPr="002A5844" w14:paraId="335DE0E5"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27B4FC19"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X</w:t>
            </w:r>
          </w:p>
        </w:tc>
        <w:tc>
          <w:tcPr>
            <w:tcW w:w="4522" w:type="pct"/>
            <w:vAlign w:val="center"/>
          </w:tcPr>
          <w:p w14:paraId="653813D6"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Someone who studies human history by examining ancient sites and objects.</w:t>
            </w:r>
          </w:p>
        </w:tc>
      </w:tr>
      <w:tr w:rsidR="002B43DF" w:rsidRPr="002A5844" w14:paraId="2645973E"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3389771A"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3BAAE5FB" w14:textId="77777777" w:rsidR="002B43DF" w:rsidRPr="002A5844" w:rsidRDefault="002B43DF" w:rsidP="00912CE3">
            <w:pPr>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Someone who works with schools to make sure they are safe for children.</w:t>
            </w:r>
          </w:p>
        </w:tc>
      </w:tr>
      <w:tr w:rsidR="002B43DF" w:rsidRPr="002A5844" w14:paraId="62FA064C" w14:textId="77777777" w:rsidTr="002B43DF">
        <w:trPr>
          <w:trHeight w:val="454"/>
          <w:tblCellSpacing w:w="42" w:type="dxa"/>
          <w:jc w:val="center"/>
        </w:trPr>
        <w:tc>
          <w:tcPr>
            <w:tcW w:w="329"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56C7DCD2"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4522" w:type="pct"/>
            <w:vAlign w:val="center"/>
          </w:tcPr>
          <w:p w14:paraId="4C6F4013"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Someone who shoots with a bow and arrow.</w:t>
            </w:r>
          </w:p>
        </w:tc>
      </w:tr>
    </w:tbl>
    <w:p w14:paraId="2CD072F1"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53D65F84" w14:textId="52D3686A" w:rsidR="00C91D35" w:rsidRPr="006971F9" w:rsidRDefault="000C4AD6" w:rsidP="000F5403">
      <w:pPr>
        <w:pStyle w:val="ListParagraph"/>
        <w:widowControl w:val="0"/>
        <w:numPr>
          <w:ilvl w:val="0"/>
          <w:numId w:val="27"/>
        </w:numPr>
        <w:autoSpaceDE w:val="0"/>
        <w:autoSpaceDN w:val="0"/>
        <w:adjustRightInd w:val="0"/>
        <w:rPr>
          <w:rFonts w:ascii="SassoonPrimaryInfant" w:hAnsi="SassoonPrimaryInfant"/>
          <w:i/>
          <w:color w:val="FF0000"/>
          <w:sz w:val="24"/>
          <w:szCs w:val="24"/>
        </w:rPr>
      </w:pPr>
      <w:r>
        <w:rPr>
          <w:rFonts w:ascii="SassoonPrimaryInfant" w:hAnsi="SassoonPrimaryInfant"/>
          <w:i/>
          <w:color w:val="FF0000"/>
          <w:sz w:val="24"/>
          <w:szCs w:val="24"/>
        </w:rPr>
        <w:t>‘</w:t>
      </w:r>
      <w:r w:rsidR="00C91D35" w:rsidRPr="006971F9">
        <w:rPr>
          <w:rFonts w:ascii="SassoonPrimaryInfant" w:hAnsi="SassoonPrimaryInfant"/>
          <w:i/>
          <w:color w:val="FF0000"/>
          <w:sz w:val="24"/>
          <w:szCs w:val="24"/>
        </w:rPr>
        <w:t>It transpired that the coin Amelie Phipps had found was part of a larger hoard.</w:t>
      </w:r>
      <w:r>
        <w:rPr>
          <w:rFonts w:ascii="SassoonPrimaryInfant" w:hAnsi="SassoonPrimaryInfant"/>
          <w:i/>
          <w:color w:val="FF0000"/>
          <w:sz w:val="24"/>
          <w:szCs w:val="24"/>
        </w:rPr>
        <w:t>’</w:t>
      </w:r>
    </w:p>
    <w:p w14:paraId="621B2E3B" w14:textId="77777777" w:rsidR="002B43DF" w:rsidRPr="006971F9" w:rsidRDefault="002B43DF" w:rsidP="00912CE3">
      <w:pPr>
        <w:widowControl w:val="0"/>
        <w:autoSpaceDE w:val="0"/>
        <w:autoSpaceDN w:val="0"/>
        <w:adjustRightInd w:val="0"/>
        <w:ind w:firstLine="720"/>
        <w:rPr>
          <w:rFonts w:ascii="SassoonPrimaryInfant" w:hAnsi="SassoonPrimaryInfant"/>
          <w:color w:val="FF0000"/>
          <w:sz w:val="24"/>
          <w:szCs w:val="24"/>
        </w:rPr>
      </w:pPr>
    </w:p>
    <w:p w14:paraId="47C9811F" w14:textId="77777777" w:rsidR="00C91D35" w:rsidRPr="002A5844" w:rsidRDefault="00C91D35" w:rsidP="00912CE3">
      <w:pPr>
        <w:widowControl w:val="0"/>
        <w:autoSpaceDE w:val="0"/>
        <w:autoSpaceDN w:val="0"/>
        <w:adjustRightInd w:val="0"/>
        <w:ind w:firstLine="720"/>
        <w:rPr>
          <w:rFonts w:ascii="SassoonPrimaryInfant" w:hAnsi="SassoonPrimaryInfant"/>
          <w:sz w:val="24"/>
          <w:szCs w:val="24"/>
        </w:rPr>
      </w:pPr>
      <w:r w:rsidRPr="002A5844">
        <w:rPr>
          <w:rFonts w:ascii="SassoonPrimaryInfant" w:hAnsi="SassoonPrimaryInfant"/>
          <w:sz w:val="24"/>
          <w:szCs w:val="24"/>
        </w:rPr>
        <w:t xml:space="preserve">Which of the following is closest in meaning to </w:t>
      </w:r>
      <w:r w:rsidRPr="002A5844">
        <w:rPr>
          <w:rFonts w:ascii="SassoonPrimaryInfant" w:hAnsi="SassoonPrimaryInfant"/>
          <w:b/>
          <w:sz w:val="24"/>
          <w:szCs w:val="24"/>
        </w:rPr>
        <w:t>transpired</w:t>
      </w:r>
      <w:r w:rsidRPr="002A5844">
        <w:rPr>
          <w:rFonts w:ascii="SassoonPrimaryInfant" w:hAnsi="SassoonPrimaryInfant"/>
          <w:sz w:val="24"/>
          <w:szCs w:val="24"/>
        </w:rPr>
        <w:t>?</w:t>
      </w:r>
    </w:p>
    <w:p w14:paraId="186B6D7D" w14:textId="77777777" w:rsidR="002B43DF" w:rsidRPr="00B57DBA" w:rsidRDefault="002B43DF" w:rsidP="00912CE3">
      <w:pPr>
        <w:widowControl w:val="0"/>
        <w:autoSpaceDE w:val="0"/>
        <w:autoSpaceDN w:val="0"/>
        <w:adjustRightInd w:val="0"/>
        <w:rPr>
          <w:rFonts w:ascii="SassoonPrimaryInfant" w:hAnsi="SassoonPrimaryInfant"/>
          <w:sz w:val="8"/>
          <w:szCs w:val="24"/>
        </w:rPr>
      </w:pPr>
    </w:p>
    <w:tbl>
      <w:tblPr>
        <w:tblStyle w:val="TableGrid"/>
        <w:tblW w:w="3976" w:type="pct"/>
        <w:jc w:val="center"/>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1142"/>
        <w:gridCol w:w="628"/>
        <w:gridCol w:w="1138"/>
        <w:gridCol w:w="628"/>
        <w:gridCol w:w="1540"/>
        <w:gridCol w:w="629"/>
        <w:gridCol w:w="1671"/>
      </w:tblGrid>
      <w:tr w:rsidR="002B43DF" w:rsidRPr="002A5844" w14:paraId="6E840EBA" w14:textId="77777777" w:rsidTr="002B43DF">
        <w:trPr>
          <w:trHeight w:val="454"/>
          <w:tblCellSpacing w:w="42" w:type="dxa"/>
          <w:jc w:val="center"/>
        </w:trPr>
        <w:tc>
          <w:tcPr>
            <w:tcW w:w="317"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6C54051C"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663" w:type="pct"/>
            <w:vAlign w:val="center"/>
          </w:tcPr>
          <w:p w14:paraId="6E5505EB"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sz w:val="24"/>
                <w:szCs w:val="24"/>
              </w:rPr>
              <w:t>Told</w:t>
            </w:r>
          </w:p>
        </w:tc>
        <w:tc>
          <w:tcPr>
            <w:tcW w:w="34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ED10739"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p>
        </w:tc>
        <w:tc>
          <w:tcPr>
            <w:tcW w:w="660" w:type="pct"/>
            <w:vAlign w:val="center"/>
          </w:tcPr>
          <w:p w14:paraId="440F037A"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sz w:val="24"/>
                <w:szCs w:val="24"/>
              </w:rPr>
              <w:t>Tricked</w:t>
            </w:r>
          </w:p>
        </w:tc>
        <w:tc>
          <w:tcPr>
            <w:tcW w:w="341"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0F053D22" w14:textId="77777777" w:rsidR="002B43DF" w:rsidRPr="002A5844" w:rsidRDefault="002B43DF" w:rsidP="00912CE3">
            <w:pPr>
              <w:pStyle w:val="ListParagraph"/>
              <w:widowControl w:val="0"/>
              <w:autoSpaceDE w:val="0"/>
              <w:autoSpaceDN w:val="0"/>
              <w:adjustRightInd w:val="0"/>
              <w:ind w:left="0"/>
              <w:jc w:val="center"/>
              <w:rPr>
                <w:rFonts w:ascii="SassoonPrimaryInfant" w:hAnsi="SassoonPrimaryInfant"/>
                <w:b/>
                <w:sz w:val="24"/>
                <w:szCs w:val="24"/>
              </w:rPr>
            </w:pPr>
          </w:p>
        </w:tc>
        <w:tc>
          <w:tcPr>
            <w:tcW w:w="897" w:type="pct"/>
            <w:vAlign w:val="center"/>
          </w:tcPr>
          <w:p w14:paraId="570704B6"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sz w:val="24"/>
                <w:szCs w:val="24"/>
              </w:rPr>
              <w:t>Transformed</w:t>
            </w:r>
          </w:p>
        </w:tc>
        <w:tc>
          <w:tcPr>
            <w:tcW w:w="3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vAlign w:val="center"/>
          </w:tcPr>
          <w:p w14:paraId="434C9F45"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X</w:t>
            </w:r>
          </w:p>
        </w:tc>
        <w:tc>
          <w:tcPr>
            <w:tcW w:w="967" w:type="pct"/>
            <w:vAlign w:val="center"/>
          </w:tcPr>
          <w:p w14:paraId="6D86FC25" w14:textId="77777777" w:rsidR="002B43DF" w:rsidRPr="002A5844" w:rsidRDefault="002B43DF" w:rsidP="00912CE3">
            <w:pPr>
              <w:pStyle w:val="ListParagraph"/>
              <w:widowControl w:val="0"/>
              <w:autoSpaceDE w:val="0"/>
              <w:autoSpaceDN w:val="0"/>
              <w:adjustRightInd w:val="0"/>
              <w:ind w:left="0"/>
              <w:rPr>
                <w:rFonts w:ascii="SassoonPrimaryInfant" w:hAnsi="SassoonPrimaryInfant"/>
                <w:b/>
                <w:sz w:val="24"/>
                <w:szCs w:val="24"/>
              </w:rPr>
            </w:pPr>
            <w:r w:rsidRPr="002A5844">
              <w:rPr>
                <w:rFonts w:ascii="SassoonPrimaryInfant" w:hAnsi="SassoonPrimaryInfant"/>
                <w:b/>
                <w:sz w:val="24"/>
                <w:szCs w:val="24"/>
              </w:rPr>
              <w:t>Turned out</w:t>
            </w:r>
          </w:p>
        </w:tc>
      </w:tr>
    </w:tbl>
    <w:p w14:paraId="5B35D600"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3B5FB583"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How does Jack Walker think that the first gold coin got dug up? </w:t>
      </w:r>
    </w:p>
    <w:p w14:paraId="61C33190"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18514C63"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By a fox or a badger.</w:t>
      </w:r>
    </w:p>
    <w:p w14:paraId="01EC3B19" w14:textId="77777777" w:rsidR="002B43DF" w:rsidRDefault="002B43DF" w:rsidP="00912CE3">
      <w:pPr>
        <w:pStyle w:val="ListParagraph"/>
        <w:widowControl w:val="0"/>
        <w:autoSpaceDE w:val="0"/>
        <w:autoSpaceDN w:val="0"/>
        <w:adjustRightInd w:val="0"/>
        <w:rPr>
          <w:rFonts w:ascii="SassoonPrimaryInfant" w:hAnsi="SassoonPrimaryInfant"/>
        </w:rPr>
        <w:sectPr w:rsidR="002B43DF" w:rsidSect="00B55A21">
          <w:pgSz w:w="11906" w:h="16838"/>
          <w:pgMar w:top="1134" w:right="1134" w:bottom="851" w:left="1134" w:header="708" w:footer="708" w:gutter="0"/>
          <w:cols w:space="708"/>
          <w:docGrid w:linePitch="381"/>
        </w:sectPr>
      </w:pPr>
    </w:p>
    <w:p w14:paraId="5EA3EC59"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lastRenderedPageBreak/>
        <w:t xml:space="preserve">Why are the school children not allowed on the field for the next few weeks? </w:t>
      </w:r>
    </w:p>
    <w:p w14:paraId="51AEEA00"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3E53E069"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 xml:space="preserve">Because a team of archaeologists will be searching the ground for further treasure. </w:t>
      </w:r>
    </w:p>
    <w:p w14:paraId="32D4F0E4"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2E2A1F04" w14:textId="77777777" w:rsidR="00C91D35"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Using information from the text, tick one box in each row to show whether each statement is </w:t>
      </w:r>
      <w:r w:rsidRPr="002A5844">
        <w:rPr>
          <w:rFonts w:ascii="SassoonPrimaryInfant" w:hAnsi="SassoonPrimaryInfant"/>
          <w:b/>
          <w:sz w:val="24"/>
          <w:szCs w:val="24"/>
        </w:rPr>
        <w:t>true</w:t>
      </w:r>
      <w:r w:rsidRPr="002A5844">
        <w:rPr>
          <w:rFonts w:ascii="SassoonPrimaryInfant" w:hAnsi="SassoonPrimaryInfant"/>
          <w:sz w:val="24"/>
          <w:szCs w:val="24"/>
        </w:rPr>
        <w:t xml:space="preserve"> or </w:t>
      </w:r>
      <w:r w:rsidRPr="002A5844">
        <w:rPr>
          <w:rFonts w:ascii="SassoonPrimaryInfant" w:hAnsi="SassoonPrimaryInfant"/>
          <w:b/>
          <w:sz w:val="24"/>
          <w:szCs w:val="24"/>
        </w:rPr>
        <w:t>false.</w:t>
      </w:r>
    </w:p>
    <w:p w14:paraId="20F49B2C" w14:textId="77777777" w:rsidR="00C91D35" w:rsidRPr="00B57DBA" w:rsidRDefault="00C91D35" w:rsidP="00912CE3">
      <w:pPr>
        <w:widowControl w:val="0"/>
        <w:autoSpaceDE w:val="0"/>
        <w:autoSpaceDN w:val="0"/>
        <w:adjustRightInd w:val="0"/>
        <w:rPr>
          <w:rFonts w:ascii="SassoonPrimaryInfant" w:hAnsi="SassoonPrimaryInfant"/>
          <w:sz w:val="8"/>
          <w:szCs w:val="24"/>
        </w:rPr>
      </w:pPr>
    </w:p>
    <w:tbl>
      <w:tblPr>
        <w:tblStyle w:val="TableGrid1"/>
        <w:tblW w:w="0" w:type="auto"/>
        <w:tblInd w:w="720"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shd w:val="clear" w:color="auto" w:fill="EEDDE5" w:themeFill="accent5" w:themeFillTint="33"/>
        <w:tblLook w:val="04A0" w:firstRow="1" w:lastRow="0" w:firstColumn="1" w:lastColumn="0" w:noHBand="0" w:noVBand="1"/>
      </w:tblPr>
      <w:tblGrid>
        <w:gridCol w:w="4970"/>
        <w:gridCol w:w="2028"/>
        <w:gridCol w:w="2029"/>
      </w:tblGrid>
      <w:tr w:rsidR="002B43DF" w:rsidRPr="002A5844" w14:paraId="14E4C35B" w14:textId="77777777" w:rsidTr="002B43DF">
        <w:trPr>
          <w:trHeight w:val="567"/>
        </w:trPr>
        <w:tc>
          <w:tcPr>
            <w:tcW w:w="4970" w:type="dxa"/>
            <w:tcBorders>
              <w:top w:val="nil"/>
              <w:left w:val="nil"/>
            </w:tcBorders>
            <w:shd w:val="clear" w:color="auto" w:fill="auto"/>
            <w:vAlign w:val="center"/>
          </w:tcPr>
          <w:p w14:paraId="62F19BBB" w14:textId="77777777" w:rsidR="002B43DF" w:rsidRPr="002A5844" w:rsidRDefault="002B43DF" w:rsidP="00912CE3">
            <w:pPr>
              <w:widowControl w:val="0"/>
              <w:autoSpaceDE w:val="0"/>
              <w:autoSpaceDN w:val="0"/>
              <w:adjustRightInd w:val="0"/>
              <w:jc w:val="center"/>
              <w:rPr>
                <w:rFonts w:ascii="SassoonPrimaryInfant" w:hAnsi="SassoonPrimaryInfant"/>
                <w:sz w:val="24"/>
                <w:szCs w:val="24"/>
              </w:rPr>
            </w:pPr>
          </w:p>
        </w:tc>
        <w:tc>
          <w:tcPr>
            <w:tcW w:w="2028" w:type="dxa"/>
            <w:shd w:val="clear" w:color="auto" w:fill="CE9BB1" w:themeFill="accent5" w:themeFillTint="99"/>
            <w:vAlign w:val="center"/>
            <w:hideMark/>
          </w:tcPr>
          <w:p w14:paraId="69F05057"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True</w:t>
            </w:r>
          </w:p>
        </w:tc>
        <w:tc>
          <w:tcPr>
            <w:tcW w:w="2029" w:type="dxa"/>
            <w:shd w:val="clear" w:color="auto" w:fill="CE9BB1" w:themeFill="accent5" w:themeFillTint="99"/>
            <w:vAlign w:val="center"/>
            <w:hideMark/>
          </w:tcPr>
          <w:p w14:paraId="4346F9AA"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False</w:t>
            </w:r>
          </w:p>
        </w:tc>
      </w:tr>
      <w:tr w:rsidR="002B43DF" w:rsidRPr="002A5844" w14:paraId="2376BEC8" w14:textId="77777777" w:rsidTr="002B43DF">
        <w:trPr>
          <w:trHeight w:val="1134"/>
        </w:trPr>
        <w:tc>
          <w:tcPr>
            <w:tcW w:w="4970" w:type="dxa"/>
            <w:shd w:val="clear" w:color="auto" w:fill="EEDDE5" w:themeFill="accent5" w:themeFillTint="33"/>
            <w:vAlign w:val="center"/>
            <w:hideMark/>
          </w:tcPr>
          <w:p w14:paraId="2727304F"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The hoard included coins and jewellery.</w:t>
            </w:r>
          </w:p>
        </w:tc>
        <w:tc>
          <w:tcPr>
            <w:tcW w:w="2028" w:type="dxa"/>
            <w:shd w:val="clear" w:color="auto" w:fill="auto"/>
            <w:vAlign w:val="center"/>
          </w:tcPr>
          <w:p w14:paraId="25750DA9"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c>
          <w:tcPr>
            <w:tcW w:w="2029" w:type="dxa"/>
            <w:shd w:val="clear" w:color="auto" w:fill="auto"/>
            <w:vAlign w:val="center"/>
          </w:tcPr>
          <w:p w14:paraId="1699C06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2A5844" w14:paraId="35F82ECD" w14:textId="77777777" w:rsidTr="002B43DF">
        <w:trPr>
          <w:trHeight w:val="1134"/>
        </w:trPr>
        <w:tc>
          <w:tcPr>
            <w:tcW w:w="4970" w:type="dxa"/>
            <w:shd w:val="clear" w:color="auto" w:fill="EEDDE5" w:themeFill="accent5" w:themeFillTint="33"/>
            <w:vAlign w:val="center"/>
            <w:hideMark/>
          </w:tcPr>
          <w:p w14:paraId="1D81BB33"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Mrs Bansal rang the police when she realised there was treasure on the school field.</w:t>
            </w:r>
          </w:p>
        </w:tc>
        <w:tc>
          <w:tcPr>
            <w:tcW w:w="2028" w:type="dxa"/>
            <w:shd w:val="clear" w:color="auto" w:fill="auto"/>
            <w:vAlign w:val="center"/>
          </w:tcPr>
          <w:p w14:paraId="14F76461"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71D2905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r>
      <w:tr w:rsidR="002B43DF" w:rsidRPr="002A5844" w14:paraId="4C415418" w14:textId="77777777" w:rsidTr="002B43DF">
        <w:trPr>
          <w:trHeight w:val="1134"/>
        </w:trPr>
        <w:tc>
          <w:tcPr>
            <w:tcW w:w="4970" w:type="dxa"/>
            <w:shd w:val="clear" w:color="auto" w:fill="EEDDE5" w:themeFill="accent5" w:themeFillTint="33"/>
            <w:vAlign w:val="center"/>
            <w:hideMark/>
          </w:tcPr>
          <w:p w14:paraId="0D28362F"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Amelie will receive all the reward money for the treasure find.</w:t>
            </w:r>
          </w:p>
        </w:tc>
        <w:tc>
          <w:tcPr>
            <w:tcW w:w="2028" w:type="dxa"/>
            <w:shd w:val="clear" w:color="auto" w:fill="auto"/>
            <w:vAlign w:val="center"/>
          </w:tcPr>
          <w:p w14:paraId="5AB35608"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c>
          <w:tcPr>
            <w:tcW w:w="2029" w:type="dxa"/>
            <w:shd w:val="clear" w:color="auto" w:fill="auto"/>
            <w:vAlign w:val="center"/>
          </w:tcPr>
          <w:p w14:paraId="2CF84A2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r>
      <w:tr w:rsidR="002B43DF" w:rsidRPr="002A5844" w14:paraId="5FBD6014" w14:textId="77777777" w:rsidTr="002B43DF">
        <w:trPr>
          <w:trHeight w:val="1134"/>
        </w:trPr>
        <w:tc>
          <w:tcPr>
            <w:tcW w:w="4970" w:type="dxa"/>
            <w:shd w:val="clear" w:color="auto" w:fill="EEDDE5" w:themeFill="accent5" w:themeFillTint="33"/>
            <w:vAlign w:val="center"/>
          </w:tcPr>
          <w:p w14:paraId="0143F0B8" w14:textId="77777777" w:rsidR="002B43DF" w:rsidRPr="002A5844" w:rsidRDefault="002B43DF" w:rsidP="00912CE3">
            <w:pPr>
              <w:widowControl w:val="0"/>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The children will be able to play in the farmer’s field until the archaeologists have finished their work in the school field.</w:t>
            </w:r>
          </w:p>
        </w:tc>
        <w:tc>
          <w:tcPr>
            <w:tcW w:w="2028" w:type="dxa"/>
            <w:shd w:val="clear" w:color="auto" w:fill="auto"/>
            <w:vAlign w:val="center"/>
          </w:tcPr>
          <w:p w14:paraId="267667B6"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r w:rsidRPr="002A5844">
              <w:rPr>
                <w:rFonts w:ascii="SassoonPrimaryInfant" w:hAnsi="SassoonPrimaryInfant"/>
                <w:b/>
                <w:sz w:val="24"/>
                <w:szCs w:val="24"/>
              </w:rPr>
              <w:t>X</w:t>
            </w:r>
          </w:p>
        </w:tc>
        <w:tc>
          <w:tcPr>
            <w:tcW w:w="2029" w:type="dxa"/>
            <w:shd w:val="clear" w:color="auto" w:fill="auto"/>
            <w:vAlign w:val="center"/>
          </w:tcPr>
          <w:p w14:paraId="277572AF" w14:textId="77777777" w:rsidR="002B43DF" w:rsidRPr="002A5844" w:rsidRDefault="002B43DF" w:rsidP="00912CE3">
            <w:pPr>
              <w:widowControl w:val="0"/>
              <w:autoSpaceDE w:val="0"/>
              <w:autoSpaceDN w:val="0"/>
              <w:adjustRightInd w:val="0"/>
              <w:jc w:val="center"/>
              <w:rPr>
                <w:rFonts w:ascii="SassoonPrimaryInfant" w:hAnsi="SassoonPrimaryInfant"/>
                <w:b/>
                <w:sz w:val="24"/>
                <w:szCs w:val="24"/>
              </w:rPr>
            </w:pPr>
          </w:p>
        </w:tc>
      </w:tr>
    </w:tbl>
    <w:p w14:paraId="7F1BBFCF"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669A56F1"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sz w:val="24"/>
          <w:szCs w:val="24"/>
        </w:rPr>
      </w:pPr>
      <w:r w:rsidRPr="002A5844">
        <w:rPr>
          <w:rFonts w:ascii="SassoonPrimaryInfant" w:hAnsi="SassoonPrimaryInfant"/>
          <w:sz w:val="24"/>
          <w:szCs w:val="24"/>
        </w:rPr>
        <w:t xml:space="preserve">Why will the reward money be split between Amelie and her school? </w:t>
      </w:r>
    </w:p>
    <w:p w14:paraId="4A06475F" w14:textId="77777777" w:rsidR="002B43DF" w:rsidRPr="00B57DBA" w:rsidRDefault="002B43DF" w:rsidP="00912CE3">
      <w:pPr>
        <w:pStyle w:val="ListParagraph"/>
        <w:widowControl w:val="0"/>
        <w:autoSpaceDE w:val="0"/>
        <w:autoSpaceDN w:val="0"/>
        <w:adjustRightInd w:val="0"/>
        <w:rPr>
          <w:rFonts w:ascii="SassoonPrimaryInfant" w:hAnsi="SassoonPrimaryInfant"/>
          <w:sz w:val="8"/>
          <w:szCs w:val="24"/>
        </w:rPr>
      </w:pPr>
    </w:p>
    <w:p w14:paraId="6DECEFF6" w14:textId="77777777" w:rsidR="00C91D35" w:rsidRPr="002A5844" w:rsidRDefault="00C91D35" w:rsidP="00912CE3">
      <w:pPr>
        <w:pStyle w:val="ListParagraph"/>
        <w:widowControl w:val="0"/>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Because the Treasure Act 1996 states that the money should be split between the finder and the land owner.</w:t>
      </w:r>
    </w:p>
    <w:p w14:paraId="35BE9226" w14:textId="77777777" w:rsidR="00C91D35" w:rsidRPr="002A5844" w:rsidRDefault="00C91D35" w:rsidP="00912CE3">
      <w:pPr>
        <w:widowControl w:val="0"/>
        <w:autoSpaceDE w:val="0"/>
        <w:autoSpaceDN w:val="0"/>
        <w:adjustRightInd w:val="0"/>
        <w:rPr>
          <w:rFonts w:ascii="SassoonPrimaryInfant" w:hAnsi="SassoonPrimaryInfant"/>
          <w:sz w:val="24"/>
          <w:szCs w:val="24"/>
        </w:rPr>
      </w:pPr>
    </w:p>
    <w:p w14:paraId="6AF9974A" w14:textId="77777777" w:rsidR="002B43DF" w:rsidRPr="002A5844" w:rsidRDefault="00C91D35" w:rsidP="000F5403">
      <w:pPr>
        <w:pStyle w:val="ListParagraph"/>
        <w:widowControl w:val="0"/>
        <w:numPr>
          <w:ilvl w:val="0"/>
          <w:numId w:val="27"/>
        </w:numPr>
        <w:autoSpaceDE w:val="0"/>
        <w:autoSpaceDN w:val="0"/>
        <w:adjustRightInd w:val="0"/>
        <w:rPr>
          <w:rFonts w:ascii="SassoonPrimaryInfant" w:hAnsi="SassoonPrimaryInfant"/>
          <w:i/>
          <w:sz w:val="24"/>
          <w:szCs w:val="24"/>
        </w:rPr>
      </w:pPr>
      <w:r w:rsidRPr="002A5844">
        <w:rPr>
          <w:rFonts w:ascii="SassoonPrimaryInfant" w:hAnsi="SassoonPrimaryInfant"/>
          <w:sz w:val="24"/>
          <w:szCs w:val="24"/>
        </w:rPr>
        <w:t xml:space="preserve">What is Amelie going to do with her reward money? Name </w:t>
      </w:r>
      <w:r w:rsidRPr="002A5844">
        <w:rPr>
          <w:rFonts w:ascii="SassoonPrimaryInfant" w:hAnsi="SassoonPrimaryInfant"/>
          <w:b/>
          <w:sz w:val="24"/>
          <w:szCs w:val="24"/>
        </w:rPr>
        <w:t>one</w:t>
      </w:r>
      <w:r w:rsidRPr="002A5844">
        <w:rPr>
          <w:rFonts w:ascii="SassoonPrimaryInfant" w:hAnsi="SassoonPrimaryInfant"/>
          <w:sz w:val="24"/>
          <w:szCs w:val="24"/>
        </w:rPr>
        <w:t xml:space="preserve"> thing. </w:t>
      </w:r>
    </w:p>
    <w:p w14:paraId="042DE9C6" w14:textId="77777777" w:rsidR="002B43DF" w:rsidRPr="002A5844" w:rsidRDefault="002B43DF" w:rsidP="00912CE3">
      <w:pPr>
        <w:pStyle w:val="ListParagraph"/>
        <w:widowControl w:val="0"/>
        <w:autoSpaceDE w:val="0"/>
        <w:autoSpaceDN w:val="0"/>
        <w:adjustRightInd w:val="0"/>
        <w:rPr>
          <w:rFonts w:ascii="SassoonPrimaryInfant" w:hAnsi="SassoonPrimaryInfant"/>
          <w:sz w:val="24"/>
          <w:szCs w:val="24"/>
        </w:rPr>
      </w:pPr>
    </w:p>
    <w:p w14:paraId="706DF604" w14:textId="77777777" w:rsidR="002B43DF" w:rsidRPr="002A5844" w:rsidRDefault="00C91D35" w:rsidP="00912CE3">
      <w:pPr>
        <w:pStyle w:val="ListParagraph"/>
        <w:widowControl w:val="0"/>
        <w:autoSpaceDE w:val="0"/>
        <w:autoSpaceDN w:val="0"/>
        <w:adjustRightInd w:val="0"/>
        <w:rPr>
          <w:rFonts w:ascii="SassoonPrimaryInfant" w:hAnsi="SassoonPrimaryInfant"/>
          <w:b/>
          <w:sz w:val="24"/>
          <w:szCs w:val="24"/>
        </w:rPr>
      </w:pPr>
      <w:r w:rsidRPr="002A5844">
        <w:rPr>
          <w:rFonts w:ascii="SassoonPrimaryInfant" w:hAnsi="SassoonPrimaryInfant"/>
          <w:b/>
          <w:sz w:val="24"/>
          <w:szCs w:val="24"/>
        </w:rPr>
        <w:t>Either:</w:t>
      </w:r>
    </w:p>
    <w:tbl>
      <w:tblPr>
        <w:tblStyle w:val="TableGrid"/>
        <w:tblW w:w="4913" w:type="pct"/>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4493"/>
        <w:gridCol w:w="4494"/>
      </w:tblGrid>
      <w:tr w:rsidR="00A20FDD" w:rsidRPr="002A5844" w14:paraId="12D70CB1" w14:textId="77777777" w:rsidTr="00A20FDD">
        <w:trPr>
          <w:trHeight w:val="454"/>
          <w:tblCellSpacing w:w="28" w:type="dxa"/>
        </w:trPr>
        <w:tc>
          <w:tcPr>
            <w:tcW w:w="389" w:type="pct"/>
            <w:shd w:val="clear" w:color="auto" w:fill="auto"/>
          </w:tcPr>
          <w:p w14:paraId="4583F449" w14:textId="77777777" w:rsidR="00A20FDD" w:rsidRPr="002A5844" w:rsidRDefault="00A20FDD" w:rsidP="00A20FDD">
            <w:pPr>
              <w:pStyle w:val="ListParagraph"/>
              <w:widowControl w:val="0"/>
              <w:autoSpaceDE w:val="0"/>
              <w:autoSpaceDN w:val="0"/>
              <w:adjustRightInd w:val="0"/>
              <w:ind w:left="360"/>
              <w:rPr>
                <w:rFonts w:ascii="SassoonPrimaryInfant" w:hAnsi="SassoonPrimaryInfant"/>
                <w:b/>
                <w:sz w:val="24"/>
                <w:szCs w:val="24"/>
              </w:rPr>
            </w:pPr>
          </w:p>
        </w:tc>
        <w:tc>
          <w:tcPr>
            <w:tcW w:w="2255"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hideMark/>
          </w:tcPr>
          <w:p w14:paraId="723F5FAB" w14:textId="77777777" w:rsidR="00A20FDD" w:rsidRPr="002A5844" w:rsidRDefault="00A20FDD" w:rsidP="000F5403">
            <w:pPr>
              <w:pStyle w:val="ListParagraph"/>
              <w:widowControl w:val="0"/>
              <w:numPr>
                <w:ilvl w:val="0"/>
                <w:numId w:val="35"/>
              </w:numPr>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buy a metal detector</w:t>
            </w:r>
          </w:p>
        </w:tc>
        <w:tc>
          <w:tcPr>
            <w:tcW w:w="2242" w:type="pct"/>
            <w:tcBorders>
              <w:top w:val="single" w:sz="18" w:space="0" w:color="AE5A7E" w:themeColor="accent5"/>
              <w:left w:val="single" w:sz="18" w:space="0" w:color="AE5A7E" w:themeColor="accent5"/>
              <w:bottom w:val="single" w:sz="18" w:space="0" w:color="AE5A7E" w:themeColor="accent5"/>
              <w:right w:val="single" w:sz="18" w:space="0" w:color="AE5A7E" w:themeColor="accent5"/>
            </w:tcBorders>
            <w:shd w:val="clear" w:color="auto" w:fill="EEDDE5" w:themeFill="accent5" w:themeFillTint="33"/>
            <w:vAlign w:val="center"/>
            <w:hideMark/>
          </w:tcPr>
          <w:p w14:paraId="04462A72" w14:textId="77777777" w:rsidR="00A20FDD" w:rsidRPr="002A5844" w:rsidRDefault="00A20FDD" w:rsidP="000F5403">
            <w:pPr>
              <w:pStyle w:val="ListParagraph"/>
              <w:widowControl w:val="0"/>
              <w:numPr>
                <w:ilvl w:val="0"/>
                <w:numId w:val="35"/>
              </w:numPr>
              <w:autoSpaceDE w:val="0"/>
              <w:autoSpaceDN w:val="0"/>
              <w:adjustRightInd w:val="0"/>
              <w:rPr>
                <w:rFonts w:ascii="SassoonPrimaryInfant" w:hAnsi="SassoonPrimaryInfant"/>
                <w:sz w:val="24"/>
                <w:szCs w:val="24"/>
              </w:rPr>
            </w:pPr>
            <w:r w:rsidRPr="002A5844">
              <w:rPr>
                <w:rFonts w:ascii="SassoonPrimaryInfant" w:hAnsi="SassoonPrimaryInfant"/>
                <w:b/>
                <w:sz w:val="24"/>
                <w:szCs w:val="24"/>
              </w:rPr>
              <w:t>put it in savings.</w:t>
            </w:r>
          </w:p>
        </w:tc>
      </w:tr>
    </w:tbl>
    <w:p w14:paraId="5F0E9B65" w14:textId="77777777" w:rsidR="002B43DF" w:rsidRDefault="002B43DF" w:rsidP="00912CE3">
      <w:pPr>
        <w:pStyle w:val="ListParagraph"/>
        <w:widowControl w:val="0"/>
        <w:autoSpaceDE w:val="0"/>
        <w:autoSpaceDN w:val="0"/>
        <w:adjustRightInd w:val="0"/>
        <w:rPr>
          <w:rFonts w:ascii="SassoonPrimaryInfant" w:hAnsi="SassoonPrimaryInfant"/>
          <w:b/>
        </w:rPr>
      </w:pPr>
    </w:p>
    <w:p w14:paraId="4E6C5B44" w14:textId="77777777" w:rsidR="002B43DF" w:rsidRDefault="002B43DF" w:rsidP="00912CE3">
      <w:pPr>
        <w:pStyle w:val="H3"/>
        <w:shd w:val="clear" w:color="auto" w:fill="FBB19A" w:themeFill="accent2" w:themeFillTint="66"/>
        <w:spacing w:line="276" w:lineRule="auto"/>
        <w:rPr>
          <w:color w:val="auto"/>
        </w:rPr>
        <w:sectPr w:rsidR="002B43DF" w:rsidSect="00B55A21">
          <w:pgSz w:w="11906" w:h="16838"/>
          <w:pgMar w:top="1134" w:right="1134" w:bottom="851" w:left="1134" w:header="708" w:footer="708" w:gutter="0"/>
          <w:cols w:space="708"/>
          <w:docGrid w:linePitch="381"/>
        </w:sectPr>
      </w:pPr>
    </w:p>
    <w:p w14:paraId="2DF616EC" w14:textId="1C72F533" w:rsidR="00C91D35" w:rsidRPr="00122976" w:rsidRDefault="002B125A" w:rsidP="00912CE3">
      <w:pPr>
        <w:pStyle w:val="H3"/>
        <w:shd w:val="clear" w:color="auto" w:fill="FBB19A" w:themeFill="accent2" w:themeFillTint="66"/>
        <w:spacing w:line="276" w:lineRule="auto"/>
        <w:rPr>
          <w:color w:val="auto"/>
        </w:rPr>
      </w:pPr>
      <w:bookmarkStart w:id="41" w:name="NewspaperreportR1"/>
      <w:r>
        <w:rPr>
          <w:color w:val="auto"/>
        </w:rPr>
        <w:lastRenderedPageBreak/>
        <w:softHyphen/>
      </w:r>
      <w:r>
        <w:rPr>
          <w:color w:val="auto"/>
        </w:rPr>
        <w:softHyphen/>
      </w:r>
      <w:r w:rsidR="00C91D35" w:rsidRPr="00FB0D25">
        <w:rPr>
          <w:color w:val="auto"/>
        </w:rPr>
        <w:t xml:space="preserve">Resource </w:t>
      </w:r>
      <w:r w:rsidR="00FB0D25">
        <w:rPr>
          <w:color w:val="auto"/>
        </w:rPr>
        <w:t>1 –</w:t>
      </w:r>
      <w:r w:rsidR="00C91D35" w:rsidRPr="00122976">
        <w:rPr>
          <w:color w:val="auto"/>
        </w:rPr>
        <w:t xml:space="preserve"> Fact or opinion?</w:t>
      </w:r>
    </w:p>
    <w:bookmarkEnd w:id="41"/>
    <w:p w14:paraId="54DA1FB2" w14:textId="77777777" w:rsidR="00EC735D" w:rsidRPr="00EC735D"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4EFEBFD6" w14:textId="77777777" w:rsidR="00DB7B8E" w:rsidRPr="002A5844" w:rsidRDefault="00C91D35" w:rsidP="000F5403">
      <w:pPr>
        <w:pStyle w:val="NormalWeb"/>
        <w:numPr>
          <w:ilvl w:val="0"/>
          <w:numId w:val="29"/>
        </w:numPr>
        <w:spacing w:before="180" w:beforeAutospacing="0" w:after="180" w:afterAutospacing="0" w:line="276" w:lineRule="auto"/>
        <w:jc w:val="both"/>
        <w:rPr>
          <w:rFonts w:ascii="SassoonPrimaryInfant" w:hAnsi="SassoonPrimaryInfant"/>
          <w:color w:val="000000"/>
        </w:rPr>
      </w:pPr>
      <w:r w:rsidRPr="00FE0AE0">
        <w:rPr>
          <w:rFonts w:ascii="SassoonPrimaryInfant" w:hAnsi="SassoonPrimaryInfant"/>
          <w:color w:val="000000"/>
        </w:rPr>
        <w:t xml:space="preserve">Look through the articles you have been given to find examples of </w:t>
      </w:r>
      <w:r w:rsidRPr="00FE0AE0">
        <w:rPr>
          <w:rFonts w:ascii="SassoonPrimaryInfant" w:hAnsi="SassoonPrimaryInfant"/>
          <w:b/>
          <w:color w:val="000000"/>
        </w:rPr>
        <w:t>facts</w:t>
      </w:r>
      <w:r w:rsidRPr="00FE0AE0">
        <w:rPr>
          <w:rFonts w:ascii="SassoonPrimaryInfant" w:hAnsi="SassoonPrimaryInfant"/>
          <w:color w:val="000000"/>
        </w:rPr>
        <w:t xml:space="preserve"> and </w:t>
      </w:r>
      <w:r w:rsidRPr="00FE0AE0">
        <w:rPr>
          <w:rFonts w:ascii="SassoonPrimaryInfant" w:hAnsi="SassoonPrimaryInfant"/>
          <w:b/>
          <w:color w:val="000000"/>
        </w:rPr>
        <w:t>opinions</w:t>
      </w:r>
      <w:r w:rsidRPr="00FE0AE0">
        <w:rPr>
          <w:rFonts w:ascii="SassoonPrimaryInfant" w:hAnsi="SassoonPrimaryInfant"/>
          <w:color w:val="000000"/>
        </w:rPr>
        <w:t xml:space="preserve">, and record them in the table below. </w:t>
      </w:r>
    </w:p>
    <w:tbl>
      <w:tblPr>
        <w:tblStyle w:val="TableGrid"/>
        <w:tblW w:w="0" w:type="auto"/>
        <w:tblInd w:w="108" w:type="dxa"/>
        <w:tblBorders>
          <w:top w:val="single" w:sz="8" w:space="0" w:color="B42F06" w:themeColor="accent2" w:themeShade="BF"/>
          <w:left w:val="single" w:sz="8" w:space="0" w:color="B42F06" w:themeColor="accent2" w:themeShade="BF"/>
          <w:bottom w:val="single" w:sz="8" w:space="0" w:color="B42F06" w:themeColor="accent2" w:themeShade="BF"/>
          <w:right w:val="single" w:sz="8" w:space="0" w:color="B42F06" w:themeColor="accent2" w:themeShade="BF"/>
          <w:insideH w:val="single" w:sz="8" w:space="0" w:color="B42F06" w:themeColor="accent2" w:themeShade="BF"/>
          <w:insideV w:val="single" w:sz="8" w:space="0" w:color="B42F06" w:themeColor="accent2" w:themeShade="BF"/>
        </w:tblBorders>
        <w:shd w:val="clear" w:color="auto" w:fill="EEDDE5" w:themeFill="accent5" w:themeFillTint="33"/>
        <w:tblLook w:val="04A0" w:firstRow="1" w:lastRow="0" w:firstColumn="1" w:lastColumn="0" w:noHBand="0" w:noVBand="1"/>
      </w:tblPr>
      <w:tblGrid>
        <w:gridCol w:w="4819"/>
        <w:gridCol w:w="4820"/>
      </w:tblGrid>
      <w:tr w:rsidR="002B43DF" w:rsidRPr="00CA1590" w14:paraId="667288F6" w14:textId="77777777" w:rsidTr="00A816DC">
        <w:trPr>
          <w:trHeight w:val="510"/>
        </w:trPr>
        <w:tc>
          <w:tcPr>
            <w:tcW w:w="4819" w:type="dxa"/>
            <w:shd w:val="clear" w:color="auto" w:fill="CE9BB1" w:themeFill="accent5" w:themeFillTint="99"/>
            <w:vAlign w:val="center"/>
            <w:hideMark/>
          </w:tcPr>
          <w:p w14:paraId="1E125C38" w14:textId="77777777" w:rsidR="002B43DF" w:rsidRPr="00C35992" w:rsidRDefault="002B43DF" w:rsidP="00912CE3">
            <w:pPr>
              <w:widowControl w:val="0"/>
              <w:autoSpaceDE w:val="0"/>
              <w:autoSpaceDN w:val="0"/>
              <w:adjustRightInd w:val="0"/>
              <w:jc w:val="center"/>
              <w:rPr>
                <w:rFonts w:ascii="SassoonPrimaryInfant" w:hAnsi="SassoonPrimaryInfant"/>
                <w:b/>
                <w:sz w:val="28"/>
                <w:szCs w:val="24"/>
              </w:rPr>
            </w:pPr>
            <w:r w:rsidRPr="00C35992">
              <w:rPr>
                <w:rFonts w:ascii="SassoonPrimaryInfant" w:hAnsi="SassoonPrimaryInfant"/>
                <w:b/>
                <w:sz w:val="28"/>
                <w:szCs w:val="24"/>
              </w:rPr>
              <w:t>Fact</w:t>
            </w:r>
          </w:p>
        </w:tc>
        <w:tc>
          <w:tcPr>
            <w:tcW w:w="4820" w:type="dxa"/>
            <w:shd w:val="clear" w:color="auto" w:fill="CE9BB1" w:themeFill="accent5" w:themeFillTint="99"/>
            <w:vAlign w:val="center"/>
            <w:hideMark/>
          </w:tcPr>
          <w:p w14:paraId="4168A444" w14:textId="77777777" w:rsidR="002B43DF" w:rsidRPr="00C35992" w:rsidRDefault="002B43DF" w:rsidP="00912CE3">
            <w:pPr>
              <w:widowControl w:val="0"/>
              <w:autoSpaceDE w:val="0"/>
              <w:autoSpaceDN w:val="0"/>
              <w:adjustRightInd w:val="0"/>
              <w:jc w:val="center"/>
              <w:rPr>
                <w:rFonts w:ascii="SassoonPrimaryInfant" w:hAnsi="SassoonPrimaryInfant"/>
                <w:b/>
                <w:sz w:val="28"/>
                <w:szCs w:val="24"/>
              </w:rPr>
            </w:pPr>
            <w:r w:rsidRPr="00C35992">
              <w:rPr>
                <w:rFonts w:ascii="SassoonPrimaryInfant" w:hAnsi="SassoonPrimaryInfant"/>
                <w:b/>
                <w:sz w:val="28"/>
                <w:szCs w:val="24"/>
              </w:rPr>
              <w:t>Opinion</w:t>
            </w:r>
          </w:p>
        </w:tc>
      </w:tr>
      <w:tr w:rsidR="002B43DF" w:rsidRPr="00CA1590" w14:paraId="5CFDB1EB" w14:textId="77777777" w:rsidTr="00DB7B8E">
        <w:trPr>
          <w:trHeight w:val="1134"/>
        </w:trPr>
        <w:tc>
          <w:tcPr>
            <w:tcW w:w="4819" w:type="dxa"/>
            <w:shd w:val="clear" w:color="auto" w:fill="auto"/>
            <w:vAlign w:val="center"/>
          </w:tcPr>
          <w:p w14:paraId="52FD316A"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c>
          <w:tcPr>
            <w:tcW w:w="4820" w:type="dxa"/>
            <w:shd w:val="clear" w:color="auto" w:fill="auto"/>
            <w:vAlign w:val="center"/>
          </w:tcPr>
          <w:p w14:paraId="565D8680" w14:textId="77777777" w:rsidR="002B43DF" w:rsidRPr="002B125A" w:rsidRDefault="002B43DF" w:rsidP="00912CE3">
            <w:pPr>
              <w:widowControl w:val="0"/>
              <w:autoSpaceDE w:val="0"/>
              <w:autoSpaceDN w:val="0"/>
              <w:adjustRightInd w:val="0"/>
              <w:jc w:val="center"/>
              <w:rPr>
                <w:rFonts w:ascii="SassoonPrimaryInfant" w:hAnsi="SassoonPrimaryInfant"/>
                <w:b/>
                <w:sz w:val="24"/>
                <w:szCs w:val="24"/>
                <w:vertAlign w:val="subscript"/>
              </w:rPr>
            </w:pPr>
          </w:p>
        </w:tc>
      </w:tr>
      <w:tr w:rsidR="002B43DF" w:rsidRPr="00CA1590" w14:paraId="78B44755" w14:textId="77777777" w:rsidTr="00DB7B8E">
        <w:trPr>
          <w:trHeight w:val="1134"/>
        </w:trPr>
        <w:tc>
          <w:tcPr>
            <w:tcW w:w="4819" w:type="dxa"/>
            <w:shd w:val="clear" w:color="auto" w:fill="auto"/>
            <w:vAlign w:val="center"/>
          </w:tcPr>
          <w:p w14:paraId="0B9F60E9"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c>
          <w:tcPr>
            <w:tcW w:w="4820" w:type="dxa"/>
            <w:shd w:val="clear" w:color="auto" w:fill="auto"/>
            <w:vAlign w:val="center"/>
          </w:tcPr>
          <w:p w14:paraId="7C558AA1"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r>
      <w:tr w:rsidR="002B43DF" w:rsidRPr="00CA1590" w14:paraId="04748765" w14:textId="77777777" w:rsidTr="00DB7B8E">
        <w:trPr>
          <w:trHeight w:val="1134"/>
        </w:trPr>
        <w:tc>
          <w:tcPr>
            <w:tcW w:w="4819" w:type="dxa"/>
            <w:shd w:val="clear" w:color="auto" w:fill="auto"/>
            <w:vAlign w:val="center"/>
          </w:tcPr>
          <w:p w14:paraId="37218A08"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c>
          <w:tcPr>
            <w:tcW w:w="4820" w:type="dxa"/>
            <w:shd w:val="clear" w:color="auto" w:fill="auto"/>
            <w:vAlign w:val="center"/>
          </w:tcPr>
          <w:p w14:paraId="1CB91C04" w14:textId="77777777" w:rsidR="002B43DF" w:rsidRPr="000B5647" w:rsidRDefault="002B43DF" w:rsidP="00912CE3">
            <w:pPr>
              <w:widowControl w:val="0"/>
              <w:autoSpaceDE w:val="0"/>
              <w:autoSpaceDN w:val="0"/>
              <w:adjustRightInd w:val="0"/>
              <w:jc w:val="center"/>
              <w:rPr>
                <w:rFonts w:ascii="SassoonPrimaryInfant" w:hAnsi="SassoonPrimaryInfant"/>
                <w:b/>
                <w:sz w:val="24"/>
                <w:szCs w:val="24"/>
              </w:rPr>
            </w:pPr>
          </w:p>
        </w:tc>
      </w:tr>
      <w:tr w:rsidR="00727DBC" w:rsidRPr="00CA1590" w14:paraId="3B9FFF62" w14:textId="77777777" w:rsidTr="00DB7B8E">
        <w:trPr>
          <w:trHeight w:val="1134"/>
        </w:trPr>
        <w:tc>
          <w:tcPr>
            <w:tcW w:w="4819" w:type="dxa"/>
            <w:shd w:val="clear" w:color="auto" w:fill="auto"/>
            <w:vAlign w:val="center"/>
          </w:tcPr>
          <w:p w14:paraId="057ADB2D" w14:textId="77777777" w:rsidR="00727DBC" w:rsidRDefault="00727DBC" w:rsidP="00912CE3">
            <w:pPr>
              <w:widowControl w:val="0"/>
              <w:autoSpaceDE w:val="0"/>
              <w:autoSpaceDN w:val="0"/>
              <w:adjustRightInd w:val="0"/>
              <w:jc w:val="center"/>
              <w:rPr>
                <w:rStyle w:val="CommentReference"/>
              </w:rPr>
            </w:pPr>
          </w:p>
        </w:tc>
        <w:tc>
          <w:tcPr>
            <w:tcW w:w="4820" w:type="dxa"/>
            <w:shd w:val="clear" w:color="auto" w:fill="auto"/>
            <w:vAlign w:val="center"/>
          </w:tcPr>
          <w:p w14:paraId="55370AA3" w14:textId="77777777" w:rsidR="00727DBC" w:rsidRPr="000B5647" w:rsidRDefault="00727DBC" w:rsidP="00912CE3">
            <w:pPr>
              <w:widowControl w:val="0"/>
              <w:autoSpaceDE w:val="0"/>
              <w:autoSpaceDN w:val="0"/>
              <w:adjustRightInd w:val="0"/>
              <w:jc w:val="center"/>
              <w:rPr>
                <w:rFonts w:ascii="SassoonPrimaryInfant" w:hAnsi="SassoonPrimaryInfant"/>
                <w:b/>
                <w:sz w:val="24"/>
                <w:szCs w:val="24"/>
              </w:rPr>
            </w:pPr>
          </w:p>
        </w:tc>
      </w:tr>
      <w:tr w:rsidR="00727DBC" w:rsidRPr="00CA1590" w14:paraId="03BF154D" w14:textId="77777777" w:rsidTr="00DB7B8E">
        <w:trPr>
          <w:trHeight w:val="1134"/>
        </w:trPr>
        <w:tc>
          <w:tcPr>
            <w:tcW w:w="4819" w:type="dxa"/>
            <w:shd w:val="clear" w:color="auto" w:fill="auto"/>
            <w:vAlign w:val="center"/>
          </w:tcPr>
          <w:p w14:paraId="04152939" w14:textId="77777777" w:rsidR="00727DBC" w:rsidRDefault="00727DBC" w:rsidP="00912CE3">
            <w:pPr>
              <w:widowControl w:val="0"/>
              <w:autoSpaceDE w:val="0"/>
              <w:autoSpaceDN w:val="0"/>
              <w:adjustRightInd w:val="0"/>
              <w:jc w:val="center"/>
              <w:rPr>
                <w:rStyle w:val="CommentReference"/>
              </w:rPr>
            </w:pPr>
          </w:p>
        </w:tc>
        <w:tc>
          <w:tcPr>
            <w:tcW w:w="4820" w:type="dxa"/>
            <w:shd w:val="clear" w:color="auto" w:fill="auto"/>
            <w:vAlign w:val="center"/>
          </w:tcPr>
          <w:p w14:paraId="3ADB2249" w14:textId="77777777" w:rsidR="00727DBC" w:rsidRPr="000B5647" w:rsidRDefault="00727DBC" w:rsidP="00912CE3">
            <w:pPr>
              <w:widowControl w:val="0"/>
              <w:autoSpaceDE w:val="0"/>
              <w:autoSpaceDN w:val="0"/>
              <w:adjustRightInd w:val="0"/>
              <w:jc w:val="center"/>
              <w:rPr>
                <w:rFonts w:ascii="SassoonPrimaryInfant" w:hAnsi="SassoonPrimaryInfant"/>
                <w:b/>
                <w:sz w:val="24"/>
                <w:szCs w:val="24"/>
              </w:rPr>
            </w:pPr>
          </w:p>
        </w:tc>
      </w:tr>
    </w:tbl>
    <w:p w14:paraId="54A0E916" w14:textId="77777777" w:rsidR="00C91D35" w:rsidRPr="00A816DC" w:rsidRDefault="00C91D35" w:rsidP="00912CE3">
      <w:pPr>
        <w:pStyle w:val="NormalWeb"/>
        <w:spacing w:before="180" w:beforeAutospacing="0" w:after="180" w:afterAutospacing="0" w:line="276" w:lineRule="auto"/>
        <w:jc w:val="both"/>
        <w:rPr>
          <w:rFonts w:ascii="SassoonPrimaryInfant" w:hAnsi="SassoonPrimaryInfant"/>
          <w:color w:val="000000"/>
          <w:sz w:val="2"/>
        </w:rPr>
      </w:pPr>
    </w:p>
    <w:p w14:paraId="3C1AE116" w14:textId="77777777" w:rsidR="00C91D35" w:rsidRPr="00DB7B8E" w:rsidRDefault="00C91D35" w:rsidP="000F5403">
      <w:pPr>
        <w:pStyle w:val="ListParagraph"/>
        <w:numPr>
          <w:ilvl w:val="0"/>
          <w:numId w:val="29"/>
        </w:numPr>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Read the statements below, and decide whether they are </w:t>
      </w:r>
      <w:r w:rsidRPr="00157D6D">
        <w:rPr>
          <w:rFonts w:ascii="SassoonPrimaryInfant" w:eastAsiaTheme="majorEastAsia" w:hAnsi="SassoonPrimaryInfant" w:cstheme="majorBidi"/>
          <w:b/>
          <w:bCs/>
          <w:color w:val="auto"/>
          <w:sz w:val="24"/>
          <w:szCs w:val="24"/>
        </w:rPr>
        <w:t>fact</w:t>
      </w:r>
      <w:r>
        <w:rPr>
          <w:rFonts w:ascii="SassoonPrimaryInfant" w:eastAsiaTheme="majorEastAsia" w:hAnsi="SassoonPrimaryInfant" w:cstheme="majorBidi"/>
          <w:bCs/>
          <w:color w:val="auto"/>
          <w:sz w:val="24"/>
          <w:szCs w:val="24"/>
        </w:rPr>
        <w:t xml:space="preserve"> or </w:t>
      </w:r>
      <w:r w:rsidRPr="00157D6D">
        <w:rPr>
          <w:rFonts w:ascii="SassoonPrimaryInfant" w:eastAsiaTheme="majorEastAsia" w:hAnsi="SassoonPrimaryInfant" w:cstheme="majorBidi"/>
          <w:b/>
          <w:bCs/>
          <w:color w:val="auto"/>
          <w:sz w:val="24"/>
          <w:szCs w:val="24"/>
        </w:rPr>
        <w:t>opinion:</w:t>
      </w:r>
    </w:p>
    <w:p w14:paraId="6E39D8A3" w14:textId="77777777" w:rsidR="00C91D35" w:rsidRDefault="00C91D35" w:rsidP="00A816DC">
      <w:pPr>
        <w:rPr>
          <w:rFonts w:ascii="SassoonPrimaryInfant" w:eastAsiaTheme="majorEastAsia" w:hAnsi="SassoonPrimaryInfant" w:cstheme="majorBidi"/>
          <w:bCs/>
          <w:color w:val="auto"/>
          <w:sz w:val="24"/>
          <w:szCs w:val="24"/>
        </w:rPr>
      </w:pPr>
    </w:p>
    <w:p w14:paraId="3C38E8A4" w14:textId="0135605A" w:rsidR="00C91D35" w:rsidRDefault="00C91D35" w:rsidP="00757EA6">
      <w:pPr>
        <w:pStyle w:val="ListParagraph"/>
        <w:numPr>
          <w:ilvl w:val="0"/>
          <w:numId w:val="30"/>
        </w:numPr>
        <w:tabs>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Rabbits are herbivores, which means their diet is entirely plant-based. </w:t>
      </w:r>
      <w:r w:rsidR="002B125A">
        <w:rPr>
          <w:rFonts w:ascii="SassoonPrimaryInfant" w:eastAsiaTheme="majorEastAsia" w:hAnsi="SassoonPrimaryInfant" w:cstheme="majorBidi"/>
          <w:bCs/>
          <w:color w:val="auto"/>
          <w:sz w:val="24"/>
          <w:szCs w:val="24"/>
        </w:rPr>
        <w:t xml:space="preserve"> </w:t>
      </w:r>
      <w:r w:rsidR="00DB7B8E">
        <w:rPr>
          <w:rFonts w:ascii="SassoonPrimaryInfant" w:eastAsiaTheme="majorEastAsia" w:hAnsi="SassoonPrimaryInfant" w:cstheme="majorBidi"/>
          <w:bCs/>
          <w:color w:val="auto"/>
          <w:sz w:val="24"/>
          <w:szCs w:val="24"/>
        </w:rPr>
        <w:tab/>
      </w:r>
    </w:p>
    <w:p w14:paraId="6E41A621"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Football is the best sport to watch live.</w:t>
      </w:r>
      <w:r w:rsidR="00EC735D">
        <w:rPr>
          <w:rFonts w:ascii="SassoonPrimaryInfant" w:eastAsiaTheme="majorEastAsia" w:hAnsi="SassoonPrimaryInfant" w:cstheme="majorBidi"/>
          <w:bCs/>
          <w:color w:val="auto"/>
          <w:sz w:val="24"/>
          <w:szCs w:val="24"/>
        </w:rPr>
        <w:t xml:space="preserve"> </w:t>
      </w:r>
      <w:r w:rsidR="00EC735D">
        <w:rPr>
          <w:rFonts w:ascii="SassoonPrimaryInfant" w:eastAsiaTheme="majorEastAsia" w:hAnsi="SassoonPrimaryInfant" w:cstheme="majorBidi"/>
          <w:bCs/>
          <w:color w:val="auto"/>
          <w:sz w:val="24"/>
          <w:szCs w:val="24"/>
        </w:rPr>
        <w:tab/>
      </w:r>
      <w:r w:rsidR="00EC735D">
        <w:rPr>
          <w:rFonts w:ascii="SassoonPrimaryInfant" w:eastAsiaTheme="majorEastAsia" w:hAnsi="SassoonPrimaryInfant" w:cstheme="majorBidi"/>
          <w:bCs/>
          <w:color w:val="auto"/>
          <w:sz w:val="24"/>
          <w:szCs w:val="24"/>
        </w:rPr>
        <w:tab/>
      </w:r>
    </w:p>
    <w:p w14:paraId="678F35EC"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The capital city of Sweden is Stockholm.</w:t>
      </w:r>
      <w:r w:rsidR="00DB7B8E">
        <w:rPr>
          <w:rFonts w:ascii="SassoonPrimaryInfant" w:eastAsiaTheme="majorEastAsia" w:hAnsi="SassoonPrimaryInfant" w:cstheme="majorBidi"/>
          <w:bCs/>
          <w:color w:val="auto"/>
          <w:sz w:val="24"/>
          <w:szCs w:val="24"/>
        </w:rPr>
        <w:t xml:space="preserve">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7C149B56"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A kilogram is equal in weight to 1,000 grams. </w:t>
      </w:r>
      <w:r w:rsidR="00DB7B8E">
        <w:rPr>
          <w:rFonts w:ascii="SassoonPrimaryInfant" w:eastAsiaTheme="majorEastAsia" w:hAnsi="SassoonPrimaryInfant" w:cstheme="majorBidi"/>
          <w:bCs/>
          <w:color w:val="auto"/>
          <w:sz w:val="24"/>
          <w:szCs w:val="24"/>
        </w:rPr>
        <w:t xml:space="preserve">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3D983511"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Teenagers should not be allowed to use social media.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1338ACB6" w14:textId="77777777" w:rsidR="00C91D35" w:rsidRDefault="00C91D35" w:rsidP="00757EA6">
      <w:pPr>
        <w:pStyle w:val="ListParagraph"/>
        <w:numPr>
          <w:ilvl w:val="0"/>
          <w:numId w:val="30"/>
        </w:numPr>
        <w:tabs>
          <w:tab w:val="left" w:pos="7938"/>
          <w:tab w:val="left" w:leader="dot" w:pos="9639"/>
        </w:tabs>
        <w:spacing w:line="600" w:lineRule="auto"/>
        <w:rPr>
          <w:rFonts w:ascii="SassoonPrimaryInfant" w:eastAsiaTheme="majorEastAsia" w:hAnsi="SassoonPrimaryInfant" w:cstheme="majorBidi"/>
          <w:bCs/>
          <w:color w:val="auto"/>
          <w:sz w:val="24"/>
          <w:szCs w:val="24"/>
        </w:rPr>
      </w:pPr>
      <w:r>
        <w:rPr>
          <w:rFonts w:ascii="SassoonPrimaryInfant" w:eastAsiaTheme="majorEastAsia" w:hAnsi="SassoonPrimaryInfant" w:cstheme="majorBidi"/>
          <w:bCs/>
          <w:color w:val="auto"/>
          <w:sz w:val="24"/>
          <w:szCs w:val="24"/>
        </w:rPr>
        <w:t xml:space="preserve">I think that </w:t>
      </w:r>
      <w:r>
        <w:rPr>
          <w:rFonts w:ascii="SassoonPrimaryInfant" w:eastAsiaTheme="majorEastAsia" w:hAnsi="SassoonPrimaryInfant" w:cstheme="majorBidi"/>
          <w:bCs/>
          <w:i/>
          <w:color w:val="auto"/>
          <w:sz w:val="24"/>
          <w:szCs w:val="24"/>
        </w:rPr>
        <w:t xml:space="preserve">Jurassic World </w:t>
      </w:r>
      <w:r>
        <w:rPr>
          <w:rFonts w:ascii="SassoonPrimaryInfant" w:eastAsiaTheme="majorEastAsia" w:hAnsi="SassoonPrimaryInfant" w:cstheme="majorBidi"/>
          <w:bCs/>
          <w:color w:val="auto"/>
          <w:sz w:val="24"/>
          <w:szCs w:val="24"/>
        </w:rPr>
        <w:t xml:space="preserve">was the worst film ever made. </w:t>
      </w:r>
      <w:r w:rsidR="00DB7B8E">
        <w:rPr>
          <w:rFonts w:ascii="SassoonPrimaryInfant" w:eastAsiaTheme="majorEastAsia" w:hAnsi="SassoonPrimaryInfant" w:cstheme="majorBidi"/>
          <w:bCs/>
          <w:color w:val="auto"/>
          <w:sz w:val="24"/>
          <w:szCs w:val="24"/>
        </w:rPr>
        <w:tab/>
      </w:r>
      <w:r w:rsidR="00DB7B8E">
        <w:rPr>
          <w:rFonts w:ascii="SassoonPrimaryInfant" w:eastAsiaTheme="majorEastAsia" w:hAnsi="SassoonPrimaryInfant" w:cstheme="majorBidi"/>
          <w:bCs/>
          <w:color w:val="auto"/>
          <w:sz w:val="24"/>
          <w:szCs w:val="24"/>
        </w:rPr>
        <w:tab/>
      </w:r>
    </w:p>
    <w:p w14:paraId="00468C4D" w14:textId="77777777" w:rsidR="00B57DBA" w:rsidRPr="00A816DC" w:rsidRDefault="00B57DBA" w:rsidP="00912CE3">
      <w:pPr>
        <w:jc w:val="right"/>
        <w:rPr>
          <w:rFonts w:ascii="SassoonPrimaryInfant" w:eastAsiaTheme="majorEastAsia" w:hAnsi="SassoonPrimaryInfant" w:cstheme="majorBidi"/>
          <w:bCs/>
          <w:color w:val="auto"/>
          <w:sz w:val="8"/>
          <w:szCs w:val="24"/>
        </w:rPr>
      </w:pPr>
    </w:p>
    <w:p w14:paraId="2D8112B5" w14:textId="77777777" w:rsidR="00C91D35" w:rsidRPr="002A5844" w:rsidRDefault="00C91D35" w:rsidP="00A816DC">
      <w:pPr>
        <w:rPr>
          <w:rFonts w:ascii="SassoonPrimaryInfant" w:eastAsiaTheme="majorEastAsia" w:hAnsi="SassoonPrimaryInfant" w:cstheme="majorBidi"/>
          <w:b/>
          <w:bCs/>
          <w:color w:val="auto"/>
          <w:sz w:val="24"/>
          <w:szCs w:val="24"/>
        </w:rPr>
      </w:pPr>
      <w:r>
        <w:rPr>
          <w:rFonts w:ascii="SassoonPrimaryInfant" w:eastAsiaTheme="majorEastAsia" w:hAnsi="SassoonPrimaryInfant" w:cstheme="majorBidi"/>
          <w:bCs/>
          <w:color w:val="auto"/>
          <w:sz w:val="24"/>
          <w:szCs w:val="24"/>
        </w:rPr>
        <w:br w:type="page"/>
      </w:r>
    </w:p>
    <w:p w14:paraId="4BB76E17" w14:textId="77777777" w:rsidR="00C91D35" w:rsidRPr="00122976" w:rsidRDefault="00C91D35" w:rsidP="00912CE3">
      <w:pPr>
        <w:pStyle w:val="H3"/>
        <w:shd w:val="clear" w:color="auto" w:fill="FBB19A" w:themeFill="accent2" w:themeFillTint="66"/>
        <w:spacing w:line="276" w:lineRule="auto"/>
        <w:rPr>
          <w:color w:val="auto"/>
        </w:rPr>
      </w:pPr>
      <w:bookmarkStart w:id="42" w:name="NewspaperreportR2"/>
      <w:r w:rsidRPr="00FB0D25">
        <w:rPr>
          <w:color w:val="auto"/>
        </w:rPr>
        <w:lastRenderedPageBreak/>
        <w:t xml:space="preserve">Resource </w:t>
      </w:r>
      <w:r w:rsidR="000F5403" w:rsidRPr="00FB0D25">
        <w:rPr>
          <w:color w:val="auto"/>
        </w:rPr>
        <w:t>2</w:t>
      </w:r>
      <w:r w:rsidR="00FB0D25">
        <w:rPr>
          <w:color w:val="auto"/>
        </w:rPr>
        <w:t xml:space="preserve"> –</w:t>
      </w:r>
      <w:r w:rsidRPr="00122976">
        <w:rPr>
          <w:color w:val="auto"/>
        </w:rPr>
        <w:t xml:space="preserve"> Complete the headline</w:t>
      </w:r>
    </w:p>
    <w:bookmarkEnd w:id="42"/>
    <w:p w14:paraId="57074364" w14:textId="77777777" w:rsidR="00EC735D" w:rsidRPr="00EC735D" w:rsidRDefault="00EC735D" w:rsidP="00EC735D">
      <w:pPr>
        <w:tabs>
          <w:tab w:val="right" w:leader="dot" w:pos="4536"/>
          <w:tab w:val="left" w:pos="5103"/>
          <w:tab w:val="right" w:leader="dot" w:pos="9639"/>
        </w:tabs>
        <w:rPr>
          <w:rFonts w:ascii="SassoonPrimaryInfant" w:hAnsi="SassoonPrimaryInfant"/>
          <w:sz w:val="24"/>
        </w:rPr>
      </w:pPr>
      <w:r>
        <w:rPr>
          <w:rFonts w:ascii="SassoonPrimaryInfant" w:hAnsi="SassoonPrimaryInfant"/>
          <w:sz w:val="24"/>
        </w:rPr>
        <w:t xml:space="preserve">Name: </w:t>
      </w:r>
      <w:r>
        <w:rPr>
          <w:rFonts w:ascii="SassoonPrimaryInfant" w:hAnsi="SassoonPrimaryInfant"/>
          <w:sz w:val="24"/>
        </w:rPr>
        <w:tab/>
      </w:r>
      <w:r>
        <w:rPr>
          <w:rFonts w:ascii="SassoonPrimaryInfant" w:hAnsi="SassoonPrimaryInfant"/>
          <w:sz w:val="24"/>
        </w:rPr>
        <w:tab/>
        <w:t>Date:</w:t>
      </w:r>
      <w:r>
        <w:rPr>
          <w:rFonts w:ascii="SassoonPrimaryInfant" w:hAnsi="SassoonPrimaryInfant"/>
          <w:sz w:val="24"/>
        </w:rPr>
        <w:tab/>
      </w:r>
    </w:p>
    <w:p w14:paraId="4CB147C4" w14:textId="77777777" w:rsidR="00EC735D" w:rsidRDefault="00EC735D" w:rsidP="00EC735D">
      <w:pPr>
        <w:pStyle w:val="NormalWeb"/>
        <w:spacing w:before="0" w:beforeAutospacing="0" w:after="0" w:afterAutospacing="0" w:line="276" w:lineRule="auto"/>
        <w:jc w:val="both"/>
        <w:rPr>
          <w:rFonts w:ascii="SassoonPrimaryInfant" w:hAnsi="SassoonPrimaryInfant"/>
          <w:color w:val="000000"/>
        </w:rPr>
      </w:pPr>
    </w:p>
    <w:p w14:paraId="481B0E62" w14:textId="77777777" w:rsidR="004A04FE" w:rsidRDefault="00C91D35" w:rsidP="00EC735D">
      <w:pPr>
        <w:pStyle w:val="NormalWeb"/>
        <w:spacing w:before="0" w:beforeAutospacing="0" w:after="0" w:afterAutospacing="0" w:line="276" w:lineRule="auto"/>
        <w:jc w:val="both"/>
        <w:rPr>
          <w:rFonts w:ascii="SassoonPrimaryInfant" w:hAnsi="SassoonPrimaryInfant"/>
          <w:color w:val="000000"/>
        </w:rPr>
      </w:pPr>
      <w:r w:rsidRPr="00DB7B8E">
        <w:rPr>
          <w:rFonts w:ascii="SassoonPrimaryInfant" w:hAnsi="SassoonPrimaryInfant"/>
          <w:color w:val="000000"/>
        </w:rPr>
        <w:t>Can you think of likely words or phrases to complete the headlines below?</w:t>
      </w:r>
    </w:p>
    <w:p w14:paraId="510399D2" w14:textId="77777777" w:rsidR="00EC735D" w:rsidRDefault="00EC735D" w:rsidP="00EC735D">
      <w:pPr>
        <w:pStyle w:val="NormalWeb"/>
        <w:spacing w:before="0" w:beforeAutospacing="0" w:after="0" w:afterAutospacing="0"/>
        <w:jc w:val="both"/>
        <w:rPr>
          <w:rFonts w:ascii="SassoonPrimaryInfant" w:hAnsi="SassoonPrimaryInfant"/>
          <w:color w:val="000000"/>
        </w:rPr>
      </w:pPr>
    </w:p>
    <w:p w14:paraId="1230ED6D" w14:textId="77777777" w:rsidR="00DB7B8E" w:rsidRDefault="000C711F" w:rsidP="00912CE3">
      <w:pPr>
        <w:pStyle w:val="NormalWeb"/>
        <w:spacing w:before="180" w:beforeAutospacing="0" w:after="180" w:afterAutospacing="0" w:line="276" w:lineRule="auto"/>
        <w:jc w:val="both"/>
        <w:rPr>
          <w:rFonts w:ascii="SassoonPrimaryInfant" w:hAnsi="SassoonPrimaryInfant"/>
          <w:color w:val="000000"/>
        </w:rPr>
      </w:pPr>
      <w:r>
        <w:rPr>
          <w:rFonts w:ascii="SassoonPrimaryInfant" w:hAnsi="SassoonPrimaryInfant"/>
          <w:noProof/>
          <w:color w:val="000000"/>
          <w:lang w:val="en-US" w:eastAsia="en-US"/>
        </w:rPr>
        <mc:AlternateContent>
          <mc:Choice Requires="wpg">
            <w:drawing>
              <wp:inline distT="0" distB="0" distL="0" distR="0" wp14:anchorId="6CC84016" wp14:editId="594F84DA">
                <wp:extent cx="6021053" cy="3476887"/>
                <wp:effectExtent l="0" t="0" r="0" b="9525"/>
                <wp:docPr id="341" name="Group 341"/>
                <wp:cNvGraphicFramePr/>
                <a:graphic xmlns:a="http://schemas.openxmlformats.org/drawingml/2006/main">
                  <a:graphicData uri="http://schemas.microsoft.com/office/word/2010/wordprocessingGroup">
                    <wpg:wgp>
                      <wpg:cNvGrpSpPr/>
                      <wpg:grpSpPr>
                        <a:xfrm>
                          <a:off x="0" y="0"/>
                          <a:ext cx="6021053" cy="3476887"/>
                          <a:chOff x="-1907" y="182881"/>
                          <a:chExt cx="6250307" cy="3227831"/>
                        </a:xfrm>
                      </wpg:grpSpPr>
                      <wpg:grpSp>
                        <wpg:cNvPr id="92" name="Group 92"/>
                        <wpg:cNvGrpSpPr/>
                        <wpg:grpSpPr>
                          <a:xfrm>
                            <a:off x="-1907" y="854118"/>
                            <a:ext cx="6249889" cy="544885"/>
                            <a:chOff x="154884" y="-468443"/>
                            <a:chExt cx="6250740" cy="545222"/>
                          </a:xfrm>
                        </wpg:grpSpPr>
                        <pic:pic xmlns:pic="http://schemas.openxmlformats.org/drawingml/2006/picture">
                          <pic:nvPicPr>
                            <pic:cNvPr id="94" name="Picture 94"/>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154884" y="-468439"/>
                              <a:ext cx="6248830" cy="545218"/>
                            </a:xfrm>
                            <a:prstGeom prst="rect">
                              <a:avLst/>
                            </a:prstGeom>
                            <a:noFill/>
                            <a:ln>
                              <a:noFill/>
                            </a:ln>
                          </pic:spPr>
                        </pic:pic>
                        <wps:wsp>
                          <wps:cNvPr id="95" name="Text Box 2"/>
                          <wps:cNvSpPr txBox="1">
                            <a:spLocks noChangeArrowheads="1"/>
                          </wps:cNvSpPr>
                          <wps:spPr bwMode="auto">
                            <a:xfrm>
                              <a:off x="154889" y="-468443"/>
                              <a:ext cx="6250735" cy="475680"/>
                            </a:xfrm>
                            <a:prstGeom prst="rect">
                              <a:avLst/>
                            </a:prstGeom>
                            <a:noFill/>
                            <a:ln w="9525">
                              <a:noFill/>
                              <a:miter lim="800000"/>
                              <a:headEnd/>
                              <a:tailEnd/>
                            </a:ln>
                          </wps:spPr>
                          <wps:txbx>
                            <w:txbxContent>
                              <w:p w14:paraId="7E1E2862" w14:textId="77777777" w:rsidR="002B125A" w:rsidRPr="000C711F" w:rsidRDefault="002B125A" w:rsidP="00C6204F">
                                <w:pPr>
                                  <w:tabs>
                                    <w:tab w:val="left" w:leader="dot" w:pos="2694"/>
                                    <w:tab w:val="left" w:leader="dot" w:pos="8789"/>
                                  </w:tabs>
                                  <w:spacing w:before="180" w:after="180" w:line="240" w:lineRule="auto"/>
                                  <w:rPr>
                                    <w:rFonts w:ascii="Bell MT" w:hAnsi="Bell MT"/>
                                    <w:sz w:val="24"/>
                                    <w:szCs w:val="24"/>
                                    <w:lang w:eastAsia="en-GB"/>
                                  </w:rPr>
                                </w:pPr>
                                <w:r w:rsidRPr="000C711F">
                                  <w:rPr>
                                    <w:rFonts w:ascii="Bell MT" w:hAnsi="Bell MT"/>
                                    <w:sz w:val="24"/>
                                    <w:szCs w:val="24"/>
                                    <w:lang w:eastAsia="en-GB"/>
                                  </w:rPr>
                                  <w:tab/>
                                  <w:t xml:space="preserve"> </w:t>
                                </w:r>
                                <w:r w:rsidRPr="000C711F">
                                  <w:rPr>
                                    <w:rFonts w:ascii="Bell MT" w:hAnsi="Bell MT"/>
                                    <w:sz w:val="20"/>
                                    <w:szCs w:val="24"/>
                                    <w:lang w:eastAsia="en-GB"/>
                                  </w:rPr>
                                  <w:t>DEVASTATED AFTER</w:t>
                                </w:r>
                                <w:r w:rsidRPr="000C711F">
                                  <w:rPr>
                                    <w:rFonts w:ascii="Bell MT" w:hAnsi="Bell MT"/>
                                    <w:sz w:val="24"/>
                                    <w:szCs w:val="24"/>
                                    <w:lang w:eastAsia="en-GB"/>
                                  </w:rPr>
                                  <w:tab/>
                                </w:r>
                              </w:p>
                              <w:p w14:paraId="66003FE5" w14:textId="77777777" w:rsidR="002B125A" w:rsidRPr="00654605" w:rsidRDefault="002B125A" w:rsidP="00654605">
                                <w:pPr>
                                  <w:tabs>
                                    <w:tab w:val="left" w:leader="dot" w:pos="7230"/>
                                  </w:tabs>
                                  <w:spacing w:before="180" w:after="180" w:line="240" w:lineRule="auto"/>
                                  <w:rPr>
                                    <w:rFonts w:ascii="Times New Roman" w:hAnsi="Times New Roman"/>
                                    <w:sz w:val="20"/>
                                    <w:szCs w:val="24"/>
                                    <w:lang w:eastAsia="en-GB"/>
                                  </w:rPr>
                                </w:pPr>
                              </w:p>
                            </w:txbxContent>
                          </wps:txbx>
                          <wps:bodyPr rot="0" vert="horz" wrap="square" lIns="91440" tIns="45720" rIns="91440" bIns="45720" anchor="t" anchorCtr="0">
                            <a:noAutofit/>
                          </wps:bodyPr>
                        </wps:wsp>
                      </wpg:grpSp>
                      <wpg:grpSp>
                        <wpg:cNvPr id="147" name="Group 147"/>
                        <wpg:cNvGrpSpPr/>
                        <wpg:grpSpPr>
                          <a:xfrm>
                            <a:off x="-1907" y="182881"/>
                            <a:ext cx="6250307" cy="649224"/>
                            <a:chOff x="-1907" y="182914"/>
                            <a:chExt cx="6250307" cy="649341"/>
                          </a:xfrm>
                        </wpg:grpSpPr>
                        <pic:pic xmlns:pic="http://schemas.openxmlformats.org/drawingml/2006/picture">
                          <pic:nvPicPr>
                            <pic:cNvPr id="141" name="Picture 141"/>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0" y="182914"/>
                              <a:ext cx="6248400" cy="649341"/>
                            </a:xfrm>
                            <a:prstGeom prst="rect">
                              <a:avLst/>
                            </a:prstGeom>
                            <a:noFill/>
                            <a:ln>
                              <a:noFill/>
                            </a:ln>
                          </pic:spPr>
                        </pic:pic>
                        <wps:wsp>
                          <wps:cNvPr id="131" name="Text Box 2"/>
                          <wps:cNvSpPr txBox="1">
                            <a:spLocks noChangeArrowheads="1"/>
                          </wps:cNvSpPr>
                          <wps:spPr bwMode="auto">
                            <a:xfrm>
                              <a:off x="-1907" y="315396"/>
                              <a:ext cx="6070599" cy="424180"/>
                            </a:xfrm>
                            <a:prstGeom prst="rect">
                              <a:avLst/>
                            </a:prstGeom>
                            <a:noFill/>
                            <a:ln w="9525">
                              <a:noFill/>
                              <a:miter lim="800000"/>
                              <a:headEnd/>
                              <a:tailEnd/>
                            </a:ln>
                          </wps:spPr>
                          <wps:txbx>
                            <w:txbxContent>
                              <w:p w14:paraId="439CFFAE" w14:textId="77777777" w:rsidR="002B125A" w:rsidRPr="00695C6A" w:rsidRDefault="002B125A" w:rsidP="00C6204F">
                                <w:pPr>
                                  <w:pStyle w:val="NormalWeb"/>
                                  <w:tabs>
                                    <w:tab w:val="left" w:leader="dot" w:pos="8789"/>
                                  </w:tabs>
                                  <w:spacing w:before="180" w:after="180"/>
                                  <w:jc w:val="both"/>
                                  <w:rPr>
                                    <w:rFonts w:ascii="Arial" w:hAnsi="Arial" w:cs="Arial"/>
                                    <w:color w:val="000000"/>
                                  </w:rPr>
                                </w:pPr>
                                <w:r w:rsidRPr="00695C6A">
                                  <w:rPr>
                                    <w:rFonts w:ascii="Arial" w:hAnsi="Arial" w:cs="Arial"/>
                                    <w:color w:val="000000"/>
                                    <w:sz w:val="20"/>
                                  </w:rPr>
                                  <w:t xml:space="preserve">SCHOOLBOY LANDS STARRING ROLE IN </w:t>
                                </w:r>
                                <w:r w:rsidRPr="00695C6A">
                                  <w:rPr>
                                    <w:rFonts w:ascii="Arial" w:hAnsi="Arial" w:cs="Arial"/>
                                    <w:color w:val="000000"/>
                                  </w:rPr>
                                  <w:tab/>
                                </w:r>
                              </w:p>
                            </w:txbxContent>
                          </wps:txbx>
                          <wps:bodyPr rot="0" vert="horz" wrap="square" lIns="91440" tIns="45720" rIns="91440" bIns="45720" anchor="t" anchorCtr="0">
                            <a:noAutofit/>
                          </wps:bodyPr>
                        </wps:wsp>
                      </wpg:grpSp>
                      <wpg:grpSp>
                        <wpg:cNvPr id="151" name="Group 151"/>
                        <wpg:cNvGrpSpPr/>
                        <wpg:grpSpPr>
                          <a:xfrm>
                            <a:off x="0" y="1516393"/>
                            <a:ext cx="6248400" cy="593713"/>
                            <a:chOff x="0" y="-1289669"/>
                            <a:chExt cx="6248400" cy="593820"/>
                          </a:xfrm>
                        </wpg:grpSpPr>
                        <pic:pic xmlns:pic="http://schemas.openxmlformats.org/drawingml/2006/picture">
                          <pic:nvPicPr>
                            <pic:cNvPr id="152" name="Picture 152"/>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0" y="-1289669"/>
                              <a:ext cx="6248400" cy="593820"/>
                            </a:xfrm>
                            <a:prstGeom prst="rect">
                              <a:avLst/>
                            </a:prstGeom>
                            <a:noFill/>
                            <a:ln>
                              <a:noFill/>
                            </a:ln>
                          </pic:spPr>
                        </pic:pic>
                        <wps:wsp>
                          <wps:cNvPr id="153" name="Text Box 2"/>
                          <wps:cNvSpPr txBox="1">
                            <a:spLocks noChangeArrowheads="1"/>
                          </wps:cNvSpPr>
                          <wps:spPr bwMode="auto">
                            <a:xfrm>
                              <a:off x="0" y="-1167830"/>
                              <a:ext cx="6071234" cy="280084"/>
                            </a:xfrm>
                            <a:prstGeom prst="rect">
                              <a:avLst/>
                            </a:prstGeom>
                            <a:noFill/>
                            <a:ln w="9525">
                              <a:noFill/>
                              <a:miter lim="800000"/>
                              <a:headEnd/>
                              <a:tailEnd/>
                            </a:ln>
                          </wps:spPr>
                          <wps:txbx>
                            <w:txbxContent>
                              <w:p w14:paraId="7CDCEBEE" w14:textId="77777777" w:rsidR="002B125A" w:rsidRPr="000C711F" w:rsidRDefault="002B125A" w:rsidP="00C6204F">
                                <w:pPr>
                                  <w:tabs>
                                    <w:tab w:val="left" w:leader="dot" w:pos="3119"/>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ab/>
                                  <w:t xml:space="preserve"> </w:t>
                                </w:r>
                                <w:r w:rsidRPr="000C711F">
                                  <w:rPr>
                                    <w:rFonts w:ascii="SassoonPrimaryInfant" w:hAnsi="SassoonPrimaryInfant"/>
                                    <w:sz w:val="20"/>
                                    <w:szCs w:val="24"/>
                                    <w:lang w:eastAsia="en-GB"/>
                                  </w:rPr>
                                  <w:t>INJURED BY</w:t>
                                </w:r>
                                <w:r w:rsidRPr="000C711F">
                                  <w:rPr>
                                    <w:rFonts w:ascii="SassoonPrimaryInfant" w:hAnsi="SassoonPrimaryInfant"/>
                                    <w:sz w:val="24"/>
                                    <w:szCs w:val="24"/>
                                    <w:lang w:eastAsia="en-GB"/>
                                  </w:rPr>
                                  <w:tab/>
                                </w:r>
                              </w:p>
                            </w:txbxContent>
                          </wps:txbx>
                          <wps:bodyPr rot="0" vert="horz" wrap="square" lIns="91440" tIns="45720" rIns="91440" bIns="45720" anchor="t" anchorCtr="0">
                            <a:noAutofit/>
                          </wps:bodyPr>
                        </wps:wsp>
                      </wpg:grpSp>
                      <wpg:grpSp>
                        <wpg:cNvPr id="154" name="Group 154"/>
                        <wpg:cNvGrpSpPr/>
                        <wpg:grpSpPr>
                          <a:xfrm>
                            <a:off x="0" y="2236024"/>
                            <a:ext cx="6248400" cy="543754"/>
                            <a:chOff x="0" y="-1960548"/>
                            <a:chExt cx="6248400" cy="543852"/>
                          </a:xfrm>
                        </wpg:grpSpPr>
                        <pic:pic xmlns:pic="http://schemas.openxmlformats.org/drawingml/2006/picture">
                          <pic:nvPicPr>
                            <pic:cNvPr id="320" name="Picture 320"/>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0" y="-1960548"/>
                              <a:ext cx="6248400" cy="543852"/>
                            </a:xfrm>
                            <a:prstGeom prst="rect">
                              <a:avLst/>
                            </a:prstGeom>
                            <a:noFill/>
                            <a:ln>
                              <a:noFill/>
                            </a:ln>
                          </pic:spPr>
                        </pic:pic>
                        <wps:wsp>
                          <wps:cNvPr id="321" name="Text Box 2"/>
                          <wps:cNvSpPr txBox="1">
                            <a:spLocks noChangeArrowheads="1"/>
                          </wps:cNvSpPr>
                          <wps:spPr bwMode="auto">
                            <a:xfrm>
                              <a:off x="0" y="-1960328"/>
                              <a:ext cx="6071234" cy="478875"/>
                            </a:xfrm>
                            <a:prstGeom prst="rect">
                              <a:avLst/>
                            </a:prstGeom>
                            <a:noFill/>
                            <a:ln w="9525">
                              <a:noFill/>
                              <a:miter lim="800000"/>
                              <a:headEnd/>
                              <a:tailEnd/>
                            </a:ln>
                          </wps:spPr>
                          <wps:txbx>
                            <w:txbxContent>
                              <w:p w14:paraId="2A5D2F07" w14:textId="77777777" w:rsidR="002B125A" w:rsidRPr="000C711F" w:rsidRDefault="002B125A" w:rsidP="00C6204F">
                                <w:pPr>
                                  <w:tabs>
                                    <w:tab w:val="left" w:leader="dot" w:pos="8789"/>
                                  </w:tabs>
                                  <w:spacing w:before="180" w:after="180" w:line="240" w:lineRule="auto"/>
                                  <w:rPr>
                                    <w:rFonts w:ascii="Bookman Old Style" w:hAnsi="Bookman Old Style"/>
                                    <w:sz w:val="24"/>
                                    <w:szCs w:val="24"/>
                                    <w:lang w:eastAsia="en-GB"/>
                                  </w:rPr>
                                </w:pPr>
                                <w:r w:rsidRPr="000C711F">
                                  <w:rPr>
                                    <w:rFonts w:ascii="Bookman Old Style" w:hAnsi="Bookman Old Style"/>
                                    <w:sz w:val="20"/>
                                    <w:szCs w:val="24"/>
                                    <w:lang w:eastAsia="en-GB"/>
                                  </w:rPr>
                                  <w:t xml:space="preserve">SUPERMARKETS IN PRICE WAR OVER </w:t>
                                </w:r>
                                <w:r w:rsidRPr="000C711F">
                                  <w:rPr>
                                    <w:rFonts w:ascii="Bookman Old Style" w:hAnsi="Bookman Old Style"/>
                                    <w:color w:val="auto"/>
                                    <w:sz w:val="20"/>
                                    <w:szCs w:val="24"/>
                                    <w:lang w:eastAsia="en-GB"/>
                                  </w:rPr>
                                  <w:tab/>
                                </w:r>
                              </w:p>
                            </w:txbxContent>
                          </wps:txbx>
                          <wps:bodyPr rot="0" vert="horz" wrap="square" lIns="91440" tIns="45720" rIns="91440" bIns="45720" anchor="t" anchorCtr="0">
                            <a:noAutofit/>
                          </wps:bodyPr>
                        </wps:wsp>
                      </wpg:grpSp>
                      <wpg:grpSp>
                        <wpg:cNvPr id="322" name="Group 322"/>
                        <wpg:cNvGrpSpPr/>
                        <wpg:grpSpPr>
                          <a:xfrm>
                            <a:off x="0" y="2880143"/>
                            <a:ext cx="6248400" cy="530569"/>
                            <a:chOff x="0" y="-2719482"/>
                            <a:chExt cx="6248400" cy="530665"/>
                          </a:xfrm>
                        </wpg:grpSpPr>
                        <pic:pic xmlns:pic="http://schemas.openxmlformats.org/drawingml/2006/picture">
                          <pic:nvPicPr>
                            <pic:cNvPr id="323" name="Picture 323"/>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0" y="-2719482"/>
                              <a:ext cx="6248400" cy="530665"/>
                            </a:xfrm>
                            <a:prstGeom prst="rect">
                              <a:avLst/>
                            </a:prstGeom>
                            <a:noFill/>
                            <a:ln>
                              <a:noFill/>
                            </a:ln>
                          </pic:spPr>
                        </pic:pic>
                        <wps:wsp>
                          <wps:cNvPr id="324" name="Text Box 2"/>
                          <wps:cNvSpPr txBox="1">
                            <a:spLocks noChangeArrowheads="1"/>
                          </wps:cNvSpPr>
                          <wps:spPr bwMode="auto">
                            <a:xfrm>
                              <a:off x="0" y="-2636701"/>
                              <a:ext cx="6071234" cy="369462"/>
                            </a:xfrm>
                            <a:prstGeom prst="rect">
                              <a:avLst/>
                            </a:prstGeom>
                            <a:noFill/>
                            <a:ln w="9525">
                              <a:noFill/>
                              <a:miter lim="800000"/>
                              <a:headEnd/>
                              <a:tailEnd/>
                            </a:ln>
                          </wps:spPr>
                          <wps:txbx>
                            <w:txbxContent>
                              <w:p w14:paraId="1C68B5F6" w14:textId="77777777" w:rsidR="002B125A" w:rsidRPr="00C6204F" w:rsidRDefault="002B125A" w:rsidP="00C6204F">
                                <w:pPr>
                                  <w:tabs>
                                    <w:tab w:val="left" w:leader="dot" w:pos="3402"/>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wps:txbx>
                          <wps:bodyPr rot="0" vert="horz" wrap="square" lIns="91440" tIns="45720" rIns="91440" bIns="45720" anchor="t" anchorCtr="0">
                            <a:noAutofit/>
                          </wps:bodyPr>
                        </wps:wsp>
                      </wpg:grpSp>
                    </wpg:wgp>
                  </a:graphicData>
                </a:graphic>
              </wp:inline>
            </w:drawing>
          </mc:Choice>
          <mc:Fallback>
            <w:pict>
              <v:group id="Group 341" o:spid="_x0000_s1121" style="width:474.1pt;height:273.75pt;mso-position-horizontal-relative:char;mso-position-vertical-relative:line" coordorigin="-19,1828" coordsize="62503,322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">
                <v:group id="Group 92" o:spid="_x0000_s1122" style="position:absolute;left:-19;top:8541;width:62498;height:5449" coordorigin="1548,-4684" coordsize="62507,5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Picture 94" o:spid="_x0000_s1123" type="#_x0000_t75" style="position:absolute;left:1548;top:-4684;width:62489;height:5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tlj7FAAAA2wAAAA8AAABkcnMvZG93bnJldi54bWxEj9FqAjEURN8L/Ydwhb4UTVraqqtRbKFS&#10;pD647gdcNtfdxc1N3KS6/XtTEPo4zMwZZr7sbSvO1IXGsYankQJBXDrTcKWh2H8OJyBCRDbYOiYN&#10;vxRgubi/m2Nm3IV3dM5jJRKEQ4Ya6hh9JmUoa7IYRs4TJ+/gOosxya6SpsNLgttWPiv1Ji02nBZq&#10;9PRRU3nMf6yG/FTg+rX3R1+UY/X+/bhRfrvR+mHQr2YgIvXxP3xrfxkN0xf4+5J+gF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7ZY+xQAAANsAAAAPAAAAAAAAAAAAAAAA&#10;AJ8CAABkcnMvZG93bnJldi54bWxQSwUGAAAAAAQABAD3AAAAkQMAAAAA&#10;">
                    <v:imagedata r:id="rId106" o:title="" croptop="3800f" cropbottom="3051f" cropleft="1339f" cropright="1857f"/>
                    <v:path arrowok="t"/>
                  </v:shape>
                  <v:shape id="Text Box 2" o:spid="_x0000_s1124" type="#_x0000_t202" style="position:absolute;left:1548;top:-4684;width:62508;height:4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7E1E2862" w14:textId="77777777" w:rsidR="002B125A" w:rsidRPr="000C711F" w:rsidRDefault="002B125A" w:rsidP="00C6204F">
                          <w:pPr>
                            <w:tabs>
                              <w:tab w:val="left" w:leader="dot" w:pos="2694"/>
                              <w:tab w:val="left" w:leader="dot" w:pos="8789"/>
                            </w:tabs>
                            <w:spacing w:before="180" w:after="180" w:line="240" w:lineRule="auto"/>
                            <w:rPr>
                              <w:rFonts w:ascii="Bell MT" w:hAnsi="Bell MT"/>
                              <w:sz w:val="24"/>
                              <w:szCs w:val="24"/>
                              <w:lang w:eastAsia="en-GB"/>
                            </w:rPr>
                          </w:pPr>
                          <w:r w:rsidRPr="000C711F">
                            <w:rPr>
                              <w:rFonts w:ascii="Bell MT" w:hAnsi="Bell MT"/>
                              <w:sz w:val="24"/>
                              <w:szCs w:val="24"/>
                              <w:lang w:eastAsia="en-GB"/>
                            </w:rPr>
                            <w:tab/>
                            <w:t xml:space="preserve"> </w:t>
                          </w:r>
                          <w:r w:rsidRPr="000C711F">
                            <w:rPr>
                              <w:rFonts w:ascii="Bell MT" w:hAnsi="Bell MT"/>
                              <w:sz w:val="20"/>
                              <w:szCs w:val="24"/>
                              <w:lang w:eastAsia="en-GB"/>
                            </w:rPr>
                            <w:t>DEVASTATED AFTER</w:t>
                          </w:r>
                          <w:r w:rsidRPr="000C711F">
                            <w:rPr>
                              <w:rFonts w:ascii="Bell MT" w:hAnsi="Bell MT"/>
                              <w:sz w:val="24"/>
                              <w:szCs w:val="24"/>
                              <w:lang w:eastAsia="en-GB"/>
                            </w:rPr>
                            <w:tab/>
                          </w:r>
                        </w:p>
                        <w:p w14:paraId="66003FE5" w14:textId="77777777" w:rsidR="002B125A" w:rsidRPr="00654605" w:rsidRDefault="002B125A" w:rsidP="00654605">
                          <w:pPr>
                            <w:tabs>
                              <w:tab w:val="left" w:leader="dot" w:pos="7230"/>
                            </w:tabs>
                            <w:spacing w:before="180" w:after="180" w:line="240" w:lineRule="auto"/>
                            <w:rPr>
                              <w:rFonts w:ascii="Times New Roman" w:hAnsi="Times New Roman"/>
                              <w:sz w:val="20"/>
                              <w:szCs w:val="24"/>
                              <w:lang w:eastAsia="en-GB"/>
                            </w:rPr>
                          </w:pPr>
                        </w:p>
                      </w:txbxContent>
                    </v:textbox>
                  </v:shape>
                </v:group>
                <v:group id="Group 147" o:spid="_x0000_s1125" style="position:absolute;left:-19;top:1828;width:62503;height:6493" coordorigin="-19,1829" coordsize="62503,6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Picture 141" o:spid="_x0000_s1126" type="#_x0000_t75" style="position:absolute;top:1829;width:62484;height:6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ZlgrDAAAA3AAAAA8AAABkcnMvZG93bnJldi54bWxET81qAjEQvhf6DmEEL0UTpa2yGqUVWkTs&#10;wXUfYNiMu4ubSbqJun17Uyj0Nh/f7yzXvW3FlbrQONYwGSsQxKUzDVcaiuPHaA4iRGSDrWPS8EMB&#10;1qvHhyVmxt34QNc8ViKFcMhQQx2jz6QMZU0Ww9h54sSdXGcxJthV0nR4S+G2lVOlXqXFhlNDjZ42&#10;NZXn/GI15N8Ffr70/uyLcqbe90875b92Wg8H/dsCRKQ+/ov/3FuT5j9P4PeZdIF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NmWCsMAAADcAAAADwAAAAAAAAAAAAAAAACf&#10;AgAAZHJzL2Rvd25yZXYueG1sUEsFBgAAAAAEAAQA9wAAAI8DAAAAAA==&#10;">
                    <v:imagedata r:id="rId106" o:title="" croptop="3800f" cropbottom="3051f" cropleft="1339f" cropright="1857f"/>
                    <v:path arrowok="t"/>
                  </v:shape>
                  <v:shape id="Text Box 2" o:spid="_x0000_s1127" type="#_x0000_t202" style="position:absolute;left:-19;top:3153;width:60705;height:4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14:paraId="439CFFAE" w14:textId="77777777" w:rsidR="002B125A" w:rsidRPr="00695C6A" w:rsidRDefault="002B125A" w:rsidP="00C6204F">
                          <w:pPr>
                            <w:pStyle w:val="NormalWeb"/>
                            <w:tabs>
                              <w:tab w:val="left" w:leader="dot" w:pos="8789"/>
                            </w:tabs>
                            <w:spacing w:before="180" w:after="180"/>
                            <w:jc w:val="both"/>
                            <w:rPr>
                              <w:rFonts w:ascii="Arial" w:hAnsi="Arial" w:cs="Arial"/>
                              <w:color w:val="000000"/>
                            </w:rPr>
                          </w:pPr>
                          <w:r w:rsidRPr="00695C6A">
                            <w:rPr>
                              <w:rFonts w:ascii="Arial" w:hAnsi="Arial" w:cs="Arial"/>
                              <w:color w:val="000000"/>
                              <w:sz w:val="20"/>
                            </w:rPr>
                            <w:t xml:space="preserve">SCHOOLBOY LANDS STARRING ROLE IN </w:t>
                          </w:r>
                          <w:r w:rsidRPr="00695C6A">
                            <w:rPr>
                              <w:rFonts w:ascii="Arial" w:hAnsi="Arial" w:cs="Arial"/>
                              <w:color w:val="000000"/>
                            </w:rPr>
                            <w:tab/>
                          </w:r>
                        </w:p>
                      </w:txbxContent>
                    </v:textbox>
                  </v:shape>
                </v:group>
                <v:group id="Group 151" o:spid="_x0000_s1128" style="position:absolute;top:15163;width:62484;height:5938" coordorigin=",-12896" coordsize="62484,59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shape id="Picture 152" o:spid="_x0000_s1129" type="#_x0000_t75" style="position:absolute;top:-12896;width:62484;height:5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SnqDCAAAA3AAAAA8AAABkcnMvZG93bnJldi54bWxET81qAjEQvhd8hzBCL0WTClZZjWILFpF6&#10;cN0HGDbj7uJmkm6irm/fFAq9zcf3O8t1b1txoy40jjW8jhUI4tKZhisNxWk7moMIEdlg65g0PCjA&#10;ejV4WmJm3J2PdMtjJVIIhww11DH6TMpQ1mQxjJ0nTtzZdRZjgl0lTYf3FG5bOVHqTVpsODXU6Omj&#10;pvKSX62G/LvAz2nvL74oZ+r962Wv/GGv9fOw3yxAROrjv/jPvTNp/nQCv8+kC+Tq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0p6gwgAAANwAAAAPAAAAAAAAAAAAAAAAAJ8C&#10;AABkcnMvZG93bnJldi54bWxQSwUGAAAAAAQABAD3AAAAjgMAAAAA&#10;">
                    <v:imagedata r:id="rId106" o:title="" croptop="3800f" cropbottom="3051f" cropleft="1339f" cropright="1857f"/>
                    <v:path arrowok="t"/>
                  </v:shape>
                  <v:shape id="Text Box 2" o:spid="_x0000_s1130" type="#_x0000_t202" style="position:absolute;top:-11678;width:60712;height:2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uisEA&#10;AADcAAAADwAAAGRycy9kb3ducmV2LnhtbERPS2vCQBC+C/0PyxR60936oo2uUpRCT4qxCr0N2TEJ&#10;ZmdDdmviv3cFwdt8fM+ZLztbiQs1vnSs4X2gQBBnzpSca/jdf/c/QPiAbLByTBqu5GG5eOnNMTGu&#10;5R1d0pCLGMI+QQ1FCHUipc8KsugHriaO3Mk1FkOETS5Ng20Mt5UcKjWVFkuODQXWtCooO6f/VsNh&#10;c/o7jtU2X9tJ3bpOSbafUuu31+5rBiJQF57ih/vHxPm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xrorBAAAA3AAAAA8AAAAAAAAAAAAAAAAAmAIAAGRycy9kb3du&#10;cmV2LnhtbFBLBQYAAAAABAAEAPUAAACGAwAAAAA=&#10;" filled="f" stroked="f">
                    <v:textbox>
                      <w:txbxContent>
                        <w:p w14:paraId="7CDCEBEE" w14:textId="77777777" w:rsidR="002B125A" w:rsidRPr="000C711F" w:rsidRDefault="002B125A" w:rsidP="00C6204F">
                          <w:pPr>
                            <w:tabs>
                              <w:tab w:val="left" w:leader="dot" w:pos="3119"/>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ab/>
                            <w:t xml:space="preserve"> </w:t>
                          </w:r>
                          <w:r w:rsidRPr="000C711F">
                            <w:rPr>
                              <w:rFonts w:ascii="SassoonPrimaryInfant" w:hAnsi="SassoonPrimaryInfant"/>
                              <w:sz w:val="20"/>
                              <w:szCs w:val="24"/>
                              <w:lang w:eastAsia="en-GB"/>
                            </w:rPr>
                            <w:t>INJURED BY</w:t>
                          </w:r>
                          <w:r w:rsidRPr="000C711F">
                            <w:rPr>
                              <w:rFonts w:ascii="SassoonPrimaryInfant" w:hAnsi="SassoonPrimaryInfant"/>
                              <w:sz w:val="24"/>
                              <w:szCs w:val="24"/>
                              <w:lang w:eastAsia="en-GB"/>
                            </w:rPr>
                            <w:tab/>
                          </w:r>
                        </w:p>
                      </w:txbxContent>
                    </v:textbox>
                  </v:shape>
                </v:group>
                <v:group id="Group 154" o:spid="_x0000_s1131" style="position:absolute;top:22360;width:62484;height:5437" coordorigin=",-19605" coordsize="62484,5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Picture 320" o:spid="_x0000_s1132" type="#_x0000_t75" style="position:absolute;top:-19605;width:62484;height:5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OuNDCAAAA3AAAAA8AAABkcnMvZG93bnJldi54bWxET91qwjAUvh/sHcIZeCM2meKUziibMBmi&#10;F6t9gENz1habk6zJtL69uRjs8uP7X20G24kL9aF1rOE5UyCIK2darjWUp4/JEkSIyAY7x6ThRgE2&#10;68eHFebGXfmLLkWsRQrhkKOGJkafSxmqhiyGzHnixH273mJMsK+l6fGawm0np0q9SIstp4YGPW0b&#10;qs7Fr9VQ/JS4mw/+7Mtqod4P473yx73Wo6fh7RVEpCH+i//cn0bDbJrmpzPpCMj1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jrjQwgAAANwAAAAPAAAAAAAAAAAAAAAAAJ8C&#10;AABkcnMvZG93bnJldi54bWxQSwUGAAAAAAQABAD3AAAAjgMAAAAA&#10;">
                    <v:imagedata r:id="rId106" o:title="" croptop="3800f" cropbottom="3051f" cropleft="1339f" cropright="1857f"/>
                    <v:path arrowok="t"/>
                  </v:shape>
                  <v:shape id="Text Box 2" o:spid="_x0000_s1133" type="#_x0000_t202" style="position:absolute;top:-19603;width:60712;height:4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I+sQA&#10;AADcAAAADwAAAGRycy9kb3ducmV2LnhtbESPT2vCQBTE7wW/w/IEb7qrtqIxG5GWQk8t/gVvj+wz&#10;CWbfhuzWpN++WxB6HGbmN0y66W0t7tT6yrGG6USBIM6dqbjQcDy8j5cgfEA2WDsmDT/kYZMNnlJM&#10;jOt4R/d9KESEsE9QQxlCk0jp85Is+olriKN3da3FEGVbSNNiF+G2ljOlFtJixXGhxIZeS8pv+2+r&#10;4fR5vZyf1VfxZl+azvVKsl1JrUfDfrsGEagP/+FH+8NomM+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iPrEAAAA3AAAAA8AAAAAAAAAAAAAAAAAmAIAAGRycy9k&#10;b3ducmV2LnhtbFBLBQYAAAAABAAEAPUAAACJAwAAAAA=&#10;" filled="f" stroked="f">
                    <v:textbox>
                      <w:txbxContent>
                        <w:p w14:paraId="2A5D2F07" w14:textId="77777777" w:rsidR="002B125A" w:rsidRPr="000C711F" w:rsidRDefault="002B125A" w:rsidP="00C6204F">
                          <w:pPr>
                            <w:tabs>
                              <w:tab w:val="left" w:leader="dot" w:pos="8789"/>
                            </w:tabs>
                            <w:spacing w:before="180" w:after="180" w:line="240" w:lineRule="auto"/>
                            <w:rPr>
                              <w:rFonts w:ascii="Bookman Old Style" w:hAnsi="Bookman Old Style"/>
                              <w:sz w:val="24"/>
                              <w:szCs w:val="24"/>
                              <w:lang w:eastAsia="en-GB"/>
                            </w:rPr>
                          </w:pPr>
                          <w:r w:rsidRPr="000C711F">
                            <w:rPr>
                              <w:rFonts w:ascii="Bookman Old Style" w:hAnsi="Bookman Old Style"/>
                              <w:sz w:val="20"/>
                              <w:szCs w:val="24"/>
                              <w:lang w:eastAsia="en-GB"/>
                            </w:rPr>
                            <w:t xml:space="preserve">SUPERMARKETS IN PRICE WAR OVER </w:t>
                          </w:r>
                          <w:r w:rsidRPr="000C711F">
                            <w:rPr>
                              <w:rFonts w:ascii="Bookman Old Style" w:hAnsi="Bookman Old Style"/>
                              <w:color w:val="auto"/>
                              <w:sz w:val="20"/>
                              <w:szCs w:val="24"/>
                              <w:lang w:eastAsia="en-GB"/>
                            </w:rPr>
                            <w:tab/>
                          </w:r>
                        </w:p>
                      </w:txbxContent>
                    </v:textbox>
                  </v:shape>
                </v:group>
                <v:group id="Group 322" o:spid="_x0000_s1134" style="position:absolute;top:28801;width:62484;height:5306" coordorigin=",-27194" coordsize="62484,5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Picture 323" o:spid="_x0000_s1135" type="#_x0000_t75" style="position:absolute;top:-27194;width:62484;height:5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cJqfFAAAA3AAAAA8AAABkcnMvZG93bnJldi54bWxEj9FqAjEURN8L/kO4Ql+KJiqtshpFCy1F&#10;9KHrfsBlc91d3NzETarbv28KhT4OM3OGWW1624obdaFxrGEyViCIS2carjQUp7fRAkSIyAZbx6Th&#10;mwJs1oOHFWbG3fmTbnmsRIJwyFBDHaPPpAxlTRbD2Hni5J1dZzEm2VXSdHhPcNvKqVIv0mLDaaFG&#10;T681lZf8y2rIrwW+P/f+4otyrnaHp73yx73Wj8N+uwQRqY//4b/2h9Ewm87g90w6An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XCanxQAAANwAAAAPAAAAAAAAAAAAAAAA&#10;AJ8CAABkcnMvZG93bnJldi54bWxQSwUGAAAAAAQABAD3AAAAkQMAAAAA&#10;">
                    <v:imagedata r:id="rId106" o:title="" croptop="3800f" cropbottom="3051f" cropleft="1339f" cropright="1857f"/>
                    <v:path arrowok="t"/>
                  </v:shape>
                  <v:shape id="Text Box 2" o:spid="_x0000_s1136" type="#_x0000_t202" style="position:absolute;top:-26367;width:60712;height:3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rYs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J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itixQAAANwAAAAPAAAAAAAAAAAAAAAAAJgCAABkcnMv&#10;ZG93bnJldi54bWxQSwUGAAAAAAQABAD1AAAAigMAAAAA&#10;" filled="f" stroked="f">
                    <v:textbox>
                      <w:txbxContent>
                        <w:p w14:paraId="1C68B5F6" w14:textId="77777777" w:rsidR="002B125A" w:rsidRPr="00C6204F" w:rsidRDefault="002B125A" w:rsidP="00C6204F">
                          <w:pPr>
                            <w:tabs>
                              <w:tab w:val="left" w:leader="dot" w:pos="3402"/>
                              <w:tab w:val="left" w:leader="dot" w:pos="8789"/>
                            </w:tabs>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v:textbox>
                  </v:shape>
                </v:group>
                <w10:anchorlock/>
              </v:group>
            </w:pict>
          </mc:Fallback>
        </mc:AlternateContent>
      </w:r>
    </w:p>
    <w:p w14:paraId="7A1123CB" w14:textId="77777777" w:rsidR="00654258" w:rsidRDefault="004A04FE" w:rsidP="00912CE3">
      <w:pPr>
        <w:pStyle w:val="NormalWeb"/>
        <w:spacing w:before="180" w:beforeAutospacing="0" w:after="180" w:afterAutospacing="0" w:line="276" w:lineRule="auto"/>
        <w:jc w:val="both"/>
        <w:rPr>
          <w:rFonts w:ascii="SassoonPrimaryInfant" w:hAnsi="SassoonPrimaryInfant"/>
          <w:color w:val="000000"/>
        </w:rPr>
      </w:pPr>
      <w:r>
        <w:rPr>
          <w:rFonts w:ascii="SassoonPrimaryInfant" w:hAnsi="SassoonPrimaryInfant"/>
          <w:noProof/>
          <w:color w:val="000000"/>
          <w:lang w:val="en-US" w:eastAsia="en-US"/>
        </w:rPr>
        <mc:AlternateContent>
          <mc:Choice Requires="wpg">
            <w:drawing>
              <wp:inline distT="0" distB="0" distL="0" distR="0" wp14:anchorId="5AA87895" wp14:editId="0C26E0B9">
                <wp:extent cx="6071234" cy="3691467"/>
                <wp:effectExtent l="0" t="0" r="6350" b="4445"/>
                <wp:docPr id="14" name="Group 14"/>
                <wp:cNvGraphicFramePr/>
                <a:graphic xmlns:a="http://schemas.openxmlformats.org/drawingml/2006/main">
                  <a:graphicData uri="http://schemas.microsoft.com/office/word/2010/wordprocessingGroup">
                    <wpg:wgp>
                      <wpg:cNvGrpSpPr/>
                      <wpg:grpSpPr>
                        <a:xfrm>
                          <a:off x="0" y="0"/>
                          <a:ext cx="6071234" cy="3691467"/>
                          <a:chOff x="0" y="0"/>
                          <a:chExt cx="6301740" cy="3383279"/>
                        </a:xfrm>
                      </wpg:grpSpPr>
                      <wpg:grpSp>
                        <wpg:cNvPr id="68" name="Group 68"/>
                        <wpg:cNvGrpSpPr/>
                        <wpg:grpSpPr>
                          <a:xfrm>
                            <a:off x="0" y="604818"/>
                            <a:ext cx="6301740" cy="519894"/>
                            <a:chOff x="156791" y="-1081379"/>
                            <a:chExt cx="6302598" cy="520217"/>
                          </a:xfrm>
                        </wpg:grpSpPr>
                        <pic:pic xmlns:pic="http://schemas.openxmlformats.org/drawingml/2006/picture">
                          <pic:nvPicPr>
                            <pic:cNvPr id="84" name="Picture 84"/>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156791" y="-1081379"/>
                              <a:ext cx="6248830" cy="520217"/>
                            </a:xfrm>
                            <a:prstGeom prst="rect">
                              <a:avLst/>
                            </a:prstGeom>
                            <a:noFill/>
                            <a:ln>
                              <a:noFill/>
                            </a:ln>
                          </pic:spPr>
                        </pic:pic>
                        <wps:wsp>
                          <wps:cNvPr id="85" name="Text Box 2"/>
                          <wps:cNvSpPr txBox="1">
                            <a:spLocks noChangeArrowheads="1"/>
                          </wps:cNvSpPr>
                          <wps:spPr bwMode="auto">
                            <a:xfrm>
                              <a:off x="208654" y="-1080335"/>
                              <a:ext cx="6250735" cy="475680"/>
                            </a:xfrm>
                            <a:prstGeom prst="rect">
                              <a:avLst/>
                            </a:prstGeom>
                            <a:noFill/>
                            <a:ln w="9525">
                              <a:noFill/>
                              <a:miter lim="800000"/>
                              <a:headEnd/>
                              <a:tailEnd/>
                            </a:ln>
                          </wps:spPr>
                          <wps:txbx>
                            <w:txbxContent>
                              <w:p w14:paraId="0028E8D7" w14:textId="77777777" w:rsidR="002B125A" w:rsidRPr="000C711F" w:rsidRDefault="002B125A" w:rsidP="00EC735D">
                                <w:pPr>
                                  <w:tabs>
                                    <w:tab w:val="left" w:leader="dot" w:pos="5670"/>
                                  </w:tabs>
                                  <w:spacing w:before="180" w:after="180" w:line="240" w:lineRule="auto"/>
                                  <w:ind w:right="57"/>
                                  <w:jc w:val="both"/>
                                  <w:rPr>
                                    <w:sz w:val="20"/>
                                    <w:szCs w:val="24"/>
                                    <w:lang w:eastAsia="en-GB"/>
                                  </w:rPr>
                                </w:pPr>
                                <w:r w:rsidRPr="000C711F">
                                  <w:rPr>
                                    <w:sz w:val="20"/>
                                    <w:szCs w:val="24"/>
                                    <w:lang w:eastAsia="en-GB"/>
                                  </w:rPr>
                                  <w:t xml:space="preserve">HOW </w:t>
                                </w:r>
                                <w:r w:rsidRPr="000C711F">
                                  <w:rPr>
                                    <w:sz w:val="20"/>
                                    <w:szCs w:val="24"/>
                                    <w:lang w:eastAsia="en-GB"/>
                                  </w:rPr>
                                  <w:tab/>
                                  <w:t xml:space="preserve"> SAVED MY BASKETBALL CAREER.</w:t>
                                </w:r>
                              </w:p>
                              <w:p w14:paraId="3C793861" w14:textId="77777777" w:rsidR="002B125A" w:rsidRPr="00654605" w:rsidRDefault="002B125A" w:rsidP="004A04FE">
                                <w:pPr>
                                  <w:tabs>
                                    <w:tab w:val="left" w:leader="dot" w:pos="7230"/>
                                  </w:tabs>
                                  <w:spacing w:before="180" w:after="180" w:line="240" w:lineRule="auto"/>
                                  <w:ind w:right="57"/>
                                  <w:rPr>
                                    <w:rFonts w:ascii="Times New Roman" w:hAnsi="Times New Roman"/>
                                    <w:sz w:val="20"/>
                                    <w:szCs w:val="24"/>
                                    <w:lang w:eastAsia="en-GB"/>
                                  </w:rPr>
                                </w:pPr>
                              </w:p>
                            </w:txbxContent>
                          </wps:txbx>
                          <wps:bodyPr rot="0" vert="horz" wrap="square" lIns="91440" tIns="45720" rIns="91440" bIns="45720" anchor="t" anchorCtr="0">
                            <a:noAutofit/>
                          </wps:bodyPr>
                        </wps:wsp>
                      </wpg:grpSp>
                      <wpg:grpSp>
                        <wpg:cNvPr id="86" name="Group 86"/>
                        <wpg:cNvGrpSpPr/>
                        <wpg:grpSpPr>
                          <a:xfrm>
                            <a:off x="0" y="0"/>
                            <a:ext cx="6248400" cy="530352"/>
                            <a:chOff x="0" y="0"/>
                            <a:chExt cx="6248400" cy="530447"/>
                          </a:xfrm>
                        </wpg:grpSpPr>
                        <pic:pic xmlns:pic="http://schemas.openxmlformats.org/drawingml/2006/picture">
                          <pic:nvPicPr>
                            <pic:cNvPr id="90" name="Picture 90"/>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0" y="0"/>
                              <a:ext cx="6248400" cy="530447"/>
                            </a:xfrm>
                            <a:prstGeom prst="rect">
                              <a:avLst/>
                            </a:prstGeom>
                            <a:noFill/>
                            <a:ln>
                              <a:noFill/>
                            </a:ln>
                          </pic:spPr>
                        </pic:pic>
                        <wps:wsp>
                          <wps:cNvPr id="91" name="Text Box 2"/>
                          <wps:cNvSpPr txBox="1">
                            <a:spLocks noChangeArrowheads="1"/>
                          </wps:cNvSpPr>
                          <wps:spPr bwMode="auto">
                            <a:xfrm>
                              <a:off x="0" y="103405"/>
                              <a:ext cx="6071234" cy="315651"/>
                            </a:xfrm>
                            <a:prstGeom prst="rect">
                              <a:avLst/>
                            </a:prstGeom>
                            <a:noFill/>
                            <a:ln w="9525">
                              <a:noFill/>
                              <a:miter lim="800000"/>
                              <a:headEnd/>
                              <a:tailEnd/>
                            </a:ln>
                          </wps:spPr>
                          <wps:txbx>
                            <w:txbxContent>
                              <w:p w14:paraId="42D89540" w14:textId="77777777" w:rsidR="002B125A" w:rsidRPr="00C6204F" w:rsidRDefault="002B125A" w:rsidP="00F24ADD">
                                <w:pPr>
                                  <w:tabs>
                                    <w:tab w:val="left" w:leader="dot" w:pos="3402"/>
                                    <w:tab w:val="left" w:leader="dot" w:pos="8789"/>
                                  </w:tabs>
                                  <w:ind w:right="57"/>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wps:txbx>
                          <wps:bodyPr rot="0" vert="horz" wrap="square" lIns="91440" tIns="45720" rIns="91440" bIns="45720" anchor="t" anchorCtr="0">
                            <a:noAutofit/>
                          </wps:bodyPr>
                        </wps:wsp>
                      </wpg:grpSp>
                      <wpg:grpSp>
                        <wpg:cNvPr id="346" name="Group 346"/>
                        <wpg:cNvGrpSpPr/>
                        <wpg:grpSpPr>
                          <a:xfrm>
                            <a:off x="0" y="2684444"/>
                            <a:ext cx="6248400" cy="698835"/>
                            <a:chOff x="0" y="-4381024"/>
                            <a:chExt cx="6248400" cy="698961"/>
                          </a:xfrm>
                        </wpg:grpSpPr>
                        <pic:pic xmlns:pic="http://schemas.openxmlformats.org/drawingml/2006/picture">
                          <pic:nvPicPr>
                            <pic:cNvPr id="347" name="Picture 347"/>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0" y="-4381024"/>
                              <a:ext cx="6248400" cy="698961"/>
                            </a:xfrm>
                            <a:prstGeom prst="rect">
                              <a:avLst/>
                            </a:prstGeom>
                            <a:noFill/>
                            <a:ln>
                              <a:noFill/>
                            </a:ln>
                          </pic:spPr>
                        </pic:pic>
                        <wps:wsp>
                          <wps:cNvPr id="348" name="Text Box 2"/>
                          <wps:cNvSpPr txBox="1">
                            <a:spLocks noChangeArrowheads="1"/>
                          </wps:cNvSpPr>
                          <wps:spPr bwMode="auto">
                            <a:xfrm>
                              <a:off x="0" y="-4323381"/>
                              <a:ext cx="6071234" cy="384923"/>
                            </a:xfrm>
                            <a:prstGeom prst="rect">
                              <a:avLst/>
                            </a:prstGeom>
                            <a:noFill/>
                            <a:ln w="9525">
                              <a:noFill/>
                              <a:miter lim="800000"/>
                              <a:headEnd/>
                              <a:tailEnd/>
                            </a:ln>
                          </wps:spPr>
                          <wps:txbx>
                            <w:txbxContent>
                              <w:p w14:paraId="552DA0F7" w14:textId="77777777" w:rsidR="002B125A" w:rsidRPr="000C711F" w:rsidRDefault="002B125A" w:rsidP="00F24ADD">
                                <w:pPr>
                                  <w:tabs>
                                    <w:tab w:val="left" w:leader="dot" w:pos="8789"/>
                                  </w:tabs>
                                  <w:spacing w:before="180" w:after="180" w:line="240" w:lineRule="auto"/>
                                  <w:ind w:right="57"/>
                                  <w:jc w:val="both"/>
                                  <w:rPr>
                                    <w:rFonts w:ascii="Palatino Linotype" w:hAnsi="Palatino Linotype"/>
                                    <w:sz w:val="20"/>
                                    <w:szCs w:val="20"/>
                                    <w:lang w:eastAsia="en-GB"/>
                                  </w:rPr>
                                </w:pPr>
                                <w:r w:rsidRPr="000C711F">
                                  <w:rPr>
                                    <w:rFonts w:ascii="Palatino Linotype" w:hAnsi="Palatino Linotype"/>
                                    <w:sz w:val="20"/>
                                    <w:szCs w:val="20"/>
                                    <w:lang w:eastAsia="en-GB"/>
                                  </w:rPr>
                                  <w:t xml:space="preserve">PARENTS PROTEST OUTSIDE SCHOOL DUE TO </w:t>
                                </w:r>
                                <w:r w:rsidRPr="000C711F">
                                  <w:rPr>
                                    <w:rFonts w:ascii="Palatino Linotype" w:hAnsi="Palatino Linotype"/>
                                    <w:sz w:val="20"/>
                                    <w:szCs w:val="20"/>
                                    <w:lang w:eastAsia="en-GB"/>
                                  </w:rPr>
                                  <w:tab/>
                                </w:r>
                              </w:p>
                            </w:txbxContent>
                          </wps:txbx>
                          <wps:bodyPr rot="0" vert="horz" wrap="square" lIns="91440" tIns="45720" rIns="91440" bIns="45720" anchor="t" anchorCtr="0">
                            <a:noAutofit/>
                          </wps:bodyPr>
                        </wps:wsp>
                      </wpg:grpSp>
                      <wpg:grpSp>
                        <wpg:cNvPr id="349" name="Group 349"/>
                        <wpg:cNvGrpSpPr/>
                        <wpg:grpSpPr>
                          <a:xfrm>
                            <a:off x="0" y="1207010"/>
                            <a:ext cx="6248400" cy="564388"/>
                            <a:chOff x="0" y="-2325745"/>
                            <a:chExt cx="6248400" cy="564489"/>
                          </a:xfrm>
                        </wpg:grpSpPr>
                        <pic:pic xmlns:pic="http://schemas.openxmlformats.org/drawingml/2006/picture">
                          <pic:nvPicPr>
                            <pic:cNvPr id="350" name="Picture 350"/>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0" y="-2325659"/>
                              <a:ext cx="6248400" cy="564403"/>
                            </a:xfrm>
                            <a:prstGeom prst="rect">
                              <a:avLst/>
                            </a:prstGeom>
                            <a:noFill/>
                            <a:ln>
                              <a:noFill/>
                            </a:ln>
                          </pic:spPr>
                        </pic:pic>
                        <wps:wsp>
                          <wps:cNvPr id="351" name="Text Box 2"/>
                          <wps:cNvSpPr txBox="1">
                            <a:spLocks noChangeArrowheads="1"/>
                          </wps:cNvSpPr>
                          <wps:spPr bwMode="auto">
                            <a:xfrm>
                              <a:off x="0" y="-2325745"/>
                              <a:ext cx="6071234" cy="476971"/>
                            </a:xfrm>
                            <a:prstGeom prst="rect">
                              <a:avLst/>
                            </a:prstGeom>
                            <a:noFill/>
                            <a:ln w="9525">
                              <a:noFill/>
                              <a:miter lim="800000"/>
                              <a:headEnd/>
                              <a:tailEnd/>
                            </a:ln>
                          </wps:spPr>
                          <wps:txbx>
                            <w:txbxContent>
                              <w:p w14:paraId="53CCB287" w14:textId="77777777" w:rsidR="002B125A" w:rsidRPr="000C711F" w:rsidRDefault="002B125A" w:rsidP="00F24ADD">
                                <w:pPr>
                                  <w:tabs>
                                    <w:tab w:val="left" w:leader="dot" w:pos="4253"/>
                                  </w:tabs>
                                  <w:spacing w:before="180" w:after="180" w:line="240" w:lineRule="auto"/>
                                  <w:ind w:right="57"/>
                                  <w:jc w:val="both"/>
                                  <w:rPr>
                                    <w:sz w:val="20"/>
                                    <w:szCs w:val="20"/>
                                    <w:lang w:eastAsia="en-GB"/>
                                  </w:rPr>
                                </w:pPr>
                                <w:r w:rsidRPr="000C711F">
                                  <w:rPr>
                                    <w:sz w:val="20"/>
                                    <w:szCs w:val="20"/>
                                    <w:lang w:eastAsia="en-GB"/>
                                  </w:rPr>
                                  <w:t xml:space="preserve">THE FUTURE IS HERE: </w:t>
                                </w:r>
                                <w:r w:rsidRPr="000C711F">
                                  <w:rPr>
                                    <w:sz w:val="20"/>
                                    <w:szCs w:val="20"/>
                                    <w:lang w:eastAsia="en-GB"/>
                                  </w:rPr>
                                  <w:tab/>
                                  <w:t>SET TO HIT SHOP SHELVES IN TIME FOR CHRISTMAS</w:t>
                                </w:r>
                              </w:p>
                            </w:txbxContent>
                          </wps:txbx>
                          <wps:bodyPr rot="0" vert="horz" wrap="square" lIns="91440" tIns="45720" rIns="91440" bIns="45720" anchor="t" anchorCtr="0">
                            <a:noAutofit/>
                          </wps:bodyPr>
                        </wps:wsp>
                      </wpg:grpSp>
                      <wpg:grpSp>
                        <wpg:cNvPr id="103" name="Group 103"/>
                        <wpg:cNvGrpSpPr/>
                        <wpg:grpSpPr>
                          <a:xfrm>
                            <a:off x="0" y="1924179"/>
                            <a:ext cx="6248400" cy="654429"/>
                            <a:chOff x="0" y="-3374938"/>
                            <a:chExt cx="6248400" cy="654547"/>
                          </a:xfrm>
                        </wpg:grpSpPr>
                        <pic:pic xmlns:pic="http://schemas.openxmlformats.org/drawingml/2006/picture">
                          <pic:nvPicPr>
                            <pic:cNvPr id="140" name="Picture 140"/>
                            <pic:cNvPicPr>
                              <a:picLocks noChangeAspect="1"/>
                            </pic:cNvPicPr>
                          </pic:nvPicPr>
                          <pic:blipFill rotWithShape="1">
                            <a:blip r:embed="rId105">
                              <a:extLst>
                                <a:ext uri="{28A0092B-C50C-407E-A947-70E740481C1C}">
                                  <a14:useLocalDpi xmlns:a14="http://schemas.microsoft.com/office/drawing/2010/main" val="0"/>
                                </a:ext>
                              </a:extLst>
                            </a:blip>
                            <a:srcRect l="2043" t="5799" r="2834" b="4655"/>
                            <a:stretch/>
                          </pic:blipFill>
                          <pic:spPr bwMode="auto">
                            <a:xfrm>
                              <a:off x="0" y="-3374938"/>
                              <a:ext cx="6248400" cy="654547"/>
                            </a:xfrm>
                            <a:prstGeom prst="rect">
                              <a:avLst/>
                            </a:prstGeom>
                            <a:noFill/>
                            <a:ln>
                              <a:noFill/>
                            </a:ln>
                          </pic:spPr>
                        </pic:pic>
                        <wps:wsp>
                          <wps:cNvPr id="143" name="Text Box 2"/>
                          <wps:cNvSpPr txBox="1">
                            <a:spLocks noChangeArrowheads="1"/>
                          </wps:cNvSpPr>
                          <wps:spPr bwMode="auto">
                            <a:xfrm>
                              <a:off x="0" y="-3308640"/>
                              <a:ext cx="6246684" cy="496678"/>
                            </a:xfrm>
                            <a:prstGeom prst="rect">
                              <a:avLst/>
                            </a:prstGeom>
                            <a:noFill/>
                            <a:ln w="9525">
                              <a:noFill/>
                              <a:miter lim="800000"/>
                              <a:headEnd/>
                              <a:tailEnd/>
                            </a:ln>
                          </wps:spPr>
                          <wps:txbx>
                            <w:txbxContent>
                              <w:p w14:paraId="1A607DDA" w14:textId="77777777" w:rsidR="002B125A" w:rsidRPr="00EC735D" w:rsidRDefault="002B125A" w:rsidP="00F24ADD">
                                <w:pPr>
                                  <w:tabs>
                                    <w:tab w:val="left" w:leader="dot" w:pos="6237"/>
                                  </w:tabs>
                                  <w:spacing w:before="180" w:after="180" w:line="240" w:lineRule="auto"/>
                                  <w:ind w:right="57"/>
                                  <w:jc w:val="both"/>
                                  <w:rPr>
                                    <w:rFonts w:ascii="Adobe Garamond Pro" w:hAnsi="Adobe Garamond Pro"/>
                                    <w:sz w:val="20"/>
                                    <w:szCs w:val="20"/>
                                    <w:lang w:eastAsia="en-GB"/>
                                  </w:rPr>
                                </w:pPr>
                                <w:r w:rsidRPr="00EC735D">
                                  <w:rPr>
                                    <w:rFonts w:ascii="Adobe Garamond Pro" w:hAnsi="Adobe Garamond Pro"/>
                                    <w:sz w:val="20"/>
                                    <w:szCs w:val="20"/>
                                    <w:lang w:eastAsia="en-GB"/>
                                  </w:rPr>
                                  <w:t xml:space="preserve">MIRACLE </w:t>
                                </w:r>
                                <w:r w:rsidRPr="00EC735D">
                                  <w:rPr>
                                    <w:rFonts w:ascii="Adobe Garamond Pro" w:hAnsi="Adobe Garamond Pro"/>
                                    <w:sz w:val="20"/>
                                    <w:szCs w:val="20"/>
                                    <w:lang w:eastAsia="en-GB"/>
                                  </w:rPr>
                                  <w:tab/>
                                  <w:t xml:space="preserve"> LEAVES FAMILY AMAZED.</w:t>
                                </w:r>
                              </w:p>
                              <w:p w14:paraId="02C8CC2C" w14:textId="77777777" w:rsidR="002B125A" w:rsidRPr="00EC735D" w:rsidRDefault="002B125A" w:rsidP="004A04FE">
                                <w:pPr>
                                  <w:pStyle w:val="NormalWeb"/>
                                  <w:tabs>
                                    <w:tab w:val="left" w:leader="dot" w:pos="9072"/>
                                  </w:tabs>
                                  <w:spacing w:before="180" w:after="180"/>
                                  <w:ind w:right="57"/>
                                  <w:jc w:val="both"/>
                                  <w:rPr>
                                    <w:rFonts w:ascii="Adobe Garamond Pro" w:hAnsi="Adobe Garamond Pro" w:cs="Arial"/>
                                    <w:color w:val="000000"/>
                                  </w:rPr>
                                </w:pPr>
                              </w:p>
                            </w:txbxContent>
                          </wps:txbx>
                          <wps:bodyPr rot="0" vert="horz" wrap="square" lIns="91440" tIns="45720" rIns="91440" bIns="45720" anchor="t" anchorCtr="0">
                            <a:noAutofit/>
                          </wps:bodyPr>
                        </wps:wsp>
                      </wpg:grpSp>
                    </wpg:wgp>
                  </a:graphicData>
                </a:graphic>
              </wp:inline>
            </w:drawing>
          </mc:Choice>
          <mc:Fallback>
            <w:pict>
              <v:group id="Group 14" o:spid="_x0000_s1137" style="width:478.05pt;height:290.65pt;mso-position-horizontal-relative:char;mso-position-vertical-relative:line" coordsize="63017,338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">
                <v:group id="Group 68" o:spid="_x0000_s1138" style="position:absolute;top:6048;width:63017;height:5199" coordorigin="1567,-10813" coordsize="63025,5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Picture 84" o:spid="_x0000_s1139" type="#_x0000_t75" style="position:absolute;left:1567;top:-10813;width:62489;height:5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0AOPEAAAA2wAAAA8AAABkcnMvZG93bnJldi54bWxEj9FqAjEURN8L/YdwC30pmlRaldUoraCI&#10;6IPrfsBlc91d3Nykm1S3f28KhT4OM3OGmS9724ordaFxrOF1qEAQl840XGkoTuvBFESIyAZbx6Th&#10;hwIsF48Pc8yMu/GRrnmsRIJwyFBDHaPPpAxlTRbD0Hni5J1dZzEm2VXSdHhLcNvKkVJjabHhtFCj&#10;p1VN5SX/thryrwI3772/+KKcqM/9y075w07r56f+YwYiUh//w3/trdEwfYPfL+k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0AOPEAAAA2wAAAA8AAAAAAAAAAAAAAAAA&#10;nwIAAGRycy9kb3ducmV2LnhtbFBLBQYAAAAABAAEAPcAAACQAwAAAAA=&#10;">
                    <v:imagedata r:id="rId106" o:title="" croptop="3800f" cropbottom="3051f" cropleft="1339f" cropright="1857f"/>
                    <v:path arrowok="t"/>
                  </v:shape>
                  <v:shape id="Text Box 2" o:spid="_x0000_s1140" type="#_x0000_t202" style="position:absolute;left:2086;top:-10803;width:62507;height:4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14:paraId="0028E8D7" w14:textId="77777777" w:rsidR="002B125A" w:rsidRPr="000C711F" w:rsidRDefault="002B125A" w:rsidP="00EC735D">
                          <w:pPr>
                            <w:tabs>
                              <w:tab w:val="left" w:leader="dot" w:pos="5670"/>
                            </w:tabs>
                            <w:spacing w:before="180" w:after="180" w:line="240" w:lineRule="auto"/>
                            <w:ind w:right="57"/>
                            <w:jc w:val="both"/>
                            <w:rPr>
                              <w:sz w:val="20"/>
                              <w:szCs w:val="24"/>
                              <w:lang w:eastAsia="en-GB"/>
                            </w:rPr>
                          </w:pPr>
                          <w:r w:rsidRPr="000C711F">
                            <w:rPr>
                              <w:sz w:val="20"/>
                              <w:szCs w:val="24"/>
                              <w:lang w:eastAsia="en-GB"/>
                            </w:rPr>
                            <w:t xml:space="preserve">HOW </w:t>
                          </w:r>
                          <w:r w:rsidRPr="000C711F">
                            <w:rPr>
                              <w:sz w:val="20"/>
                              <w:szCs w:val="24"/>
                              <w:lang w:eastAsia="en-GB"/>
                            </w:rPr>
                            <w:tab/>
                            <w:t xml:space="preserve"> SAVED MY BASKETBALL CAREER.</w:t>
                          </w:r>
                        </w:p>
                        <w:p w14:paraId="3C793861" w14:textId="77777777" w:rsidR="002B125A" w:rsidRPr="00654605" w:rsidRDefault="002B125A" w:rsidP="004A04FE">
                          <w:pPr>
                            <w:tabs>
                              <w:tab w:val="left" w:leader="dot" w:pos="7230"/>
                            </w:tabs>
                            <w:spacing w:before="180" w:after="180" w:line="240" w:lineRule="auto"/>
                            <w:ind w:right="57"/>
                            <w:rPr>
                              <w:rFonts w:ascii="Times New Roman" w:hAnsi="Times New Roman"/>
                              <w:sz w:val="20"/>
                              <w:szCs w:val="24"/>
                              <w:lang w:eastAsia="en-GB"/>
                            </w:rPr>
                          </w:pPr>
                        </w:p>
                      </w:txbxContent>
                    </v:textbox>
                  </v:shape>
                </v:group>
                <v:group id="Group 86" o:spid="_x0000_s1141" style="position:absolute;width:62484;height:5303" coordsize="62484,5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Picture 90" o:spid="_x0000_s1142" type="#_x0000_t75" style="position:absolute;width:62484;height:5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WkD3CAAAA2wAAAA8AAABkcnMvZG93bnJldi54bWxET91qwjAUvhf2DuEMvJE1UdBtnVG2gSLi&#10;Ltb1AQ7NWVtsTmITtXv75ULw8uP7X64H24kL9aF1rGGaKRDElTMt1xrKn83TC4gQkQ12jknDHwVY&#10;rx5GS8yNu/I3XYpYixTCIUcNTYw+lzJUDVkMmfPEift1vcWYYF9L0+M1hdtOzpRaSIstp4YGPX02&#10;VB2Ls9VQnErczgd/9GX1rD4Ok73yX3utx4/D+xuISEO8i2/undHwmtanL+kH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1pA9wgAAANsAAAAPAAAAAAAAAAAAAAAAAJ8C&#10;AABkcnMvZG93bnJldi54bWxQSwUGAAAAAAQABAD3AAAAjgMAAAAA&#10;">
                    <v:imagedata r:id="rId106" o:title="" croptop="3800f" cropbottom="3051f" cropleft="1339f" cropright="1857f"/>
                    <v:path arrowok="t"/>
                  </v:shape>
                  <v:shape id="Text Box 2" o:spid="_x0000_s1143" type="#_x0000_t202" style="position:absolute;top:1034;width:6071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14:paraId="42D89540" w14:textId="77777777" w:rsidR="002B125A" w:rsidRPr="00C6204F" w:rsidRDefault="002B125A" w:rsidP="00F24ADD">
                          <w:pPr>
                            <w:tabs>
                              <w:tab w:val="left" w:leader="dot" w:pos="3402"/>
                              <w:tab w:val="left" w:leader="dot" w:pos="8789"/>
                            </w:tabs>
                            <w:ind w:right="57"/>
                            <w:rPr>
                              <w:rFonts w:ascii="SassoonPrimaryInfant" w:hAnsi="SassoonPrimaryInfant"/>
                              <w:sz w:val="24"/>
                              <w:szCs w:val="24"/>
                              <w:lang w:eastAsia="en-GB"/>
                            </w:rPr>
                          </w:pPr>
                          <w:r w:rsidRPr="000C711F">
                            <w:rPr>
                              <w:rFonts w:ascii="SassoonPrimaryInfant" w:hAnsi="SassoonPrimaryInfant"/>
                              <w:sz w:val="24"/>
                              <w:szCs w:val="24"/>
                              <w:lang w:eastAsia="en-GB"/>
                            </w:rPr>
                            <w:t>SCIENTISTS DISCOVER INCREDIBLE NEW</w:t>
                          </w:r>
                          <w:r>
                            <w:rPr>
                              <w:rFonts w:ascii="SassoonPrimaryInfant" w:hAnsi="SassoonPrimaryInfant"/>
                              <w:sz w:val="24"/>
                              <w:szCs w:val="24"/>
                              <w:lang w:eastAsia="en-GB"/>
                            </w:rPr>
                            <w:t xml:space="preserve"> </w:t>
                          </w:r>
                          <w:r>
                            <w:rPr>
                              <w:rFonts w:ascii="SassoonPrimaryInfant" w:hAnsi="SassoonPrimaryInfant"/>
                              <w:sz w:val="24"/>
                              <w:szCs w:val="24"/>
                              <w:lang w:eastAsia="en-GB"/>
                            </w:rPr>
                            <w:tab/>
                          </w:r>
                        </w:p>
                      </w:txbxContent>
                    </v:textbox>
                  </v:shape>
                </v:group>
                <v:group id="Group 346" o:spid="_x0000_s1144" style="position:absolute;top:26844;width:62484;height:6988" coordorigin=",-43810" coordsize="62484,6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Picture 347" o:spid="_x0000_s1145" type="#_x0000_t75" style="position:absolute;top:-43810;width:62484;height:6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4xQTGAAAA3AAAAA8AAABkcnMvZG93bnJldi54bWxEj9FqAjEURN8L/YdwBV+KJrW1ltUoVVCK&#10;1Ieu+wGXze3u4uYm3UTd/r0pFPo4zMwZZrHqbSsu1IXGsYbHsQJBXDrTcKWhOG5HryBCRDbYOiYN&#10;PxRgtby/W2Bm3JU/6ZLHSiQIhww11DH6TMpQ1mQxjJ0nTt6X6yzGJLtKmg6vCW5bOVHqRVpsOC3U&#10;6GlTU3nKz1ZD/l3gbtr7ky/KmVp/POyVP+y1Hg76tzmISH38D/+1342Gp+cZ/J5JR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jFBMYAAADcAAAADwAAAAAAAAAAAAAA&#10;AACfAgAAZHJzL2Rvd25yZXYueG1sUEsFBgAAAAAEAAQA9wAAAJIDAAAAAA==&#10;">
                    <v:imagedata r:id="rId106" o:title="" croptop="3800f" cropbottom="3051f" cropleft="1339f" cropright="1857f"/>
                    <v:path arrowok="t"/>
                  </v:shape>
                  <v:shape id="Text Box 2" o:spid="_x0000_s1146" type="#_x0000_t202" style="position:absolute;top:-43233;width:60712;height:3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Ex8AA&#10;AADcAAAADwAAAGRycy9kb3ducmV2LnhtbERPy4rCMBTdC/5DuII7TXwyVqOIMjArRWdGcHdprm2x&#10;uSlNxnb+3iwEl4fzXm1aW4oH1b5wrGE0VCCIU2cKzjT8fH8OPkD4gGywdEwa/snDZt3trDAxruET&#10;Pc4hEzGEfYIa8hCqREqf5mTRD11FHLmbqy2GCOtMmhqbGG5LOVZqLi0WHBtyrGiXU3o//1kNv4fb&#10;9TJVx2xvZ1XjWiXZLqTW/V67XYII1Ia3+OX+Mhom0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jEx8AAAADcAAAADwAAAAAAAAAAAAAAAACYAgAAZHJzL2Rvd25y&#10;ZXYueG1sUEsFBgAAAAAEAAQA9QAAAIUDAAAAAA==&#10;" filled="f" stroked="f">
                    <v:textbox>
                      <w:txbxContent>
                        <w:p w14:paraId="552DA0F7" w14:textId="77777777" w:rsidR="002B125A" w:rsidRPr="000C711F" w:rsidRDefault="002B125A" w:rsidP="00F24ADD">
                          <w:pPr>
                            <w:tabs>
                              <w:tab w:val="left" w:leader="dot" w:pos="8789"/>
                            </w:tabs>
                            <w:spacing w:before="180" w:after="180" w:line="240" w:lineRule="auto"/>
                            <w:ind w:right="57"/>
                            <w:jc w:val="both"/>
                            <w:rPr>
                              <w:rFonts w:ascii="Palatino Linotype" w:hAnsi="Palatino Linotype"/>
                              <w:sz w:val="20"/>
                              <w:szCs w:val="20"/>
                              <w:lang w:eastAsia="en-GB"/>
                            </w:rPr>
                          </w:pPr>
                          <w:r w:rsidRPr="000C711F">
                            <w:rPr>
                              <w:rFonts w:ascii="Palatino Linotype" w:hAnsi="Palatino Linotype"/>
                              <w:sz w:val="20"/>
                              <w:szCs w:val="20"/>
                              <w:lang w:eastAsia="en-GB"/>
                            </w:rPr>
                            <w:t xml:space="preserve">PARENTS PROTEST OUTSIDE SCHOOL DUE TO </w:t>
                          </w:r>
                          <w:r w:rsidRPr="000C711F">
                            <w:rPr>
                              <w:rFonts w:ascii="Palatino Linotype" w:hAnsi="Palatino Linotype"/>
                              <w:sz w:val="20"/>
                              <w:szCs w:val="20"/>
                              <w:lang w:eastAsia="en-GB"/>
                            </w:rPr>
                            <w:tab/>
                          </w:r>
                        </w:p>
                      </w:txbxContent>
                    </v:textbox>
                  </v:shape>
                </v:group>
                <v:group id="Group 349" o:spid="_x0000_s1147" style="position:absolute;top:12070;width:62484;height:5643" coordorigin=",-23257" coordsize="62484,5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Picture 350" o:spid="_x0000_s1148" type="#_x0000_t75" style="position:absolute;top:-23256;width:62484;height:5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Iy63CAAAA3AAAAA8AAABkcnMvZG93bnJldi54bWxET91qwjAUvh/sHcIZeDM0meKUzihTUIbo&#10;xWof4NCctcXmJDZR69svF4Ndfnz/i1VvW3GjLjSONbyNFAji0pmGKw3FaTucgwgR2WDrmDQ8KMBq&#10;+fy0wMy4O3/TLY+VSCEcMtRQx+gzKUNZk8Uwcp44cT+usxgT7CppOryncNvKsVLv0mLDqaFGT5ua&#10;ynN+tRryS4G7ae/Pvihnan143St/3Gs9eOk/P0BE6uO/+M/9ZTRMpml+OpOO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iMutwgAAANwAAAAPAAAAAAAAAAAAAAAAAJ8C&#10;AABkcnMvZG93bnJldi54bWxQSwUGAAAAAAQABAD3AAAAjgMAAAAA&#10;">
                    <v:imagedata r:id="rId106" o:title="" croptop="3800f" cropbottom="3051f" cropleft="1339f" cropright="1857f"/>
                    <v:path arrowok="t"/>
                  </v:shape>
                  <v:shape id="Text Box 2" o:spid="_x0000_s1149" type="#_x0000_t202" style="position:absolute;top:-23257;width:60712;height:4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14:paraId="53CCB287" w14:textId="77777777" w:rsidR="002B125A" w:rsidRPr="000C711F" w:rsidRDefault="002B125A" w:rsidP="00F24ADD">
                          <w:pPr>
                            <w:tabs>
                              <w:tab w:val="left" w:leader="dot" w:pos="4253"/>
                            </w:tabs>
                            <w:spacing w:before="180" w:after="180" w:line="240" w:lineRule="auto"/>
                            <w:ind w:right="57"/>
                            <w:jc w:val="both"/>
                            <w:rPr>
                              <w:sz w:val="20"/>
                              <w:szCs w:val="20"/>
                              <w:lang w:eastAsia="en-GB"/>
                            </w:rPr>
                          </w:pPr>
                          <w:r w:rsidRPr="000C711F">
                            <w:rPr>
                              <w:sz w:val="20"/>
                              <w:szCs w:val="20"/>
                              <w:lang w:eastAsia="en-GB"/>
                            </w:rPr>
                            <w:t xml:space="preserve">THE FUTURE IS HERE: </w:t>
                          </w:r>
                          <w:r w:rsidRPr="000C711F">
                            <w:rPr>
                              <w:sz w:val="20"/>
                              <w:szCs w:val="20"/>
                              <w:lang w:eastAsia="en-GB"/>
                            </w:rPr>
                            <w:tab/>
                            <w:t>SET TO HIT SHOP SHELVES IN TIME FOR CHRISTMAS</w:t>
                          </w:r>
                        </w:p>
                      </w:txbxContent>
                    </v:textbox>
                  </v:shape>
                </v:group>
                <v:group id="Group 103" o:spid="_x0000_s1150" style="position:absolute;top:19241;width:62484;height:6545" coordorigin=",-33749" coordsize="62484,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Picture 140" o:spid="_x0000_s1151" type="#_x0000_t75" style="position:absolute;top:-33749;width:62484;height:6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VM5HGAAAA3AAAAA8AAABkcnMvZG93bnJldi54bWxEj81qwzAQhO+FvoPYQi8lkVr6E5wooQm0&#10;lJAe6vgBFmtrm1gr1VIT5+2zh0Jvu8zszLeL1eh7daQhdYEt3E8NKOI6uI4bC9X+bTIDlTKywz4w&#10;WThTgtXy+mqBhQsn/qJjmRslIZwKtNDmHAutU92SxzQNkVi07zB4zLIOjXYDniTc9/rBmGftsWNp&#10;aDHSpqX6UP56C+VPhe9PYzzEqn4x693d1sTPrbW3N+PrHFSmMf+b/64/nOA/Cr48IxPo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5UzkcYAAADcAAAADwAAAAAAAAAAAAAA&#10;AACfAgAAZHJzL2Rvd25yZXYueG1sUEsFBgAAAAAEAAQA9wAAAJIDAAAAAA==&#10;">
                    <v:imagedata r:id="rId106" o:title="" croptop="3800f" cropbottom="3051f" cropleft="1339f" cropright="1857f"/>
                    <v:path arrowok="t"/>
                  </v:shape>
                  <v:shape id="Text Box 2" o:spid="_x0000_s1152" type="#_x0000_t202" style="position:absolute;top:-33086;width:62466;height:4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14:paraId="1A607DDA" w14:textId="77777777" w:rsidR="002B125A" w:rsidRPr="00EC735D" w:rsidRDefault="002B125A" w:rsidP="00F24ADD">
                          <w:pPr>
                            <w:tabs>
                              <w:tab w:val="left" w:leader="dot" w:pos="6237"/>
                            </w:tabs>
                            <w:spacing w:before="180" w:after="180" w:line="240" w:lineRule="auto"/>
                            <w:ind w:right="57"/>
                            <w:jc w:val="both"/>
                            <w:rPr>
                              <w:rFonts w:ascii="Adobe Garamond Pro" w:hAnsi="Adobe Garamond Pro"/>
                              <w:sz w:val="20"/>
                              <w:szCs w:val="20"/>
                              <w:lang w:eastAsia="en-GB"/>
                            </w:rPr>
                          </w:pPr>
                          <w:r w:rsidRPr="00EC735D">
                            <w:rPr>
                              <w:rFonts w:ascii="Adobe Garamond Pro" w:hAnsi="Adobe Garamond Pro"/>
                              <w:sz w:val="20"/>
                              <w:szCs w:val="20"/>
                              <w:lang w:eastAsia="en-GB"/>
                            </w:rPr>
                            <w:t xml:space="preserve">MIRACLE </w:t>
                          </w:r>
                          <w:r w:rsidRPr="00EC735D">
                            <w:rPr>
                              <w:rFonts w:ascii="Adobe Garamond Pro" w:hAnsi="Adobe Garamond Pro"/>
                              <w:sz w:val="20"/>
                              <w:szCs w:val="20"/>
                              <w:lang w:eastAsia="en-GB"/>
                            </w:rPr>
                            <w:tab/>
                            <w:t xml:space="preserve"> LEAVES FAMILY AMAZED.</w:t>
                          </w:r>
                        </w:p>
                        <w:p w14:paraId="02C8CC2C" w14:textId="77777777" w:rsidR="002B125A" w:rsidRPr="00EC735D" w:rsidRDefault="002B125A" w:rsidP="004A04FE">
                          <w:pPr>
                            <w:pStyle w:val="NormalWeb"/>
                            <w:tabs>
                              <w:tab w:val="left" w:leader="dot" w:pos="9072"/>
                            </w:tabs>
                            <w:spacing w:before="180" w:after="180"/>
                            <w:ind w:right="57"/>
                            <w:jc w:val="both"/>
                            <w:rPr>
                              <w:rFonts w:ascii="Adobe Garamond Pro" w:hAnsi="Adobe Garamond Pro" w:cs="Arial"/>
                              <w:color w:val="000000"/>
                            </w:rPr>
                          </w:pPr>
                        </w:p>
                      </w:txbxContent>
                    </v:textbox>
                  </v:shape>
                </v:group>
                <w10:anchorlock/>
              </v:group>
            </w:pict>
          </mc:Fallback>
        </mc:AlternateContent>
      </w:r>
    </w:p>
    <w:p w14:paraId="7E972199" w14:textId="77777777" w:rsidR="00EC735D" w:rsidRPr="00DB7B8E" w:rsidRDefault="00EC735D" w:rsidP="00EC735D">
      <w:pPr>
        <w:pStyle w:val="NormalWeb"/>
        <w:spacing w:before="180" w:beforeAutospacing="0" w:after="180" w:afterAutospacing="0" w:line="276" w:lineRule="auto"/>
        <w:jc w:val="center"/>
        <w:rPr>
          <w:rFonts w:ascii="SassoonPrimaryInfant" w:hAnsi="SassoonPrimaryInfant"/>
          <w:color w:val="000000"/>
        </w:rPr>
      </w:pPr>
    </w:p>
    <w:sectPr w:rsidR="00EC735D" w:rsidRPr="00DB7B8E" w:rsidSect="00B55A21">
      <w:pgSz w:w="11906" w:h="16838"/>
      <w:pgMar w:top="1134" w:right="1134" w:bottom="851" w:left="1134" w:header="708" w:footer="708" w:gutter="0"/>
      <w:cols w:space="708"/>
      <w:docGrid w:linePitch="381"/>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C785F2" w14:textId="77777777" w:rsidR="00DD2F04" w:rsidRDefault="00DD2F04" w:rsidP="00B55A21">
      <w:r>
        <w:separator/>
      </w:r>
    </w:p>
  </w:endnote>
  <w:endnote w:type="continuationSeparator" w:id="0">
    <w:p w14:paraId="4C4A06B9" w14:textId="77777777" w:rsidR="00DD2F04" w:rsidRDefault="00DD2F04" w:rsidP="00B55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ssoonPrimaryInfant">
    <w:altName w:val="Times New Roman"/>
    <w:charset w:val="00"/>
    <w:family w:val="auto"/>
    <w:pitch w:val="variable"/>
    <w:sig w:usb0="00000083" w:usb1="00000000" w:usb2="00000000" w:usb3="00000000" w:csb0="00000009" w:csb1="00000000"/>
  </w:font>
  <w:font w:name="Trebuchet MS">
    <w:panose1 w:val="020B0603020202020204"/>
    <w:charset w:val="00"/>
    <w:family w:val="auto"/>
    <w:pitch w:val="variable"/>
    <w:sig w:usb0="00000287" w:usb1="00000000" w:usb2="00000000" w:usb3="00000000" w:csb0="0000009F" w:csb1="00000000"/>
  </w:font>
  <w:font w:name="Cambria">
    <w:panose1 w:val="02040503050406030204"/>
    <w:charset w:val="00"/>
    <w:family w:val="auto"/>
    <w:pitch w:val="variable"/>
    <w:sig w:usb0="E00002FF" w:usb1="400004FF" w:usb2="00000000" w:usb3="00000000" w:csb0="0000019F" w:csb1="00000000"/>
  </w:font>
  <w:font w:name="ＭＳ ゴシック">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webkit-standard">
    <w:altName w:val="Times New Roman"/>
    <w:panose1 w:val="00000000000000000000"/>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Old English Text MT">
    <w:altName w:val="Chalkboard SE"/>
    <w:charset w:val="00"/>
    <w:family w:val="script"/>
    <w:pitch w:val="variable"/>
    <w:sig w:usb0="00000003" w:usb1="00000000" w:usb2="00000000" w:usb3="00000000" w:csb0="00000001" w:csb1="00000000"/>
  </w:font>
  <w:font w:name="Batang">
    <w:panose1 w:val="02030600000101010101"/>
    <w:charset w:val="81"/>
    <w:family w:val="auto"/>
    <w:pitch w:val="variable"/>
    <w:sig w:usb0="B00002AF" w:usb1="69D77CFB" w:usb2="00000030" w:usb3="00000000" w:csb0="0008009F" w:csb1="00000000"/>
  </w:font>
  <w:font w:name="Bell MT">
    <w:panose1 w:val="02020503060305020303"/>
    <w:charset w:val="00"/>
    <w:family w:val="auto"/>
    <w:pitch w:val="variable"/>
    <w:sig w:usb0="00000003" w:usb1="00000000" w:usb2="00000000" w:usb3="00000000" w:csb0="00000001" w:csb1="00000000"/>
  </w:font>
  <w:font w:name="Bookman Old Style">
    <w:panose1 w:val="02050604050505020204"/>
    <w:charset w:val="00"/>
    <w:family w:val="auto"/>
    <w:pitch w:val="variable"/>
    <w:sig w:usb0="00000287" w:usb1="00000000" w:usb2="00000000" w:usb3="00000000" w:csb0="0000009F" w:csb1="00000000"/>
  </w:font>
  <w:font w:name="Palatino Linotype">
    <w:panose1 w:val="02040502050505030304"/>
    <w:charset w:val="00"/>
    <w:family w:val="auto"/>
    <w:pitch w:val="variable"/>
    <w:sig w:usb0="E0000287" w:usb1="40000013" w:usb2="00000000" w:usb3="00000000" w:csb0="0000019F" w:csb1="00000000"/>
  </w:font>
  <w:font w:name="Adobe Garamond Pro">
    <w:altName w:val="Times New Roman"/>
    <w:panose1 w:val="00000000000000000000"/>
    <w:charset w:val="00"/>
    <w:family w:val="roman"/>
    <w:notTrueType/>
    <w:pitch w:val="variable"/>
    <w:sig w:usb0="00000007" w:usb1="00000001" w:usb2="00000000" w:usb3="00000000" w:csb0="00000093"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04FD09" w14:textId="77777777" w:rsidR="002B125A" w:rsidRDefault="002B125A">
    <w:pPr>
      <w:pStyle w:val="Foote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31D04F" w14:textId="6D491D7C"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55</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DC3AC2" w14:textId="4215EA03"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75</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BB3E7C" w14:textId="77777777" w:rsidR="002B125A" w:rsidRPr="00BC7EC4" w:rsidRDefault="002B125A" w:rsidP="004E70DB">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28476</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1</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98064" w14:textId="77777777" w:rsidR="002B125A" w:rsidRDefault="002B125A">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35BE61" w14:textId="77777777" w:rsidR="002B125A" w:rsidRPr="00BD0956" w:rsidRDefault="002B125A" w:rsidP="00BD0956">
    <w:pPr>
      <w:pBdr>
        <w:top w:val="single" w:sz="4" w:space="1" w:color="auto"/>
      </w:pBdr>
      <w:tabs>
        <w:tab w:val="center" w:pos="7371"/>
        <w:tab w:val="right" w:pos="14570"/>
      </w:tabs>
      <w:spacing w:before="120" w:line="240" w:lineRule="auto"/>
      <w:rPr>
        <w:rFonts w:ascii="SassoonPrimaryInfant" w:hAnsi="SassoonPrimaryInfant" w:cs="Arial"/>
        <w:color w:val="auto"/>
        <w:sz w:val="20"/>
      </w:rPr>
    </w:pPr>
    <w:r w:rsidRPr="00BD0956">
      <w:rPr>
        <w:rFonts w:ascii="SassoonPrimaryInfant" w:hAnsi="SassoonPrimaryInfant" w:cs="Arial"/>
        <w:color w:val="auto"/>
        <w:sz w:val="20"/>
      </w:rPr>
      <w:t>© www.teachitprimary.co.uk 2017</w:t>
    </w:r>
    <w:r w:rsidRPr="00BD0956">
      <w:rPr>
        <w:rFonts w:ascii="SassoonPrimaryInfant" w:hAnsi="SassoonPrimaryInfant" w:cs="Arial"/>
        <w:color w:val="auto"/>
        <w:sz w:val="20"/>
      </w:rPr>
      <w:tab/>
    </w:r>
    <w:r w:rsidRPr="00BD0956">
      <w:rPr>
        <w:rFonts w:ascii="SassoonPrimaryInfant" w:hAnsi="SassoonPrimaryInfant" w:cs="Arial"/>
        <w:color w:val="auto"/>
        <w:sz w:val="20"/>
      </w:rPr>
      <w:tab/>
      <w:t xml:space="preserve">Page </w:t>
    </w:r>
    <w:r w:rsidRPr="00BD0956">
      <w:rPr>
        <w:rFonts w:ascii="SassoonPrimaryInfant" w:hAnsi="SassoonPrimaryInfant" w:cs="Arial"/>
        <w:bCs/>
        <w:color w:val="auto"/>
        <w:sz w:val="20"/>
      </w:rPr>
      <w:fldChar w:fldCharType="begin"/>
    </w:r>
    <w:r w:rsidRPr="00BD0956">
      <w:rPr>
        <w:rFonts w:ascii="SassoonPrimaryInfant" w:hAnsi="SassoonPrimaryInfant" w:cs="Arial"/>
        <w:bCs/>
        <w:color w:val="auto"/>
        <w:sz w:val="20"/>
      </w:rPr>
      <w:instrText xml:space="preserve"> PAGE  \* Arabic  \* MERGEFORMAT </w:instrText>
    </w:r>
    <w:r w:rsidRPr="00BD0956">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2</w:t>
    </w:r>
    <w:r w:rsidRPr="00BD0956">
      <w:rPr>
        <w:rFonts w:ascii="SassoonPrimaryInfant" w:hAnsi="SassoonPrimaryInfant" w:cs="Arial"/>
        <w:bCs/>
        <w:color w:val="auto"/>
        <w:sz w:val="20"/>
      </w:rPr>
      <w:fldChar w:fldCharType="end"/>
    </w:r>
    <w:r w:rsidRPr="00BD0956">
      <w:rPr>
        <w:rFonts w:ascii="SassoonPrimaryInfant" w:hAnsi="SassoonPrimaryInfant" w:cs="Arial"/>
        <w:color w:val="auto"/>
        <w:sz w:val="20"/>
      </w:rPr>
      <w:t xml:space="preserve"> of </w:t>
    </w:r>
    <w:r w:rsidRPr="00BD0956">
      <w:rPr>
        <w:rFonts w:ascii="SassoonPrimaryInfant" w:hAnsi="SassoonPrimaryInfant" w:cs="Arial"/>
        <w:bCs/>
        <w:color w:val="auto"/>
        <w:sz w:val="20"/>
      </w:rPr>
      <w:fldChar w:fldCharType="begin"/>
    </w:r>
    <w:r w:rsidRPr="00BD0956">
      <w:rPr>
        <w:rFonts w:ascii="SassoonPrimaryInfant" w:hAnsi="SassoonPrimaryInfant" w:cs="Arial"/>
        <w:bCs/>
        <w:color w:val="auto"/>
        <w:sz w:val="20"/>
      </w:rPr>
      <w:instrText xml:space="preserve"> NUMPAGES  \* Arabic  \* MERGEFORMAT </w:instrText>
    </w:r>
    <w:r w:rsidRPr="00BD0956">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79</w:t>
    </w:r>
    <w:r w:rsidRPr="00BD0956">
      <w:rPr>
        <w:rFonts w:ascii="SassoonPrimaryInfant" w:hAnsi="SassoonPrimaryInfant" w:cs="Arial"/>
        <w:bCs/>
        <w:color w:val="auto"/>
        <w:sz w:val="20"/>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DB841" w14:textId="7ADB748A"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3</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47431B" w14:textId="6AD4A488" w:rsidR="002B125A" w:rsidRPr="00473640" w:rsidRDefault="00473640" w:rsidP="00473640">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11</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8D14FB" w14:textId="6A647A6C" w:rsidR="002B125A" w:rsidRPr="006111F9" w:rsidRDefault="006111F9" w:rsidP="006111F9">
    <w:pPr>
      <w:pStyle w:val="Footer"/>
      <w:pBdr>
        <w:top w:val="single" w:sz="4" w:space="1" w:color="auto"/>
      </w:pBdr>
      <w:tabs>
        <w:tab w:val="clear" w:pos="4513"/>
        <w:tab w:val="clear" w:pos="9026"/>
        <w:tab w:val="center" w:pos="7371"/>
        <w:tab w:val="right" w:pos="14570"/>
      </w:tabs>
      <w:spacing w:before="120" w:line="240" w:lineRule="auto"/>
      <w:rPr>
        <w:rFonts w:ascii="SassoonPrimaryInfant" w:hAnsi="SassoonPrimaryInfant" w:cs="Arial"/>
        <w:color w:val="auto"/>
        <w:sz w:val="20"/>
      </w:rPr>
    </w:pPr>
    <w:r w:rsidRPr="006D6183">
      <w:rPr>
        <w:rFonts w:ascii="SassoonPrimaryInfant" w:hAnsi="SassoonPrimaryInfant" w:cs="Arial"/>
        <w:color w:val="auto"/>
        <w:sz w:val="20"/>
      </w:rPr>
      <w:t>© www.teachit</w:t>
    </w:r>
    <w:r>
      <w:rPr>
        <w:rFonts w:ascii="SassoonPrimaryInfant" w:hAnsi="SassoonPrimaryInfant" w:cs="Arial"/>
        <w:color w:val="auto"/>
        <w:sz w:val="20"/>
      </w:rPr>
      <w:t>primary.co.uk 2017</w:t>
    </w:r>
    <w:r w:rsidRPr="006D6183">
      <w:rPr>
        <w:rFonts w:ascii="SassoonPrimaryInfant" w:hAnsi="SassoonPrimaryInfant" w:cs="Arial"/>
        <w:color w:val="auto"/>
        <w:sz w:val="20"/>
      </w:rPr>
      <w:tab/>
    </w:r>
    <w:r>
      <w:rPr>
        <w:rFonts w:ascii="SassoonPrimaryInfant" w:hAnsi="SassoonPrimaryInfant" w:cs="Arial"/>
        <w:color w:val="auto"/>
        <w:sz w:val="20"/>
      </w:rPr>
      <w:t>30347</w:t>
    </w:r>
    <w:r w:rsidRPr="006D6183">
      <w:rPr>
        <w:rFonts w:ascii="SassoonPrimaryInfant" w:hAnsi="SassoonPrimaryInfant" w:cs="Arial"/>
        <w:color w:val="auto"/>
        <w:sz w:val="20"/>
      </w:rPr>
      <w:tab/>
      <w:t xml:space="preserve">Page </w:t>
    </w:r>
    <w:r w:rsidRPr="006D6183">
      <w:rPr>
        <w:rFonts w:ascii="SassoonPrimaryInfant" w:hAnsi="SassoonPrimaryInfant" w:cs="Arial"/>
        <w:bCs/>
        <w:color w:val="auto"/>
        <w:sz w:val="20"/>
      </w:rPr>
      <w:fldChar w:fldCharType="begin"/>
    </w:r>
    <w:r w:rsidRPr="006D6183">
      <w:rPr>
        <w:rFonts w:ascii="SassoonPrimaryInfant" w:hAnsi="SassoonPrimaryInfant" w:cs="Arial"/>
        <w:bCs/>
        <w:color w:val="auto"/>
        <w:sz w:val="20"/>
      </w:rPr>
      <w:instrText xml:space="preserve"> PAGE  \* Arabic  \* MERGEFORMAT </w:instrText>
    </w:r>
    <w:r w:rsidRPr="006D6183">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13</w:t>
    </w:r>
    <w:r w:rsidRPr="006D6183">
      <w:rPr>
        <w:rFonts w:ascii="SassoonPrimaryInfant" w:hAnsi="SassoonPrimaryInfant" w:cs="Arial"/>
        <w:bCs/>
        <w:color w:val="auto"/>
        <w:sz w:val="20"/>
      </w:rPr>
      <w:fldChar w:fldCharType="end"/>
    </w:r>
    <w:r w:rsidRPr="006D6183">
      <w:rPr>
        <w:rFonts w:ascii="SassoonPrimaryInfant" w:hAnsi="SassoonPrimaryInfant" w:cs="Arial"/>
        <w:color w:val="auto"/>
        <w:sz w:val="20"/>
      </w:rPr>
      <w:t xml:space="preserve"> of </w:t>
    </w:r>
    <w:r w:rsidRPr="006D6183">
      <w:rPr>
        <w:rFonts w:ascii="SassoonPrimaryInfant" w:hAnsi="SassoonPrimaryInfant" w:cs="Arial"/>
        <w:bCs/>
        <w:color w:val="auto"/>
        <w:sz w:val="20"/>
      </w:rPr>
      <w:fldChar w:fldCharType="begin"/>
    </w:r>
    <w:r w:rsidRPr="006D6183">
      <w:rPr>
        <w:rFonts w:ascii="SassoonPrimaryInfant" w:hAnsi="SassoonPrimaryInfant" w:cs="Arial"/>
        <w:bCs/>
        <w:color w:val="auto"/>
        <w:sz w:val="20"/>
      </w:rPr>
      <w:instrText xml:space="preserve"> NUMPAGES  \* Arabic  \* MERGEFORMAT </w:instrText>
    </w:r>
    <w:r w:rsidRPr="006D6183">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79</w:t>
    </w:r>
    <w:r w:rsidRPr="006D6183">
      <w:rPr>
        <w:rFonts w:ascii="SassoonPrimaryInfant" w:hAnsi="SassoonPrimaryInfant" w:cs="Arial"/>
        <w:bCs/>
        <w:color w:val="auto"/>
        <w:sz w:val="20"/>
      </w:rPr>
      <w:fldChar w:fldCharType="end"/>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0D45B" w14:textId="0E1B2ADB"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16</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C2335" w14:textId="38091E44" w:rsidR="002B125A" w:rsidRPr="002B125A" w:rsidRDefault="002B125A" w:rsidP="002B125A">
    <w:pPr>
      <w:pStyle w:val="Footer"/>
      <w:pBdr>
        <w:top w:val="single" w:sz="4" w:space="1" w:color="auto"/>
      </w:pBdr>
      <w:tabs>
        <w:tab w:val="clear" w:pos="4513"/>
        <w:tab w:val="clear" w:pos="9026"/>
        <w:tab w:val="center" w:pos="4820"/>
        <w:tab w:val="right" w:pos="9638"/>
      </w:tabs>
      <w:spacing w:before="120" w:line="240" w:lineRule="auto"/>
      <w:rPr>
        <w:rFonts w:ascii="SassoonPrimaryInfant" w:hAnsi="SassoonPrimaryInfant" w:cs="Arial"/>
        <w:color w:val="auto"/>
        <w:sz w:val="20"/>
      </w:rPr>
    </w:pPr>
    <w:r w:rsidRPr="00BC7EC4">
      <w:rPr>
        <w:rFonts w:ascii="SassoonPrimaryInfant" w:hAnsi="SassoonPrimaryInfant" w:cs="Arial"/>
        <w:color w:val="auto"/>
        <w:sz w:val="20"/>
      </w:rPr>
      <w:t>© www.teachit</w:t>
    </w:r>
    <w:r>
      <w:rPr>
        <w:rFonts w:ascii="SassoonPrimaryInfant" w:hAnsi="SassoonPrimaryInfant" w:cs="Arial"/>
        <w:color w:val="auto"/>
        <w:sz w:val="20"/>
      </w:rPr>
      <w:t>primary.co.uk 2017</w:t>
    </w:r>
    <w:r w:rsidRPr="00BC7EC4">
      <w:rPr>
        <w:rFonts w:ascii="SassoonPrimaryInfant" w:hAnsi="SassoonPrimaryInfant" w:cs="Arial"/>
        <w:color w:val="auto"/>
        <w:sz w:val="20"/>
      </w:rPr>
      <w:tab/>
    </w:r>
    <w:r>
      <w:rPr>
        <w:rFonts w:ascii="SassoonPrimaryInfant" w:hAnsi="SassoonPrimaryInfant" w:cs="Arial"/>
        <w:color w:val="auto"/>
        <w:sz w:val="20"/>
      </w:rPr>
      <w:t>30347</w:t>
    </w:r>
    <w:r w:rsidRPr="00BC7EC4">
      <w:rPr>
        <w:rFonts w:ascii="SassoonPrimaryInfant" w:hAnsi="SassoonPrimaryInfant" w:cs="Arial"/>
        <w:color w:val="auto"/>
        <w:sz w:val="20"/>
      </w:rPr>
      <w:tab/>
      <w:t xml:space="preserve">Page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PAGE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43</w:t>
    </w:r>
    <w:r w:rsidRPr="00BC7EC4">
      <w:rPr>
        <w:rFonts w:ascii="SassoonPrimaryInfant" w:hAnsi="SassoonPrimaryInfant" w:cs="Arial"/>
        <w:bCs/>
        <w:color w:val="auto"/>
        <w:sz w:val="20"/>
      </w:rPr>
      <w:fldChar w:fldCharType="end"/>
    </w:r>
    <w:r w:rsidRPr="00BC7EC4">
      <w:rPr>
        <w:rFonts w:ascii="SassoonPrimaryInfant" w:hAnsi="SassoonPrimaryInfant" w:cs="Arial"/>
        <w:color w:val="auto"/>
        <w:sz w:val="20"/>
      </w:rPr>
      <w:t xml:space="preserve"> of </w:t>
    </w:r>
    <w:r w:rsidRPr="00BC7EC4">
      <w:rPr>
        <w:rFonts w:ascii="SassoonPrimaryInfant" w:hAnsi="SassoonPrimaryInfant" w:cs="Arial"/>
        <w:bCs/>
        <w:color w:val="auto"/>
        <w:sz w:val="20"/>
      </w:rPr>
      <w:fldChar w:fldCharType="begin"/>
    </w:r>
    <w:r w:rsidRPr="00BC7EC4">
      <w:rPr>
        <w:rFonts w:ascii="SassoonPrimaryInfant" w:hAnsi="SassoonPrimaryInfant" w:cs="Arial"/>
        <w:bCs/>
        <w:color w:val="auto"/>
        <w:sz w:val="20"/>
      </w:rPr>
      <w:instrText xml:space="preserve"> NUMPAGES  \* Arabic  \* MERGEFORMAT </w:instrText>
    </w:r>
    <w:r w:rsidRPr="00BC7EC4">
      <w:rPr>
        <w:rFonts w:ascii="SassoonPrimaryInfant" w:hAnsi="SassoonPrimaryInfant" w:cs="Arial"/>
        <w:bCs/>
        <w:color w:val="auto"/>
        <w:sz w:val="20"/>
      </w:rPr>
      <w:fldChar w:fldCharType="separate"/>
    </w:r>
    <w:r w:rsidR="00D708FA">
      <w:rPr>
        <w:rFonts w:ascii="SassoonPrimaryInfant" w:hAnsi="SassoonPrimaryInfant" w:cs="Arial"/>
        <w:bCs/>
        <w:noProof/>
        <w:color w:val="auto"/>
        <w:sz w:val="20"/>
      </w:rPr>
      <w:t>79</w:t>
    </w:r>
    <w:r w:rsidRPr="00BC7EC4">
      <w:rPr>
        <w:rFonts w:ascii="SassoonPrimaryInfant" w:hAnsi="SassoonPrimaryInfant" w:cs="Arial"/>
        <w:bCs/>
        <w:color w:val="auto"/>
        <w:sz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D65C69" w14:textId="77777777" w:rsidR="00DD2F04" w:rsidRDefault="00DD2F04" w:rsidP="00B55A21">
      <w:r>
        <w:separator/>
      </w:r>
    </w:p>
  </w:footnote>
  <w:footnote w:type="continuationSeparator" w:id="0">
    <w:p w14:paraId="57D5C7BE" w14:textId="77777777" w:rsidR="00DD2F04" w:rsidRDefault="00DD2F04" w:rsidP="00B55A2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CA7FF5" w14:textId="77777777" w:rsidR="002B125A" w:rsidRDefault="002B125A">
    <w:pPr>
      <w:pStyle w:val="Header"/>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BBB3F7"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val="en-US"/>
      </w:rPr>
      <mc:AlternateContent>
        <mc:Choice Requires="wpg">
          <w:drawing>
            <wp:anchor distT="0" distB="0" distL="114300" distR="114300" simplePos="0" relativeHeight="251677696" behindDoc="0" locked="0" layoutInCell="1" allowOverlap="1" wp14:anchorId="663501AD" wp14:editId="1A8E26E9">
              <wp:simplePos x="0" y="0"/>
              <wp:positionH relativeFrom="column">
                <wp:posOffset>6295390</wp:posOffset>
              </wp:positionH>
              <wp:positionV relativeFrom="paragraph">
                <wp:posOffset>-449580</wp:posOffset>
              </wp:positionV>
              <wp:extent cx="431800" cy="1640205"/>
              <wp:effectExtent l="0" t="0" r="6350" b="0"/>
              <wp:wrapNone/>
              <wp:docPr id="100" name="Group 100"/>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104" name="Rectangle 104"/>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75FC0"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3</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05" name="Pie 10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00" o:spid="_x0000_s1183" style="position:absolute;left:0;text-align:left;margin-left:495.7pt;margin-top:-35.4pt;width:34pt;height:129.15pt;z-index:25167769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">
              <v:rect id="Rectangle 104" o:spid="_x0000_s1184"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2DEsMA&#10;AADcAAAADwAAAGRycy9kb3ducmV2LnhtbERPTWsCMRC9F/wPYYTe3KxFpW6NIi2Fgq3QtYcex810&#10;s7qZbJNUt/++EYTe5vE+Z7HqbStO5EPjWME4y0EQV043XCv42D2P7kGEiKyxdUwKfinAajm4WWCh&#10;3Znf6VTGWqQQDgUqMDF2hZShMmQxZK4jTtyX8xZjgr6W2uM5hdtW3uX5TFpsODUY7OjRUHUsf6yC&#10;/etU6+33AU0v3zb7z7l/mpReqdthv34AEamP/+Kr+0Wn+fkELs+kC+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2DEsMAAADcAAAADwAAAAAAAAAAAAAAAACYAgAAZHJzL2Rv&#10;d25yZXYueG1sUEsFBgAAAAAEAAQA9QAAAIgDAAAAAA==&#10;" filled="f" stroked="f" strokeweight="2pt">
                <v:textbox style="layout-flow:vertical;mso-layout-flow-alt:bottom-to-top">
                  <w:txbxContent>
                    <w:p w14:paraId="27F75FC0"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3</w:t>
                      </w:r>
                    </w:p>
                  </w:txbxContent>
                </v:textbox>
              </v:rect>
              <v:shape id="Pie 105" o:spid="_x0000_s1185"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BrycEA&#10;AADcAAAADwAAAGRycy9kb3ducmV2LnhtbERPS4vCMBC+C/6HMMLeNK2iaNco4gM8rViFZW9DM9sW&#10;m0lpYu3++40geJuP7znLdWcq0VLjSssK4lEEgjizuuRcwfVyGM5BOI+ssbJMCv7IwXrV7y0x0fbB&#10;Z2pTn4sQwi5BBYX3dSKlywoy6Ea2Jg7cr20M+gCbXOoGHyHcVHIcRTNpsOTQUGBN24KyW3o3CtLb&#10;4Wey+9o7iiexNu03Lk52ptTHoNt8gvDU+bf45T7qMD+awvOZcIF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2ga8nBAAAA3A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 xml:space="preserve"> </w:t>
    </w:r>
    <w:r w:rsidRPr="006971F9">
      <w:rPr>
        <w:rFonts w:ascii="SassoonPrimaryInfant" w:hAnsi="SassoonPrimaryInfant" w:cs="Arial"/>
        <w:i/>
        <w:color w:val="auto"/>
        <w:sz w:val="28"/>
      </w:rPr>
      <w:t>Alice’s Adventures in Wonderland</w:t>
    </w:r>
    <w:r>
      <w:rPr>
        <w:rFonts w:ascii="SassoonPrimaryInfant" w:hAnsi="SassoonPrimaryInfant" w:cs="Arial"/>
        <w:color w:val="auto"/>
        <w:sz w:val="28"/>
      </w:rPr>
      <w:t xml:space="preserve"> </w:t>
    </w:r>
    <w:r w:rsidRPr="00042B0D">
      <w:rPr>
        <w:rFonts w:ascii="SassoonPrimaryInfant" w:hAnsi="SassoonPrimaryInfant" w:cs="Arial"/>
        <w:color w:val="auto"/>
        <w:sz w:val="28"/>
      </w:rPr>
      <w:t>by Lewis Carroll</w: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42FC4"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val="en-US"/>
      </w:rPr>
      <mc:AlternateContent>
        <mc:Choice Requires="wpg">
          <w:drawing>
            <wp:anchor distT="0" distB="0" distL="114300" distR="114300" simplePos="0" relativeHeight="251671552" behindDoc="0" locked="0" layoutInCell="1" allowOverlap="1" wp14:anchorId="5A77830C" wp14:editId="35EB4B5C">
              <wp:simplePos x="0" y="0"/>
              <wp:positionH relativeFrom="column">
                <wp:posOffset>6309360</wp:posOffset>
              </wp:positionH>
              <wp:positionV relativeFrom="paragraph">
                <wp:posOffset>-449580</wp:posOffset>
              </wp:positionV>
              <wp:extent cx="431800" cy="1640205"/>
              <wp:effectExtent l="0" t="0" r="6350" b="0"/>
              <wp:wrapNone/>
              <wp:docPr id="87" name="Group 87"/>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88" name="Rectangle 88"/>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B79DDC" w14:textId="77777777" w:rsidR="002B125A" w:rsidRPr="002B2144" w:rsidRDefault="002B125A" w:rsidP="00741F8D">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4</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9" name="Pie 89"/>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7" o:spid="_x0000_s1186" style="position:absolute;left:0;text-align:left;margin-left:496.8pt;margin-top:-35.4pt;width:34pt;height:129.15pt;z-index:25167155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">
              <v:rect id="Rectangle 88" o:spid="_x0000_s1187"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04NsEA&#10;AADbAAAADwAAAGRycy9kb3ducmV2LnhtbERPTWsCMRC9F/ofwhS81WxFRVejlEpBsBW69eBx3Iyb&#10;tZvJNom6/ffNQfD4eN/zZWcbcSEfascKXvoZCOLS6ZorBbvv9+cJiBCRNTaOScEfBVguHh/mmGt3&#10;5S+6FLESKYRDjgpMjG0uZSgNWQx91xIn7ui8xZigr6T2eE3htpGDLBtLizWnBoMtvRkqf4qzVXD4&#10;GGm9/T2h6eTn5rCf+tWw8Er1nrrXGYhIXbyLb+61VjBJY9OX9A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tODbBAAAA2wAAAA8AAAAAAAAAAAAAAAAAmAIAAGRycy9kb3du&#10;cmV2LnhtbFBLBQYAAAAABAAEAPUAAACGAwAAAAA=&#10;" filled="f" stroked="f" strokeweight="2pt">
                <v:textbox style="layout-flow:vertical;mso-layout-flow-alt:bottom-to-top">
                  <w:txbxContent>
                    <w:p w14:paraId="08B79DDC" w14:textId="77777777" w:rsidR="002B125A" w:rsidRPr="002B2144" w:rsidRDefault="002B125A" w:rsidP="00741F8D">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4</w:t>
                      </w:r>
                    </w:p>
                  </w:txbxContent>
                </v:textbox>
              </v:rect>
              <v:shape id="Pie 89" o:spid="_x0000_s1188"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WHP8QA&#10;AADbAAAADwAAAGRycy9kb3ducmV2LnhtbESPzWrDMBCE74W8g9hCbo3sGIzjRgklP5BTS91CyG2x&#10;traJtTKWYjtvHxUKPQ4z8w2z3k6mFQP1rrGsIF5EIIhLqxuuFHx/HV8yEM4ja2wtk4I7OdhuZk9r&#10;zLUd+ZOGwlciQNjlqKD2vsuldGVNBt3CdsTB+7G9QR9kX0nd4xjgppXLKEqlwYbDQo0d7Woqr8XN&#10;KCiux0uyfz84ipNYm+GMqw+bKjV/nt5eQXia/H/4r33SCrIV/H4JP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1hz/EAAAA2w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 xml:space="preserve"> </w:t>
    </w:r>
    <w:r w:rsidRPr="006971F9">
      <w:rPr>
        <w:rFonts w:ascii="SassoonPrimaryInfant" w:hAnsi="SassoonPrimaryInfant" w:cs="Arial"/>
        <w:i/>
        <w:color w:val="auto"/>
        <w:sz w:val="28"/>
      </w:rPr>
      <w:t>Odin’s Reward</w:t>
    </w:r>
    <w:r>
      <w:rPr>
        <w:rFonts w:ascii="SassoonPrimaryInfant" w:hAnsi="SassoonPrimaryInfant" w:cs="Arial"/>
        <w:color w:val="auto"/>
        <w:sz w:val="28"/>
      </w:rPr>
      <w:t xml:space="preserve"> by Mary H. Foster and Mabel H. Cummings</w: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457516"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val="en-US"/>
      </w:rPr>
      <mc:AlternateContent>
        <mc:Choice Requires="wpg">
          <w:drawing>
            <wp:anchor distT="0" distB="0" distL="114300" distR="114300" simplePos="0" relativeHeight="251673600" behindDoc="0" locked="0" layoutInCell="1" allowOverlap="1" wp14:anchorId="1EB6E6C2" wp14:editId="69BF6E40">
              <wp:simplePos x="0" y="0"/>
              <wp:positionH relativeFrom="column">
                <wp:posOffset>6281049</wp:posOffset>
              </wp:positionH>
              <wp:positionV relativeFrom="paragraph">
                <wp:posOffset>-449580</wp:posOffset>
              </wp:positionV>
              <wp:extent cx="431800" cy="1640205"/>
              <wp:effectExtent l="0" t="0" r="6350" b="0"/>
              <wp:wrapNone/>
              <wp:docPr id="118" name="Group 11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119" name="Rectangle 11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5BE561"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0" name="Pie 12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18" o:spid="_x0000_s1189" style="position:absolute;left:0;text-align:left;margin-left:494.55pt;margin-top:-35.4pt;width:34pt;height:129.15pt;z-index:25167360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">
              <v:rect id="Rectangle 119" o:spid="_x0000_s1190"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6UcMA&#10;AADcAAAADwAAAGRycy9kb3ducmV2LnhtbERPTUvEMBC9C/6HMIK3bVpxxdbNFlEEYXVhqweP02Zs&#10;qs2kJnG3/nsjLHibx/ucVT3bUezJh8GxgiLLQRB3Tg/cK3h9eVhcgwgRWePomBT8UIB6fXqywkq7&#10;A+9o38RepBAOFSowMU6VlKEzZDFkbiJO3LvzFmOCvpfa4yGF21Fe5PmVtDhwajA40Z2h7rP5tgra&#10;p6XW268PNLN83rRvpb+/bLxS52fz7Q2ISHP8Fx/djzrNL0r4eyZ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W6UcMAAADcAAAADwAAAAAAAAAAAAAAAACYAgAAZHJzL2Rv&#10;d25yZXYueG1sUEsFBgAAAAAEAAQA9QAAAIgDAAAAAA==&#10;" filled="f" stroked="f" strokeweight="2pt">
                <v:textbox style="layout-flow:vertical;mso-layout-flow-alt:bottom-to-top">
                  <w:txbxContent>
                    <w:p w14:paraId="4E5BE561"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120" o:spid="_x0000_s1191"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KUMcUA&#10;AADcAAAADwAAAGRycy9kb3ducmV2LnhtbESPQWvCQBCF7wX/wzJCb3UTBdHoRopW6KnFWCjehuw0&#10;CcnOhuw2pv++cyj0NsN78943+8PkOjXSEBrPBtJFAoq49LbhysDH9fy0ARUissXOMxn4oQCHfPaw&#10;x8z6O19oLGKlJIRDhgbqGPtM61DW5DAsfE8s2pcfHEZZh0rbAe8S7jq9TJK1dtiwNNTY07Gmsi2+&#10;nYGiPd9Wp7eXQOkqtW78xO27XxvzOJ+ed6AiTfHf/Hf9agV/KfjyjEy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pQxxQAAANwAAAAPAAAAAAAAAAAAAAAAAJgCAABkcnMv&#10;ZG93bnJldi54bWxQSwUGAAAAAAQABAD1AAAAig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F25F50"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val="en-US"/>
      </w:rPr>
      <mc:AlternateContent>
        <mc:Choice Requires="wpg">
          <w:drawing>
            <wp:anchor distT="0" distB="0" distL="114300" distR="114300" simplePos="0" relativeHeight="251687936" behindDoc="0" locked="0" layoutInCell="1" allowOverlap="1" wp14:anchorId="6FF57BEB" wp14:editId="379FCB13">
              <wp:simplePos x="0" y="0"/>
              <wp:positionH relativeFrom="column">
                <wp:posOffset>6302375</wp:posOffset>
              </wp:positionH>
              <wp:positionV relativeFrom="paragraph">
                <wp:posOffset>-449580</wp:posOffset>
              </wp:positionV>
              <wp:extent cx="431800" cy="1640205"/>
              <wp:effectExtent l="0" t="0" r="6350" b="0"/>
              <wp:wrapNone/>
              <wp:docPr id="305" name="Group 30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307" name="Rectangle 307"/>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8AD956"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15" name="Pie 315"/>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05" o:spid="_x0000_s1192" style="position:absolute;left:0;text-align:left;margin-left:496.25pt;margin-top:-35.4pt;width:34pt;height:129.15pt;z-index:25168793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">
              <v:rect id="Rectangle 307" o:spid="_x0000_s1193"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tzhMYA&#10;AADcAAAADwAAAGRycy9kb3ducmV2LnhtbESPQUsDMRSE70L/Q3gFb2621qrdNi1SEQptBVcPHl83&#10;r5vVzcuaxHb996YgeBxm5htmvuxtK47kQ+NYwSjLQRBXTjdcK3h7fbq6BxEissbWMSn4oQDLxeBi&#10;joV2J36hYxlrkSAcClRgYuwKKUNlyGLIXEecvIPzFmOSvpba4ynBbSuv8/xWWmw4LRjsaGWo+iy/&#10;rYL9dqL189cHml7uNvv3qX+8Kb1Sl8P+YQYiUh//w3/ttVYwzu/gfCY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tzhMYAAADcAAAADwAAAAAAAAAAAAAAAACYAgAAZHJz&#10;L2Rvd25yZXYueG1sUEsFBgAAAAAEAAQA9QAAAIsDAAAAAA==&#10;" filled="f" stroked="f" strokeweight="2pt">
                <v:textbox style="layout-flow:vertical;mso-layout-flow-alt:bottom-to-top">
                  <w:txbxContent>
                    <w:p w14:paraId="3D8AD956"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315" o:spid="_x0000_s1194"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2T9cQA&#10;AADcAAAADwAAAGRycy9kb3ducmV2LnhtbESPQWvCQBSE7wX/w/KE3uomDYpNXYNYBU8WY0G8PbKv&#10;SUj2bciuMf33bqHQ4zAz3zCrbDStGKh3tWUF8SwCQVxYXXOp4Ou8f1mCcB5ZY2uZFPyQg2w9eVph&#10;qu2dTzTkvhQBwi5FBZX3XSqlKyoy6Ga2Iw7et+0N+iD7Uuoe7wFuWvkaRQtpsOawUGFH24qKJr8Z&#10;BXmzvyYfx52jOIm1GS749mkXSj1Px807CE+j/w//tQ9aQRLP4fd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9k/XEAAAA3A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0AD96A"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val="en-US"/>
      </w:rPr>
      <mc:AlternateContent>
        <mc:Choice Requires="wpg">
          <w:drawing>
            <wp:anchor distT="0" distB="0" distL="114300" distR="114300" simplePos="0" relativeHeight="251685888" behindDoc="0" locked="0" layoutInCell="1" allowOverlap="1" wp14:anchorId="083E768A" wp14:editId="5F564F6B">
              <wp:simplePos x="0" y="0"/>
              <wp:positionH relativeFrom="column">
                <wp:posOffset>6511925</wp:posOffset>
              </wp:positionH>
              <wp:positionV relativeFrom="paragraph">
                <wp:posOffset>-449580</wp:posOffset>
              </wp:positionV>
              <wp:extent cx="431800" cy="1640205"/>
              <wp:effectExtent l="0" t="0" r="6350" b="0"/>
              <wp:wrapNone/>
              <wp:docPr id="301" name="Group 30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302" name="Rectangle 30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A01918"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03" name="Pie 30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01" o:spid="_x0000_s1195" style="position:absolute;left:0;text-align:left;margin-left:512.75pt;margin-top:-35.4pt;width:34pt;height:129.15pt;z-index:25168588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">
              <v:rect id="Rectangle 302" o:spid="_x0000_s119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zQHMYA&#10;AADcAAAADwAAAGRycy9kb3ducmV2LnhtbESPT2sCMRTE74LfITyhN82qrdTVKKVSEPoHuu3B43Pz&#10;3KzdvGyTqNtv3xQKHoeZ+Q2zXHe2EWfyoXasYDzKQBCXTtdcKfj8eBregwgRWWPjmBT8UID1qt9b&#10;Yq7dhd/pXMRKJAiHHBWYGNtcylAashhGriVO3sF5izFJX0nt8ZLgtpGTLJtJizWnBYMtPRoqv4qT&#10;VbB/udP67fuIppOvz/vd3G9uC6/UzaB7WICI1MVr+L+91Qqm2QT+zq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zQHMYAAADcAAAADwAAAAAAAAAAAAAAAACYAgAAZHJz&#10;L2Rvd25yZXYueG1sUEsFBgAAAAAEAAQA9QAAAIsDAAAAAA==&#10;" filled="f" stroked="f" strokeweight="2pt">
                <v:textbox style="layout-flow:vertical;mso-layout-flow-alt:bottom-to-top">
                  <w:txbxContent>
                    <w:p w14:paraId="7EA01918"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303" o:spid="_x0000_s119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E4x8MA&#10;AADcAAAADwAAAGRycy9kb3ducmV2LnhtbESPT4vCMBTE74LfITzBm6a1IGs1ivgH9uSyVRBvj+bZ&#10;FpuX0sTa/fZmYWGPw8z8hlltelOLjlpXWVYQTyMQxLnVFRcKLufj5AOE88gaa8uk4IccbNbDwQpT&#10;bV/8TV3mCxEg7FJUUHrfpFK6vCSDbmob4uDdbWvQB9kWUrf4CnBTy1kUzaXBisNCiQ3tSsof2dMo&#10;yB7HW7I/HRzFSaxNd8XFl50rNR712yUIT73/D/+1P7WCJErg90w4An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E4x8MAAADc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FEB0A0"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val="en-US"/>
      </w:rPr>
      <mc:AlternateContent>
        <mc:Choice Requires="wpg">
          <w:drawing>
            <wp:anchor distT="0" distB="0" distL="114300" distR="114300" simplePos="0" relativeHeight="251689984" behindDoc="0" locked="0" layoutInCell="1" allowOverlap="1" wp14:anchorId="0D319A0F" wp14:editId="42EFF14A">
              <wp:simplePos x="0" y="0"/>
              <wp:positionH relativeFrom="column">
                <wp:posOffset>6302375</wp:posOffset>
              </wp:positionH>
              <wp:positionV relativeFrom="paragraph">
                <wp:posOffset>-449580</wp:posOffset>
              </wp:positionV>
              <wp:extent cx="431800" cy="1640205"/>
              <wp:effectExtent l="0" t="0" r="6350" b="0"/>
              <wp:wrapNone/>
              <wp:docPr id="318" name="Group 31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319" name="Rectangle 31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85D8C7"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97" name="Pie 9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18" o:spid="_x0000_s1198" style="position:absolute;left:0;text-align:left;margin-left:496.25pt;margin-top:-35.4pt;width:34pt;height:129.15pt;z-index:25168998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">
              <v:rect id="Rectangle 319" o:spid="_x0000_s119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HUsMYA&#10;AADcAAAADwAAAGRycy9kb3ducmV2LnhtbESPQUsDMRSE74L/ITzBm81W29KuzS6iCIK24NaDx9fN&#10;c7Pt5mVNYrv++0YoeBxm5htmWQ62EwfyoXWsYDzKQBDXTrfcKPjYPN/MQYSIrLFzTAp+KUBZXF4s&#10;MdfuyO90qGIjEoRDjgpMjH0uZagNWQwj1xMn78t5izFJ30jt8ZjgtpO3WTaTFltOCwZ7ejRU76sf&#10;q2D7NtV6/b1DM8jV6/Zz4Z8mlVfq+mp4uAcRaYj/4XP7RSu4Gy/g70w6ArI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HUsMYAAADcAAAADwAAAAAAAAAAAAAAAACYAgAAZHJz&#10;L2Rvd25yZXYueG1sUEsFBgAAAAAEAAQA9QAAAIsDAAAAAA==&#10;" filled="f" stroked="f" strokeweight="2pt">
                <v:textbox style="layout-flow:vertical;mso-layout-flow-alt:bottom-to-top">
                  <w:txbxContent>
                    <w:p w14:paraId="2A85D8C7"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5</w:t>
                      </w:r>
                    </w:p>
                  </w:txbxContent>
                </v:textbox>
              </v:rect>
              <v:shape id="Pie 97" o:spid="_x0000_s120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8gC8MA&#10;AADbAAAADwAAAGRycy9kb3ducmV2LnhtbESPT4vCMBTE78J+h/AW9qZpFfxTjSK6gifF7oJ4ezTP&#10;tti8lCZbu9/eCILHYWZ+wyxWnalES40rLSuIBxEI4szqknMFvz+7/hSE88gaK8uk4J8crJYfvQUm&#10;2t75RG3qcxEg7BJUUHhfJ1K6rCCDbmBr4uBdbWPQB9nkUjd4D3BTyWEUjaXBksNCgTVtCspu6Z9R&#10;kN52l9H28O0oHsXatGecHe1Yqa/Pbj0H4anz7/CrvdcKZhN4fgk/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8gC8MAAADbAAAADwAAAAAAAAAAAAAAAACYAgAAZHJzL2Rv&#10;d25yZXYueG1sUEsFBgAAAAAEAAQA9QAAAIgDA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biography of Samuel Johnson</w: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FB2CDC"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val="en-US"/>
      </w:rPr>
      <mc:AlternateContent>
        <mc:Choice Requires="wpg">
          <w:drawing>
            <wp:anchor distT="0" distB="0" distL="114300" distR="114300" simplePos="0" relativeHeight="251675648" behindDoc="0" locked="0" layoutInCell="1" allowOverlap="1" wp14:anchorId="0A08746F" wp14:editId="016783EB">
              <wp:simplePos x="0" y="0"/>
              <wp:positionH relativeFrom="column">
                <wp:posOffset>6299835</wp:posOffset>
              </wp:positionH>
              <wp:positionV relativeFrom="paragraph">
                <wp:posOffset>-449580</wp:posOffset>
              </wp:positionV>
              <wp:extent cx="431800" cy="1640205"/>
              <wp:effectExtent l="0" t="0" r="6350" b="0"/>
              <wp:wrapNone/>
              <wp:docPr id="121" name="Group 12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122" name="Rectangle 12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F6F18E"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6</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23" name="Pie 12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21" o:spid="_x0000_s1201" style="position:absolute;left:0;text-align:left;margin-left:496.05pt;margin-top:-35.4pt;width:34pt;height:129.15pt;z-index:25167564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">
              <v:rect id="Rectangle 122" o:spid="_x0000_s1202"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incMA&#10;AADcAAAADwAAAGRycy9kb3ducmV2LnhtbERPTWsCMRC9F/ofwhR6q9kubdHVKKIUCrWCqweP42bc&#10;bN1Mtkmq679vCoXe5vE+ZzLrbSvO5EPjWMHjIANBXDndcK1gt319GIIIEVlj65gUXCnAbHp7M8FC&#10;uwtv6FzGWqQQDgUqMDF2hZShMmQxDFxHnLij8xZjgr6W2uMlhdtW5ln2Ii02nBoMdrQwVJ3Kb6vg&#10;sHrWev31iaaXH++H/cgvn0qv1P1dPx+DiNTHf/Gf+02n+XkOv8+kC+T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incMAAADcAAAADwAAAAAAAAAAAAAAAACYAgAAZHJzL2Rv&#10;d25yZXYueG1sUEsFBgAAAAAEAAQA9QAAAIgDAAAAAA==&#10;" filled="f" stroked="f" strokeweight="2pt">
                <v:textbox style="layout-flow:vertical;mso-layout-flow-alt:bottom-to-top">
                  <w:txbxContent>
                    <w:p w14:paraId="28F6F18E" w14:textId="77777777" w:rsidR="002B125A" w:rsidRPr="002B2144" w:rsidRDefault="002B125A" w:rsidP="006A7D62">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6</w:t>
                      </w:r>
                    </w:p>
                  </w:txbxContent>
                </v:textbox>
              </v:rect>
              <v:shape id="Pie 123" o:spid="_x0000_s120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AKRsEA&#10;AADcAAAADwAAAGRycy9kb3ducmV2LnhtbERPTYvCMBC9L/gfwgje1rQWZK1GEXcFT8pWQbwNzdgW&#10;m0lpYq3/3ggLe5vH+5zFqje16Kh1lWUF8TgCQZxbXXGh4HTcfn6BcB5ZY22ZFDzJwWo5+Fhgqu2D&#10;f6nLfCFCCLsUFZTeN6mULi/JoBvbhjhwV9sa9AG2hdQtPkK4qeUkiqbSYMWhocSGNiXlt+xuFGS3&#10;7SX53v84ipNYm+6Ms4OdKjUa9us5CE+9/xf/uXc6zJ8k8H4mXC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wCkbBAAAA3A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A newspaper report</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CB7CD8" w14:textId="77777777" w:rsidR="002B125A" w:rsidRDefault="002B125A" w:rsidP="004E70DB">
    <w:pPr>
      <w:pStyle w:val="Header"/>
      <w:pBdr>
        <w:bottom w:val="single" w:sz="4" w:space="1" w:color="auto"/>
      </w:pBdr>
      <w:spacing w:after="120" w:line="240" w:lineRule="auto"/>
      <w:jc w:val="right"/>
      <w:rPr>
        <w:rFonts w:ascii="SassoonPrimaryInfant" w:hAnsi="SassoonPrimaryInfant" w:cs="Arial"/>
        <w:color w:val="auto"/>
        <w:sz w:val="28"/>
      </w:rPr>
    </w:pPr>
    <w:r>
      <w:rPr>
        <w:rFonts w:ascii="SassoonPrimaryInfant" w:hAnsi="SassoonPrimaryInfant" w:cs="Arial"/>
        <w:color w:val="auto"/>
        <w:sz w:val="28"/>
      </w:rPr>
      <w:t>Comprehension at Upper KS2</w:t>
    </w:r>
  </w:p>
  <w:p w14:paraId="5E812DFA" w14:textId="77777777" w:rsidR="002B125A" w:rsidRPr="00BC7EC4" w:rsidRDefault="002B125A" w:rsidP="004E70DB">
    <w:pPr>
      <w:pStyle w:val="Header"/>
      <w:pBdr>
        <w:bottom w:val="single" w:sz="4" w:space="1" w:color="auto"/>
      </w:pBdr>
      <w:spacing w:after="240" w:line="240" w:lineRule="auto"/>
      <w:jc w:val="right"/>
      <w:rPr>
        <w:rFonts w:ascii="SassoonPrimaryInfant" w:hAnsi="SassoonPrimaryInfant" w:cs="Arial"/>
        <w:color w:val="auto"/>
        <w:sz w:val="28"/>
      </w:rPr>
    </w:pPr>
    <w:r>
      <w:rPr>
        <w:rFonts w:ascii="SassoonPrimaryInfant" w:hAnsi="SassoonPrimaryInfant" w:cs="Arial"/>
        <w:color w:val="auto"/>
        <w:sz w:val="28"/>
      </w:rPr>
      <w:t>Contents</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68B369" w14:textId="77777777" w:rsidR="002B125A" w:rsidRDefault="002B125A">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5A0D8"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sidRPr="00712EE7">
      <w:rPr>
        <w:rFonts w:ascii="SassoonPrimaryInfant" w:hAnsi="SassoonPrimaryInfant" w:cs="Arial"/>
        <w:noProof/>
        <w:color w:val="auto"/>
        <w:sz w:val="28"/>
        <w:lang w:val="en-US"/>
      </w:rPr>
      <mc:AlternateContent>
        <mc:Choice Requires="wpg">
          <w:drawing>
            <wp:anchor distT="0" distB="0" distL="114300" distR="114300" simplePos="0" relativeHeight="251683840" behindDoc="0" locked="0" layoutInCell="1" allowOverlap="1" wp14:anchorId="3B1019DE" wp14:editId="73BD2373">
              <wp:simplePos x="0" y="0"/>
              <wp:positionH relativeFrom="column">
                <wp:posOffset>9648190</wp:posOffset>
              </wp:positionH>
              <wp:positionV relativeFrom="paragraph">
                <wp:posOffset>-449580</wp:posOffset>
              </wp:positionV>
              <wp:extent cx="431800" cy="1640428"/>
              <wp:effectExtent l="0" t="0" r="6350" b="0"/>
              <wp:wrapNone/>
              <wp:docPr id="129" name="Group 129"/>
              <wp:cNvGraphicFramePr/>
              <a:graphic xmlns:a="http://schemas.openxmlformats.org/drawingml/2006/main">
                <a:graphicData uri="http://schemas.microsoft.com/office/word/2010/wordprocessingGroup">
                  <wpg:wgp>
                    <wpg:cNvGrpSpPr/>
                    <wpg:grpSpPr>
                      <a:xfrm>
                        <a:off x="0" y="0"/>
                        <a:ext cx="431800" cy="1640428"/>
                        <a:chOff x="0" y="0"/>
                        <a:chExt cx="431800" cy="1640428"/>
                      </a:xfrm>
                      <a:solidFill>
                        <a:schemeClr val="accent4">
                          <a:lumMod val="50000"/>
                        </a:schemeClr>
                      </a:solidFill>
                    </wpg:grpSpPr>
                    <wps:wsp>
                      <wps:cNvPr id="130" name="Rectangle 13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74DA78" w14:textId="77777777" w:rsidR="002B125A" w:rsidRPr="007A7F97" w:rsidRDefault="002B125A" w:rsidP="004E70DB">
                            <w:pPr>
                              <w:ind w:right="454"/>
                              <w:jc w:val="center"/>
                              <w:rPr>
                                <w:rFonts w:ascii="Arial" w:hAnsi="Arial" w:cs="Arial"/>
                                <w:b/>
                                <w:sz w:val="27"/>
                                <w:szCs w:val="27"/>
                              </w:rPr>
                            </w:pPr>
                            <w:r w:rsidRPr="007A7F97">
                              <w:rPr>
                                <w:rFonts w:ascii="Arial" w:hAnsi="Arial" w:cs="Arial"/>
                                <w:b/>
                                <w:color w:val="FFFFFF" w:themeColor="background1"/>
                                <w:sz w:val="27"/>
                                <w:szCs w:val="27"/>
                              </w:rPr>
                              <w:t>Introduction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32" name="Pie 132"/>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29" o:spid="_x0000_s1165" style="position:absolute;left:0;text-align:left;margin-left:759.7pt;margin-top:-35.4pt;width:34pt;height:129.15pt;z-index:25168384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">
              <v:rect id="Rectangle 130" o:spid="_x0000_s1166"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pPrMcA&#10;AADcAAAADwAAAGRycy9kb3ducmV2LnhtbESPS08DMQyE70j8h8hI3GiWV9UuTStUhITEQ+q2B47u&#10;xmy23TjbJLTLv8cHJG62ZjzzebYYfKeOFFMb2MD1qABFXAfbcmNgs36+moBKGdliF5gM/FCCxfz8&#10;bIalDSde0bHKjZIQTiUacDn3pdapduQxjUJPLNpXiB6zrLHRNuJJwn2nb4pirD22LA0Oe1o6qvfV&#10;tzewfbu39uOwQzfo99ft5zQ+3VXRmMuL4fEBVKYh/5v/rl+s4N8KvjwjE+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qT6zHAAAA3AAAAA8AAAAAAAAAAAAAAAAAmAIAAGRy&#10;cy9kb3ducmV2LnhtbFBLBQYAAAAABAAEAPUAAACMAwAAAAA=&#10;" filled="f" stroked="f" strokeweight="2pt">
                <v:textbox style="layout-flow:vertical;mso-layout-flow-alt:bottom-to-top">
                  <w:txbxContent>
                    <w:p w14:paraId="6B74DA78" w14:textId="77777777" w:rsidR="002B125A" w:rsidRPr="007A7F97" w:rsidRDefault="002B125A" w:rsidP="004E70DB">
                      <w:pPr>
                        <w:ind w:right="454"/>
                        <w:jc w:val="center"/>
                        <w:rPr>
                          <w:rFonts w:ascii="Arial" w:hAnsi="Arial" w:cs="Arial"/>
                          <w:b/>
                          <w:sz w:val="27"/>
                          <w:szCs w:val="27"/>
                        </w:rPr>
                      </w:pPr>
                      <w:r w:rsidRPr="007A7F97">
                        <w:rPr>
                          <w:rFonts w:ascii="Arial" w:hAnsi="Arial" w:cs="Arial"/>
                          <w:b/>
                          <w:color w:val="FFFFFF" w:themeColor="background1"/>
                          <w:sz w:val="27"/>
                          <w:szCs w:val="27"/>
                        </w:rPr>
                        <w:t>Introduction</w:t>
                      </w:r>
                    </w:p>
                  </w:txbxContent>
                </v:textbox>
              </v:rect>
              <v:shape id="Pie 132" o:spid="_x0000_s1167"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U5AMEA&#10;AADcAAAADwAAAGRycy9kb3ducmV2LnhtbERPTYvCMBC9L/gfwgje1rQWZK1GEXcFT8pWQbwNzdgW&#10;m0lpYq3/3ggLe5vH+5zFqje16Kh1lWUF8TgCQZxbXXGh4HTcfn6BcB5ZY22ZFDzJwWo5+Fhgqu2D&#10;f6nLfCFCCLsUFZTeN6mULi/JoBvbhjhwV9sa9AG2hdQtPkK4qeUkiqbSYMWhocSGNiXlt+xuFGS3&#10;7SX53v84ipNYm+6Ms4OdKjUa9us5CE+9/xf/uXc6zE8m8H4mXC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lOQDBAAAA3A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Curriculum coverage and mapping</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EEBDD8"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sidRPr="006971F9">
      <w:rPr>
        <w:b/>
        <w:i/>
        <w:noProof/>
        <w:sz w:val="24"/>
        <w:lang w:val="en-US"/>
      </w:rPr>
      <mc:AlternateContent>
        <mc:Choice Requires="wpg">
          <w:drawing>
            <wp:anchor distT="0" distB="0" distL="114300" distR="114300" simplePos="0" relativeHeight="251661312" behindDoc="0" locked="0" layoutInCell="1" allowOverlap="1" wp14:anchorId="3A05EFC2" wp14:editId="10CBBE6B">
              <wp:simplePos x="0" y="0"/>
              <wp:positionH relativeFrom="column">
                <wp:posOffset>6274596</wp:posOffset>
              </wp:positionH>
              <wp:positionV relativeFrom="paragraph">
                <wp:posOffset>-446405</wp:posOffset>
              </wp:positionV>
              <wp:extent cx="431800" cy="1640205"/>
              <wp:effectExtent l="0" t="0" r="6350" b="0"/>
              <wp:wrapNone/>
              <wp:docPr id="69" name="Group 69"/>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0" name="Rectangle 70"/>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E72DB9"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1" name="Pie 71"/>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9" o:spid="_x0000_s1168" style="position:absolute;left:0;text-align:left;margin-left:494.05pt;margin-top:-35.15pt;width:34pt;height:129.15pt;z-index:251661312;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">
              <v:rect id="Rectangle 70" o:spid="_x0000_s1169"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5EF8IA&#10;AADbAAAADwAAAGRycy9kb3ducmV2LnhtbERPTU8CMRC9m/gfmjHhJl2NCKwUYjAkJKgJCwePw3bc&#10;LmynS1tg+ff0YOLx5X1PZp1txJl8qB0reOpnIIhLp2uuFGw3i8cRiBCRNTaOScGVAsym93cTzLW7&#10;8JrORaxECuGQowITY5tLGUpDFkPftcSJ+3XeYkzQV1J7vKRw28jnLHuVFmtODQZbmhsqD8XJKth9&#10;DrT+Pu7RdPJrtfsZ+4+XwivVe+je30BE6uK/+M+91AqGaX36kn6An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DkQXwgAAANsAAAAPAAAAAAAAAAAAAAAAAJgCAABkcnMvZG93&#10;bnJldi54bWxQSwUGAAAAAAQABAD1AAAAhwMAAAAA&#10;" filled="f" stroked="f" strokeweight="2pt">
                <v:textbox style="layout-flow:vertical;mso-layout-flow-alt:bottom-to-top">
                  <w:txbxContent>
                    <w:p w14:paraId="56E72DB9"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71" o:spid="_x0000_s1170"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b7HsQA&#10;AADbAAAADwAAAGRycy9kb3ducmV2LnhtbESPQWvCQBSE7wX/w/KE3ppNKlhNs4pYA55ajELp7ZF9&#10;TYLZtyG7Jum/dwuFHoeZ+YbJtpNpxUC9aywrSKIYBHFpdcOVgss5f1qBcB5ZY2uZFPyQg+1m9pBh&#10;qu3IJxoKX4kAYZeigtr7LpXSlTUZdJHtiIP3bXuDPsi+krrHMcBNK5/jeCkNNhwWauxoX1N5LW5G&#10;QXHNvxZv7wdHySLRZvjE9YddKvU4n3avIDxN/j/81z5qBS8J/H4JP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W+x7EAAAA2w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971F9">
      <w:rPr>
        <w:rFonts w:ascii="SassoonPrimaryInfant" w:hAnsi="SassoonPrimaryInfant" w:cs="Arial"/>
        <w:i/>
        <w:color w:val="auto"/>
        <w:sz w:val="28"/>
      </w:rPr>
      <w:t>Five Children and It</w:t>
    </w:r>
    <w:r>
      <w:rPr>
        <w:rFonts w:ascii="SassoonPrimaryInfant" w:hAnsi="SassoonPrimaryInfant" w:cs="Arial"/>
        <w:color w:val="auto"/>
        <w:sz w:val="28"/>
      </w:rPr>
      <w:t xml:space="preserve"> by E. Nesbit</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97B38C"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val="en-US"/>
      </w:rPr>
      <mc:AlternateContent>
        <mc:Choice Requires="wpg">
          <w:drawing>
            <wp:anchor distT="0" distB="0" distL="114300" distR="114300" simplePos="0" relativeHeight="251663360" behindDoc="0" locked="0" layoutInCell="1" allowOverlap="1" wp14:anchorId="7354D9A6" wp14:editId="192E99C9">
              <wp:simplePos x="0" y="0"/>
              <wp:positionH relativeFrom="column">
                <wp:posOffset>6295390</wp:posOffset>
              </wp:positionH>
              <wp:positionV relativeFrom="paragraph">
                <wp:posOffset>-449580</wp:posOffset>
              </wp:positionV>
              <wp:extent cx="431800" cy="1640205"/>
              <wp:effectExtent l="0" t="0" r="6350" b="0"/>
              <wp:wrapNone/>
              <wp:docPr id="72" name="Group 72"/>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3" name="Rectangle 73"/>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B555E4"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4" name="Pie 74"/>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2" o:spid="_x0000_s1171" style="position:absolute;left:0;text-align:left;margin-left:495.7pt;margin-top:-35.4pt;width:34pt;height:129.15pt;z-index:251663360;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">
              <v:rect id="Rectangle 73" o:spid="_x0000_s1172"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zaYMUA&#10;AADbAAAADwAAAGRycy9kb3ducmV2LnhtbESPQUsDMRSE70L/Q3gFb2621qrdNi1SEQptBVcPHl83&#10;r5vVzcuaxHb996YgeBxm5htmvuxtK47kQ+NYwSjLQRBXTjdcK3h7fbq6BxEissbWMSn4oQDLxeBi&#10;joV2J36hYxlrkSAcClRgYuwKKUNlyGLIXEecvIPzFmOSvpba4ynBbSuv8/xWWmw4LRjsaGWo+iy/&#10;rYL9dqL189cHml7uNvv3qX+8Kb1Sl8P+YQYiUh//w3/ttVZwN4bzl/Q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3NpgxQAAANsAAAAPAAAAAAAAAAAAAAAAAJgCAABkcnMv&#10;ZG93bnJldi54bWxQSwUGAAAAAAQABAD1AAAAigMAAAAA&#10;" filled="f" stroked="f" strokeweight="2pt">
                <v:textbox style="layout-flow:vertical;mso-layout-flow-alt:bottom-to-top">
                  <w:txbxContent>
                    <w:p w14:paraId="79B555E4"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74" o:spid="_x0000_s1173"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YhsQA&#10;AADbAAAADwAAAGRycy9kb3ducmV2LnhtbESPQWvCQBSE74L/YXmF3ppNVGwb3QSxFXpSTAvF2yP7&#10;mgSzb0N2G+O/7woFj8PMfMOs89G0YqDeNZYVJFEMgri0uuFKwdfn7ukFhPPIGlvLpOBKDvJsOllj&#10;qu2FjzQUvhIBwi5FBbX3XSqlK2sy6CLbEQfvx/YGfZB9JXWPlwA3rZzF8VIabDgs1NjRtqbyXPwa&#10;BcV5d5q/7d8dJfNEm+EbXw92qdTjw7hZgfA0+nv4v/2hFTwv4PYl/AC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hWIbEAAAA2w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C31CB9">
      <w:rPr>
        <w:rFonts w:ascii="SassoonPrimaryInfant" w:hAnsi="SassoonPrimaryInfant" w:cs="Arial"/>
        <w:color w:val="auto"/>
        <w:sz w:val="28"/>
      </w:rPr>
      <w:t xml:space="preserve"> </w:t>
    </w:r>
    <w:r w:rsidRPr="006971F9">
      <w:rPr>
        <w:rFonts w:ascii="SassoonPrimaryInfant" w:hAnsi="SassoonPrimaryInfant" w:cs="Arial"/>
        <w:i/>
        <w:color w:val="auto"/>
        <w:sz w:val="28"/>
      </w:rPr>
      <w:t>Five Children and It</w:t>
    </w:r>
    <w:r>
      <w:rPr>
        <w:rFonts w:ascii="SassoonPrimaryInfant" w:hAnsi="SassoonPrimaryInfant" w:cs="Arial"/>
        <w:color w:val="auto"/>
        <w:sz w:val="28"/>
      </w:rPr>
      <w:t xml:space="preserve"> by E. Nesbit</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610198"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sidRPr="006971F9">
      <w:rPr>
        <w:b/>
        <w:i/>
        <w:noProof/>
        <w:sz w:val="24"/>
        <w:lang w:val="en-US"/>
      </w:rPr>
      <mc:AlternateContent>
        <mc:Choice Requires="wpg">
          <w:drawing>
            <wp:anchor distT="0" distB="0" distL="114300" distR="114300" simplePos="0" relativeHeight="251665408" behindDoc="0" locked="0" layoutInCell="1" allowOverlap="1" wp14:anchorId="2BCE7DD3" wp14:editId="2BBDDE45">
              <wp:simplePos x="0" y="0"/>
              <wp:positionH relativeFrom="column">
                <wp:posOffset>9419590</wp:posOffset>
              </wp:positionH>
              <wp:positionV relativeFrom="paragraph">
                <wp:posOffset>-449580</wp:posOffset>
              </wp:positionV>
              <wp:extent cx="431800" cy="1640205"/>
              <wp:effectExtent l="0" t="0" r="6350" b="0"/>
              <wp:wrapNone/>
              <wp:docPr id="75" name="Group 75"/>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6" name="Rectangle 76"/>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3FE23"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7" name="Pie 77"/>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5" o:spid="_x0000_s1174" style="position:absolute;left:0;text-align:left;margin-left:741.7pt;margin-top:-35.4pt;width:34pt;height:129.15pt;z-index:251665408;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">
              <v:rect id="Rectangle 76" o:spid="_x0000_s1175"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5+MUA&#10;AADbAAAADwAAAGRycy9kb3ducmV2LnhtbESPT2sCMRTE7wW/Q3hCbzWrtFZXoxRLodA/4OrB43Pz&#10;3KzdvGyTVNdv3wiFHoeZ+Q0zX3a2ESfyoXasYDjIQBCXTtdcKdhuXu4mIEJE1tg4JgUXCrBc9G7m&#10;mGt35jWdiliJBOGQowITY5tLGUpDFsPAtcTJOzhvMSbpK6k9nhPcNnKUZWNpsea0YLCllaHyq/ix&#10;CvbvD1p/fh/RdPLjbb+b+uf7wit12++eZiAidfE//Nd+1Qoex3D9kn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3n4xQAAANsAAAAPAAAAAAAAAAAAAAAAAJgCAABkcnMv&#10;ZG93bnJldi54bWxQSwUGAAAAAAQABAD1AAAAigMAAAAA&#10;" filled="f" stroked="f" strokeweight="2pt">
                <v:textbox style="layout-flow:vertical;mso-layout-flow-alt:bottom-to-top">
                  <w:txbxContent>
                    <w:p w14:paraId="5323FE23"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77" o:spid="_x0000_s1176"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PG8cQA&#10;AADbAAAADwAAAGRycy9kb3ducmV2LnhtbESPzWrDMBCE74W8g9hCbo3sBvLjRAmhjaGnlriFkNti&#10;bW0Ta2Uk1XbfvgoEehxm5htmux9NK3pyvrGsIJ0lIIhLqxuuFHx95k8rED4ga2wtk4Jf8rDfTR62&#10;mGk78In6IlQiQthnqKAOocuk9GVNBv3MdsTR+7bOYIjSVVI7HCLctPI5SRbSYMNxocaOXmoqr8WP&#10;UVBc88v89f3oKZ2n2vRnXH/YhVLTx/GwARFoDP/he/tNK1gu4fYl/gC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zxvHEAAAA2wAAAA8AAAAAAAAAAAAAAAAAmAIAAGRycy9k&#10;b3ducmV2LnhtbFBLBQYAAAAABAAEAPUAAACJ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971F9">
      <w:rPr>
        <w:rFonts w:ascii="SassoonPrimaryInfant" w:hAnsi="SassoonPrimaryInfant" w:cs="Arial"/>
        <w:i/>
        <w:color w:val="auto"/>
        <w:sz w:val="28"/>
      </w:rPr>
      <w:t xml:space="preserve"> Five Children and It</w:t>
    </w:r>
    <w:r>
      <w:rPr>
        <w:rFonts w:ascii="SassoonPrimaryInfant" w:hAnsi="SassoonPrimaryInfant" w:cs="Arial"/>
        <w:color w:val="auto"/>
        <w:sz w:val="28"/>
      </w:rPr>
      <w:t xml:space="preserve"> by E. Nesbit</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FBB99" w14:textId="77777777" w:rsidR="002B125A" w:rsidRPr="00BC7EC4" w:rsidRDefault="002B125A" w:rsidP="00AD136E">
    <w:pPr>
      <w:pStyle w:val="Header"/>
      <w:pBdr>
        <w:bottom w:val="single" w:sz="4" w:space="1" w:color="auto"/>
      </w:pBdr>
      <w:spacing w:after="240" w:line="240" w:lineRule="auto"/>
      <w:jc w:val="right"/>
      <w:rPr>
        <w:rFonts w:ascii="SassoonPrimaryInfant" w:hAnsi="SassoonPrimaryInfant" w:cs="Arial"/>
        <w:color w:val="auto"/>
        <w:sz w:val="28"/>
      </w:rPr>
    </w:pPr>
    <w:r w:rsidRPr="006971F9">
      <w:rPr>
        <w:b/>
        <w:i/>
        <w:noProof/>
        <w:sz w:val="24"/>
        <w:lang w:val="en-US"/>
      </w:rPr>
      <mc:AlternateContent>
        <mc:Choice Requires="wpg">
          <w:drawing>
            <wp:anchor distT="0" distB="0" distL="114300" distR="114300" simplePos="0" relativeHeight="251667456" behindDoc="0" locked="0" layoutInCell="1" allowOverlap="1" wp14:anchorId="2E04D602" wp14:editId="0A92D582">
              <wp:simplePos x="0" y="0"/>
              <wp:positionH relativeFrom="column">
                <wp:posOffset>6295390</wp:posOffset>
              </wp:positionH>
              <wp:positionV relativeFrom="paragraph">
                <wp:posOffset>-449580</wp:posOffset>
              </wp:positionV>
              <wp:extent cx="431800" cy="1640205"/>
              <wp:effectExtent l="0" t="0" r="6350" b="0"/>
              <wp:wrapNone/>
              <wp:docPr id="78" name="Group 78"/>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79" name="Rectangle 79"/>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DBB36A"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0" name="Pie 80"/>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8" o:spid="_x0000_s1177" style="position:absolute;left:0;text-align:left;margin-left:495.7pt;margin-top:-35.4pt;width:34pt;height:129.15pt;z-index:251667456;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">
              <v:rect id="Rectangle 79" o:spid="_x0000_s1178"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TtisYA&#10;AADbAAAADwAAAGRycy9kb3ducmV2LnhtbESPT0sDMRTE7wW/Q3iCtzZb8U+73WwRRRCqQrc99Pi6&#10;ed2sbl7WJLbbb28EweMwM79hiuVgO3EkH1rHCqaTDARx7XTLjYLt5nk8AxEissbOMSk4U4BleTEq&#10;MNfuxGs6VrERCcIhRwUmxj6XMtSGLIaJ64mTd3DeYkzSN1J7PCW47eR1lt1Jiy2nBYM9PRqqP6tv&#10;q2D/eqv1+9cHmkG+rfa7uX+6qbxSV5fDwwJEpCH+h//aL1rB/Rx+v6QfI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TtisYAAADbAAAADwAAAAAAAAAAAAAAAACYAgAAZHJz&#10;L2Rvd25yZXYueG1sUEsFBgAAAAAEAAQA9QAAAIsDAAAAAA==&#10;" filled="f" stroked="f" strokeweight="2pt">
                <v:textbox style="layout-flow:vertical;mso-layout-flow-alt:bottom-to-top">
                  <w:txbxContent>
                    <w:p w14:paraId="7FDBB36A"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1</w:t>
                      </w:r>
                    </w:p>
                  </w:txbxContent>
                </v:textbox>
              </v:rect>
              <v:shape id="Pie 80" o:spid="_x0000_s1179"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8uosEA&#10;AADbAAAADwAAAGRycy9kb3ducmV2LnhtbERPTWuDQBC9F/oflin01qwmINZklZJEyKmhtlByG9yp&#10;iu6suFtj/n33EOjx8b53xWIGMdPkOssK4lUEgri2uuNGwddn+ZKCcB5Z42CZFNzIQZE/Puww0/bK&#10;HzRXvhEhhF2GClrvx0xKV7dk0K3sSBy4HzsZ9AFOjdQTXkO4GeQ6ihJpsOPQ0OJI+5bqvvo1Cqq+&#10;vGwO70dH8SbWZv7G17NNlHp+Wt62IDwt/l98d5+0gjSsD1/CD5D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LqLBAAAA2wAAAA8AAAAAAAAAAAAAAAAAmAIAAGRycy9kb3du&#10;cmV2LnhtbFBLBQYAAAAABAAEAPUAAACGAw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sidRPr="006971F9">
      <w:rPr>
        <w:rFonts w:ascii="SassoonPrimaryInfant" w:hAnsi="SassoonPrimaryInfant" w:cs="Arial"/>
        <w:i/>
        <w:color w:val="auto"/>
        <w:sz w:val="28"/>
      </w:rPr>
      <w:t xml:space="preserve"> Five Children and It</w:t>
    </w:r>
    <w:r>
      <w:rPr>
        <w:rFonts w:ascii="SassoonPrimaryInfant" w:hAnsi="SassoonPrimaryInfant" w:cs="Arial"/>
        <w:color w:val="auto"/>
        <w:sz w:val="28"/>
      </w:rPr>
      <w:t xml:space="preserve"> by E. Nesbit</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583E6C" w14:textId="77777777" w:rsidR="002B125A" w:rsidRPr="00BC7EC4" w:rsidRDefault="002B125A" w:rsidP="0078237D">
    <w:pPr>
      <w:pStyle w:val="Header"/>
      <w:pBdr>
        <w:bottom w:val="single" w:sz="4" w:space="1" w:color="auto"/>
      </w:pBdr>
      <w:spacing w:after="240" w:line="240" w:lineRule="auto"/>
      <w:jc w:val="right"/>
      <w:rPr>
        <w:rFonts w:ascii="SassoonPrimaryInfant" w:hAnsi="SassoonPrimaryInfant" w:cs="Arial"/>
        <w:color w:val="auto"/>
        <w:sz w:val="28"/>
      </w:rPr>
    </w:pPr>
    <w:r>
      <w:rPr>
        <w:b/>
        <w:noProof/>
        <w:sz w:val="24"/>
        <w:lang w:val="en-US"/>
      </w:rPr>
      <mc:AlternateContent>
        <mc:Choice Requires="wpg">
          <w:drawing>
            <wp:anchor distT="0" distB="0" distL="114300" distR="114300" simplePos="0" relativeHeight="251669504" behindDoc="0" locked="0" layoutInCell="1" allowOverlap="1" wp14:anchorId="3E159A58" wp14:editId="5DCEEBB2">
              <wp:simplePos x="0" y="0"/>
              <wp:positionH relativeFrom="column">
                <wp:posOffset>6295390</wp:posOffset>
              </wp:positionH>
              <wp:positionV relativeFrom="paragraph">
                <wp:posOffset>-449580</wp:posOffset>
              </wp:positionV>
              <wp:extent cx="431800" cy="1640205"/>
              <wp:effectExtent l="0" t="0" r="6350" b="0"/>
              <wp:wrapNone/>
              <wp:docPr id="81" name="Group 81"/>
              <wp:cNvGraphicFramePr/>
              <a:graphic xmlns:a="http://schemas.openxmlformats.org/drawingml/2006/main">
                <a:graphicData uri="http://schemas.microsoft.com/office/word/2010/wordprocessingGroup">
                  <wpg:wgp>
                    <wpg:cNvGrpSpPr/>
                    <wpg:grpSpPr>
                      <a:xfrm>
                        <a:off x="0" y="0"/>
                        <a:ext cx="431800" cy="1640205"/>
                        <a:chOff x="0" y="0"/>
                        <a:chExt cx="431800" cy="1640428"/>
                      </a:xfrm>
                      <a:solidFill>
                        <a:schemeClr val="accent4">
                          <a:lumMod val="50000"/>
                        </a:schemeClr>
                      </a:solidFill>
                    </wpg:grpSpPr>
                    <wps:wsp>
                      <wps:cNvPr id="82" name="Rectangle 82"/>
                      <wps:cNvSpPr/>
                      <wps:spPr>
                        <a:xfrm>
                          <a:off x="0" y="0"/>
                          <a:ext cx="431800" cy="143954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63391C"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2</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3" name="Pie 83"/>
                      <wps:cNvSpPr/>
                      <wps:spPr>
                        <a:xfrm>
                          <a:off x="0" y="1208628"/>
                          <a:ext cx="431800" cy="431800"/>
                        </a:xfrm>
                        <a:prstGeom prst="pie">
                          <a:avLst>
                            <a:gd name="adj1" fmla="val 16186"/>
                            <a:gd name="adj2" fmla="val 1077484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81" o:spid="_x0000_s1180" style="position:absolute;left:0;text-align:left;margin-left:495.7pt;margin-top:-35.4pt;width:34pt;height:129.15pt;z-index:251669504;mso-position-horizontal-relative:text;mso-position-vertical-relative:text;mso-height-relative:margin" coordsize="4318,16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">
              <v:rect id="Rectangle 82" o:spid="_x0000_s1181" style="position:absolute;width:4318;height:14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P3MUA&#10;AADbAAAADwAAAGRycy9kb3ducmV2LnhtbESPQWsCMRSE70L/Q3iF3txspRZdjSKWQqEqdOvB43Pz&#10;utl287JNUt3++0YoeBxm5htmvuxtK07kQ+NYwX2WgyCunG64VrB/fx5OQISIrLF1TAp+KcBycTOY&#10;Y6Hdmd/oVMZaJAiHAhWYGLtCylAZshgy1xEn78N5izFJX0vt8ZzgtpWjPH+UFhtOCwY7Whuqvsof&#10;q+C4GWu9+/5E08vt6/Ew9U8PpVfq7rZfzUBE6uM1/N9+0QomI7h8S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RQ/cxQAAANsAAAAPAAAAAAAAAAAAAAAAAJgCAABkcnMv&#10;ZG93bnJldi54bWxQSwUGAAAAAAQABAD1AAAAigMAAAAA&#10;" filled="f" stroked="f" strokeweight="2pt">
                <v:textbox style="layout-flow:vertical;mso-layout-flow-alt:bottom-to-top">
                  <w:txbxContent>
                    <w:p w14:paraId="5F63391C" w14:textId="77777777" w:rsidR="002B125A" w:rsidRPr="002B2144" w:rsidRDefault="002B125A" w:rsidP="00AD136E">
                      <w:pPr>
                        <w:ind w:right="454"/>
                        <w:jc w:val="center"/>
                        <w:rPr>
                          <w:rFonts w:ascii="Arial" w:hAnsi="Arial" w:cs="Arial"/>
                          <w:b/>
                          <w:sz w:val="32"/>
                          <w:szCs w:val="32"/>
                        </w:rPr>
                      </w:pPr>
                      <w:r>
                        <w:rPr>
                          <w:rFonts w:ascii="Arial" w:hAnsi="Arial" w:cs="Arial"/>
                          <w:b/>
                          <w:color w:val="FFFFFF" w:themeColor="background1"/>
                          <w:sz w:val="32"/>
                          <w:szCs w:val="32"/>
                        </w:rPr>
                        <w:t>Unit</w:t>
                      </w:r>
                      <w:r w:rsidRPr="002B2144">
                        <w:rPr>
                          <w:rFonts w:ascii="Arial" w:hAnsi="Arial" w:cs="Arial"/>
                          <w:b/>
                          <w:color w:val="FFFFFF" w:themeColor="background1"/>
                          <w:sz w:val="32"/>
                          <w:szCs w:val="32"/>
                        </w:rPr>
                        <w:t xml:space="preserve"> </w:t>
                      </w:r>
                      <w:r>
                        <w:rPr>
                          <w:rFonts w:ascii="Arial" w:hAnsi="Arial" w:cs="Arial"/>
                          <w:b/>
                          <w:color w:val="FFFFFF" w:themeColor="background1"/>
                          <w:sz w:val="32"/>
                          <w:szCs w:val="32"/>
                        </w:rPr>
                        <w:t>2</w:t>
                      </w:r>
                    </w:p>
                  </w:txbxContent>
                </v:textbox>
              </v:rect>
              <v:shape id="Pie 83" o:spid="_x0000_s1182" style="position:absolute;top:12086;width:4318;height:4318;visibility:visible;mso-wrap-style:square;v-text-anchor:middle" coordsize="43180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2w1cIA&#10;AADbAAAADwAAAGRycy9kb3ducmV2LnhtbESPQYvCMBSE74L/ITzBm6bdgmg1irgKnly2CuLt0Tzb&#10;YvNSmli7/34jLOxxmJlvmNWmN7XoqHWVZQXxNAJBnFtdcaHgcj5M5iCcR9ZYWyYFP+Rgsx4OVphq&#10;++Jv6jJfiABhl6KC0vsmldLlJRl0U9sQB+9uW4M+yLaQusVXgJtafkTRTBqsOCyU2NCupPyRPY2C&#10;7HG4JZ+nvaM4ibXprrj4sjOlxqN+uwThqff/4b/2USuYJ/D+En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bDVwgAAANsAAAAPAAAAAAAAAAAAAAAAAJgCAABkcnMvZG93&#10;bnJldi54bWxQSwUGAAAAAAQABAD1AAAAhwMAAAAA&#10;" path="m431798,216917v-559,118730,-96884,214728,-215616,214883c97451,431955,875,336209,6,217480r215894,-1580l431798,216917xe" filled="f" stroked="f" strokeweight="2pt">
                <v:path arrowok="t" o:connecttype="custom" o:connectlocs="431798,216917;216182,431800;6,217480;215900,215900;431798,216917" o:connectangles="0,0,0,0,0"/>
              </v:shape>
            </v:group>
          </w:pict>
        </mc:Fallback>
      </mc:AlternateContent>
    </w:r>
    <w:r>
      <w:rPr>
        <w:rFonts w:ascii="SassoonPrimaryInfant" w:hAnsi="SassoonPrimaryInfant" w:cs="Arial"/>
        <w:color w:val="auto"/>
        <w:sz w:val="28"/>
      </w:rPr>
      <w:t xml:space="preserve"> </w:t>
    </w:r>
    <w:r w:rsidRPr="006971F9">
      <w:rPr>
        <w:rFonts w:ascii="SassoonPrimaryInfant" w:hAnsi="SassoonPrimaryInfant" w:cs="Arial"/>
        <w:i/>
        <w:color w:val="auto"/>
        <w:sz w:val="28"/>
      </w:rPr>
      <w:t>The Wonderful Wizard of Oz</w:t>
    </w:r>
    <w:r>
      <w:rPr>
        <w:rFonts w:ascii="SassoonPrimaryInfant" w:hAnsi="SassoonPrimaryInfant" w:cs="Arial"/>
        <w:color w:val="auto"/>
        <w:sz w:val="28"/>
      </w:rPr>
      <w:t xml:space="preserve"> by Frank L. Baum</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C4975"/>
    <w:multiLevelType w:val="hybridMultilevel"/>
    <w:tmpl w:val="7DF8E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15559EE"/>
    <w:multiLevelType w:val="hybridMultilevel"/>
    <w:tmpl w:val="83EC744C"/>
    <w:lvl w:ilvl="0" w:tplc="27E6F0D4">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2632CA5"/>
    <w:multiLevelType w:val="hybridMultilevel"/>
    <w:tmpl w:val="479C79AA"/>
    <w:lvl w:ilvl="0" w:tplc="DD360050">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65B7D85"/>
    <w:multiLevelType w:val="hybridMultilevel"/>
    <w:tmpl w:val="A4889866"/>
    <w:lvl w:ilvl="0" w:tplc="F4806384">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nsid w:val="08293415"/>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86F3976"/>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A8A6FAB"/>
    <w:multiLevelType w:val="hybridMultilevel"/>
    <w:tmpl w:val="6AE0B028"/>
    <w:lvl w:ilvl="0" w:tplc="59B29A8C">
      <w:start w:val="1"/>
      <w:numFmt w:val="decimal"/>
      <w:lvlText w:val="%1."/>
      <w:lvlJc w:val="left"/>
      <w:pPr>
        <w:ind w:left="1440" w:hanging="360"/>
      </w:pPr>
      <w:rPr>
        <w:b/>
        <w:color w:val="269398" w:themeColor="accent1" w:themeTint="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nsid w:val="12DE0E2F"/>
    <w:multiLevelType w:val="hybridMultilevel"/>
    <w:tmpl w:val="A0AA196C"/>
    <w:lvl w:ilvl="0" w:tplc="AAC48B32">
      <w:start w:val="1"/>
      <w:numFmt w:val="lowerLetter"/>
      <w:lvlText w:val="%1."/>
      <w:lvlJc w:val="left"/>
      <w:pPr>
        <w:ind w:left="1080" w:hanging="360"/>
      </w:pPr>
      <w:rPr>
        <w:rFonts w:hint="default"/>
        <w:b/>
        <w:i w:val="0"/>
        <w:color w:val="269398" w:themeColor="accent1" w:themeTint="BF"/>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145366B7"/>
    <w:multiLevelType w:val="hybridMultilevel"/>
    <w:tmpl w:val="A9DA8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6C1106F"/>
    <w:multiLevelType w:val="hybridMultilevel"/>
    <w:tmpl w:val="07188D00"/>
    <w:lvl w:ilvl="0" w:tplc="CF84A02E">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
    <w:nsid w:val="19DF2A14"/>
    <w:multiLevelType w:val="hybridMultilevel"/>
    <w:tmpl w:val="AE40795A"/>
    <w:lvl w:ilvl="0" w:tplc="DC9CC53E">
      <w:start w:val="1"/>
      <w:numFmt w:val="lowerLetter"/>
      <w:lvlText w:val="%1."/>
      <w:lvlJc w:val="left"/>
      <w:pPr>
        <w:ind w:left="360" w:hanging="360"/>
      </w:pPr>
      <w:rPr>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nsid w:val="1A456DC4"/>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1CDE32D3"/>
    <w:multiLevelType w:val="hybridMultilevel"/>
    <w:tmpl w:val="CAA49FEA"/>
    <w:lvl w:ilvl="0" w:tplc="1FDCC68C">
      <w:start w:val="1"/>
      <w:numFmt w:val="bullet"/>
      <w:pStyle w:val="BulletP1"/>
      <w:lvlText w:val=""/>
      <w:lvlJc w:val="left"/>
      <w:pPr>
        <w:ind w:left="928" w:hanging="360"/>
      </w:pPr>
      <w:rPr>
        <w:rFonts w:ascii="Symbol" w:hAnsi="Symbol" w:hint="default"/>
        <w:color w:val="auto"/>
        <w:sz w:val="24"/>
        <w:szCs w:val="24"/>
      </w:rPr>
    </w:lvl>
    <w:lvl w:ilvl="1" w:tplc="5B3A3416">
      <w:start w:val="1"/>
      <w:numFmt w:val="bullet"/>
      <w:pStyle w:val="01subbullets"/>
      <w:lvlText w:val=""/>
      <w:lvlJc w:val="left"/>
      <w:pPr>
        <w:ind w:left="1440" w:hanging="360"/>
      </w:pPr>
      <w:rPr>
        <w:rFonts w:ascii="Symbol" w:hAnsi="Symbol" w:hint="default"/>
        <w:color w:val="B42F06" w:themeColor="accent2" w:themeShade="BF"/>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DFE5441"/>
    <w:multiLevelType w:val="hybridMultilevel"/>
    <w:tmpl w:val="9A8A3952"/>
    <w:lvl w:ilvl="0" w:tplc="92763DA2">
      <w:start w:val="2"/>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6746DFE"/>
    <w:multiLevelType w:val="hybridMultilevel"/>
    <w:tmpl w:val="53E627EA"/>
    <w:lvl w:ilvl="0" w:tplc="94306814">
      <w:start w:val="1"/>
      <w:numFmt w:val="decimal"/>
      <w:lvlText w:val="%1."/>
      <w:lvlJc w:val="left"/>
      <w:pPr>
        <w:ind w:left="720" w:hanging="360"/>
      </w:pPr>
      <w:rPr>
        <w:rFonts w:hint="default"/>
        <w:b/>
        <w:color w:val="B42F06" w:themeColor="accent2" w:themeShade="BF"/>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269E3FB1"/>
    <w:multiLevelType w:val="hybridMultilevel"/>
    <w:tmpl w:val="45CADA48"/>
    <w:lvl w:ilvl="0" w:tplc="8C8ECC62">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nsid w:val="30CF22DE"/>
    <w:multiLevelType w:val="hybridMultilevel"/>
    <w:tmpl w:val="A52E5156"/>
    <w:lvl w:ilvl="0" w:tplc="C06A1F82">
      <w:start w:val="1"/>
      <w:numFmt w:val="decimal"/>
      <w:lvlText w:val="%1."/>
      <w:lvlJc w:val="left"/>
      <w:pPr>
        <w:ind w:left="720" w:hanging="360"/>
      </w:pPr>
      <w:rPr>
        <w:rFonts w:ascii="SassoonPrimaryInfant" w:eastAsia="Trebuchet MS" w:hAnsi="SassoonPrimaryInfant" w:cs="Times New Roman" w:hint="default"/>
        <w:b/>
        <w:color w:val="B42F06" w:themeColor="accent2" w:themeShade="BF"/>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26C2046"/>
    <w:multiLevelType w:val="hybridMultilevel"/>
    <w:tmpl w:val="7CB0D0D2"/>
    <w:lvl w:ilvl="0" w:tplc="B6BA6ECE">
      <w:start w:val="1"/>
      <w:numFmt w:val="decimal"/>
      <w:lvlText w:val="%1."/>
      <w:lvlJc w:val="left"/>
      <w:pPr>
        <w:ind w:left="720" w:hanging="360"/>
      </w:pPr>
      <w:rPr>
        <w:rFonts w:hint="default"/>
        <w:b/>
        <w:i w:val="0"/>
        <w:color w:val="781F04" w:themeColor="accent2" w:themeShade="8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A9A6616"/>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4901463"/>
    <w:multiLevelType w:val="hybridMultilevel"/>
    <w:tmpl w:val="B3A417C2"/>
    <w:lvl w:ilvl="0" w:tplc="C916F38A">
      <w:start w:val="1"/>
      <w:numFmt w:val="decimal"/>
      <w:lvlText w:val="%1."/>
      <w:lvlJc w:val="left"/>
      <w:pPr>
        <w:ind w:left="720" w:hanging="360"/>
      </w:pPr>
      <w:rPr>
        <w:rFonts w:hint="default"/>
        <w:b/>
        <w:color w:val="B42F06" w:themeColor="accent2" w:themeShade="BF"/>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4A990E56"/>
    <w:multiLevelType w:val="hybridMultilevel"/>
    <w:tmpl w:val="4940790E"/>
    <w:lvl w:ilvl="0" w:tplc="7FC401B4">
      <w:start w:val="3"/>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D2F380B"/>
    <w:multiLevelType w:val="hybridMultilevel"/>
    <w:tmpl w:val="5498D2FA"/>
    <w:lvl w:ilvl="0" w:tplc="402A16AE">
      <w:start w:val="1"/>
      <w:numFmt w:val="decimal"/>
      <w:lvlText w:val="%1."/>
      <w:lvlJc w:val="left"/>
      <w:pPr>
        <w:ind w:left="1637" w:hanging="360"/>
      </w:pPr>
      <w:rPr>
        <w:b/>
        <w:color w:val="269398" w:themeColor="accent1" w:themeTint="BF"/>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22">
    <w:nsid w:val="562507C3"/>
    <w:multiLevelType w:val="hybridMultilevel"/>
    <w:tmpl w:val="8E8C2978"/>
    <w:lvl w:ilvl="0" w:tplc="3892B106">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7CD20B3"/>
    <w:multiLevelType w:val="hybridMultilevel"/>
    <w:tmpl w:val="CC125E8A"/>
    <w:lvl w:ilvl="0" w:tplc="DC9CC53E">
      <w:start w:val="1"/>
      <w:numFmt w:val="lowerLetter"/>
      <w:lvlText w:val="%1."/>
      <w:lvlJc w:val="left"/>
      <w:pPr>
        <w:ind w:left="360" w:hanging="360"/>
      </w:pPr>
      <w:rPr>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5B6A3F3D"/>
    <w:multiLevelType w:val="hybridMultilevel"/>
    <w:tmpl w:val="AE40795A"/>
    <w:lvl w:ilvl="0" w:tplc="DC9CC53E">
      <w:start w:val="1"/>
      <w:numFmt w:val="lowerLetter"/>
      <w:lvlText w:val="%1."/>
      <w:lvlJc w:val="left"/>
      <w:pPr>
        <w:ind w:left="360" w:hanging="360"/>
      </w:pPr>
      <w:rPr>
        <w:b/>
        <w:i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5CAC6F47"/>
    <w:multiLevelType w:val="hybridMultilevel"/>
    <w:tmpl w:val="9A8A3952"/>
    <w:lvl w:ilvl="0" w:tplc="92763DA2">
      <w:start w:val="2"/>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5E676FEE"/>
    <w:multiLevelType w:val="hybridMultilevel"/>
    <w:tmpl w:val="97087FF2"/>
    <w:lvl w:ilvl="0" w:tplc="E20EDA3C">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
    <w:nsid w:val="632C4A14"/>
    <w:multiLevelType w:val="hybridMultilevel"/>
    <w:tmpl w:val="4940790E"/>
    <w:lvl w:ilvl="0" w:tplc="7FC401B4">
      <w:start w:val="3"/>
      <w:numFmt w:val="lowerLetter"/>
      <w:lvlText w:val="%1."/>
      <w:lvlJc w:val="left"/>
      <w:pPr>
        <w:ind w:left="360" w:hanging="360"/>
      </w:pPr>
      <w:rPr>
        <w:rFonts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64130431"/>
    <w:multiLevelType w:val="hybridMultilevel"/>
    <w:tmpl w:val="D888539A"/>
    <w:lvl w:ilvl="0" w:tplc="C4B04354">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
    <w:nsid w:val="6A580029"/>
    <w:multiLevelType w:val="hybridMultilevel"/>
    <w:tmpl w:val="931C2B4A"/>
    <w:lvl w:ilvl="0" w:tplc="1C6A7498">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nsid w:val="6C0A1C59"/>
    <w:multiLevelType w:val="hybridMultilevel"/>
    <w:tmpl w:val="FA20260A"/>
    <w:lvl w:ilvl="0" w:tplc="C856464E">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CD62826"/>
    <w:multiLevelType w:val="hybridMultilevel"/>
    <w:tmpl w:val="01AA2A8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6CF82231"/>
    <w:multiLevelType w:val="hybridMultilevel"/>
    <w:tmpl w:val="33385BF2"/>
    <w:lvl w:ilvl="0" w:tplc="3AA08822">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75BE4AE9"/>
    <w:multiLevelType w:val="hybridMultilevel"/>
    <w:tmpl w:val="C914A394"/>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75FD29A8"/>
    <w:multiLevelType w:val="hybridMultilevel"/>
    <w:tmpl w:val="9992E22C"/>
    <w:lvl w:ilvl="0" w:tplc="4B546D2C">
      <w:start w:val="1"/>
      <w:numFmt w:val="decimal"/>
      <w:lvlText w:val="%1."/>
      <w:lvlJc w:val="left"/>
      <w:pPr>
        <w:ind w:left="1440" w:hanging="360"/>
      </w:pPr>
      <w:rPr>
        <w:b/>
        <w:color w:val="B42F06" w:themeColor="accent2" w:themeShade="BF"/>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5">
    <w:nsid w:val="783012BF"/>
    <w:multiLevelType w:val="hybridMultilevel"/>
    <w:tmpl w:val="F40C222A"/>
    <w:lvl w:ilvl="0" w:tplc="EF541C92">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7BD55CF9"/>
    <w:multiLevelType w:val="hybridMultilevel"/>
    <w:tmpl w:val="889A0030"/>
    <w:lvl w:ilvl="0" w:tplc="6C2EA1DC">
      <w:start w:val="1"/>
      <w:numFmt w:val="decimal"/>
      <w:lvlText w:val="%1."/>
      <w:lvlJc w:val="left"/>
      <w:pPr>
        <w:ind w:left="720" w:hanging="360"/>
      </w:pPr>
      <w:rPr>
        <w:rFonts w:hint="default"/>
        <w:b/>
        <w:i w:val="0"/>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DBE3AE5"/>
    <w:multiLevelType w:val="hybridMultilevel"/>
    <w:tmpl w:val="0B344828"/>
    <w:lvl w:ilvl="0" w:tplc="A1EEC9BE">
      <w:start w:val="1"/>
      <w:numFmt w:val="decimal"/>
      <w:lvlText w:val="%1."/>
      <w:lvlJc w:val="left"/>
      <w:pPr>
        <w:ind w:left="720" w:hanging="360"/>
      </w:pPr>
      <w:rPr>
        <w:rFonts w:hint="default"/>
        <w:b/>
        <w:color w:val="B42F06" w:themeColor="accent2"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36"/>
  </w:num>
  <w:num w:numId="3">
    <w:abstractNumId w:val="26"/>
  </w:num>
  <w:num w:numId="4">
    <w:abstractNumId w:val="34"/>
  </w:num>
  <w:num w:numId="5">
    <w:abstractNumId w:val="24"/>
  </w:num>
  <w:num w:numId="6">
    <w:abstractNumId w:val="16"/>
  </w:num>
  <w:num w:numId="7">
    <w:abstractNumId w:val="2"/>
  </w:num>
  <w:num w:numId="8">
    <w:abstractNumId w:val="37"/>
  </w:num>
  <w:num w:numId="9">
    <w:abstractNumId w:val="19"/>
  </w:num>
  <w:num w:numId="10">
    <w:abstractNumId w:val="18"/>
  </w:num>
  <w:num w:numId="11">
    <w:abstractNumId w:val="29"/>
  </w:num>
  <w:num w:numId="12">
    <w:abstractNumId w:val="6"/>
  </w:num>
  <w:num w:numId="13">
    <w:abstractNumId w:val="17"/>
  </w:num>
  <w:num w:numId="14">
    <w:abstractNumId w:val="28"/>
  </w:num>
  <w:num w:numId="15">
    <w:abstractNumId w:val="22"/>
  </w:num>
  <w:num w:numId="16">
    <w:abstractNumId w:val="32"/>
  </w:num>
  <w:num w:numId="17">
    <w:abstractNumId w:val="25"/>
  </w:num>
  <w:num w:numId="18">
    <w:abstractNumId w:val="27"/>
  </w:num>
  <w:num w:numId="19">
    <w:abstractNumId w:val="10"/>
  </w:num>
  <w:num w:numId="20">
    <w:abstractNumId w:val="20"/>
  </w:num>
  <w:num w:numId="21">
    <w:abstractNumId w:val="13"/>
  </w:num>
  <w:num w:numId="22">
    <w:abstractNumId w:val="14"/>
  </w:num>
  <w:num w:numId="23">
    <w:abstractNumId w:val="11"/>
  </w:num>
  <w:num w:numId="24">
    <w:abstractNumId w:val="3"/>
  </w:num>
  <w:num w:numId="25">
    <w:abstractNumId w:val="15"/>
  </w:num>
  <w:num w:numId="26">
    <w:abstractNumId w:val="33"/>
  </w:num>
  <w:num w:numId="27">
    <w:abstractNumId w:val="35"/>
  </w:num>
  <w:num w:numId="28">
    <w:abstractNumId w:val="1"/>
  </w:num>
  <w:num w:numId="29">
    <w:abstractNumId w:val="30"/>
  </w:num>
  <w:num w:numId="30">
    <w:abstractNumId w:val="7"/>
  </w:num>
  <w:num w:numId="31">
    <w:abstractNumId w:val="31"/>
  </w:num>
  <w:num w:numId="32">
    <w:abstractNumId w:val="5"/>
  </w:num>
  <w:num w:numId="33">
    <w:abstractNumId w:val="9"/>
  </w:num>
  <w:num w:numId="34">
    <w:abstractNumId w:val="21"/>
  </w:num>
  <w:num w:numId="35">
    <w:abstractNumId w:val="23"/>
  </w:num>
  <w:num w:numId="36">
    <w:abstractNumId w:val="8"/>
  </w:num>
  <w:num w:numId="37">
    <w:abstractNumId w:val="0"/>
  </w:num>
  <w:num w:numId="38">
    <w:abstractNumId w:val="4"/>
  </w:num>
  <w:num w:numId="39">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591F"/>
    <w:rsid w:val="000101C2"/>
    <w:rsid w:val="00014427"/>
    <w:rsid w:val="00042B0D"/>
    <w:rsid w:val="00055C45"/>
    <w:rsid w:val="00057BF2"/>
    <w:rsid w:val="000653A4"/>
    <w:rsid w:val="0007045F"/>
    <w:rsid w:val="00074418"/>
    <w:rsid w:val="00081776"/>
    <w:rsid w:val="0009769E"/>
    <w:rsid w:val="000C150E"/>
    <w:rsid w:val="000C4AD6"/>
    <w:rsid w:val="000C711F"/>
    <w:rsid w:val="000D6ED7"/>
    <w:rsid w:val="000E18EA"/>
    <w:rsid w:val="000E1FCC"/>
    <w:rsid w:val="000F18BD"/>
    <w:rsid w:val="000F214A"/>
    <w:rsid w:val="000F39B5"/>
    <w:rsid w:val="000F5403"/>
    <w:rsid w:val="00100E4A"/>
    <w:rsid w:val="00103CF7"/>
    <w:rsid w:val="00120E0C"/>
    <w:rsid w:val="001215F8"/>
    <w:rsid w:val="00121BBE"/>
    <w:rsid w:val="00122976"/>
    <w:rsid w:val="001374F6"/>
    <w:rsid w:val="00141D83"/>
    <w:rsid w:val="001456B6"/>
    <w:rsid w:val="001731C7"/>
    <w:rsid w:val="001874A9"/>
    <w:rsid w:val="0019502E"/>
    <w:rsid w:val="001A5E8C"/>
    <w:rsid w:val="001B7516"/>
    <w:rsid w:val="002078C1"/>
    <w:rsid w:val="00230B53"/>
    <w:rsid w:val="00237B89"/>
    <w:rsid w:val="00242D33"/>
    <w:rsid w:val="002560F9"/>
    <w:rsid w:val="00256C45"/>
    <w:rsid w:val="00257A3C"/>
    <w:rsid w:val="00264C53"/>
    <w:rsid w:val="00270BFA"/>
    <w:rsid w:val="00275FBD"/>
    <w:rsid w:val="00282C9D"/>
    <w:rsid w:val="00292D23"/>
    <w:rsid w:val="002941D0"/>
    <w:rsid w:val="002A018D"/>
    <w:rsid w:val="002A2721"/>
    <w:rsid w:val="002A37AE"/>
    <w:rsid w:val="002A5844"/>
    <w:rsid w:val="002A6B4E"/>
    <w:rsid w:val="002B125A"/>
    <w:rsid w:val="002B1C48"/>
    <w:rsid w:val="002B43DF"/>
    <w:rsid w:val="002C33B6"/>
    <w:rsid w:val="002D338F"/>
    <w:rsid w:val="002D63EB"/>
    <w:rsid w:val="002D7616"/>
    <w:rsid w:val="002E0379"/>
    <w:rsid w:val="002E481F"/>
    <w:rsid w:val="00304C50"/>
    <w:rsid w:val="00312F47"/>
    <w:rsid w:val="00313315"/>
    <w:rsid w:val="003216B9"/>
    <w:rsid w:val="00323C66"/>
    <w:rsid w:val="00330FF7"/>
    <w:rsid w:val="00332AD3"/>
    <w:rsid w:val="0033481C"/>
    <w:rsid w:val="003437AC"/>
    <w:rsid w:val="00345497"/>
    <w:rsid w:val="00346F87"/>
    <w:rsid w:val="00353458"/>
    <w:rsid w:val="003633FF"/>
    <w:rsid w:val="00370E8D"/>
    <w:rsid w:val="00391A80"/>
    <w:rsid w:val="00396BED"/>
    <w:rsid w:val="003A077E"/>
    <w:rsid w:val="003C7FB1"/>
    <w:rsid w:val="003D0681"/>
    <w:rsid w:val="003D541F"/>
    <w:rsid w:val="003F4ABF"/>
    <w:rsid w:val="00413FDD"/>
    <w:rsid w:val="00421451"/>
    <w:rsid w:val="004242C8"/>
    <w:rsid w:val="00432919"/>
    <w:rsid w:val="00433934"/>
    <w:rsid w:val="00446FCC"/>
    <w:rsid w:val="00460FC4"/>
    <w:rsid w:val="00470D61"/>
    <w:rsid w:val="00473640"/>
    <w:rsid w:val="00476FC8"/>
    <w:rsid w:val="00492533"/>
    <w:rsid w:val="004A04FE"/>
    <w:rsid w:val="004A2815"/>
    <w:rsid w:val="004A56D7"/>
    <w:rsid w:val="004B314B"/>
    <w:rsid w:val="004B4E2E"/>
    <w:rsid w:val="004C29F9"/>
    <w:rsid w:val="004D7C1A"/>
    <w:rsid w:val="004E70DB"/>
    <w:rsid w:val="004F1331"/>
    <w:rsid w:val="00502A92"/>
    <w:rsid w:val="00515263"/>
    <w:rsid w:val="00520594"/>
    <w:rsid w:val="00536956"/>
    <w:rsid w:val="0055175E"/>
    <w:rsid w:val="005615CE"/>
    <w:rsid w:val="005718DB"/>
    <w:rsid w:val="005751D8"/>
    <w:rsid w:val="00580BCB"/>
    <w:rsid w:val="005900C1"/>
    <w:rsid w:val="0059452D"/>
    <w:rsid w:val="00594E27"/>
    <w:rsid w:val="00596528"/>
    <w:rsid w:val="005A0E1A"/>
    <w:rsid w:val="005A260A"/>
    <w:rsid w:val="005E675E"/>
    <w:rsid w:val="005F10A3"/>
    <w:rsid w:val="005F4386"/>
    <w:rsid w:val="0060024A"/>
    <w:rsid w:val="00601841"/>
    <w:rsid w:val="00603C50"/>
    <w:rsid w:val="006111F9"/>
    <w:rsid w:val="006113DC"/>
    <w:rsid w:val="00612D70"/>
    <w:rsid w:val="006303D9"/>
    <w:rsid w:val="00636CF1"/>
    <w:rsid w:val="0064591F"/>
    <w:rsid w:val="006465DC"/>
    <w:rsid w:val="00652BE4"/>
    <w:rsid w:val="00654258"/>
    <w:rsid w:val="00654605"/>
    <w:rsid w:val="0066354F"/>
    <w:rsid w:val="0066523F"/>
    <w:rsid w:val="006652B0"/>
    <w:rsid w:val="006671A7"/>
    <w:rsid w:val="00683310"/>
    <w:rsid w:val="00686A3F"/>
    <w:rsid w:val="006971F9"/>
    <w:rsid w:val="006A30B4"/>
    <w:rsid w:val="006A7D62"/>
    <w:rsid w:val="006C16A2"/>
    <w:rsid w:val="006C22F9"/>
    <w:rsid w:val="006C48A0"/>
    <w:rsid w:val="006D2FA8"/>
    <w:rsid w:val="006E2617"/>
    <w:rsid w:val="006F78E2"/>
    <w:rsid w:val="006F7901"/>
    <w:rsid w:val="00712EE7"/>
    <w:rsid w:val="00715BA8"/>
    <w:rsid w:val="00727DBC"/>
    <w:rsid w:val="00734500"/>
    <w:rsid w:val="00741F8D"/>
    <w:rsid w:val="00757D69"/>
    <w:rsid w:val="00757EA6"/>
    <w:rsid w:val="007600AE"/>
    <w:rsid w:val="00760B75"/>
    <w:rsid w:val="00762FE4"/>
    <w:rsid w:val="00763464"/>
    <w:rsid w:val="0076516F"/>
    <w:rsid w:val="00776C0B"/>
    <w:rsid w:val="007816F2"/>
    <w:rsid w:val="007822EB"/>
    <w:rsid w:val="0078237D"/>
    <w:rsid w:val="00787162"/>
    <w:rsid w:val="00791DB8"/>
    <w:rsid w:val="007A7F97"/>
    <w:rsid w:val="007C33D7"/>
    <w:rsid w:val="007C3C0E"/>
    <w:rsid w:val="007E015B"/>
    <w:rsid w:val="007E1172"/>
    <w:rsid w:val="007F0B34"/>
    <w:rsid w:val="00816EF8"/>
    <w:rsid w:val="00843822"/>
    <w:rsid w:val="00844032"/>
    <w:rsid w:val="00847EB6"/>
    <w:rsid w:val="008614F5"/>
    <w:rsid w:val="00861E4D"/>
    <w:rsid w:val="00871D92"/>
    <w:rsid w:val="0088570A"/>
    <w:rsid w:val="008A40BD"/>
    <w:rsid w:val="008A7270"/>
    <w:rsid w:val="008B01E3"/>
    <w:rsid w:val="008D0CB0"/>
    <w:rsid w:val="008D22F6"/>
    <w:rsid w:val="008D6A4C"/>
    <w:rsid w:val="008E10F4"/>
    <w:rsid w:val="008F7EF4"/>
    <w:rsid w:val="00912CE3"/>
    <w:rsid w:val="00915190"/>
    <w:rsid w:val="00917CFC"/>
    <w:rsid w:val="009250CD"/>
    <w:rsid w:val="0093326E"/>
    <w:rsid w:val="00933A22"/>
    <w:rsid w:val="00934358"/>
    <w:rsid w:val="00937813"/>
    <w:rsid w:val="0096184A"/>
    <w:rsid w:val="0096310F"/>
    <w:rsid w:val="00965C7E"/>
    <w:rsid w:val="009732D1"/>
    <w:rsid w:val="00987434"/>
    <w:rsid w:val="00987F99"/>
    <w:rsid w:val="009941CE"/>
    <w:rsid w:val="009A0E60"/>
    <w:rsid w:val="009B72B1"/>
    <w:rsid w:val="009C47A1"/>
    <w:rsid w:val="009D0637"/>
    <w:rsid w:val="009D4078"/>
    <w:rsid w:val="009D458E"/>
    <w:rsid w:val="009D4C03"/>
    <w:rsid w:val="009D755C"/>
    <w:rsid w:val="009D7F0A"/>
    <w:rsid w:val="009E44CF"/>
    <w:rsid w:val="009E6E1A"/>
    <w:rsid w:val="009F00F7"/>
    <w:rsid w:val="009F13E5"/>
    <w:rsid w:val="009F5BCC"/>
    <w:rsid w:val="009F77D6"/>
    <w:rsid w:val="00A06B39"/>
    <w:rsid w:val="00A11686"/>
    <w:rsid w:val="00A12EA1"/>
    <w:rsid w:val="00A20FDD"/>
    <w:rsid w:val="00A30196"/>
    <w:rsid w:val="00A36738"/>
    <w:rsid w:val="00A376E0"/>
    <w:rsid w:val="00A64C11"/>
    <w:rsid w:val="00A733F0"/>
    <w:rsid w:val="00A74655"/>
    <w:rsid w:val="00A816DC"/>
    <w:rsid w:val="00A81F1A"/>
    <w:rsid w:val="00A874AF"/>
    <w:rsid w:val="00A97450"/>
    <w:rsid w:val="00AB5045"/>
    <w:rsid w:val="00AB5B60"/>
    <w:rsid w:val="00AC1520"/>
    <w:rsid w:val="00AC37E9"/>
    <w:rsid w:val="00AC45F2"/>
    <w:rsid w:val="00AD0F67"/>
    <w:rsid w:val="00AD136E"/>
    <w:rsid w:val="00AD3D77"/>
    <w:rsid w:val="00AD66C1"/>
    <w:rsid w:val="00AE66E0"/>
    <w:rsid w:val="00AF00DD"/>
    <w:rsid w:val="00B04241"/>
    <w:rsid w:val="00B11386"/>
    <w:rsid w:val="00B131AD"/>
    <w:rsid w:val="00B15F47"/>
    <w:rsid w:val="00B167D7"/>
    <w:rsid w:val="00B22D35"/>
    <w:rsid w:val="00B4062B"/>
    <w:rsid w:val="00B4333B"/>
    <w:rsid w:val="00B43392"/>
    <w:rsid w:val="00B43FD6"/>
    <w:rsid w:val="00B527B5"/>
    <w:rsid w:val="00B55A21"/>
    <w:rsid w:val="00B57BD5"/>
    <w:rsid w:val="00B57DBA"/>
    <w:rsid w:val="00B63046"/>
    <w:rsid w:val="00B7694A"/>
    <w:rsid w:val="00B76C1C"/>
    <w:rsid w:val="00B774C2"/>
    <w:rsid w:val="00B81FFA"/>
    <w:rsid w:val="00B824AE"/>
    <w:rsid w:val="00B9559D"/>
    <w:rsid w:val="00BA35E4"/>
    <w:rsid w:val="00BB0DF4"/>
    <w:rsid w:val="00BB1C07"/>
    <w:rsid w:val="00BB569B"/>
    <w:rsid w:val="00BC7EC4"/>
    <w:rsid w:val="00BD0956"/>
    <w:rsid w:val="00BE47E0"/>
    <w:rsid w:val="00BE5B48"/>
    <w:rsid w:val="00BF3A64"/>
    <w:rsid w:val="00BF3FCE"/>
    <w:rsid w:val="00BF7E37"/>
    <w:rsid w:val="00C047EA"/>
    <w:rsid w:val="00C1083B"/>
    <w:rsid w:val="00C31CB9"/>
    <w:rsid w:val="00C379E6"/>
    <w:rsid w:val="00C43472"/>
    <w:rsid w:val="00C61B38"/>
    <w:rsid w:val="00C6204F"/>
    <w:rsid w:val="00C67C19"/>
    <w:rsid w:val="00C723F7"/>
    <w:rsid w:val="00C74BB7"/>
    <w:rsid w:val="00C91D35"/>
    <w:rsid w:val="00C9312D"/>
    <w:rsid w:val="00C95D02"/>
    <w:rsid w:val="00C97301"/>
    <w:rsid w:val="00CA6165"/>
    <w:rsid w:val="00CB39B0"/>
    <w:rsid w:val="00CB5AB8"/>
    <w:rsid w:val="00CC402E"/>
    <w:rsid w:val="00CE03B2"/>
    <w:rsid w:val="00CE7ED4"/>
    <w:rsid w:val="00D0278C"/>
    <w:rsid w:val="00D12A97"/>
    <w:rsid w:val="00D1312E"/>
    <w:rsid w:val="00D139CE"/>
    <w:rsid w:val="00D27AE6"/>
    <w:rsid w:val="00D3077A"/>
    <w:rsid w:val="00D333DE"/>
    <w:rsid w:val="00D4693F"/>
    <w:rsid w:val="00D50C4F"/>
    <w:rsid w:val="00D550A4"/>
    <w:rsid w:val="00D57DA6"/>
    <w:rsid w:val="00D624B7"/>
    <w:rsid w:val="00D672CC"/>
    <w:rsid w:val="00D708FA"/>
    <w:rsid w:val="00D82A2A"/>
    <w:rsid w:val="00D96122"/>
    <w:rsid w:val="00DA200B"/>
    <w:rsid w:val="00DA3369"/>
    <w:rsid w:val="00DB7B8E"/>
    <w:rsid w:val="00DC51EB"/>
    <w:rsid w:val="00DD2F04"/>
    <w:rsid w:val="00DD63AC"/>
    <w:rsid w:val="00DF4924"/>
    <w:rsid w:val="00E1287A"/>
    <w:rsid w:val="00E13A52"/>
    <w:rsid w:val="00E153C0"/>
    <w:rsid w:val="00E35112"/>
    <w:rsid w:val="00E37DF6"/>
    <w:rsid w:val="00E53FB7"/>
    <w:rsid w:val="00E61F4F"/>
    <w:rsid w:val="00E61FF3"/>
    <w:rsid w:val="00E82E93"/>
    <w:rsid w:val="00E90B9D"/>
    <w:rsid w:val="00E91530"/>
    <w:rsid w:val="00E96768"/>
    <w:rsid w:val="00EA6AFD"/>
    <w:rsid w:val="00EC126C"/>
    <w:rsid w:val="00EC47EA"/>
    <w:rsid w:val="00EC735D"/>
    <w:rsid w:val="00EE4630"/>
    <w:rsid w:val="00EE6D17"/>
    <w:rsid w:val="00F0558C"/>
    <w:rsid w:val="00F100E7"/>
    <w:rsid w:val="00F201E4"/>
    <w:rsid w:val="00F24ADD"/>
    <w:rsid w:val="00F312A1"/>
    <w:rsid w:val="00F36528"/>
    <w:rsid w:val="00F449A8"/>
    <w:rsid w:val="00F56947"/>
    <w:rsid w:val="00F609F0"/>
    <w:rsid w:val="00F65C7E"/>
    <w:rsid w:val="00F6680B"/>
    <w:rsid w:val="00F67F69"/>
    <w:rsid w:val="00FB0489"/>
    <w:rsid w:val="00FB0D25"/>
    <w:rsid w:val="00FC0CE2"/>
    <w:rsid w:val="00FD69E8"/>
    <w:rsid w:val="00FE2049"/>
    <w:rsid w:val="00FE2E8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8EF39C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rebuchet MS" w:eastAsia="Trebuchet MS" w:hAnsi="Trebuchet MS" w:cs="Times New Roman"/>
        <w:lang w:val="en-GB" w:eastAsia="en-GB"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4591F"/>
    <w:pPr>
      <w:spacing w:line="276" w:lineRule="auto"/>
    </w:pPr>
    <w:rPr>
      <w:color w:val="000000"/>
      <w:sz w:val="22"/>
      <w:szCs w:val="28"/>
      <w:lang w:eastAsia="en-US"/>
    </w:rPr>
  </w:style>
  <w:style w:type="paragraph" w:styleId="Heading1">
    <w:name w:val="heading 1"/>
    <w:basedOn w:val="Normal"/>
    <w:next w:val="Normal"/>
    <w:link w:val="Heading1Char"/>
    <w:uiPriority w:val="9"/>
    <w:qFormat/>
    <w:rsid w:val="00787162"/>
    <w:pPr>
      <w:keepNext/>
      <w:spacing w:after="240"/>
      <w:outlineLvl w:val="0"/>
    </w:pPr>
    <w:rPr>
      <w:rFonts w:eastAsia="Times New Roman"/>
      <w:bCs/>
      <w:kern w:val="32"/>
      <w:sz w:val="28"/>
      <w:szCs w:val="32"/>
    </w:rPr>
  </w:style>
  <w:style w:type="paragraph" w:styleId="Heading3">
    <w:name w:val="heading 3"/>
    <w:basedOn w:val="Normal"/>
    <w:next w:val="Normal"/>
    <w:link w:val="Heading3Char"/>
    <w:uiPriority w:val="9"/>
    <w:semiHidden/>
    <w:unhideWhenUsed/>
    <w:qFormat/>
    <w:rsid w:val="0064591F"/>
    <w:pPr>
      <w:keepNext/>
      <w:keepLines/>
      <w:spacing w:before="200"/>
      <w:outlineLvl w:val="2"/>
    </w:pPr>
    <w:rPr>
      <w:rFonts w:asciiTheme="majorHAnsi" w:eastAsiaTheme="majorEastAsia" w:hAnsiTheme="majorHAnsi" w:cstheme="majorBidi"/>
      <w:b/>
      <w:bCs/>
      <w:color w:val="114143"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achitnormal">
    <w:name w:val="Teachit normal"/>
    <w:basedOn w:val="Normal"/>
    <w:link w:val="TeachitnormalChar"/>
    <w:qFormat/>
    <w:rsid w:val="00B55A21"/>
    <w:rPr>
      <w:sz w:val="24"/>
      <w:szCs w:val="36"/>
    </w:rPr>
  </w:style>
  <w:style w:type="character" w:customStyle="1" w:styleId="TeachitnormalChar">
    <w:name w:val="Teachit normal Char"/>
    <w:link w:val="Teachitnormal"/>
    <w:rsid w:val="00B55A21"/>
    <w:rPr>
      <w:rFonts w:ascii="Trebuchet MS" w:hAnsi="Trebuchet MS"/>
      <w:sz w:val="24"/>
      <w:szCs w:val="36"/>
    </w:rPr>
  </w:style>
  <w:style w:type="paragraph" w:styleId="Header">
    <w:name w:val="header"/>
    <w:basedOn w:val="Normal"/>
    <w:link w:val="HeaderChar"/>
    <w:uiPriority w:val="99"/>
    <w:unhideWhenUsed/>
    <w:rsid w:val="00B55A21"/>
    <w:pPr>
      <w:tabs>
        <w:tab w:val="center" w:pos="4513"/>
        <w:tab w:val="right" w:pos="9026"/>
      </w:tabs>
    </w:pPr>
  </w:style>
  <w:style w:type="character" w:customStyle="1" w:styleId="HeaderChar">
    <w:name w:val="Header Char"/>
    <w:basedOn w:val="DefaultParagraphFont"/>
    <w:link w:val="Header"/>
    <w:uiPriority w:val="99"/>
    <w:rsid w:val="00B55A21"/>
  </w:style>
  <w:style w:type="paragraph" w:styleId="Footer">
    <w:name w:val="footer"/>
    <w:basedOn w:val="Normal"/>
    <w:link w:val="FooterChar"/>
    <w:uiPriority w:val="99"/>
    <w:unhideWhenUsed/>
    <w:rsid w:val="00B55A21"/>
    <w:pPr>
      <w:tabs>
        <w:tab w:val="center" w:pos="4513"/>
        <w:tab w:val="right" w:pos="9026"/>
      </w:tabs>
    </w:pPr>
  </w:style>
  <w:style w:type="character" w:customStyle="1" w:styleId="FooterChar">
    <w:name w:val="Footer Char"/>
    <w:basedOn w:val="DefaultParagraphFont"/>
    <w:link w:val="Footer"/>
    <w:uiPriority w:val="99"/>
    <w:rsid w:val="00B55A21"/>
  </w:style>
  <w:style w:type="character" w:styleId="Hyperlink">
    <w:name w:val="Hyperlink"/>
    <w:uiPriority w:val="99"/>
    <w:unhideWhenUsed/>
    <w:rsid w:val="00B55A21"/>
    <w:rPr>
      <w:color w:val="0095D9"/>
      <w:u w:val="single"/>
    </w:rPr>
  </w:style>
  <w:style w:type="character" w:customStyle="1" w:styleId="Heading1Char">
    <w:name w:val="Heading 1 Char"/>
    <w:link w:val="Heading1"/>
    <w:uiPriority w:val="9"/>
    <w:rsid w:val="00787162"/>
    <w:rPr>
      <w:rFonts w:eastAsia="Times New Roman" w:cs="Times New Roman"/>
      <w:bCs/>
      <w:color w:val="000000"/>
      <w:kern w:val="32"/>
      <w:sz w:val="28"/>
      <w:szCs w:val="32"/>
      <w:lang w:eastAsia="en-US"/>
    </w:rPr>
  </w:style>
  <w:style w:type="paragraph" w:customStyle="1" w:styleId="H1">
    <w:name w:val="H1"/>
    <w:basedOn w:val="Heading1"/>
    <w:link w:val="H1Char"/>
    <w:qFormat/>
    <w:rsid w:val="0064591F"/>
    <w:pPr>
      <w:spacing w:after="0" w:line="240" w:lineRule="auto"/>
    </w:pPr>
    <w:rPr>
      <w:rFonts w:ascii="SassoonPrimaryInfant" w:hAnsi="SassoonPrimaryInfant"/>
      <w:color w:val="FFFFFF" w:themeColor="background1"/>
      <w:sz w:val="16"/>
      <w:szCs w:val="16"/>
    </w:rPr>
  </w:style>
  <w:style w:type="character" w:customStyle="1" w:styleId="H1Char">
    <w:name w:val="H1 Char"/>
    <w:basedOn w:val="Heading1Char"/>
    <w:link w:val="H1"/>
    <w:rsid w:val="0064591F"/>
    <w:rPr>
      <w:rFonts w:ascii="SassoonPrimaryInfant" w:eastAsia="Times New Roman" w:hAnsi="SassoonPrimaryInfant" w:cs="Times New Roman"/>
      <w:bCs/>
      <w:color w:val="FFFFFF" w:themeColor="background1"/>
      <w:kern w:val="32"/>
      <w:sz w:val="16"/>
      <w:szCs w:val="16"/>
      <w:lang w:eastAsia="en-US"/>
    </w:rPr>
  </w:style>
  <w:style w:type="paragraph" w:customStyle="1" w:styleId="01Normalinstruction">
    <w:name w:val="01 Normal instruction"/>
    <w:basedOn w:val="Normal"/>
    <w:link w:val="01NormalinstructionChar"/>
    <w:qFormat/>
    <w:rsid w:val="0064591F"/>
    <w:pPr>
      <w:spacing w:after="240" w:line="312" w:lineRule="auto"/>
    </w:pPr>
    <w:rPr>
      <w:rFonts w:ascii="SassoonPrimaryInfant" w:hAnsi="SassoonPrimaryInfant"/>
      <w:sz w:val="24"/>
      <w:szCs w:val="24"/>
    </w:rPr>
  </w:style>
  <w:style w:type="character" w:customStyle="1" w:styleId="01NormalinstructionChar">
    <w:name w:val="01 Normal instruction Char"/>
    <w:basedOn w:val="DefaultParagraphFont"/>
    <w:link w:val="01Normalinstruction"/>
    <w:rsid w:val="0064591F"/>
    <w:rPr>
      <w:rFonts w:ascii="SassoonPrimaryInfant" w:hAnsi="SassoonPrimaryInfant"/>
      <w:color w:val="000000"/>
      <w:sz w:val="24"/>
      <w:szCs w:val="24"/>
      <w:lang w:eastAsia="en-US"/>
    </w:rPr>
  </w:style>
  <w:style w:type="paragraph" w:customStyle="1" w:styleId="H3">
    <w:name w:val="H3"/>
    <w:basedOn w:val="Heading3"/>
    <w:link w:val="H3Char"/>
    <w:qFormat/>
    <w:rsid w:val="0064591F"/>
    <w:pPr>
      <w:shd w:val="clear" w:color="auto" w:fill="DEBCCB" w:themeFill="accent5" w:themeFillTint="66"/>
      <w:spacing w:before="360" w:after="360" w:line="240" w:lineRule="auto"/>
    </w:pPr>
    <w:rPr>
      <w:rFonts w:ascii="SassoonPrimaryInfant" w:hAnsi="SassoonPrimaryInfant"/>
      <w:b w:val="0"/>
      <w:color w:val="FBB19A" w:themeColor="accent2" w:themeTint="66"/>
      <w:sz w:val="32"/>
      <w:szCs w:val="26"/>
    </w:rPr>
  </w:style>
  <w:style w:type="character" w:customStyle="1" w:styleId="H3Char">
    <w:name w:val="H3 Char"/>
    <w:basedOn w:val="Heading3Char"/>
    <w:link w:val="H3"/>
    <w:rsid w:val="0064591F"/>
    <w:rPr>
      <w:rFonts w:ascii="SassoonPrimaryInfant" w:eastAsiaTheme="majorEastAsia" w:hAnsi="SassoonPrimaryInfant" w:cstheme="majorBidi"/>
      <w:b w:val="0"/>
      <w:bCs/>
      <w:color w:val="FBB19A" w:themeColor="accent2" w:themeTint="66"/>
      <w:sz w:val="32"/>
      <w:szCs w:val="26"/>
      <w:shd w:val="clear" w:color="auto" w:fill="DEBCCB" w:themeFill="accent5" w:themeFillTint="66"/>
      <w:lang w:eastAsia="en-US"/>
    </w:rPr>
  </w:style>
  <w:style w:type="paragraph" w:customStyle="1" w:styleId="BulletP1">
    <w:name w:val="Bullet P 1"/>
    <w:basedOn w:val="Normal"/>
    <w:link w:val="BulletP1Char"/>
    <w:qFormat/>
    <w:rsid w:val="0064591F"/>
    <w:pPr>
      <w:numPr>
        <w:numId w:val="1"/>
      </w:numPr>
      <w:spacing w:after="240"/>
    </w:pPr>
    <w:rPr>
      <w:rFonts w:ascii="SassoonPrimaryInfant" w:hAnsi="SassoonPrimaryInfant"/>
      <w:sz w:val="24"/>
      <w:szCs w:val="24"/>
      <w:lang w:val="en"/>
    </w:rPr>
  </w:style>
  <w:style w:type="character" w:customStyle="1" w:styleId="BulletP1Char">
    <w:name w:val="Bullet P 1 Char"/>
    <w:basedOn w:val="DefaultParagraphFont"/>
    <w:link w:val="BulletP1"/>
    <w:rsid w:val="0064591F"/>
    <w:rPr>
      <w:rFonts w:ascii="SassoonPrimaryInfant" w:hAnsi="SassoonPrimaryInfant"/>
      <w:color w:val="000000"/>
      <w:sz w:val="24"/>
      <w:szCs w:val="24"/>
      <w:lang w:val="en" w:eastAsia="en-US"/>
    </w:rPr>
  </w:style>
  <w:style w:type="paragraph" w:customStyle="1" w:styleId="H4new">
    <w:name w:val="H4 new"/>
    <w:basedOn w:val="Normal"/>
    <w:link w:val="H4newChar"/>
    <w:autoRedefine/>
    <w:qFormat/>
    <w:rsid w:val="0064591F"/>
    <w:pPr>
      <w:keepNext/>
      <w:keepLines/>
      <w:spacing w:before="360" w:after="240"/>
      <w:outlineLvl w:val="3"/>
    </w:pPr>
    <w:rPr>
      <w:rFonts w:ascii="SassoonPrimaryInfant" w:eastAsiaTheme="majorEastAsia" w:hAnsi="SassoonPrimaryInfant" w:cstheme="majorBidi"/>
      <w:bCs/>
      <w:iCs/>
      <w:color w:val="B42F06" w:themeColor="accent2" w:themeShade="BF"/>
      <w:sz w:val="32"/>
      <w:lang w:val="en" w:eastAsia="en-GB"/>
    </w:rPr>
  </w:style>
  <w:style w:type="character" w:customStyle="1" w:styleId="H4newChar">
    <w:name w:val="H4 new Char"/>
    <w:basedOn w:val="DefaultParagraphFont"/>
    <w:link w:val="H4new"/>
    <w:rsid w:val="0064591F"/>
    <w:rPr>
      <w:rFonts w:ascii="SassoonPrimaryInfant" w:eastAsiaTheme="majorEastAsia" w:hAnsi="SassoonPrimaryInfant" w:cstheme="majorBidi"/>
      <w:bCs/>
      <w:iCs/>
      <w:color w:val="B42F06" w:themeColor="accent2" w:themeShade="BF"/>
      <w:sz w:val="32"/>
      <w:szCs w:val="28"/>
      <w:lang w:val="en"/>
    </w:rPr>
  </w:style>
  <w:style w:type="paragraph" w:customStyle="1" w:styleId="01subbullets">
    <w:name w:val="01 sub bullets"/>
    <w:basedOn w:val="BulletP1"/>
    <w:link w:val="01subbulletsChar"/>
    <w:qFormat/>
    <w:rsid w:val="0064591F"/>
    <w:pPr>
      <w:numPr>
        <w:ilvl w:val="1"/>
      </w:numPr>
      <w:tabs>
        <w:tab w:val="num" w:pos="360"/>
      </w:tabs>
      <w:spacing w:after="160"/>
    </w:pPr>
  </w:style>
  <w:style w:type="character" w:customStyle="1" w:styleId="01subbulletsChar">
    <w:name w:val="01 sub bullets Char"/>
    <w:basedOn w:val="BulletP1Char"/>
    <w:link w:val="01subbullets"/>
    <w:rsid w:val="0064591F"/>
    <w:rPr>
      <w:rFonts w:ascii="SassoonPrimaryInfant" w:hAnsi="SassoonPrimaryInfant"/>
      <w:color w:val="000000"/>
      <w:sz w:val="24"/>
      <w:szCs w:val="24"/>
      <w:lang w:val="en" w:eastAsia="en-US"/>
    </w:rPr>
  </w:style>
  <w:style w:type="character" w:customStyle="1" w:styleId="Heading3Char">
    <w:name w:val="Heading 3 Char"/>
    <w:basedOn w:val="DefaultParagraphFont"/>
    <w:link w:val="Heading3"/>
    <w:uiPriority w:val="9"/>
    <w:semiHidden/>
    <w:rsid w:val="0064591F"/>
    <w:rPr>
      <w:rFonts w:asciiTheme="majorHAnsi" w:eastAsiaTheme="majorEastAsia" w:hAnsiTheme="majorHAnsi" w:cstheme="majorBidi"/>
      <w:b/>
      <w:bCs/>
      <w:color w:val="114143" w:themeColor="accent1"/>
      <w:sz w:val="22"/>
      <w:szCs w:val="28"/>
      <w:lang w:eastAsia="en-US"/>
    </w:rPr>
  </w:style>
  <w:style w:type="paragraph" w:customStyle="1" w:styleId="Default">
    <w:name w:val="Default"/>
    <w:rsid w:val="0064591F"/>
    <w:pPr>
      <w:autoSpaceDE w:val="0"/>
      <w:autoSpaceDN w:val="0"/>
      <w:adjustRightInd w:val="0"/>
    </w:pPr>
    <w:rPr>
      <w:rFonts w:ascii="Arial" w:hAnsi="Arial" w:cs="Arial"/>
      <w:color w:val="000000"/>
      <w:sz w:val="24"/>
      <w:szCs w:val="24"/>
    </w:rPr>
  </w:style>
  <w:style w:type="character" w:styleId="CommentReference">
    <w:name w:val="annotation reference"/>
    <w:basedOn w:val="DefaultParagraphFont"/>
    <w:uiPriority w:val="99"/>
    <w:semiHidden/>
    <w:unhideWhenUsed/>
    <w:rsid w:val="0064591F"/>
    <w:rPr>
      <w:sz w:val="18"/>
      <w:szCs w:val="18"/>
    </w:rPr>
  </w:style>
  <w:style w:type="paragraph" w:styleId="CommentText">
    <w:name w:val="annotation text"/>
    <w:basedOn w:val="Normal"/>
    <w:link w:val="CommentTextChar"/>
    <w:uiPriority w:val="99"/>
    <w:unhideWhenUsed/>
    <w:rsid w:val="0064591F"/>
    <w:pPr>
      <w:spacing w:line="240" w:lineRule="auto"/>
    </w:pPr>
    <w:rPr>
      <w:sz w:val="24"/>
      <w:szCs w:val="24"/>
    </w:rPr>
  </w:style>
  <w:style w:type="character" w:customStyle="1" w:styleId="CommentTextChar">
    <w:name w:val="Comment Text Char"/>
    <w:basedOn w:val="DefaultParagraphFont"/>
    <w:link w:val="CommentText"/>
    <w:uiPriority w:val="99"/>
    <w:rsid w:val="0064591F"/>
    <w:rPr>
      <w:color w:val="000000"/>
      <w:sz w:val="24"/>
      <w:szCs w:val="24"/>
      <w:lang w:eastAsia="en-US"/>
    </w:rPr>
  </w:style>
  <w:style w:type="paragraph" w:styleId="NormalWeb">
    <w:name w:val="Normal (Web)"/>
    <w:basedOn w:val="Normal"/>
    <w:uiPriority w:val="99"/>
    <w:unhideWhenUsed/>
    <w:rsid w:val="0064591F"/>
    <w:pPr>
      <w:spacing w:before="100" w:beforeAutospacing="1" w:after="100" w:afterAutospacing="1" w:line="240" w:lineRule="auto"/>
    </w:pPr>
    <w:rPr>
      <w:rFonts w:ascii="Times New Roman" w:hAnsi="Times New Roman"/>
      <w:color w:val="auto"/>
      <w:sz w:val="24"/>
      <w:szCs w:val="24"/>
      <w:lang w:eastAsia="en-GB"/>
    </w:rPr>
  </w:style>
  <w:style w:type="paragraph" w:styleId="BalloonText">
    <w:name w:val="Balloon Text"/>
    <w:basedOn w:val="Normal"/>
    <w:link w:val="BalloonTextChar"/>
    <w:uiPriority w:val="99"/>
    <w:semiHidden/>
    <w:unhideWhenUsed/>
    <w:rsid w:val="0064591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591F"/>
    <w:rPr>
      <w:rFonts w:ascii="Tahoma" w:hAnsi="Tahoma" w:cs="Tahoma"/>
      <w:color w:val="000000"/>
      <w:sz w:val="16"/>
      <w:szCs w:val="16"/>
      <w:lang w:eastAsia="en-US"/>
    </w:rPr>
  </w:style>
  <w:style w:type="paragraph" w:styleId="ListParagraph">
    <w:name w:val="List Paragraph"/>
    <w:basedOn w:val="Normal"/>
    <w:uiPriority w:val="34"/>
    <w:qFormat/>
    <w:rsid w:val="0064591F"/>
    <w:pPr>
      <w:ind w:left="720"/>
      <w:contextualSpacing/>
    </w:pPr>
  </w:style>
  <w:style w:type="table" w:styleId="TableGrid">
    <w:name w:val="Table Grid"/>
    <w:basedOn w:val="TableNormal"/>
    <w:uiPriority w:val="59"/>
    <w:rsid w:val="006459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semiHidden/>
    <w:unhideWhenUsed/>
    <w:rsid w:val="004E70DB"/>
    <w:rPr>
      <w:b/>
      <w:bCs/>
      <w:sz w:val="20"/>
      <w:szCs w:val="20"/>
    </w:rPr>
  </w:style>
  <w:style w:type="character" w:customStyle="1" w:styleId="CommentSubjectChar">
    <w:name w:val="Comment Subject Char"/>
    <w:basedOn w:val="CommentTextChar"/>
    <w:link w:val="CommentSubject"/>
    <w:uiPriority w:val="99"/>
    <w:semiHidden/>
    <w:rsid w:val="004E70DB"/>
    <w:rPr>
      <w:b/>
      <w:bCs/>
      <w:color w:val="000000"/>
      <w:sz w:val="24"/>
      <w:szCs w:val="24"/>
      <w:lang w:eastAsia="en-US"/>
    </w:rPr>
  </w:style>
  <w:style w:type="character" w:customStyle="1" w:styleId="pagenum">
    <w:name w:val="pagenum"/>
    <w:basedOn w:val="DefaultParagraphFont"/>
    <w:rsid w:val="00B774C2"/>
  </w:style>
  <w:style w:type="character" w:customStyle="1" w:styleId="apple-converted-space">
    <w:name w:val="apple-converted-space"/>
    <w:basedOn w:val="DefaultParagraphFont"/>
    <w:rsid w:val="00B774C2"/>
  </w:style>
  <w:style w:type="character" w:customStyle="1" w:styleId="smcap">
    <w:name w:val="smcap"/>
    <w:basedOn w:val="DefaultParagraphFont"/>
    <w:rsid w:val="005A0E1A"/>
  </w:style>
  <w:style w:type="character" w:customStyle="1" w:styleId="il">
    <w:name w:val="il"/>
    <w:basedOn w:val="DefaultParagraphFont"/>
    <w:rsid w:val="00B43392"/>
  </w:style>
  <w:style w:type="table" w:customStyle="1" w:styleId="TableGrid1">
    <w:name w:val="Table Grid1"/>
    <w:basedOn w:val="TableNormal"/>
    <w:next w:val="TableGrid"/>
    <w:uiPriority w:val="39"/>
    <w:rsid w:val="002B43D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CB5AB8"/>
    <w:rPr>
      <w:color w:val="000000"/>
      <w:sz w:val="22"/>
      <w:szCs w:val="28"/>
      <w:lang w:eastAsia="en-US"/>
    </w:rPr>
  </w:style>
  <w:style w:type="character" w:styleId="FollowedHyperlink">
    <w:name w:val="FollowedHyperlink"/>
    <w:basedOn w:val="DefaultParagraphFont"/>
    <w:uiPriority w:val="99"/>
    <w:semiHidden/>
    <w:unhideWhenUsed/>
    <w:rsid w:val="00AE66E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9432330">
      <w:bodyDiv w:val="1"/>
      <w:marLeft w:val="0"/>
      <w:marRight w:val="0"/>
      <w:marTop w:val="0"/>
      <w:marBottom w:val="0"/>
      <w:divBdr>
        <w:top w:val="none" w:sz="0" w:space="0" w:color="auto"/>
        <w:left w:val="none" w:sz="0" w:space="0" w:color="auto"/>
        <w:bottom w:val="none" w:sz="0" w:space="0" w:color="auto"/>
        <w:right w:val="none" w:sz="0" w:space="0" w:color="auto"/>
      </w:divBdr>
    </w:div>
    <w:div w:id="1432972047">
      <w:bodyDiv w:val="1"/>
      <w:marLeft w:val="0"/>
      <w:marRight w:val="0"/>
      <w:marTop w:val="0"/>
      <w:marBottom w:val="0"/>
      <w:divBdr>
        <w:top w:val="none" w:sz="0" w:space="0" w:color="auto"/>
        <w:left w:val="none" w:sz="0" w:space="0" w:color="auto"/>
        <w:bottom w:val="none" w:sz="0" w:space="0" w:color="auto"/>
        <w:right w:val="none" w:sz="0" w:space="0" w:color="auto"/>
      </w:divBdr>
    </w:div>
    <w:div w:id="1512985757">
      <w:bodyDiv w:val="1"/>
      <w:marLeft w:val="0"/>
      <w:marRight w:val="0"/>
      <w:marTop w:val="0"/>
      <w:marBottom w:val="0"/>
      <w:divBdr>
        <w:top w:val="none" w:sz="0" w:space="0" w:color="auto"/>
        <w:left w:val="none" w:sz="0" w:space="0" w:color="auto"/>
        <w:bottom w:val="none" w:sz="0" w:space="0" w:color="auto"/>
        <w:right w:val="none" w:sz="0" w:space="0" w:color="auto"/>
      </w:divBdr>
    </w:div>
    <w:div w:id="1668829441">
      <w:bodyDiv w:val="1"/>
      <w:marLeft w:val="0"/>
      <w:marRight w:val="0"/>
      <w:marTop w:val="0"/>
      <w:marBottom w:val="0"/>
      <w:divBdr>
        <w:top w:val="none" w:sz="0" w:space="0" w:color="auto"/>
        <w:left w:val="none" w:sz="0" w:space="0" w:color="auto"/>
        <w:bottom w:val="none" w:sz="0" w:space="0" w:color="auto"/>
        <w:right w:val="none" w:sz="0" w:space="0" w:color="auto"/>
      </w:divBdr>
    </w:div>
    <w:div w:id="180973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47.jpeg"/><Relationship Id="rId102" Type="http://schemas.openxmlformats.org/officeDocument/2006/relationships/image" Target="media/image48.jpeg"/><Relationship Id="rId103" Type="http://schemas.openxmlformats.org/officeDocument/2006/relationships/hyperlink" Target="https://flic.kr/p/bSdxha" TargetMode="External"/><Relationship Id="rId104" Type="http://schemas.openxmlformats.org/officeDocument/2006/relationships/image" Target="media/image49.emf"/><Relationship Id="rId105" Type="http://schemas.openxmlformats.org/officeDocument/2006/relationships/image" Target="media/image50.emf"/><Relationship Id="rId106" Type="http://schemas.openxmlformats.org/officeDocument/2006/relationships/image" Target="media/image57.emf"/><Relationship Id="rId107"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eader" Target="header1.xml"/><Relationship Id="rId108"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header" Target="header4.xml"/><Relationship Id="rId16" Type="http://schemas.openxmlformats.org/officeDocument/2006/relationships/footer" Target="footer4.xml"/><Relationship Id="rId17" Type="http://schemas.openxmlformats.org/officeDocument/2006/relationships/header" Target="header5.xml"/><Relationship Id="rId18" Type="http://schemas.openxmlformats.org/officeDocument/2006/relationships/footer" Target="footer5.xml"/><Relationship Id="rId19" Type="http://schemas.openxmlformats.org/officeDocument/2006/relationships/image" Target="media/image2.png"/><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8.emf"/><Relationship Id="rId34" Type="http://schemas.openxmlformats.org/officeDocument/2006/relationships/image" Target="media/image9.emf"/><Relationship Id="rId35" Type="http://schemas.openxmlformats.org/officeDocument/2006/relationships/image" Target="media/image10.emf"/><Relationship Id="rId36" Type="http://schemas.openxmlformats.org/officeDocument/2006/relationships/image" Target="media/image11.emf"/><Relationship Id="rId37" Type="http://schemas.openxmlformats.org/officeDocument/2006/relationships/image" Target="media/image12.emf"/><Relationship Id="rId38" Type="http://schemas.openxmlformats.org/officeDocument/2006/relationships/image" Target="media/image13.emf"/><Relationship Id="rId39" Type="http://schemas.openxmlformats.org/officeDocument/2006/relationships/image" Target="media/image14.emf"/><Relationship Id="rId56" Type="http://schemas.openxmlformats.org/officeDocument/2006/relationships/image" Target="media/image20.emf"/><Relationship Id="rId57" Type="http://schemas.openxmlformats.org/officeDocument/2006/relationships/image" Target="media/image21.emf"/><Relationship Id="rId58" Type="http://schemas.openxmlformats.org/officeDocument/2006/relationships/image" Target="media/image22.emf"/><Relationship Id="rId59" Type="http://schemas.openxmlformats.org/officeDocument/2006/relationships/image" Target="media/image23.emf"/><Relationship Id="rId70" Type="http://schemas.openxmlformats.org/officeDocument/2006/relationships/image" Target="media/image21.png"/><Relationship Id="rId71" Type="http://schemas.openxmlformats.org/officeDocument/2006/relationships/image" Target="media/image22.jpeg"/><Relationship Id="rId72" Type="http://schemas.openxmlformats.org/officeDocument/2006/relationships/image" Target="media/image23.jpeg"/><Relationship Id="rId73" Type="http://schemas.openxmlformats.org/officeDocument/2006/relationships/image" Target="media/image24.png"/><Relationship Id="rId74" Type="http://schemas.openxmlformats.org/officeDocument/2006/relationships/image" Target="media/image32.emf"/><Relationship Id="rId75" Type="http://schemas.openxmlformats.org/officeDocument/2006/relationships/image" Target="media/image38.emf"/><Relationship Id="rId76" Type="http://schemas.openxmlformats.org/officeDocument/2006/relationships/image" Target="media/image33.png"/><Relationship Id="rId77" Type="http://schemas.openxmlformats.org/officeDocument/2006/relationships/image" Target="media/image34.emf"/><Relationship Id="rId78" Type="http://schemas.openxmlformats.org/officeDocument/2006/relationships/header" Target="header11.xml"/><Relationship Id="rId79" Type="http://schemas.openxmlformats.org/officeDocument/2006/relationships/footer" Target="footer10.xml"/><Relationship Id="rId90" Type="http://schemas.openxmlformats.org/officeDocument/2006/relationships/image" Target="media/image41.jpeg"/><Relationship Id="rId91" Type="http://schemas.openxmlformats.org/officeDocument/2006/relationships/image" Target="media/image42.jpeg"/><Relationship Id="rId92" Type="http://schemas.openxmlformats.org/officeDocument/2006/relationships/hyperlink" Target="https://pl.wikipedia.org/wiki/A_Dictionary_of_the_English_Language" TargetMode="External"/><Relationship Id="rId93" Type="http://schemas.openxmlformats.org/officeDocument/2006/relationships/image" Target="media/image43.emf"/><Relationship Id="rId94" Type="http://schemas.openxmlformats.org/officeDocument/2006/relationships/header" Target="header13.xml"/><Relationship Id="rId95" Type="http://schemas.openxmlformats.org/officeDocument/2006/relationships/image" Target="media/image44.png"/><Relationship Id="rId96" Type="http://schemas.openxmlformats.org/officeDocument/2006/relationships/header" Target="header14.xml"/><Relationship Id="rId97" Type="http://schemas.openxmlformats.org/officeDocument/2006/relationships/image" Target="media/image45.png"/><Relationship Id="rId98" Type="http://schemas.openxmlformats.org/officeDocument/2006/relationships/header" Target="header15.xml"/><Relationship Id="rId99" Type="http://schemas.openxmlformats.org/officeDocument/2006/relationships/header" Target="header16.xml"/><Relationship Id="rId20" Type="http://schemas.openxmlformats.org/officeDocument/2006/relationships/header" Target="header6.xml"/><Relationship Id="rId21" Type="http://schemas.openxmlformats.org/officeDocument/2006/relationships/footer" Target="footer6.xml"/><Relationship Id="rId22" Type="http://schemas.openxmlformats.org/officeDocument/2006/relationships/header" Target="header7.xml"/><Relationship Id="rId23" Type="http://schemas.openxmlformats.org/officeDocument/2006/relationships/footer" Target="footer7.xml"/><Relationship Id="rId24" Type="http://schemas.openxmlformats.org/officeDocument/2006/relationships/header" Target="header8.xml"/><Relationship Id="rId25" Type="http://schemas.openxmlformats.org/officeDocument/2006/relationships/footer" Target="footer8.xml"/><Relationship Id="rId26" Type="http://schemas.openxmlformats.org/officeDocument/2006/relationships/image" Target="media/image3.png"/><Relationship Id="rId27" Type="http://schemas.openxmlformats.org/officeDocument/2006/relationships/header" Target="header9.xml"/><Relationship Id="rId28" Type="http://schemas.openxmlformats.org/officeDocument/2006/relationships/footer" Target="footer9.xml"/><Relationship Id="rId29" Type="http://schemas.openxmlformats.org/officeDocument/2006/relationships/image" Target="media/image4.jpeg"/><Relationship Id="rId40" Type="http://schemas.openxmlformats.org/officeDocument/2006/relationships/image" Target="media/image15.emf"/><Relationship Id="rId41" Type="http://schemas.openxmlformats.org/officeDocument/2006/relationships/image" Target="media/image16.emf"/><Relationship Id="rId42" Type="http://schemas.openxmlformats.org/officeDocument/2006/relationships/image" Target="media/image17.emf"/><Relationship Id="rId43" Type="http://schemas.openxmlformats.org/officeDocument/2006/relationships/image" Target="media/image18.emf"/><Relationship Id="rId44" Type="http://schemas.openxmlformats.org/officeDocument/2006/relationships/image" Target="media/image19.emf"/><Relationship Id="rId60" Type="http://schemas.openxmlformats.org/officeDocument/2006/relationships/image" Target="media/image24.emf"/><Relationship Id="rId61" Type="http://schemas.openxmlformats.org/officeDocument/2006/relationships/image" Target="media/image25.emf"/><Relationship Id="rId62" Type="http://schemas.openxmlformats.org/officeDocument/2006/relationships/image" Target="media/image26.emf"/><Relationship Id="rId63" Type="http://schemas.openxmlformats.org/officeDocument/2006/relationships/image" Target="media/image27.emf"/><Relationship Id="rId64" Type="http://schemas.openxmlformats.org/officeDocument/2006/relationships/image" Target="media/image28.emf"/><Relationship Id="rId65" Type="http://schemas.openxmlformats.org/officeDocument/2006/relationships/image" Target="media/image29.emf"/><Relationship Id="rId66" Type="http://schemas.openxmlformats.org/officeDocument/2006/relationships/image" Target="media/image30.emf"/><Relationship Id="rId67" Type="http://schemas.openxmlformats.org/officeDocument/2006/relationships/image" Target="media/image31.emf"/><Relationship Id="rId68" Type="http://schemas.openxmlformats.org/officeDocument/2006/relationships/header" Target="header10.xml"/><Relationship Id="rId69" Type="http://schemas.openxmlformats.org/officeDocument/2006/relationships/image" Target="media/image20.png"/><Relationship Id="rId100" Type="http://schemas.openxmlformats.org/officeDocument/2006/relationships/image" Target="media/image46.jpeg"/><Relationship Id="rId80" Type="http://schemas.openxmlformats.org/officeDocument/2006/relationships/image" Target="media/image35.jpeg"/><Relationship Id="rId81" Type="http://schemas.openxmlformats.org/officeDocument/2006/relationships/image" Target="media/image36.jpeg"/><Relationship Id="rId82" Type="http://schemas.openxmlformats.org/officeDocument/2006/relationships/image" Target="media/image37.png"/><Relationship Id="rId83" Type="http://schemas.openxmlformats.org/officeDocument/2006/relationships/image" Target="media/image38.png"/><Relationship Id="rId84" Type="http://schemas.openxmlformats.org/officeDocument/2006/relationships/image" Target="media/image39.emf"/><Relationship Id="rId85" Type="http://schemas.openxmlformats.org/officeDocument/2006/relationships/image" Target="media/image200.png"/><Relationship Id="rId86" Type="http://schemas.openxmlformats.org/officeDocument/2006/relationships/image" Target="media/image210.emf"/><Relationship Id="rId87" Type="http://schemas.openxmlformats.org/officeDocument/2006/relationships/image" Target="media/image40.png"/><Relationship Id="rId88" Type="http://schemas.openxmlformats.org/officeDocument/2006/relationships/header" Target="header12.xml"/><Relationship Id="rId89" Type="http://schemas.openxmlformats.org/officeDocument/2006/relationships/footer" Target="footer11.xml"/></Relationships>
</file>

<file path=word/_rels/settings.xml.rels><?xml version="1.0" encoding="UTF-8" standalone="yes"?>
<Relationships xmlns="http://schemas.openxmlformats.org/package/2006/relationships"><Relationship Id="rId1" Type="http://schemas.openxmlformats.org/officeDocument/2006/relationships/attachedTemplate" Target="file:///T:\Publishing\Cross-site%20content\Templates\Shared%20templates\Primary\Primary%20portrait.dotx" TargetMode="External"/></Relationships>
</file>

<file path=word/theme/theme1.xml><?xml version="1.0" encoding="utf-8"?>
<a:theme xmlns:a="http://schemas.openxmlformats.org/drawingml/2006/main" name="Office Theme">
  <a:themeElements>
    <a:clrScheme name="Custom 22">
      <a:dk1>
        <a:sysClr val="windowText" lastClr="000000"/>
      </a:dk1>
      <a:lt1>
        <a:sysClr val="window" lastClr="FFFFFF"/>
      </a:lt1>
      <a:dk2>
        <a:srgbClr val="1F497D"/>
      </a:dk2>
      <a:lt2>
        <a:srgbClr val="EEECE1"/>
      </a:lt2>
      <a:accent1>
        <a:srgbClr val="114143"/>
      </a:accent1>
      <a:accent2>
        <a:srgbClr val="F14009"/>
      </a:accent2>
      <a:accent3>
        <a:srgbClr val="FABB13"/>
      </a:accent3>
      <a:accent4>
        <a:srgbClr val="CEFA60"/>
      </a:accent4>
      <a:accent5>
        <a:srgbClr val="AE5A7E"/>
      </a:accent5>
      <a:accent6>
        <a:srgbClr val="A0CC4B"/>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F729BC-4113-BF49-A242-E0DA3C3B32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T:\Publishing\Cross-site content\Templates\Shared templates\Primary\Primary portrait.dotx</Template>
  <TotalTime>0</TotalTime>
  <Pages>75</Pages>
  <Words>13418</Words>
  <Characters>76485</Characters>
  <Application>Microsoft Macintosh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AQA</Company>
  <LinksUpToDate>false</LinksUpToDate>
  <CharactersWithSpaces>89724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Teachit, part of the AQA family</dc:creator>
  <cp:lastModifiedBy>Olivia Stockwell</cp:lastModifiedBy>
  <cp:revision>2</cp:revision>
  <cp:lastPrinted>2018-08-29T10:48:00Z</cp:lastPrinted>
  <dcterms:created xsi:type="dcterms:W3CDTF">2020-12-09T18:27:00Z</dcterms:created>
  <dcterms:modified xsi:type="dcterms:W3CDTF">2020-12-09T18:27:00Z</dcterms:modified>
</cp:coreProperties>
</file>