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C63" w:rsidRDefault="003D4C63" w:rsidP="003D4C6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-160276</wp:posOffset>
                </wp:positionH>
                <wp:positionV relativeFrom="paragraph">
                  <wp:posOffset>-77066</wp:posOffset>
                </wp:positionV>
                <wp:extent cx="6267450" cy="502920"/>
                <wp:effectExtent l="0" t="0" r="19050" b="11430"/>
                <wp:wrapNone/>
                <wp:docPr id="5" name="Up Ribbo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502920"/>
                        </a:xfrm>
                        <a:prstGeom prst="ribbon2">
                          <a:avLst>
                            <a:gd name="adj1" fmla="val 27338"/>
                            <a:gd name="adj2" fmla="val 750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4C63" w:rsidRDefault="003D4C63" w:rsidP="00370A8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‘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Learn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color w:val="408000"/>
                                <w:sz w:val="36"/>
                                <w:szCs w:val="36"/>
                              </w:rPr>
                              <w:t>Pray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color w:val="804000"/>
                                <w:sz w:val="36"/>
                                <w:szCs w:val="36"/>
                              </w:rPr>
                              <w:t xml:space="preserve">Care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&amp; </w:t>
                            </w:r>
                            <w:r>
                              <w:rPr>
                                <w:color w:val="004080"/>
                                <w:sz w:val="36"/>
                                <w:szCs w:val="36"/>
                              </w:rPr>
                              <w:t>Play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5" o:spid="_x0000_s1026" type="#_x0000_t54" style="position:absolute;left:0;text-align:left;margin-left:-12.6pt;margin-top:-6.05pt;width:493.5pt;height:3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" adj="2700,15695" fillcolor="#c6d9f1">
                <v:textbox>
                  <w:txbxContent>
                    <w:p w:rsidR="003D4C63" w:rsidRDefault="003D4C63" w:rsidP="00370A8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‘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>Learn</w:t>
                      </w:r>
                      <w:r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color w:val="408000"/>
                          <w:sz w:val="36"/>
                          <w:szCs w:val="36"/>
                        </w:rPr>
                        <w:t>Pray</w:t>
                      </w:r>
                      <w:r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color w:val="804000"/>
                          <w:sz w:val="36"/>
                          <w:szCs w:val="36"/>
                        </w:rPr>
                        <w:t xml:space="preserve">Care </w:t>
                      </w:r>
                      <w:r>
                        <w:rPr>
                          <w:sz w:val="36"/>
                          <w:szCs w:val="36"/>
                        </w:rPr>
                        <w:t xml:space="preserve">&amp; </w:t>
                      </w:r>
                      <w:r>
                        <w:rPr>
                          <w:color w:val="004080"/>
                          <w:sz w:val="36"/>
                          <w:szCs w:val="36"/>
                        </w:rPr>
                        <w:t>Play</w:t>
                      </w:r>
                      <w:r>
                        <w:rPr>
                          <w:sz w:val="36"/>
                          <w:szCs w:val="36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eastAsia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25.45pt;margin-top:-37.75pt;width:397.95pt;height:40pt;z-index:251661312;mso-position-horizontal-relative:text;mso-position-vertical-relative:text" wrapcoords="9397 -6113 2644 -5298 1708 -1223 1831 408 -122 2038 -122 12634 569 13042 19932 13042 21559 13042 21803 9781 21803 8558 21763 6521 21275 4483 19892 408 19932 -2038 15824 -5706 12773 -6113 9397 -6113" adj="-11457760" fillcolor="black" strokecolor="white" strokeweight=".5pt">
            <v:shadow on="t" color="#daeef3"/>
            <v:textpath style="font-family:&quot;Garamond&quot;;font-weight:bold" fitshape="t" trim="t" string="St. John's C.E. (VA) School  Cliviger&#10;"/>
            <w10:wrap type="tight"/>
          </v:shape>
        </w:pict>
      </w:r>
    </w:p>
    <w:p w:rsidR="003D4C63" w:rsidRDefault="003D4C63" w:rsidP="003D4C63">
      <w:pPr>
        <w:jc w:val="center"/>
        <w:rPr>
          <w:b/>
          <w:sz w:val="40"/>
          <w:szCs w:val="40"/>
        </w:rPr>
      </w:pPr>
      <w:r w:rsidRPr="007D5259">
        <w:rPr>
          <w:rFonts w:ascii="Calibri" w:hAnsi="Calibri"/>
          <w:i/>
          <w:iCs/>
          <w:color w:val="0000FF"/>
          <w:sz w:val="48"/>
          <w:szCs w:val="28"/>
          <w:vertAlign w:val="subscript"/>
        </w:rPr>
        <w:t xml:space="preserve">”Love one another as </w:t>
      </w:r>
      <w:r>
        <w:rPr>
          <w:rFonts w:ascii="Calibri" w:hAnsi="Calibri"/>
          <w:i/>
          <w:iCs/>
          <w:color w:val="0000FF"/>
          <w:sz w:val="48"/>
          <w:szCs w:val="28"/>
          <w:vertAlign w:val="subscript"/>
        </w:rPr>
        <w:t>Jesus loved us” (John 13 v 34-35)</w:t>
      </w:r>
    </w:p>
    <w:p w:rsidR="003D4C63" w:rsidRDefault="003D4C63" w:rsidP="003D4C63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8193B8A" wp14:editId="0B0DFF12">
            <wp:simplePos x="0" y="0"/>
            <wp:positionH relativeFrom="column">
              <wp:posOffset>0</wp:posOffset>
            </wp:positionH>
            <wp:positionV relativeFrom="paragraph">
              <wp:posOffset>510540</wp:posOffset>
            </wp:positionV>
            <wp:extent cx="2339340" cy="3087370"/>
            <wp:effectExtent l="0" t="0" r="3810" b="0"/>
            <wp:wrapTight wrapText="bothSides">
              <wp:wrapPolygon edited="0">
                <wp:start x="0" y="0"/>
                <wp:lineTo x="0" y="21458"/>
                <wp:lineTo x="21459" y="21458"/>
                <wp:lineTo x="214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0" r="29877" b="4044"/>
                    <a:stretch/>
                  </pic:blipFill>
                  <pic:spPr bwMode="auto">
                    <a:xfrm>
                      <a:off x="0" y="0"/>
                      <a:ext cx="2339340" cy="308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Hello children. We can’t wait to meet you all! </w:t>
      </w:r>
    </w:p>
    <w:p w:rsidR="003D4C63" w:rsidRPr="003D4C63" w:rsidRDefault="003D4C63" w:rsidP="003D4C63"/>
    <w:p w:rsidR="003D4C63" w:rsidRPr="003D4C63" w:rsidRDefault="003D4C63" w:rsidP="003D4C63"/>
    <w:p w:rsidR="003D4C63" w:rsidRPr="003D4C63" w:rsidRDefault="003D4C63" w:rsidP="003D4C63"/>
    <w:p w:rsidR="003D4C63" w:rsidRPr="003D4C63" w:rsidRDefault="003D4C63" w:rsidP="003D4C63"/>
    <w:p w:rsidR="003D4C63" w:rsidRPr="003D4C63" w:rsidRDefault="003D4C63" w:rsidP="003D4C63"/>
    <w:p w:rsidR="003D4C63" w:rsidRPr="003D4C63" w:rsidRDefault="003D4C63" w:rsidP="003D4C63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A120A50" wp14:editId="2122A363">
            <wp:simplePos x="0" y="0"/>
            <wp:positionH relativeFrom="column">
              <wp:posOffset>-18415</wp:posOffset>
            </wp:positionH>
            <wp:positionV relativeFrom="paragraph">
              <wp:posOffset>273685</wp:posOffset>
            </wp:positionV>
            <wp:extent cx="3046730" cy="2412365"/>
            <wp:effectExtent l="0" t="6668" r="0" b="0"/>
            <wp:wrapTight wrapText="bothSides">
              <wp:wrapPolygon edited="0">
                <wp:start x="-47" y="21540"/>
                <wp:lineTo x="21427" y="21540"/>
                <wp:lineTo x="21427" y="219"/>
                <wp:lineTo x="-47" y="219"/>
                <wp:lineTo x="-47" y="2154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9" t="2181" r="15522" b="6448"/>
                    <a:stretch/>
                  </pic:blipFill>
                  <pic:spPr bwMode="auto">
                    <a:xfrm rot="5400000">
                      <a:off x="0" y="0"/>
                      <a:ext cx="3046730" cy="241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C63" w:rsidRPr="003D4C63" w:rsidRDefault="003D4C63" w:rsidP="003D4C63"/>
    <w:p w:rsidR="003D4C63" w:rsidRPr="003D4C63" w:rsidRDefault="003D4C63" w:rsidP="003D4C63"/>
    <w:p w:rsidR="003D4C63" w:rsidRPr="003D4C63" w:rsidRDefault="003D4C63" w:rsidP="003D4C63"/>
    <w:p w:rsidR="003D4C63" w:rsidRDefault="003D4C63" w:rsidP="003D4C63"/>
    <w:p w:rsidR="004F5718" w:rsidRDefault="003D4C63" w:rsidP="003D4C63">
      <w:pPr>
        <w:rPr>
          <w:b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95396E9" wp14:editId="16D1658E">
            <wp:simplePos x="0" y="0"/>
            <wp:positionH relativeFrom="column">
              <wp:posOffset>-635</wp:posOffset>
            </wp:positionH>
            <wp:positionV relativeFrom="paragraph">
              <wp:posOffset>459740</wp:posOffset>
            </wp:positionV>
            <wp:extent cx="2348230" cy="3181985"/>
            <wp:effectExtent l="0" t="0" r="0" b="0"/>
            <wp:wrapTight wrapText="bothSides">
              <wp:wrapPolygon edited="0">
                <wp:start x="0" y="0"/>
                <wp:lineTo x="0" y="21466"/>
                <wp:lineTo x="21378" y="21466"/>
                <wp:lineTo x="213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7" t="4059" r="31122" b="2938"/>
                    <a:stretch/>
                  </pic:blipFill>
                  <pic:spPr bwMode="auto">
                    <a:xfrm>
                      <a:off x="0" y="0"/>
                      <a:ext cx="2348230" cy="318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C63">
        <w:rPr>
          <w:b/>
          <w:sz w:val="40"/>
        </w:rPr>
        <w:t xml:space="preserve">Mrs Kenny    </w:t>
      </w:r>
    </w:p>
    <w:p w:rsidR="003D4C63" w:rsidRDefault="003D4C63" w:rsidP="003D4C63">
      <w:pPr>
        <w:rPr>
          <w:b/>
          <w:sz w:val="40"/>
        </w:rPr>
      </w:pPr>
    </w:p>
    <w:p w:rsidR="003D4C63" w:rsidRDefault="003D4C63" w:rsidP="003D4C63">
      <w:pPr>
        <w:rPr>
          <w:b/>
          <w:sz w:val="40"/>
        </w:rPr>
      </w:pPr>
    </w:p>
    <w:p w:rsidR="003D4C63" w:rsidRDefault="003D4C63" w:rsidP="003D4C63">
      <w:pPr>
        <w:rPr>
          <w:b/>
          <w:sz w:val="40"/>
        </w:rPr>
      </w:pPr>
      <w:r>
        <w:rPr>
          <w:b/>
          <w:sz w:val="40"/>
        </w:rPr>
        <w:t xml:space="preserve">      Mrs Pickup</w:t>
      </w:r>
    </w:p>
    <w:p w:rsidR="003D4C63" w:rsidRDefault="003D4C63" w:rsidP="003D4C63">
      <w:pPr>
        <w:rPr>
          <w:b/>
          <w:sz w:val="40"/>
        </w:rPr>
      </w:pPr>
    </w:p>
    <w:p w:rsidR="003D4C63" w:rsidRDefault="003D4C63" w:rsidP="003D4C63">
      <w:pPr>
        <w:rPr>
          <w:b/>
          <w:sz w:val="40"/>
        </w:rPr>
      </w:pPr>
    </w:p>
    <w:p w:rsidR="003D4C63" w:rsidRDefault="003D4C63" w:rsidP="003D4C63">
      <w:pPr>
        <w:rPr>
          <w:b/>
          <w:sz w:val="40"/>
        </w:rPr>
      </w:pPr>
    </w:p>
    <w:p w:rsidR="000C7EB2" w:rsidRDefault="000C7EB2" w:rsidP="003D4C63">
      <w:pPr>
        <w:rPr>
          <w:b/>
          <w:sz w:val="40"/>
        </w:rPr>
      </w:pPr>
    </w:p>
    <w:p w:rsidR="003D4C63" w:rsidRPr="003D4C63" w:rsidRDefault="003D4C63" w:rsidP="003D4C63">
      <w:pPr>
        <w:rPr>
          <w:b/>
          <w:sz w:val="40"/>
        </w:rPr>
      </w:pPr>
      <w:bookmarkStart w:id="0" w:name="_GoBack"/>
      <w:bookmarkEnd w:id="0"/>
      <w:r>
        <w:rPr>
          <w:b/>
          <w:sz w:val="40"/>
        </w:rPr>
        <w:t>Mrs Green</w:t>
      </w:r>
    </w:p>
    <w:sectPr w:rsidR="003D4C63" w:rsidRPr="003D4C63" w:rsidSect="000C7EB2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C63" w:rsidRDefault="003D4C63" w:rsidP="003D4C63">
      <w:pPr>
        <w:spacing w:after="0" w:line="240" w:lineRule="auto"/>
      </w:pPr>
      <w:r>
        <w:separator/>
      </w:r>
    </w:p>
  </w:endnote>
  <w:endnote w:type="continuationSeparator" w:id="0">
    <w:p w:rsidR="003D4C63" w:rsidRDefault="003D4C63" w:rsidP="003D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C63" w:rsidRDefault="003D4C63" w:rsidP="003D4C63">
      <w:pPr>
        <w:spacing w:after="0" w:line="240" w:lineRule="auto"/>
      </w:pPr>
      <w:r>
        <w:separator/>
      </w:r>
    </w:p>
  </w:footnote>
  <w:footnote w:type="continuationSeparator" w:id="0">
    <w:p w:rsidR="003D4C63" w:rsidRDefault="003D4C63" w:rsidP="003D4C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C63"/>
    <w:rsid w:val="000C7EB2"/>
    <w:rsid w:val="003D4C63"/>
    <w:rsid w:val="004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C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4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C63"/>
  </w:style>
  <w:style w:type="paragraph" w:styleId="Footer">
    <w:name w:val="footer"/>
    <w:basedOn w:val="Normal"/>
    <w:link w:val="FooterChar"/>
    <w:uiPriority w:val="99"/>
    <w:unhideWhenUsed/>
    <w:rsid w:val="003D4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C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C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4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C63"/>
  </w:style>
  <w:style w:type="paragraph" w:styleId="Footer">
    <w:name w:val="footer"/>
    <w:basedOn w:val="Normal"/>
    <w:link w:val="FooterChar"/>
    <w:uiPriority w:val="99"/>
    <w:unhideWhenUsed/>
    <w:rsid w:val="003D4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BBCF7B75</Template>
  <TotalTime>10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Johnston</dc:creator>
  <cp:lastModifiedBy>Mrs Johnston</cp:lastModifiedBy>
  <cp:revision>1</cp:revision>
  <dcterms:created xsi:type="dcterms:W3CDTF">2020-05-11T17:56:00Z</dcterms:created>
  <dcterms:modified xsi:type="dcterms:W3CDTF">2020-05-11T18:07:00Z</dcterms:modified>
</cp:coreProperties>
</file>