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30" w:type="dxa"/>
        <w:tblInd w:w="-838" w:type="dxa"/>
        <w:tblLook w:val="04A0" w:firstRow="1" w:lastRow="0" w:firstColumn="1" w:lastColumn="0" w:noHBand="0" w:noVBand="1"/>
      </w:tblPr>
      <w:tblGrid>
        <w:gridCol w:w="1939"/>
        <w:gridCol w:w="9091"/>
      </w:tblGrid>
      <w:tr w:rsidR="005872E7" w:rsidTr="005872E7">
        <w:trPr>
          <w:trHeight w:val="558"/>
        </w:trPr>
        <w:tc>
          <w:tcPr>
            <w:tcW w:w="1939" w:type="dxa"/>
          </w:tcPr>
          <w:p w:rsidR="005872E7" w:rsidRDefault="00CF685B" w:rsidP="005872E7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6A303D" wp14:editId="59C96DFF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-520700</wp:posOffset>
                      </wp:positionV>
                      <wp:extent cx="4838700" cy="395605"/>
                      <wp:effectExtent l="0" t="0" r="0" b="444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72E7" w:rsidRPr="005D4B91" w:rsidRDefault="002733BF" w:rsidP="005872E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5D4B9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Knowledge Organiser </w:t>
                                  </w:r>
                                  <w:r w:rsidR="008926F6" w:rsidRPr="005D4B9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  <w:r w:rsidRPr="005D4B9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CF685B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Lost and Found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6.9pt;margin-top:-41pt;width:381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" stroked="f">
                      <v:textbox>
                        <w:txbxContent>
                          <w:p w:rsidR="005872E7" w:rsidRPr="005D4B91" w:rsidRDefault="002733BF" w:rsidP="005872E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D4B9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Knowledge Organiser </w:t>
                            </w:r>
                            <w:r w:rsidR="008926F6" w:rsidRPr="005D4B91">
                              <w:rPr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r w:rsidRPr="005D4B9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F685B">
                              <w:rPr>
                                <w:b/>
                                <w:sz w:val="40"/>
                                <w:szCs w:val="40"/>
                              </w:rPr>
                              <w:t>Lost and Found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3B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8DC7AD" wp14:editId="1D31EAE0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-530225</wp:posOffset>
                      </wp:positionV>
                      <wp:extent cx="1143000" cy="395605"/>
                      <wp:effectExtent l="0" t="0" r="19050" b="2349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395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33BF" w:rsidRPr="005D4B91" w:rsidRDefault="005D4B9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D4B91">
                                    <w:rPr>
                                      <w:sz w:val="40"/>
                                      <w:szCs w:val="40"/>
                                    </w:rPr>
                                    <w:t>Year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3.1pt;margin-top:-41.75pt;width:90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" fillcolor="white [3201]" strokeweight=".5pt">
                      <v:textbox>
                        <w:txbxContent>
                          <w:p w:rsidR="002733BF" w:rsidRPr="005D4B91" w:rsidRDefault="005D4B9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D4B91">
                              <w:rPr>
                                <w:sz w:val="40"/>
                                <w:szCs w:val="40"/>
                              </w:rPr>
                              <w:t>Year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72E7">
              <w:t>Key Vocab</w:t>
            </w:r>
          </w:p>
        </w:tc>
        <w:tc>
          <w:tcPr>
            <w:tcW w:w="9091" w:type="dxa"/>
          </w:tcPr>
          <w:p w:rsidR="005872E7" w:rsidRDefault="005872E7" w:rsidP="005872E7">
            <w:pPr>
              <w:jc w:val="center"/>
            </w:pPr>
            <w:r>
              <w:t>Definition</w:t>
            </w:r>
          </w:p>
        </w:tc>
      </w:tr>
      <w:tr w:rsidR="005872E7" w:rsidTr="00725926">
        <w:trPr>
          <w:trHeight w:val="3245"/>
        </w:trPr>
        <w:tc>
          <w:tcPr>
            <w:tcW w:w="1939" w:type="dxa"/>
          </w:tcPr>
          <w:p w:rsidR="008F501E" w:rsidRDefault="00EA02CE" w:rsidP="00EA02CE">
            <w:pPr>
              <w:jc w:val="center"/>
            </w:pPr>
            <w:r>
              <w:t>seasons</w:t>
            </w:r>
          </w:p>
          <w:p w:rsidR="00EA02CE" w:rsidRDefault="00EA02CE" w:rsidP="00D87FB8">
            <w:pPr>
              <w:jc w:val="center"/>
            </w:pPr>
            <w:r>
              <w:t>day</w:t>
            </w:r>
            <w:r w:rsidR="00D87FB8">
              <w:t xml:space="preserve"> </w:t>
            </w:r>
            <w:r>
              <w:t>length</w:t>
            </w:r>
          </w:p>
          <w:p w:rsidR="00EA02CE" w:rsidRDefault="00EA02CE" w:rsidP="005872E7">
            <w:pPr>
              <w:jc w:val="center"/>
            </w:pPr>
            <w:r>
              <w:t>sun</w:t>
            </w:r>
          </w:p>
          <w:p w:rsidR="006014C8" w:rsidRDefault="00EA02CE" w:rsidP="005872E7">
            <w:pPr>
              <w:jc w:val="center"/>
            </w:pPr>
            <w:r>
              <w:t>sunrise</w:t>
            </w:r>
          </w:p>
          <w:p w:rsidR="00EA02CE" w:rsidRDefault="00D87FB8" w:rsidP="005872E7">
            <w:pPr>
              <w:jc w:val="center"/>
            </w:pPr>
            <w:r>
              <w:t>sunset</w:t>
            </w:r>
          </w:p>
          <w:p w:rsidR="00D87FB8" w:rsidRDefault="00D87FB8" w:rsidP="005872E7">
            <w:pPr>
              <w:jc w:val="center"/>
            </w:pPr>
            <w:r>
              <w:t>weather</w:t>
            </w:r>
          </w:p>
          <w:p w:rsidR="008E10B7" w:rsidRDefault="008E10B7" w:rsidP="005872E7">
            <w:pPr>
              <w:jc w:val="center"/>
            </w:pPr>
          </w:p>
          <w:p w:rsidR="008E10B7" w:rsidRDefault="008E10B7" w:rsidP="005872E7">
            <w:pPr>
              <w:jc w:val="center"/>
            </w:pPr>
            <w:r>
              <w:t>equator</w:t>
            </w:r>
          </w:p>
          <w:p w:rsidR="008E10B7" w:rsidRDefault="008E10B7" w:rsidP="005872E7">
            <w:pPr>
              <w:jc w:val="center"/>
            </w:pPr>
            <w:r>
              <w:t>continents</w:t>
            </w:r>
          </w:p>
          <w:p w:rsidR="008E10B7" w:rsidRDefault="008E10B7" w:rsidP="005872E7">
            <w:pPr>
              <w:jc w:val="center"/>
            </w:pPr>
            <w:r>
              <w:t>ocean</w:t>
            </w:r>
          </w:p>
          <w:p w:rsidR="008E10B7" w:rsidRDefault="008E10B7" w:rsidP="005872E7">
            <w:pPr>
              <w:jc w:val="center"/>
            </w:pPr>
            <w:r>
              <w:t>compass</w:t>
            </w:r>
          </w:p>
        </w:tc>
        <w:tc>
          <w:tcPr>
            <w:tcW w:w="9091" w:type="dxa"/>
          </w:tcPr>
          <w:p w:rsidR="008F501E" w:rsidRPr="0010553A" w:rsidRDefault="00EA02CE" w:rsidP="00EA02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 period in the year. </w:t>
            </w:r>
            <w:r w:rsidRPr="00EA02CE">
              <w:rPr>
                <w:rFonts w:cstheme="minorHAnsi"/>
                <w:color w:val="FF0000"/>
              </w:rPr>
              <w:t>Autumn, Winter, Spring and Summer.</w:t>
            </w:r>
          </w:p>
          <w:p w:rsidR="006014C8" w:rsidRDefault="00D87FB8" w:rsidP="005872E7">
            <w:pPr>
              <w:jc w:val="center"/>
            </w:pPr>
            <w:r w:rsidRPr="00D87FB8">
              <w:t>How much time we have when it is light outside.</w:t>
            </w:r>
          </w:p>
          <w:p w:rsidR="00D87FB8" w:rsidRDefault="00D87FB8" w:rsidP="005872E7">
            <w:pPr>
              <w:jc w:val="center"/>
            </w:pPr>
            <w:r w:rsidRPr="00D87FB8">
              <w:t>The planet which gives us light and heat on earth.</w:t>
            </w:r>
          </w:p>
          <w:p w:rsidR="00D87FB8" w:rsidRDefault="00D87FB8" w:rsidP="005872E7">
            <w:pPr>
              <w:jc w:val="center"/>
            </w:pPr>
            <w:r w:rsidRPr="00D87FB8">
              <w:t>The time that the sun begins to come up and it is light again.</w:t>
            </w:r>
          </w:p>
          <w:p w:rsidR="00D87FB8" w:rsidRDefault="00D87FB8" w:rsidP="005872E7">
            <w:pPr>
              <w:jc w:val="center"/>
            </w:pPr>
            <w:r w:rsidRPr="00D87FB8">
              <w:t>The time that the sun begins to go down and it becomes dark.</w:t>
            </w:r>
          </w:p>
          <w:p w:rsidR="00D87FB8" w:rsidRDefault="00725926" w:rsidP="005872E7">
            <w:pPr>
              <w:jc w:val="center"/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83CB1BB" wp14:editId="6B7B0DC0">
                  <wp:simplePos x="0" y="0"/>
                  <wp:positionH relativeFrom="column">
                    <wp:posOffset>4568190</wp:posOffset>
                  </wp:positionH>
                  <wp:positionV relativeFrom="paragraph">
                    <wp:posOffset>80645</wp:posOffset>
                  </wp:positionV>
                  <wp:extent cx="1085850" cy="10991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985">
              <w:t xml:space="preserve">                                  </w:t>
            </w:r>
            <w:r w:rsidR="00D87FB8">
              <w:t xml:space="preserve">The conditions outside. </w:t>
            </w:r>
            <w:r w:rsidR="00D87FB8" w:rsidRPr="00D87FB8">
              <w:rPr>
                <w:color w:val="FF0000"/>
              </w:rPr>
              <w:t>Sunny, rainy, win</w:t>
            </w:r>
            <w:r w:rsidR="00D87FB8">
              <w:rPr>
                <w:color w:val="FF0000"/>
              </w:rPr>
              <w:t xml:space="preserve">dy or </w:t>
            </w:r>
            <w:r w:rsidR="00D87FB8" w:rsidRPr="00D87FB8">
              <w:rPr>
                <w:color w:val="FF0000"/>
              </w:rPr>
              <w:t>snowy.</w:t>
            </w:r>
          </w:p>
          <w:p w:rsidR="008E10B7" w:rsidRDefault="008E10B7" w:rsidP="005872E7">
            <w:pPr>
              <w:jc w:val="center"/>
              <w:rPr>
                <w:color w:val="FF0000"/>
              </w:rPr>
            </w:pPr>
          </w:p>
          <w:p w:rsidR="008E10B7" w:rsidRDefault="00832985" w:rsidP="005872E7">
            <w:pPr>
              <w:jc w:val="center"/>
            </w:pPr>
            <w:r>
              <w:t xml:space="preserve">                                      </w:t>
            </w:r>
            <w:r w:rsidR="008E10B7">
              <w:t>A</w:t>
            </w:r>
            <w:r w:rsidR="008E10B7" w:rsidRPr="008E10B7">
              <w:t>n im</w:t>
            </w:r>
            <w:r w:rsidR="008E10B7">
              <w:t>aginary circle around the earth.</w:t>
            </w:r>
          </w:p>
          <w:p w:rsidR="008E10B7" w:rsidRDefault="006969B5" w:rsidP="005872E7">
            <w:pPr>
              <w:jc w:val="center"/>
            </w:pPr>
            <w:r>
              <w:t xml:space="preserve">                                  </w:t>
            </w:r>
            <w:r w:rsidR="008E10B7" w:rsidRPr="008E10B7">
              <w:t>There are seven continents and five oceans on our planet</w:t>
            </w:r>
            <w:r w:rsidR="008E10B7">
              <w:t>.</w:t>
            </w:r>
          </w:p>
          <w:p w:rsidR="008E10B7" w:rsidRDefault="008E10B7" w:rsidP="005872E7">
            <w:pPr>
              <w:jc w:val="center"/>
            </w:pPr>
            <w:r>
              <w:t xml:space="preserve">                   </w:t>
            </w:r>
            <w:r w:rsidR="006969B5">
              <w:t xml:space="preserve">                    </w:t>
            </w:r>
            <w:r>
              <w:t>A</w:t>
            </w:r>
            <w:r w:rsidRPr="008E10B7">
              <w:t xml:space="preserve"> huge body of salt water</w:t>
            </w:r>
            <w:r>
              <w:t>.</w:t>
            </w:r>
          </w:p>
          <w:p w:rsidR="008E10B7" w:rsidRDefault="008E10B7" w:rsidP="005872E7">
            <w:pPr>
              <w:jc w:val="center"/>
            </w:pPr>
            <w:r>
              <w:t xml:space="preserve">                   </w:t>
            </w:r>
            <w:r w:rsidR="006969B5">
              <w:t xml:space="preserve">                    </w:t>
            </w:r>
            <w:r>
              <w:t>A</w:t>
            </w:r>
            <w:r w:rsidRPr="008E10B7">
              <w:t xml:space="preserve"> tool for finding direction.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637" w:tblpY="252"/>
        <w:tblW w:w="10973" w:type="dxa"/>
        <w:tblLook w:val="04A0" w:firstRow="1" w:lastRow="0" w:firstColumn="1" w:lastColumn="0" w:noHBand="0" w:noVBand="1"/>
      </w:tblPr>
      <w:tblGrid>
        <w:gridCol w:w="10973"/>
      </w:tblGrid>
      <w:tr w:rsidR="005872E7" w:rsidTr="002733BF">
        <w:trPr>
          <w:trHeight w:val="420"/>
        </w:trPr>
        <w:tc>
          <w:tcPr>
            <w:tcW w:w="10973" w:type="dxa"/>
          </w:tcPr>
          <w:p w:rsidR="005872E7" w:rsidRDefault="005872E7" w:rsidP="002733BF">
            <w:pPr>
              <w:jc w:val="center"/>
            </w:pPr>
            <w:r>
              <w:t>Topic facts &amp; figures</w:t>
            </w:r>
          </w:p>
        </w:tc>
      </w:tr>
      <w:tr w:rsidR="005872E7" w:rsidTr="006969B5">
        <w:trPr>
          <w:trHeight w:val="2679"/>
        </w:trPr>
        <w:tc>
          <w:tcPr>
            <w:tcW w:w="10973" w:type="dxa"/>
          </w:tcPr>
          <w:p w:rsidR="00DA4655" w:rsidRPr="00DA4655" w:rsidRDefault="00DA4655" w:rsidP="00D22131">
            <w:pPr>
              <w:pStyle w:val="paragraph"/>
              <w:numPr>
                <w:ilvl w:val="0"/>
                <w:numId w:val="2"/>
              </w:numPr>
              <w:spacing w:after="0" w:afterAutospacing="0" w:line="360" w:lineRule="auto"/>
              <w:ind w:left="714" w:hanging="357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 </w:t>
            </w:r>
            <w:r w:rsidRPr="00DA4655">
              <w:rPr>
                <w:rFonts w:ascii="Calibri" w:hAnsi="Calibri" w:cs="Calibri"/>
                <w:sz w:val="22"/>
                <w:szCs w:val="22"/>
              </w:rPr>
              <w:t>compass is a navigational instrument which shows us directions (North, South, East and West) with the help of a small magnetic needle which points north/south.</w:t>
            </w:r>
          </w:p>
          <w:p w:rsidR="00DA4655" w:rsidRPr="00DA4655" w:rsidRDefault="00DA4655" w:rsidP="00D22131">
            <w:pPr>
              <w:pStyle w:val="paragraph"/>
              <w:numPr>
                <w:ilvl w:val="0"/>
                <w:numId w:val="2"/>
              </w:numPr>
              <w:spacing w:after="0" w:afterAutospacing="0" w:line="360" w:lineRule="auto"/>
              <w:ind w:left="714" w:hanging="357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DA4655">
              <w:rPr>
                <w:rFonts w:ascii="Calibri" w:hAnsi="Calibri" w:cs="Calibri"/>
                <w:sz w:val="22"/>
                <w:szCs w:val="22"/>
              </w:rPr>
              <w:t>Compass points are directions listed on a magnetic compass.</w:t>
            </w:r>
          </w:p>
          <w:p w:rsidR="00474D09" w:rsidRPr="00474D09" w:rsidRDefault="00DA4655" w:rsidP="00474D09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714" w:hanging="357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DA4655">
              <w:rPr>
                <w:rFonts w:ascii="Calibri" w:hAnsi="Calibri" w:cs="Calibri"/>
                <w:sz w:val="22"/>
                <w:szCs w:val="22"/>
              </w:rPr>
              <w:t>The four main points on a compass are North, South, East and West.</w:t>
            </w:r>
          </w:p>
          <w:tbl>
            <w:tblPr>
              <w:tblStyle w:val="TableGrid"/>
              <w:tblW w:w="0" w:type="auto"/>
              <w:tblInd w:w="714" w:type="dxa"/>
              <w:tblLook w:val="04A0" w:firstRow="1" w:lastRow="0" w:firstColumn="1" w:lastColumn="0" w:noHBand="0" w:noVBand="1"/>
            </w:tblPr>
            <w:tblGrid>
              <w:gridCol w:w="4998"/>
              <w:gridCol w:w="5035"/>
            </w:tblGrid>
            <w:tr w:rsidR="00474D09" w:rsidTr="00725926">
              <w:trPr>
                <w:trHeight w:val="2303"/>
              </w:trPr>
              <w:tc>
                <w:tcPr>
                  <w:tcW w:w="5161" w:type="dxa"/>
                </w:tcPr>
                <w:p w:rsidR="00474D09" w:rsidRDefault="00474D09" w:rsidP="00474D09">
                  <w:pPr>
                    <w:pStyle w:val="paragraph"/>
                    <w:framePr w:hSpace="180" w:wrap="around" w:vAnchor="text" w:hAnchor="page" w:x="637" w:y="252"/>
                    <w:spacing w:before="0" w:beforeAutospacing="0" w:after="0" w:afterAutospacing="0" w:line="360" w:lineRule="auto"/>
                    <w:jc w:val="center"/>
                    <w:textAlignment w:val="baseline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There are 7 continents.</w:t>
                  </w:r>
                </w:p>
                <w:p w:rsidR="00474D09" w:rsidRDefault="00474D09" w:rsidP="00474D09">
                  <w:pPr>
                    <w:pStyle w:val="paragraph"/>
                    <w:framePr w:hSpace="180" w:wrap="around" w:vAnchor="text" w:hAnchor="page" w:x="637" w:y="252"/>
                    <w:spacing w:before="0" w:beforeAutospacing="0" w:after="0" w:afterAutospacing="0" w:line="360" w:lineRule="auto"/>
                    <w:jc w:val="center"/>
                    <w:textAlignment w:val="baseline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EA6F88" wp14:editId="76C56721">
                        <wp:extent cx="2581275" cy="1323106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323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2" w:type="dxa"/>
                </w:tcPr>
                <w:p w:rsidR="00474D09" w:rsidRDefault="00474D09" w:rsidP="00474D09">
                  <w:pPr>
                    <w:pStyle w:val="paragraph"/>
                    <w:framePr w:hSpace="180" w:wrap="around" w:vAnchor="text" w:hAnchor="page" w:x="637" w:y="252"/>
                    <w:spacing w:before="0" w:beforeAutospacing="0" w:after="0" w:afterAutospacing="0" w:line="360" w:lineRule="auto"/>
                    <w:jc w:val="center"/>
                    <w:textAlignment w:val="baseline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There are 5 oceans.</w:t>
                  </w:r>
                </w:p>
                <w:p w:rsidR="00474D09" w:rsidRDefault="00474D09" w:rsidP="00474D09">
                  <w:pPr>
                    <w:pStyle w:val="paragraph"/>
                    <w:framePr w:hSpace="180" w:wrap="around" w:vAnchor="text" w:hAnchor="page" w:x="637" w:y="252"/>
                    <w:spacing w:before="0" w:beforeAutospacing="0" w:after="0" w:afterAutospacing="0" w:line="360" w:lineRule="auto"/>
                    <w:jc w:val="center"/>
                    <w:textAlignment w:val="baseline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125C13" wp14:editId="7162EB7D">
                        <wp:extent cx="2639622" cy="1323975"/>
                        <wp:effectExtent l="0" t="0" r="889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9622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74D09" w:rsidRPr="00B86A15" w:rsidRDefault="00474D09" w:rsidP="00474D09">
            <w:pPr>
              <w:pStyle w:val="paragraph"/>
              <w:spacing w:before="0" w:beforeAutospacing="0" w:after="0" w:afterAutospacing="0" w:line="360" w:lineRule="auto"/>
              <w:ind w:left="714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A0DA8" w:rsidRPr="0010553A" w:rsidRDefault="00DA0DA8" w:rsidP="0010553A"/>
    <w:tbl>
      <w:tblPr>
        <w:tblStyle w:val="TableGrid"/>
        <w:tblpPr w:leftFromText="180" w:rightFromText="180" w:vertAnchor="text" w:horzAnchor="margin" w:tblpXSpec="center" w:tblpY="23"/>
        <w:tblOverlap w:val="never"/>
        <w:tblW w:w="11057" w:type="dxa"/>
        <w:tblLook w:val="04A0" w:firstRow="1" w:lastRow="0" w:firstColumn="1" w:lastColumn="0" w:noHBand="0" w:noVBand="1"/>
      </w:tblPr>
      <w:tblGrid>
        <w:gridCol w:w="5637"/>
        <w:gridCol w:w="5420"/>
      </w:tblGrid>
      <w:tr w:rsidR="00725926" w:rsidTr="00725926">
        <w:trPr>
          <w:trHeight w:val="419"/>
        </w:trPr>
        <w:tc>
          <w:tcPr>
            <w:tcW w:w="5637" w:type="dxa"/>
          </w:tcPr>
          <w:p w:rsidR="00725926" w:rsidRDefault="00725926" w:rsidP="00725926">
            <w:pPr>
              <w:jc w:val="center"/>
            </w:pPr>
            <w:r>
              <w:t>Christmas</w:t>
            </w:r>
          </w:p>
        </w:tc>
        <w:tc>
          <w:tcPr>
            <w:tcW w:w="5420" w:type="dxa"/>
          </w:tcPr>
          <w:p w:rsidR="00725926" w:rsidRDefault="00725926" w:rsidP="00725926">
            <w:pPr>
              <w:jc w:val="center"/>
            </w:pPr>
            <w:r>
              <w:t>Important events</w:t>
            </w:r>
          </w:p>
        </w:tc>
      </w:tr>
      <w:tr w:rsidR="00725926" w:rsidTr="00725926">
        <w:trPr>
          <w:trHeight w:val="2114"/>
        </w:trPr>
        <w:tc>
          <w:tcPr>
            <w:tcW w:w="5637" w:type="dxa"/>
          </w:tcPr>
          <w:p w:rsidR="00725926" w:rsidRPr="002D3A60" w:rsidRDefault="00725926" w:rsidP="007259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53907D" wp14:editId="6DDADA15">
                  <wp:extent cx="2066925" cy="13335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926" w:rsidRDefault="00725926" w:rsidP="00725926"/>
        </w:tc>
        <w:tc>
          <w:tcPr>
            <w:tcW w:w="5420" w:type="dxa"/>
          </w:tcPr>
          <w:p w:rsidR="00725926" w:rsidRDefault="00725926" w:rsidP="00725926">
            <w:r>
              <w:t>​</w:t>
            </w:r>
          </w:p>
          <w:p w:rsidR="001307A6" w:rsidRDefault="00725926" w:rsidP="00725926">
            <w:pPr>
              <w:spacing w:line="360" w:lineRule="auto"/>
            </w:pPr>
            <w:r>
              <w:t>Jesus was born on the 25</w:t>
            </w:r>
            <w:r w:rsidRPr="00725926">
              <w:rPr>
                <w:vertAlign w:val="superscript"/>
              </w:rPr>
              <w:t>th</w:t>
            </w:r>
            <w:r>
              <w:t xml:space="preserve"> December</w:t>
            </w:r>
            <w:r w:rsidR="001307A6">
              <w:t xml:space="preserve">. </w:t>
            </w:r>
          </w:p>
          <w:p w:rsidR="001307A6" w:rsidRDefault="00725926" w:rsidP="001307A6">
            <w:pPr>
              <w:spacing w:line="360" w:lineRule="auto"/>
            </w:pPr>
            <w:r>
              <w:t>Jesus was born in Bethlehem in a stable.</w:t>
            </w:r>
            <w:r w:rsidR="001307A6">
              <w:t xml:space="preserve"> </w:t>
            </w:r>
          </w:p>
          <w:p w:rsidR="00725926" w:rsidRDefault="001307A6" w:rsidP="001307A6">
            <w:pPr>
              <w:spacing w:line="360" w:lineRule="auto"/>
            </w:pPr>
            <w:r>
              <w:t>Christians celebrate on that day.</w:t>
            </w:r>
          </w:p>
          <w:p w:rsidR="00725926" w:rsidRDefault="00725926" w:rsidP="00725926">
            <w:pPr>
              <w:spacing w:line="360" w:lineRule="auto"/>
            </w:pPr>
            <w:r>
              <w:t>People give gifts and celebrate with a special meal.</w:t>
            </w:r>
          </w:p>
        </w:tc>
      </w:tr>
    </w:tbl>
    <w:p w:rsidR="005872E7" w:rsidRDefault="00004E5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D00352A" wp14:editId="1C046BB8">
            <wp:simplePos x="0" y="0"/>
            <wp:positionH relativeFrom="column">
              <wp:posOffset>1076325</wp:posOffset>
            </wp:positionH>
            <wp:positionV relativeFrom="paragraph">
              <wp:posOffset>2343785</wp:posOffset>
            </wp:positionV>
            <wp:extent cx="3552825" cy="143192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72E7" w:rsidSect="00355C08">
      <w:headerReference w:type="default" r:id="rId14"/>
      <w:pgSz w:w="11906" w:h="16838" w:code="9"/>
      <w:pgMar w:top="1440" w:right="1440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DBE" w:rsidRDefault="00FD5DBE" w:rsidP="00743294">
      <w:pPr>
        <w:spacing w:after="0" w:line="240" w:lineRule="auto"/>
      </w:pPr>
      <w:r>
        <w:separator/>
      </w:r>
    </w:p>
  </w:endnote>
  <w:endnote w:type="continuationSeparator" w:id="0">
    <w:p w:rsidR="00FD5DBE" w:rsidRDefault="00FD5DBE" w:rsidP="0074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DBE" w:rsidRDefault="00FD5DBE" w:rsidP="00743294">
      <w:pPr>
        <w:spacing w:after="0" w:line="240" w:lineRule="auto"/>
      </w:pPr>
      <w:r>
        <w:separator/>
      </w:r>
    </w:p>
  </w:footnote>
  <w:footnote w:type="continuationSeparator" w:id="0">
    <w:p w:rsidR="00FD5DBE" w:rsidRDefault="00FD5DBE" w:rsidP="00743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2CE" w:rsidRDefault="00EA02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-394335</wp:posOffset>
          </wp:positionV>
          <wp:extent cx="685800" cy="74422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832E4"/>
    <w:multiLevelType w:val="multilevel"/>
    <w:tmpl w:val="2A6E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44713D3"/>
    <w:multiLevelType w:val="hybridMultilevel"/>
    <w:tmpl w:val="B33C9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E7"/>
    <w:rsid w:val="00004E59"/>
    <w:rsid w:val="000802D3"/>
    <w:rsid w:val="0010553A"/>
    <w:rsid w:val="001307A6"/>
    <w:rsid w:val="002733BF"/>
    <w:rsid w:val="002D3A60"/>
    <w:rsid w:val="00355C08"/>
    <w:rsid w:val="00474D09"/>
    <w:rsid w:val="005872E7"/>
    <w:rsid w:val="00591B28"/>
    <w:rsid w:val="00595675"/>
    <w:rsid w:val="005D4B91"/>
    <w:rsid w:val="006014C8"/>
    <w:rsid w:val="006633EA"/>
    <w:rsid w:val="006969B5"/>
    <w:rsid w:val="00725926"/>
    <w:rsid w:val="00743294"/>
    <w:rsid w:val="007E64F6"/>
    <w:rsid w:val="00832985"/>
    <w:rsid w:val="008926F6"/>
    <w:rsid w:val="008E10B7"/>
    <w:rsid w:val="008F501E"/>
    <w:rsid w:val="009E4885"/>
    <w:rsid w:val="009F765E"/>
    <w:rsid w:val="00A81C3A"/>
    <w:rsid w:val="00AB076B"/>
    <w:rsid w:val="00AB69D7"/>
    <w:rsid w:val="00B86A15"/>
    <w:rsid w:val="00BB6452"/>
    <w:rsid w:val="00C45CC7"/>
    <w:rsid w:val="00C87B7F"/>
    <w:rsid w:val="00CF685B"/>
    <w:rsid w:val="00D22131"/>
    <w:rsid w:val="00D87FB8"/>
    <w:rsid w:val="00DA0DA8"/>
    <w:rsid w:val="00DA4655"/>
    <w:rsid w:val="00E37B80"/>
    <w:rsid w:val="00EA02CE"/>
    <w:rsid w:val="00F25EB0"/>
    <w:rsid w:val="00FB567D"/>
    <w:rsid w:val="00FD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3BF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60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014C8"/>
  </w:style>
  <w:style w:type="character" w:customStyle="1" w:styleId="eop">
    <w:name w:val="eop"/>
    <w:basedOn w:val="DefaultParagraphFont"/>
    <w:rsid w:val="006014C8"/>
  </w:style>
  <w:style w:type="paragraph" w:styleId="Header">
    <w:name w:val="header"/>
    <w:basedOn w:val="Normal"/>
    <w:link w:val="HeaderChar"/>
    <w:uiPriority w:val="99"/>
    <w:unhideWhenUsed/>
    <w:rsid w:val="00743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294"/>
  </w:style>
  <w:style w:type="paragraph" w:styleId="Footer">
    <w:name w:val="footer"/>
    <w:basedOn w:val="Normal"/>
    <w:link w:val="FooterChar"/>
    <w:uiPriority w:val="99"/>
    <w:unhideWhenUsed/>
    <w:rsid w:val="00743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294"/>
  </w:style>
  <w:style w:type="paragraph" w:styleId="ListParagraph">
    <w:name w:val="List Paragraph"/>
    <w:basedOn w:val="Normal"/>
    <w:uiPriority w:val="34"/>
    <w:qFormat/>
    <w:rsid w:val="00B86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3BF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60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014C8"/>
  </w:style>
  <w:style w:type="character" w:customStyle="1" w:styleId="eop">
    <w:name w:val="eop"/>
    <w:basedOn w:val="DefaultParagraphFont"/>
    <w:rsid w:val="006014C8"/>
  </w:style>
  <w:style w:type="paragraph" w:styleId="Header">
    <w:name w:val="header"/>
    <w:basedOn w:val="Normal"/>
    <w:link w:val="HeaderChar"/>
    <w:uiPriority w:val="99"/>
    <w:unhideWhenUsed/>
    <w:rsid w:val="00743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294"/>
  </w:style>
  <w:style w:type="paragraph" w:styleId="Footer">
    <w:name w:val="footer"/>
    <w:basedOn w:val="Normal"/>
    <w:link w:val="FooterChar"/>
    <w:uiPriority w:val="99"/>
    <w:unhideWhenUsed/>
    <w:rsid w:val="00743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294"/>
  </w:style>
  <w:style w:type="paragraph" w:styleId="ListParagraph">
    <w:name w:val="List Paragraph"/>
    <w:basedOn w:val="Normal"/>
    <w:uiPriority w:val="34"/>
    <w:qFormat/>
    <w:rsid w:val="00B8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8DA0F-918B-4BDC-B71A-06A706D3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C45D9698</Template>
  <TotalTime>42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Installer</dc:creator>
  <cp:lastModifiedBy>Camille Grimshaw</cp:lastModifiedBy>
  <cp:revision>15</cp:revision>
  <dcterms:created xsi:type="dcterms:W3CDTF">2022-10-17T21:59:00Z</dcterms:created>
  <dcterms:modified xsi:type="dcterms:W3CDTF">2022-10-17T22:41:00Z</dcterms:modified>
</cp:coreProperties>
</file>