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BABD68" w14:textId="3ED0947F" w:rsidR="00152626" w:rsidRPr="00152626" w:rsidRDefault="00152626">
      <w:pPr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</w:pPr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 wp14:anchorId="5D1FCAFB" wp14:editId="33F954BA">
            <wp:simplePos x="0" y="0"/>
            <wp:positionH relativeFrom="column">
              <wp:posOffset>7682865</wp:posOffset>
            </wp:positionH>
            <wp:positionV relativeFrom="paragraph">
              <wp:posOffset>407670</wp:posOffset>
            </wp:positionV>
            <wp:extent cx="1314450" cy="883920"/>
            <wp:effectExtent l="0" t="0" r="0" b="0"/>
            <wp:wrapSquare wrapText="bothSides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7D0" w:rsidRPr="008167D0">
        <w:rPr>
          <w:b/>
          <w:noProof/>
          <w:color w:val="FF0000"/>
          <w:sz w:val="32"/>
          <w:szCs w:val="32"/>
          <w:lang w:eastAsia="en-GB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58D58ADA">
                <wp:simplePos x="0" y="0"/>
                <wp:positionH relativeFrom="column">
                  <wp:posOffset>2977515</wp:posOffset>
                </wp:positionH>
                <wp:positionV relativeFrom="paragraph">
                  <wp:posOffset>52705</wp:posOffset>
                </wp:positionV>
                <wp:extent cx="1938020" cy="1012190"/>
                <wp:effectExtent l="0" t="0" r="2413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79B0CFC8" w:rsidR="008167D0" w:rsidRPr="002A151D" w:rsidRDefault="008167D0" w:rsidP="0006729E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151D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1</w:t>
                            </w:r>
                          </w:p>
                          <w:p w14:paraId="7F53550A" w14:textId="7C2DF99D" w:rsidR="008167D0" w:rsidRPr="00AD1F25" w:rsidRDefault="008167D0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151D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History</w:t>
                            </w: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- Who </w:t>
                            </w:r>
                            <w:proofErr w:type="gramStart"/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were</w:t>
                            </w:r>
                            <w:proofErr w:type="gramEnd"/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are famous?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4.45pt;margin-top:4.1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" strokeweight=".5pt">
                <v:textbox>
                  <w:txbxContent>
                    <w:p w14:paraId="6302E099" w14:textId="79B0CFC8" w:rsidR="008167D0" w:rsidRPr="002A151D" w:rsidRDefault="008167D0" w:rsidP="0006729E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A151D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1</w:t>
                      </w:r>
                    </w:p>
                    <w:p w14:paraId="7F53550A" w14:textId="7C2DF99D" w:rsidR="008167D0" w:rsidRPr="00AD1F25" w:rsidRDefault="008167D0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A151D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History</w:t>
                      </w: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- Who </w:t>
                      </w:r>
                      <w:proofErr w:type="gramStart"/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were</w:t>
                      </w:r>
                      <w:proofErr w:type="gramEnd"/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are famous?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6500" w:rsidRPr="008167D0">
        <w:rPr>
          <w:rFonts w:ascii="Comic Sans MS" w:hAnsi="Comic Sans MS"/>
          <w:noProof/>
          <w:color w:val="FF0000"/>
          <w:sz w:val="44"/>
          <w:szCs w:val="44"/>
          <w:lang w:eastAsia="en-GB"/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7333682C">
                <wp:simplePos x="0" y="0"/>
                <wp:positionH relativeFrom="margin">
                  <wp:posOffset>2889250</wp:posOffset>
                </wp:positionH>
                <wp:positionV relativeFrom="paragraph">
                  <wp:posOffset>-9525</wp:posOffset>
                </wp:positionV>
                <wp:extent cx="3629660" cy="1104900"/>
                <wp:effectExtent l="19050" t="19050" r="2794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8167D0" w:rsidRPr="00F212BE" w:rsidRDefault="008167D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27.5pt;margin-top:-.75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" strokecolor="#0070c0" strokeweight="2.25pt">
                <v:textbox>
                  <w:txbxContent>
                    <w:p w14:paraId="7E2F34C0" w14:textId="3B36191D" w:rsidR="008167D0" w:rsidRPr="00F212BE" w:rsidRDefault="008167D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167D0"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 xml:space="preserve">             </w:t>
      </w:r>
      <w:r w:rsidR="00C17BC7"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 xml:space="preserve">         </w:t>
      </w:r>
      <w:r w:rsidR="002B6500" w:rsidRPr="008167D0"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 xml:space="preserve">Disciplinary </w:t>
      </w:r>
      <w:r w:rsidR="00C17BC7"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>concept</w:t>
      </w:r>
      <w:r w:rsidR="008167D0"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 xml:space="preserve">                                                                                </w:t>
      </w:r>
      <w:r w:rsidR="00C17BC7"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 xml:space="preserve">      Substantive c</w:t>
      </w:r>
      <w:r>
        <w:rPr>
          <w:rStyle w:val="normaltextrun"/>
          <w:rFonts w:ascii="Calibri" w:hAnsi="Calibri" w:cs="Calibri"/>
          <w:b/>
          <w:color w:val="FF0000"/>
          <w:sz w:val="32"/>
          <w:szCs w:val="32"/>
          <w:bdr w:val="none" w:sz="0" w:space="0" w:color="auto" w:frame="1"/>
        </w:rPr>
        <w:t>oncept</w:t>
      </w:r>
    </w:p>
    <w:p w14:paraId="43128CE9" w14:textId="6A2A055A" w:rsidR="002B6500" w:rsidRDefault="008167D0">
      <w:pPr>
        <w:rPr>
          <w:rStyle w:val="normaltextrun"/>
          <w:rFonts w:ascii="Calibri" w:hAnsi="Calibri" w:cs="Calibri"/>
          <w:b/>
          <w:color w:val="0070C0"/>
          <w:sz w:val="32"/>
          <w:szCs w:val="32"/>
          <w:bdr w:val="none" w:sz="0" w:space="0" w:color="auto" w:frame="1"/>
        </w:rPr>
      </w:pPr>
      <w:r w:rsidRPr="002B6500">
        <w:rPr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02272" behindDoc="0" locked="0" layoutInCell="1" allowOverlap="1" wp14:anchorId="77F3873B" wp14:editId="5B164551">
            <wp:simplePos x="0" y="0"/>
            <wp:positionH relativeFrom="column">
              <wp:posOffset>-9525</wp:posOffset>
            </wp:positionH>
            <wp:positionV relativeFrom="paragraph">
              <wp:posOffset>41910</wp:posOffset>
            </wp:positionV>
            <wp:extent cx="1203960" cy="9144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9144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500">
        <w:rPr>
          <w:rStyle w:val="normaltextrun"/>
          <w:rFonts w:ascii="Calibri" w:hAnsi="Calibri" w:cs="Calibri"/>
          <w:b/>
          <w:color w:val="0070C0"/>
          <w:sz w:val="32"/>
          <w:szCs w:val="32"/>
          <w:bdr w:val="none" w:sz="0" w:space="0" w:color="auto" w:frame="1"/>
        </w:rPr>
        <w:t xml:space="preserve">Similarities and </w:t>
      </w:r>
      <w:r w:rsidR="00152626">
        <w:rPr>
          <w:rStyle w:val="normaltextrun"/>
          <w:rFonts w:ascii="Calibri" w:hAnsi="Calibri" w:cs="Calibri"/>
          <w:b/>
          <w:color w:val="0070C0"/>
          <w:sz w:val="32"/>
          <w:szCs w:val="32"/>
          <w:bdr w:val="none" w:sz="0" w:space="0" w:color="auto" w:frame="1"/>
        </w:rPr>
        <w:t xml:space="preserve">                                                            Impact.</w:t>
      </w:r>
      <w:r w:rsidR="00152626" w:rsidRPr="00152626">
        <w:rPr>
          <w:noProof/>
          <w:lang w:eastAsia="en-GB"/>
        </w:rPr>
        <w:t xml:space="preserve"> </w:t>
      </w:r>
      <w:r w:rsidR="00152626">
        <w:rPr>
          <w:rStyle w:val="normaltextrun"/>
          <w:rFonts w:ascii="Calibri" w:hAnsi="Calibri" w:cs="Calibri"/>
          <w:b/>
          <w:color w:val="0070C0"/>
          <w:sz w:val="32"/>
          <w:szCs w:val="32"/>
          <w:bdr w:val="none" w:sz="0" w:space="0" w:color="auto" w:frame="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C8DB4A0" w14:textId="049A3839" w:rsidR="00BF46EF" w:rsidRPr="002B6500" w:rsidRDefault="002B6500">
      <w:pPr>
        <w:rPr>
          <w:rFonts w:ascii="Calibri" w:hAnsi="Calibri" w:cs="Calibri"/>
          <w:b/>
          <w:color w:val="0070C0"/>
          <w:sz w:val="32"/>
          <w:szCs w:val="32"/>
          <w:bdr w:val="none" w:sz="0" w:space="0" w:color="auto" w:frame="1"/>
        </w:rPr>
      </w:pPr>
      <w:r w:rsidRPr="002B6500">
        <w:rPr>
          <w:rStyle w:val="normaltextrun"/>
          <w:rFonts w:ascii="Calibri" w:hAnsi="Calibri" w:cs="Calibri"/>
          <w:b/>
          <w:color w:val="0070C0"/>
          <w:sz w:val="32"/>
          <w:szCs w:val="32"/>
          <w:bdr w:val="none" w:sz="0" w:space="0" w:color="auto" w:frame="1"/>
        </w:rPr>
        <w:t>differences.</w:t>
      </w:r>
      <w:r w:rsidR="0037611B" w:rsidRPr="002B6500">
        <w:rPr>
          <w:rFonts w:ascii="Comic Sans MS" w:hAnsi="Comic Sans MS"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8167D0" w:rsidRPr="0052673A" w:rsidRDefault="00816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" filled="f" stroked="f" strokeweight=".5pt">
                <v:textbox>
                  <w:txbxContent>
                    <w:p w14:paraId="448C0453" w14:textId="6C184EF3" w:rsidR="008167D0" w:rsidRPr="0052673A" w:rsidRDefault="00816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6214"/>
        <w:gridCol w:w="4776"/>
        <w:gridCol w:w="5120"/>
      </w:tblGrid>
      <w:tr w:rsidR="00F07E1B" w:rsidRPr="00861AA0" w14:paraId="03EC277D" w14:textId="77777777" w:rsidTr="00EF15D6">
        <w:trPr>
          <w:trHeight w:val="1319"/>
        </w:trPr>
        <w:tc>
          <w:tcPr>
            <w:tcW w:w="6456" w:type="dxa"/>
          </w:tcPr>
          <w:p w14:paraId="71671ED0" w14:textId="0A733E48" w:rsidR="005465B2" w:rsidRPr="0008423D" w:rsidRDefault="005465B2" w:rsidP="00072FEE">
            <w:pPr>
              <w:rPr>
                <w:rFonts w:ascii="Comic Sans MS" w:hAnsi="Comic Sans MS"/>
                <w:sz w:val="44"/>
                <w:szCs w:val="44"/>
              </w:rPr>
            </w:pPr>
            <w:r w:rsidRPr="0008423D">
              <w:rPr>
                <w:rFonts w:ascii="Comic Sans MS" w:hAnsi="Comic Sans MS"/>
                <w:sz w:val="44"/>
                <w:szCs w:val="44"/>
              </w:rPr>
              <w:t>past</w:t>
            </w:r>
          </w:p>
          <w:p w14:paraId="53AF00E1" w14:textId="4F01BDBE" w:rsidR="00B64DCD" w:rsidRPr="0008423D" w:rsidRDefault="00EF15D6" w:rsidP="005465B2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 time before now.</w:t>
            </w:r>
          </w:p>
        </w:tc>
        <w:tc>
          <w:tcPr>
            <w:tcW w:w="4912" w:type="dxa"/>
          </w:tcPr>
          <w:p w14:paraId="56197273" w14:textId="12A67EF3" w:rsidR="002D3F6F" w:rsidRDefault="00EF15D6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>h</w:t>
            </w:r>
            <w:r w:rsidR="005465B2" w:rsidRPr="0008423D">
              <w:rPr>
                <w:rFonts w:ascii="Comic Sans MS" w:hAnsi="Comic Sans MS"/>
                <w:sz w:val="44"/>
                <w:szCs w:val="44"/>
              </w:rPr>
              <w:t>istorical</w:t>
            </w:r>
          </w:p>
          <w:p w14:paraId="331F5C53" w14:textId="54DD75EC" w:rsidR="00EF15D6" w:rsidRPr="00EF15D6" w:rsidRDefault="00EF15D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Belonging to the past.</w:t>
            </w:r>
          </w:p>
          <w:p w14:paraId="7BC1A129" w14:textId="324002EA" w:rsidR="00DC5FAC" w:rsidRPr="0008423D" w:rsidRDefault="00072FEE">
            <w:pPr>
              <w:rPr>
                <w:rFonts w:ascii="Comic Sans MS" w:hAnsi="Comic Sans MS"/>
                <w:sz w:val="24"/>
                <w:szCs w:val="24"/>
              </w:rPr>
            </w:pPr>
            <w:r w:rsidRPr="0008423D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</w:tc>
        <w:tc>
          <w:tcPr>
            <w:tcW w:w="4742" w:type="dxa"/>
          </w:tcPr>
          <w:p w14:paraId="33CB39C1" w14:textId="77777777" w:rsidR="00EF15D6" w:rsidRDefault="00EF15D6" w:rsidP="00EF15D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44"/>
                <w:szCs w:val="44"/>
              </w:rPr>
              <w:t>c</w:t>
            </w:r>
            <w:r w:rsidRPr="0008423D">
              <w:rPr>
                <w:rFonts w:ascii="Comic Sans MS" w:hAnsi="Comic Sans MS"/>
                <w:sz w:val="44"/>
                <w:szCs w:val="44"/>
              </w:rPr>
              <w:t>ompare</w:t>
            </w: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14:paraId="5531FB42" w14:textId="16736929" w:rsidR="00EF15D6" w:rsidRDefault="00EF15D6" w:rsidP="00EF15D6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24"/>
                <w:szCs w:val="24"/>
              </w:rPr>
              <w:t>Look for similarities and differences.</w:t>
            </w:r>
          </w:p>
          <w:p w14:paraId="4E50918A" w14:textId="6E07B5F2" w:rsidR="00ED5A73" w:rsidRPr="00ED5A73" w:rsidRDefault="00ED5A73" w:rsidP="005465B2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F15D6" w:rsidRPr="00861AA0" w14:paraId="28044E91" w14:textId="77777777" w:rsidTr="002B6500">
        <w:trPr>
          <w:trHeight w:val="1348"/>
        </w:trPr>
        <w:tc>
          <w:tcPr>
            <w:tcW w:w="11368" w:type="dxa"/>
            <w:gridSpan w:val="2"/>
          </w:tcPr>
          <w:p w14:paraId="785A0AD9" w14:textId="0FF14998" w:rsidR="00EF15D6" w:rsidRDefault="00BA5C62" w:rsidP="00EF15D6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0224" behindDoc="0" locked="0" layoutInCell="1" allowOverlap="1" wp14:anchorId="406A9DC8" wp14:editId="180365E1">
                  <wp:simplePos x="0" y="0"/>
                  <wp:positionH relativeFrom="column">
                    <wp:posOffset>1192530</wp:posOffset>
                  </wp:positionH>
                  <wp:positionV relativeFrom="paragraph">
                    <wp:posOffset>199390</wp:posOffset>
                  </wp:positionV>
                  <wp:extent cx="4162425" cy="1654810"/>
                  <wp:effectExtent l="0" t="0" r="9525" b="254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15D6">
              <w:rPr>
                <w:rFonts w:ascii="Comic Sans MS" w:hAnsi="Comic Sans MS"/>
                <w:sz w:val="44"/>
                <w:szCs w:val="44"/>
              </w:rPr>
              <w:t>t</w:t>
            </w:r>
            <w:r w:rsidR="00EF15D6" w:rsidRPr="0008423D">
              <w:rPr>
                <w:rFonts w:ascii="Comic Sans MS" w:hAnsi="Comic Sans MS"/>
                <w:sz w:val="44"/>
                <w:szCs w:val="44"/>
              </w:rPr>
              <w:t>imeline</w:t>
            </w:r>
          </w:p>
          <w:p w14:paraId="26AA850F" w14:textId="7E2FEF03" w:rsidR="00EF15D6" w:rsidRPr="0008423D" w:rsidRDefault="00EF15D6" w:rsidP="00EF15D6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70" w:type="dxa"/>
          </w:tcPr>
          <w:p w14:paraId="7A48D370" w14:textId="79D5D858" w:rsidR="00EF15D6" w:rsidRDefault="00920A59" w:rsidP="009C70B9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>f</w:t>
            </w:r>
            <w:r w:rsidRPr="00920A59">
              <w:rPr>
                <w:rFonts w:ascii="Comic Sans MS" w:hAnsi="Comic Sans MS"/>
                <w:sz w:val="44"/>
                <w:szCs w:val="44"/>
              </w:rPr>
              <w:t>amous</w:t>
            </w:r>
          </w:p>
          <w:p w14:paraId="6E39D3F9" w14:textId="77777777" w:rsidR="00920A59" w:rsidRDefault="00920A59" w:rsidP="009C70B9">
            <w:pPr>
              <w:rPr>
                <w:rFonts w:ascii="Comic Sans MS" w:hAnsi="Comic Sans MS"/>
                <w:color w:val="FF0000"/>
                <w:sz w:val="24"/>
                <w:szCs w:val="24"/>
              </w:rPr>
            </w:pPr>
            <w:r w:rsidRPr="00920A59">
              <w:rPr>
                <w:rFonts w:ascii="Comic Sans MS" w:hAnsi="Comic Sans MS"/>
                <w:color w:val="FF0000"/>
                <w:sz w:val="24"/>
                <w:szCs w:val="24"/>
              </w:rPr>
              <w:t>Known about by many people.</w:t>
            </w:r>
          </w:p>
          <w:p w14:paraId="76BF67F6" w14:textId="4BB0E3C2" w:rsidR="00B734B6" w:rsidRPr="00920A59" w:rsidRDefault="00B734B6" w:rsidP="009C70B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2DFB1F" wp14:editId="69D0E107">
                  <wp:extent cx="1325880" cy="883920"/>
                  <wp:effectExtent l="0" t="0" r="762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0" cy="88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sz w:val="24"/>
                <w:szCs w:val="24"/>
              </w:rPr>
              <w:t xml:space="preserve">   </w:t>
            </w:r>
            <w:r>
              <w:rPr>
                <w:noProof/>
                <w:lang w:eastAsia="en-GB"/>
              </w:rPr>
              <w:drawing>
                <wp:inline distT="0" distB="0" distL="0" distR="0" wp14:anchorId="5C1E7692" wp14:editId="613130BB">
                  <wp:extent cx="1107975" cy="853440"/>
                  <wp:effectExtent l="0" t="0" r="0" b="38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975" cy="85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E1B" w:rsidRPr="00861AA0" w14:paraId="25D5E99E" w14:textId="77777777" w:rsidTr="00EF15D6">
        <w:trPr>
          <w:trHeight w:val="1319"/>
        </w:trPr>
        <w:tc>
          <w:tcPr>
            <w:tcW w:w="6456" w:type="dxa"/>
          </w:tcPr>
          <w:p w14:paraId="3A03025A" w14:textId="124A6B32" w:rsidR="00920A59" w:rsidRDefault="00920A59" w:rsidP="009C70B9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>significant</w:t>
            </w:r>
          </w:p>
          <w:p w14:paraId="37276DD2" w14:textId="77777777" w:rsidR="00920A59" w:rsidRDefault="00920A59" w:rsidP="009C70B9">
            <w:pPr>
              <w:rPr>
                <w:rFonts w:ascii="Comic Sans MS" w:hAnsi="Comic Sans MS"/>
                <w:color w:val="FF0000"/>
                <w:sz w:val="24"/>
                <w:szCs w:val="24"/>
              </w:rPr>
            </w:pPr>
            <w:r w:rsidRPr="00920A59">
              <w:rPr>
                <w:rFonts w:ascii="Comic Sans MS" w:hAnsi="Comic Sans MS"/>
                <w:color w:val="FF0000"/>
                <w:sz w:val="24"/>
                <w:szCs w:val="24"/>
              </w:rPr>
              <w:t>Someone or something that is important.</w:t>
            </w:r>
          </w:p>
          <w:p w14:paraId="4846D071" w14:textId="3B975F8D" w:rsidR="00B734B6" w:rsidRPr="00920A59" w:rsidRDefault="00B734B6" w:rsidP="009C70B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9397AB1" wp14:editId="19B6CE28">
                  <wp:extent cx="1195832" cy="1173480"/>
                  <wp:effectExtent l="0" t="0" r="4445" b="762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832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</w:tcPr>
          <w:p w14:paraId="797B97C1" w14:textId="64C0130B" w:rsidR="0008423D" w:rsidRDefault="00920A59" w:rsidP="009C70B9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>s</w:t>
            </w:r>
            <w:r w:rsidRPr="00920A59">
              <w:rPr>
                <w:rFonts w:ascii="Comic Sans MS" w:hAnsi="Comic Sans MS"/>
                <w:sz w:val="44"/>
                <w:szCs w:val="44"/>
              </w:rPr>
              <w:t>uffragette</w:t>
            </w:r>
          </w:p>
          <w:p w14:paraId="5FB748A1" w14:textId="54C2DC2C" w:rsidR="00920A59" w:rsidRPr="00920A59" w:rsidRDefault="00920A59" w:rsidP="009C70B9">
            <w:pPr>
              <w:rPr>
                <w:rFonts w:ascii="Comic Sans MS" w:hAnsi="Comic Sans MS"/>
                <w:color w:val="FF0000"/>
                <w:sz w:val="24"/>
                <w:szCs w:val="24"/>
              </w:rPr>
            </w:pPr>
            <w:r w:rsidRPr="00920A59">
              <w:rPr>
                <w:rFonts w:ascii="Comic Sans MS" w:hAnsi="Comic Sans MS"/>
                <w:color w:val="FF0000"/>
                <w:sz w:val="24"/>
                <w:szCs w:val="24"/>
              </w:rPr>
              <w:t>This is the name of the movement that fought for equal rights for women.</w:t>
            </w:r>
          </w:p>
        </w:tc>
        <w:tc>
          <w:tcPr>
            <w:tcW w:w="4742" w:type="dxa"/>
          </w:tcPr>
          <w:p w14:paraId="3BC22235" w14:textId="6B963748" w:rsidR="0008423D" w:rsidRDefault="004966FA" w:rsidP="009C70B9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1248" behindDoc="0" locked="0" layoutInCell="1" allowOverlap="1" wp14:anchorId="1FCDDB7D" wp14:editId="7CD3AD87">
                  <wp:simplePos x="0" y="0"/>
                  <wp:positionH relativeFrom="column">
                    <wp:posOffset>1416685</wp:posOffset>
                  </wp:positionH>
                  <wp:positionV relativeFrom="paragraph">
                    <wp:posOffset>1029335</wp:posOffset>
                  </wp:positionV>
                  <wp:extent cx="604520" cy="842645"/>
                  <wp:effectExtent l="0" t="0" r="508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48D7">
              <w:rPr>
                <w:noProof/>
                <w:lang w:eastAsia="en-GB"/>
              </w:rPr>
              <w:drawing>
                <wp:anchor distT="0" distB="0" distL="114300" distR="114300" simplePos="0" relativeHeight="251697152" behindDoc="0" locked="0" layoutInCell="1" allowOverlap="1" wp14:anchorId="763D8EB2" wp14:editId="523EEE54">
                  <wp:simplePos x="0" y="0"/>
                  <wp:positionH relativeFrom="column">
                    <wp:posOffset>2254885</wp:posOffset>
                  </wp:positionH>
                  <wp:positionV relativeFrom="paragraph">
                    <wp:posOffset>1146810</wp:posOffset>
                  </wp:positionV>
                  <wp:extent cx="836930" cy="723900"/>
                  <wp:effectExtent l="0" t="0" r="127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3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48D7">
              <w:rPr>
                <w:noProof/>
                <w:lang w:eastAsia="en-GB"/>
              </w:rPr>
              <w:drawing>
                <wp:anchor distT="0" distB="0" distL="114300" distR="114300" simplePos="0" relativeHeight="251695104" behindDoc="0" locked="0" layoutInCell="1" allowOverlap="1" wp14:anchorId="7924CFD4" wp14:editId="0ACC61F4">
                  <wp:simplePos x="0" y="0"/>
                  <wp:positionH relativeFrom="column">
                    <wp:posOffset>2015490</wp:posOffset>
                  </wp:positionH>
                  <wp:positionV relativeFrom="paragraph">
                    <wp:posOffset>51435</wp:posOffset>
                  </wp:positionV>
                  <wp:extent cx="1076325" cy="870585"/>
                  <wp:effectExtent l="0" t="0" r="9525" b="5715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48D7">
              <w:rPr>
                <w:rFonts w:ascii="Comic Sans MS" w:hAnsi="Comic Sans MS"/>
                <w:sz w:val="44"/>
                <w:szCs w:val="44"/>
              </w:rPr>
              <w:t>Important people from the past.</w:t>
            </w:r>
            <w:r w:rsidR="001548D7">
              <w:rPr>
                <w:noProof/>
                <w:lang w:eastAsia="en-GB"/>
              </w:rPr>
              <w:t xml:space="preserve"> </w:t>
            </w:r>
          </w:p>
          <w:p w14:paraId="156A3091" w14:textId="6F2AA62F" w:rsidR="001548D7" w:rsidRPr="0008423D" w:rsidRDefault="001548D7" w:rsidP="009C70B9">
            <w:pPr>
              <w:rPr>
                <w:rFonts w:ascii="Comic Sans MS" w:hAnsi="Comic Sans MS"/>
                <w:sz w:val="44"/>
                <w:szCs w:val="44"/>
              </w:rPr>
            </w:pPr>
          </w:p>
        </w:tc>
      </w:tr>
    </w:tbl>
    <w:p w14:paraId="277FE9F5" w14:textId="21A71283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9D5209" w14:textId="77777777" w:rsidR="00283D23" w:rsidRDefault="00283D23" w:rsidP="00440E7B">
      <w:pPr>
        <w:spacing w:after="0" w:line="240" w:lineRule="auto"/>
      </w:pPr>
      <w:r>
        <w:separator/>
      </w:r>
    </w:p>
  </w:endnote>
  <w:endnote w:type="continuationSeparator" w:id="0">
    <w:p w14:paraId="09451C8D" w14:textId="77777777" w:rsidR="00283D23" w:rsidRDefault="00283D23" w:rsidP="00440E7B">
      <w:pPr>
        <w:spacing w:after="0" w:line="240" w:lineRule="auto"/>
      </w:pPr>
      <w:r>
        <w:continuationSeparator/>
      </w:r>
    </w:p>
  </w:endnote>
  <w:endnote w:type="continuationNotice" w:id="1">
    <w:p w14:paraId="2F7386B2" w14:textId="77777777" w:rsidR="00283D23" w:rsidRDefault="00283D2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B8EBD2" w14:textId="77777777" w:rsidR="00283D23" w:rsidRDefault="00283D23" w:rsidP="00440E7B">
      <w:pPr>
        <w:spacing w:after="0" w:line="240" w:lineRule="auto"/>
      </w:pPr>
      <w:r>
        <w:separator/>
      </w:r>
    </w:p>
  </w:footnote>
  <w:footnote w:type="continuationSeparator" w:id="0">
    <w:p w14:paraId="16275D48" w14:textId="77777777" w:rsidR="00283D23" w:rsidRDefault="00283D23" w:rsidP="00440E7B">
      <w:pPr>
        <w:spacing w:after="0" w:line="240" w:lineRule="auto"/>
      </w:pPr>
      <w:r>
        <w:continuationSeparator/>
      </w:r>
    </w:p>
  </w:footnote>
  <w:footnote w:type="continuationNotice" w:id="1">
    <w:p w14:paraId="47174329" w14:textId="77777777" w:rsidR="00283D23" w:rsidRDefault="00283D23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72FEE"/>
    <w:rsid w:val="0008423D"/>
    <w:rsid w:val="000B2C6A"/>
    <w:rsid w:val="000C395F"/>
    <w:rsid w:val="000C7104"/>
    <w:rsid w:val="000D359A"/>
    <w:rsid w:val="000F4C9A"/>
    <w:rsid w:val="0010419E"/>
    <w:rsid w:val="00115DCD"/>
    <w:rsid w:val="00116C5B"/>
    <w:rsid w:val="001275D4"/>
    <w:rsid w:val="00132D25"/>
    <w:rsid w:val="00152626"/>
    <w:rsid w:val="001548D7"/>
    <w:rsid w:val="00155233"/>
    <w:rsid w:val="0017280E"/>
    <w:rsid w:val="001B273B"/>
    <w:rsid w:val="001D2871"/>
    <w:rsid w:val="001E04F1"/>
    <w:rsid w:val="001F7C69"/>
    <w:rsid w:val="00212843"/>
    <w:rsid w:val="002219B9"/>
    <w:rsid w:val="002268B7"/>
    <w:rsid w:val="00240F74"/>
    <w:rsid w:val="00250D3A"/>
    <w:rsid w:val="00252865"/>
    <w:rsid w:val="00260132"/>
    <w:rsid w:val="0026432F"/>
    <w:rsid w:val="00276D9B"/>
    <w:rsid w:val="00283D23"/>
    <w:rsid w:val="002A151D"/>
    <w:rsid w:val="002A4405"/>
    <w:rsid w:val="002A59BA"/>
    <w:rsid w:val="002B2AE6"/>
    <w:rsid w:val="002B6500"/>
    <w:rsid w:val="002B7D87"/>
    <w:rsid w:val="002C5B6C"/>
    <w:rsid w:val="002D3F6F"/>
    <w:rsid w:val="002E60A7"/>
    <w:rsid w:val="002F5280"/>
    <w:rsid w:val="002F7B0E"/>
    <w:rsid w:val="0030218D"/>
    <w:rsid w:val="00316B49"/>
    <w:rsid w:val="003407B9"/>
    <w:rsid w:val="003443F1"/>
    <w:rsid w:val="003548D8"/>
    <w:rsid w:val="00362B3B"/>
    <w:rsid w:val="00364045"/>
    <w:rsid w:val="0037611B"/>
    <w:rsid w:val="00390BA5"/>
    <w:rsid w:val="0039309A"/>
    <w:rsid w:val="003C6771"/>
    <w:rsid w:val="003E1E04"/>
    <w:rsid w:val="004028EC"/>
    <w:rsid w:val="00432733"/>
    <w:rsid w:val="00434CE0"/>
    <w:rsid w:val="00440E7B"/>
    <w:rsid w:val="00445405"/>
    <w:rsid w:val="00446BCF"/>
    <w:rsid w:val="004716F7"/>
    <w:rsid w:val="004800D5"/>
    <w:rsid w:val="00481DF5"/>
    <w:rsid w:val="00485732"/>
    <w:rsid w:val="00491A83"/>
    <w:rsid w:val="004966FA"/>
    <w:rsid w:val="004B029C"/>
    <w:rsid w:val="004B13A5"/>
    <w:rsid w:val="004C55D4"/>
    <w:rsid w:val="004F4DE1"/>
    <w:rsid w:val="004F77BE"/>
    <w:rsid w:val="00507B0B"/>
    <w:rsid w:val="005150EA"/>
    <w:rsid w:val="00524BFE"/>
    <w:rsid w:val="0052673A"/>
    <w:rsid w:val="00532CBD"/>
    <w:rsid w:val="00536FA5"/>
    <w:rsid w:val="005465B2"/>
    <w:rsid w:val="0055484E"/>
    <w:rsid w:val="00593153"/>
    <w:rsid w:val="00594B51"/>
    <w:rsid w:val="005A7146"/>
    <w:rsid w:val="005B619B"/>
    <w:rsid w:val="005C1DDD"/>
    <w:rsid w:val="005C4719"/>
    <w:rsid w:val="005C6ABD"/>
    <w:rsid w:val="005D600D"/>
    <w:rsid w:val="005E0CC9"/>
    <w:rsid w:val="005E409E"/>
    <w:rsid w:val="00611581"/>
    <w:rsid w:val="00612BA9"/>
    <w:rsid w:val="00621634"/>
    <w:rsid w:val="0063102D"/>
    <w:rsid w:val="0063487B"/>
    <w:rsid w:val="00644935"/>
    <w:rsid w:val="006664E1"/>
    <w:rsid w:val="006846F5"/>
    <w:rsid w:val="00693A0D"/>
    <w:rsid w:val="006A168E"/>
    <w:rsid w:val="006C7837"/>
    <w:rsid w:val="006E1419"/>
    <w:rsid w:val="006E48F3"/>
    <w:rsid w:val="007109C7"/>
    <w:rsid w:val="00714565"/>
    <w:rsid w:val="00720546"/>
    <w:rsid w:val="00744D30"/>
    <w:rsid w:val="00753DDC"/>
    <w:rsid w:val="0076526A"/>
    <w:rsid w:val="00793B30"/>
    <w:rsid w:val="007A0758"/>
    <w:rsid w:val="007B6085"/>
    <w:rsid w:val="007C03C4"/>
    <w:rsid w:val="007C0F01"/>
    <w:rsid w:val="007C4B3D"/>
    <w:rsid w:val="007D2892"/>
    <w:rsid w:val="007E3ACC"/>
    <w:rsid w:val="00807205"/>
    <w:rsid w:val="00807A76"/>
    <w:rsid w:val="0081487C"/>
    <w:rsid w:val="008167D0"/>
    <w:rsid w:val="00836D02"/>
    <w:rsid w:val="0084053F"/>
    <w:rsid w:val="0084061B"/>
    <w:rsid w:val="00861AA0"/>
    <w:rsid w:val="008772F2"/>
    <w:rsid w:val="0089515D"/>
    <w:rsid w:val="00896850"/>
    <w:rsid w:val="008A1E96"/>
    <w:rsid w:val="008C4CC2"/>
    <w:rsid w:val="008E2305"/>
    <w:rsid w:val="008F1709"/>
    <w:rsid w:val="00902056"/>
    <w:rsid w:val="00920A59"/>
    <w:rsid w:val="00940EAC"/>
    <w:rsid w:val="00947D19"/>
    <w:rsid w:val="00964C1B"/>
    <w:rsid w:val="0097357E"/>
    <w:rsid w:val="0098314B"/>
    <w:rsid w:val="009933C9"/>
    <w:rsid w:val="00995FD1"/>
    <w:rsid w:val="009A17C0"/>
    <w:rsid w:val="009C28B7"/>
    <w:rsid w:val="009C70B9"/>
    <w:rsid w:val="009F3998"/>
    <w:rsid w:val="009F7D38"/>
    <w:rsid w:val="00A02888"/>
    <w:rsid w:val="00A02A37"/>
    <w:rsid w:val="00A04072"/>
    <w:rsid w:val="00A106D7"/>
    <w:rsid w:val="00A211EC"/>
    <w:rsid w:val="00A2222D"/>
    <w:rsid w:val="00A24A0E"/>
    <w:rsid w:val="00A376B0"/>
    <w:rsid w:val="00A44A96"/>
    <w:rsid w:val="00A51980"/>
    <w:rsid w:val="00A55152"/>
    <w:rsid w:val="00A60691"/>
    <w:rsid w:val="00A62E89"/>
    <w:rsid w:val="00A72AC0"/>
    <w:rsid w:val="00A846F8"/>
    <w:rsid w:val="00A8651A"/>
    <w:rsid w:val="00A93D7B"/>
    <w:rsid w:val="00AB3A72"/>
    <w:rsid w:val="00AB5158"/>
    <w:rsid w:val="00AC68F9"/>
    <w:rsid w:val="00AC7FA8"/>
    <w:rsid w:val="00AD1F25"/>
    <w:rsid w:val="00AD7559"/>
    <w:rsid w:val="00AE3438"/>
    <w:rsid w:val="00B045A2"/>
    <w:rsid w:val="00B1611C"/>
    <w:rsid w:val="00B170F2"/>
    <w:rsid w:val="00B22186"/>
    <w:rsid w:val="00B308FB"/>
    <w:rsid w:val="00B45E3C"/>
    <w:rsid w:val="00B64DCD"/>
    <w:rsid w:val="00B67F6C"/>
    <w:rsid w:val="00B71E27"/>
    <w:rsid w:val="00B734B6"/>
    <w:rsid w:val="00B741F2"/>
    <w:rsid w:val="00B7533B"/>
    <w:rsid w:val="00B93B61"/>
    <w:rsid w:val="00B9586D"/>
    <w:rsid w:val="00BA23FD"/>
    <w:rsid w:val="00BA2997"/>
    <w:rsid w:val="00BA3BD3"/>
    <w:rsid w:val="00BA5C62"/>
    <w:rsid w:val="00BB1330"/>
    <w:rsid w:val="00BB57B6"/>
    <w:rsid w:val="00BC3B92"/>
    <w:rsid w:val="00BC6A6F"/>
    <w:rsid w:val="00BF46EF"/>
    <w:rsid w:val="00C15EDE"/>
    <w:rsid w:val="00C17BC7"/>
    <w:rsid w:val="00C23D08"/>
    <w:rsid w:val="00C37509"/>
    <w:rsid w:val="00C568DB"/>
    <w:rsid w:val="00C82F2F"/>
    <w:rsid w:val="00CA6259"/>
    <w:rsid w:val="00CA7C3C"/>
    <w:rsid w:val="00CB6925"/>
    <w:rsid w:val="00CF32F6"/>
    <w:rsid w:val="00CF44F4"/>
    <w:rsid w:val="00D012A8"/>
    <w:rsid w:val="00D04C67"/>
    <w:rsid w:val="00D1415D"/>
    <w:rsid w:val="00D215A7"/>
    <w:rsid w:val="00D25F82"/>
    <w:rsid w:val="00D26EAB"/>
    <w:rsid w:val="00D42AD6"/>
    <w:rsid w:val="00D5338A"/>
    <w:rsid w:val="00D762C0"/>
    <w:rsid w:val="00D7645F"/>
    <w:rsid w:val="00DA1C20"/>
    <w:rsid w:val="00DB70EA"/>
    <w:rsid w:val="00DC5FAC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62C29"/>
    <w:rsid w:val="00E827CE"/>
    <w:rsid w:val="00E85D1A"/>
    <w:rsid w:val="00E9365F"/>
    <w:rsid w:val="00E968F0"/>
    <w:rsid w:val="00EA4B10"/>
    <w:rsid w:val="00EA7444"/>
    <w:rsid w:val="00ED3B69"/>
    <w:rsid w:val="00ED5A73"/>
    <w:rsid w:val="00ED6734"/>
    <w:rsid w:val="00EE46F7"/>
    <w:rsid w:val="00EF15D6"/>
    <w:rsid w:val="00F07E1B"/>
    <w:rsid w:val="00F12C31"/>
    <w:rsid w:val="00F212BE"/>
    <w:rsid w:val="00F36646"/>
    <w:rsid w:val="00F63D80"/>
    <w:rsid w:val="00F80701"/>
    <w:rsid w:val="00F86EF8"/>
    <w:rsid w:val="00F94682"/>
    <w:rsid w:val="00F95612"/>
    <w:rsid w:val="00FA2CA8"/>
    <w:rsid w:val="00FA54F8"/>
    <w:rsid w:val="00FB685A"/>
    <w:rsid w:val="00FC1546"/>
    <w:rsid w:val="00FE6B74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  <w:style w:type="character" w:customStyle="1" w:styleId="normaltextrun">
    <w:name w:val="normaltextrun"/>
    <w:basedOn w:val="DefaultParagraphFont"/>
    <w:rsid w:val="002B650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  <w:style w:type="character" w:customStyle="1" w:styleId="normaltextrun">
    <w:name w:val="normaltextrun"/>
    <w:basedOn w:val="DefaultParagraphFont"/>
    <w:rsid w:val="002B65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0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6" ma:contentTypeDescription="Create a new document." ma:contentTypeScope="" ma:versionID="b8895e4a7afa0fcaf7abcacfbf4bcfdc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f544f832918926264db33163e851351e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schemas.microsoft.com/office/infopath/2007/PartnerControls"/>
    <ds:schemaRef ds:uri="318023aa-b586-4e9f-9160-54076fd86a51"/>
    <ds:schemaRef ds:uri="2d73fc1c-17ba-4a4f-9105-3ff463a89d48"/>
  </ds:schemaRefs>
</ds:datastoreItem>
</file>

<file path=customXml/itemProps3.xml><?xml version="1.0" encoding="utf-8"?>
<ds:datastoreItem xmlns:ds="http://schemas.openxmlformats.org/officeDocument/2006/customXml" ds:itemID="{2E4A7F4D-0749-4836-9194-CB650DB8BA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73fc1c-17ba-4a4f-9105-3ff463a89d48"/>
    <ds:schemaRef ds:uri="318023aa-b586-4e9f-9160-54076fd86a5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6EF61854</Template>
  <TotalTime>1</TotalTime>
  <Pages>1</Pages>
  <Words>123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Camille Grimshaw</cp:lastModifiedBy>
  <cp:revision>2</cp:revision>
  <cp:lastPrinted>2020-09-14T13:12:00Z</cp:lastPrinted>
  <dcterms:created xsi:type="dcterms:W3CDTF">2024-01-30T23:04:00Z</dcterms:created>
  <dcterms:modified xsi:type="dcterms:W3CDTF">2024-01-30T23:04:00Z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