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C8DB4A0" w14:textId="27335FBF" w:rsidR="00BF46EF" w:rsidRPr="00DA1C20" w:rsidRDefault="00E827CE">
      <w:pPr>
        <w:rPr>
          <w:sz w:val="60"/>
          <w:szCs w:val="60"/>
        </w:rPr>
      </w:pPr>
      <w:bookmarkStart w:id="0" w:name="_GoBack"/>
      <w:bookmarkEnd w:id="0"/>
      <w:r>
        <w:rPr>
          <w:noProof/>
          <w:sz w:val="60"/>
          <w:szCs w:val="60"/>
          <w:lang w:eastAsia="en-GB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35745840" wp14:editId="5C93124C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02E099" w14:textId="79B0CFC8" w:rsidR="0006729E" w:rsidRPr="00AD1F25" w:rsidRDefault="0006729E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Year </w:t>
                            </w:r>
                            <w:r w:rsidR="00072FEE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  <w:p w14:paraId="7F53550A" w14:textId="533223A8" w:rsidR="0006729E" w:rsidRPr="00AD1F25" w:rsidRDefault="00D760F9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DT- </w:t>
                            </w:r>
                            <w:r w:rsidR="00377F1A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Structures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" strokeweight=".5pt">
                <v:textbox>
                  <w:txbxContent>
                    <w:p w14:paraId="6302E099" w14:textId="79B0CFC8" w:rsidR="0006729E" w:rsidRPr="00AD1F25" w:rsidRDefault="0006729E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Year </w:t>
                      </w:r>
                      <w:r w:rsidR="00072FEE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  <w:p w14:paraId="7F53550A" w14:textId="533223A8" w:rsidR="0006729E" w:rsidRPr="00AD1F25" w:rsidRDefault="00D760F9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DT- </w:t>
                      </w:r>
                      <w:r w:rsidR="00377F1A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Structures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09088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236.1pt;margin-top:1.7pt;width:285.8pt;height:87pt;z-index:251609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3" o:spid="_x0000_s1028" type="#_x0000_t202" style="position:absolute;margin-left:643.65pt;margin-top:548.7pt;width:159pt;height:19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F07E1B" w:rsidRPr="00861AA0" w14:paraId="03EC277D" w14:textId="77777777" w:rsidTr="00861AA0">
        <w:trPr>
          <w:trHeight w:val="1319"/>
        </w:trPr>
        <w:tc>
          <w:tcPr>
            <w:tcW w:w="5370" w:type="dxa"/>
          </w:tcPr>
          <w:p w14:paraId="471F2020" w14:textId="571800A7" w:rsidR="00B619D8" w:rsidRDefault="00B619D8" w:rsidP="00F25049">
            <w:pPr>
              <w:rPr>
                <w:rFonts w:ascii="Comic Sans MS" w:hAnsi="Comic Sans MS"/>
                <w:sz w:val="44"/>
                <w:szCs w:val="4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97152" behindDoc="0" locked="0" layoutInCell="1" allowOverlap="1" wp14:anchorId="798FD95B" wp14:editId="5D2D0A6E">
                  <wp:simplePos x="0" y="0"/>
                  <wp:positionH relativeFrom="column">
                    <wp:posOffset>2487930</wp:posOffset>
                  </wp:positionH>
                  <wp:positionV relativeFrom="paragraph">
                    <wp:posOffset>24130</wp:posOffset>
                  </wp:positionV>
                  <wp:extent cx="742950" cy="1104900"/>
                  <wp:effectExtent l="0" t="0" r="0" b="0"/>
                  <wp:wrapSquare wrapText="bothSides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omic Sans MS" w:hAnsi="Comic Sans MS"/>
                <w:sz w:val="44"/>
                <w:szCs w:val="44"/>
              </w:rPr>
              <w:t>w</w:t>
            </w:r>
            <w:r w:rsidR="00D760F9">
              <w:rPr>
                <w:rFonts w:ascii="Comic Sans MS" w:hAnsi="Comic Sans MS"/>
                <w:sz w:val="44"/>
                <w:szCs w:val="44"/>
              </w:rPr>
              <w:t>indmill</w:t>
            </w:r>
          </w:p>
          <w:p w14:paraId="522F03AE" w14:textId="749AFC9D" w:rsidR="00B64DCD" w:rsidRDefault="00B64DCD" w:rsidP="00F25049">
            <w:pPr>
              <w:rPr>
                <w:rFonts w:ascii="Comic Sans MS" w:hAnsi="Comic Sans MS"/>
                <w:sz w:val="44"/>
                <w:szCs w:val="44"/>
              </w:rPr>
            </w:pPr>
          </w:p>
          <w:p w14:paraId="53AF00E1" w14:textId="27F3C8BF" w:rsidR="00F25049" w:rsidRPr="00F25049" w:rsidRDefault="00F25049" w:rsidP="00F25049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5370" w:type="dxa"/>
          </w:tcPr>
          <w:p w14:paraId="56197273" w14:textId="55E065B4" w:rsidR="002D3F6F" w:rsidRDefault="00B619D8">
            <w:pPr>
              <w:rPr>
                <w:rFonts w:ascii="Comic Sans MS" w:hAnsi="Comic Sans MS"/>
                <w:sz w:val="44"/>
                <w:szCs w:val="4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98176" behindDoc="0" locked="0" layoutInCell="1" allowOverlap="1" wp14:anchorId="7B19EDA4" wp14:editId="4C12097A">
                  <wp:simplePos x="0" y="0"/>
                  <wp:positionH relativeFrom="column">
                    <wp:posOffset>2459355</wp:posOffset>
                  </wp:positionH>
                  <wp:positionV relativeFrom="paragraph">
                    <wp:posOffset>90805</wp:posOffset>
                  </wp:positionV>
                  <wp:extent cx="819150" cy="891540"/>
                  <wp:effectExtent l="0" t="0" r="0" b="3810"/>
                  <wp:wrapSquare wrapText="bothSides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891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omic Sans MS" w:hAnsi="Comic Sans MS"/>
                <w:sz w:val="44"/>
                <w:szCs w:val="44"/>
              </w:rPr>
              <w:t>sail or turbine</w:t>
            </w:r>
          </w:p>
          <w:p w14:paraId="7327B8FB" w14:textId="2766D499" w:rsidR="00B619D8" w:rsidRPr="00B619D8" w:rsidRDefault="00B619D8">
            <w:pPr>
              <w:rPr>
                <w:rFonts w:ascii="Comic Sans MS" w:hAnsi="Comic Sans MS"/>
                <w:b/>
                <w:sz w:val="44"/>
                <w:szCs w:val="44"/>
              </w:rPr>
            </w:pPr>
          </w:p>
          <w:p w14:paraId="7BC1A129" w14:textId="7CAAD11B" w:rsidR="00DC5FAC" w:rsidRPr="00491A83" w:rsidRDefault="00072FEE" w:rsidP="00F2504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370" w:type="dxa"/>
          </w:tcPr>
          <w:p w14:paraId="1A93A812" w14:textId="1BA632E4" w:rsidR="00CE460F" w:rsidRDefault="007062E7" w:rsidP="00752137">
            <w:pPr>
              <w:rPr>
                <w:rFonts w:ascii="Comic Sans MS" w:hAnsi="Comic Sans MS"/>
                <w:sz w:val="44"/>
                <w:szCs w:val="4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99200" behindDoc="0" locked="0" layoutInCell="1" allowOverlap="1" wp14:anchorId="40157D22" wp14:editId="7A26FE25">
                  <wp:simplePos x="0" y="0"/>
                  <wp:positionH relativeFrom="column">
                    <wp:posOffset>1906905</wp:posOffset>
                  </wp:positionH>
                  <wp:positionV relativeFrom="paragraph">
                    <wp:posOffset>90805</wp:posOffset>
                  </wp:positionV>
                  <wp:extent cx="1370965" cy="790575"/>
                  <wp:effectExtent l="0" t="0" r="635" b="9525"/>
                  <wp:wrapSquare wrapText="bothSides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0965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omic Sans MS" w:hAnsi="Comic Sans MS"/>
                <w:sz w:val="44"/>
                <w:szCs w:val="44"/>
              </w:rPr>
              <w:t>axle</w:t>
            </w:r>
          </w:p>
          <w:p w14:paraId="7DA98A81" w14:textId="200FDD36" w:rsidR="007062E7" w:rsidRDefault="007062E7" w:rsidP="00752137">
            <w:pPr>
              <w:rPr>
                <w:rFonts w:ascii="Comic Sans MS" w:hAnsi="Comic Sans MS"/>
                <w:sz w:val="44"/>
                <w:szCs w:val="44"/>
              </w:rPr>
            </w:pPr>
          </w:p>
          <w:p w14:paraId="4E50918A" w14:textId="26F5CE3E" w:rsidR="00752137" w:rsidRPr="007E3ACC" w:rsidRDefault="00752137" w:rsidP="00752137">
            <w:pPr>
              <w:jc w:val="center"/>
              <w:rPr>
                <w:sz w:val="24"/>
                <w:szCs w:val="24"/>
              </w:rPr>
            </w:pPr>
          </w:p>
        </w:tc>
      </w:tr>
      <w:tr w:rsidR="00F07E1B" w:rsidRPr="00861AA0" w14:paraId="28044E91" w14:textId="77777777" w:rsidTr="00861AA0">
        <w:trPr>
          <w:trHeight w:val="1348"/>
        </w:trPr>
        <w:tc>
          <w:tcPr>
            <w:tcW w:w="5370" w:type="dxa"/>
          </w:tcPr>
          <w:p w14:paraId="60B66407" w14:textId="38D5903E" w:rsidR="00072FEE" w:rsidRDefault="006A17B5" w:rsidP="007062E7">
            <w:pPr>
              <w:rPr>
                <w:rFonts w:ascii="Comic Sans MS" w:hAnsi="Comic Sans MS"/>
                <w:sz w:val="44"/>
                <w:szCs w:val="44"/>
              </w:rPr>
            </w:pPr>
            <w:r>
              <w:rPr>
                <w:rFonts w:ascii="Comic Sans MS" w:hAnsi="Comic Sans MS"/>
                <w:sz w:val="44"/>
                <w:szCs w:val="44"/>
              </w:rPr>
              <w:t>net</w:t>
            </w:r>
          </w:p>
          <w:p w14:paraId="15B39D69" w14:textId="0E40CEA7" w:rsidR="006A17B5" w:rsidRPr="00106449" w:rsidRDefault="006A17B5" w:rsidP="007062E7">
            <w:pPr>
              <w:rPr>
                <w:rFonts w:ascii="Comic Sans MS" w:hAnsi="Comic Sans MS"/>
                <w:sz w:val="44"/>
                <w:szCs w:val="4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00224" behindDoc="0" locked="0" layoutInCell="1" allowOverlap="1" wp14:anchorId="241175AB" wp14:editId="7D04054C">
                  <wp:simplePos x="0" y="0"/>
                  <wp:positionH relativeFrom="column">
                    <wp:posOffset>916305</wp:posOffset>
                  </wp:positionH>
                  <wp:positionV relativeFrom="paragraph">
                    <wp:posOffset>-386080</wp:posOffset>
                  </wp:positionV>
                  <wp:extent cx="771525" cy="931545"/>
                  <wp:effectExtent l="0" t="0" r="9525" b="1905"/>
                  <wp:wrapSquare wrapText="bothSides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931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370" w:type="dxa"/>
          </w:tcPr>
          <w:p w14:paraId="6AB896B8" w14:textId="615A0921" w:rsidR="00106449" w:rsidRDefault="006A17B5" w:rsidP="007062E7">
            <w:pPr>
              <w:rPr>
                <w:rFonts w:ascii="Comic Sans MS" w:hAnsi="Comic Sans MS"/>
                <w:sz w:val="44"/>
                <w:szCs w:val="4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01248" behindDoc="0" locked="0" layoutInCell="1" allowOverlap="1" wp14:anchorId="62F5966F" wp14:editId="06FF2BB2">
                  <wp:simplePos x="0" y="0"/>
                  <wp:positionH relativeFrom="column">
                    <wp:posOffset>2136140</wp:posOffset>
                  </wp:positionH>
                  <wp:positionV relativeFrom="paragraph">
                    <wp:posOffset>107950</wp:posOffset>
                  </wp:positionV>
                  <wp:extent cx="1073150" cy="968375"/>
                  <wp:effectExtent l="0" t="0" r="0" b="3175"/>
                  <wp:wrapSquare wrapText="bothSides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150" cy="96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omic Sans MS" w:hAnsi="Comic Sans MS"/>
                <w:sz w:val="44"/>
                <w:szCs w:val="44"/>
              </w:rPr>
              <w:t>de</w:t>
            </w:r>
            <w:r w:rsidRPr="006A17B5">
              <w:rPr>
                <w:rFonts w:ascii="Comic Sans MS" w:hAnsi="Comic Sans MS"/>
                <w:sz w:val="44"/>
                <w:szCs w:val="44"/>
              </w:rPr>
              <w:t>sign</w:t>
            </w:r>
          </w:p>
          <w:p w14:paraId="26AA850F" w14:textId="19644AB3" w:rsidR="006A17B5" w:rsidRPr="006A17B5" w:rsidRDefault="006A17B5" w:rsidP="007062E7">
            <w:pPr>
              <w:rPr>
                <w:rFonts w:ascii="Comic Sans MS" w:hAnsi="Comic Sans MS"/>
                <w:sz w:val="44"/>
                <w:szCs w:val="44"/>
              </w:rPr>
            </w:pPr>
          </w:p>
        </w:tc>
        <w:tc>
          <w:tcPr>
            <w:tcW w:w="5370" w:type="dxa"/>
          </w:tcPr>
          <w:p w14:paraId="5F188F3A" w14:textId="6E9E8756" w:rsidR="00C826C8" w:rsidRDefault="00EF0064" w:rsidP="007062E7">
            <w:pPr>
              <w:rPr>
                <w:rFonts w:ascii="Comic Sans MS" w:hAnsi="Comic Sans MS"/>
                <w:sz w:val="44"/>
                <w:szCs w:val="4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02272" behindDoc="0" locked="0" layoutInCell="1" allowOverlap="1" wp14:anchorId="25B5517E" wp14:editId="52BADF75">
                  <wp:simplePos x="0" y="0"/>
                  <wp:positionH relativeFrom="column">
                    <wp:posOffset>2183130</wp:posOffset>
                  </wp:positionH>
                  <wp:positionV relativeFrom="paragraph">
                    <wp:posOffset>42545</wp:posOffset>
                  </wp:positionV>
                  <wp:extent cx="1097280" cy="895350"/>
                  <wp:effectExtent l="0" t="0" r="7620" b="0"/>
                  <wp:wrapSquare wrapText="bothSides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935AD">
              <w:rPr>
                <w:rFonts w:ascii="Comic Sans MS" w:hAnsi="Comic Sans MS"/>
                <w:sz w:val="44"/>
                <w:szCs w:val="44"/>
              </w:rPr>
              <w:t>structure</w:t>
            </w:r>
          </w:p>
          <w:p w14:paraId="76BF67F6" w14:textId="3AC9E68D" w:rsidR="003935AD" w:rsidRPr="00106449" w:rsidRDefault="003935AD" w:rsidP="007062E7">
            <w:pPr>
              <w:rPr>
                <w:rFonts w:ascii="Comic Sans MS" w:hAnsi="Comic Sans MS"/>
                <w:sz w:val="44"/>
                <w:szCs w:val="44"/>
              </w:rPr>
            </w:pPr>
          </w:p>
        </w:tc>
      </w:tr>
      <w:tr w:rsidR="00F07E1B" w:rsidRPr="00861AA0" w14:paraId="25D5E99E" w14:textId="77777777" w:rsidTr="00861AA0">
        <w:trPr>
          <w:trHeight w:val="1319"/>
        </w:trPr>
        <w:tc>
          <w:tcPr>
            <w:tcW w:w="5370" w:type="dxa"/>
          </w:tcPr>
          <w:p w14:paraId="38BAB52A" w14:textId="7C612533" w:rsidR="00752137" w:rsidRDefault="00EF0064" w:rsidP="007062E7">
            <w:pPr>
              <w:rPr>
                <w:rFonts w:ascii="Comic Sans MS" w:hAnsi="Comic Sans MS"/>
                <w:sz w:val="44"/>
                <w:szCs w:val="44"/>
              </w:rPr>
            </w:pPr>
            <w:r>
              <w:rPr>
                <w:rFonts w:ascii="Comic Sans MS" w:hAnsi="Comic Sans MS"/>
                <w:sz w:val="44"/>
                <w:szCs w:val="44"/>
              </w:rPr>
              <w:t>assemble</w:t>
            </w:r>
          </w:p>
          <w:p w14:paraId="4846D071" w14:textId="3F68E6D6" w:rsidR="00EF0064" w:rsidRPr="00EF0064" w:rsidRDefault="00EF0064" w:rsidP="007062E7">
            <w:pPr>
              <w:rPr>
                <w:rFonts w:ascii="Comic Sans MS" w:hAnsi="Comic Sans MS"/>
                <w:sz w:val="32"/>
                <w:szCs w:val="32"/>
              </w:rPr>
            </w:pPr>
            <w:r w:rsidRPr="00EF0064">
              <w:rPr>
                <w:rFonts w:ascii="Comic Sans MS" w:hAnsi="Comic Sans MS"/>
                <w:color w:val="FF0000"/>
                <w:sz w:val="32"/>
                <w:szCs w:val="32"/>
              </w:rPr>
              <w:t>Put it together.</w:t>
            </w:r>
          </w:p>
        </w:tc>
        <w:tc>
          <w:tcPr>
            <w:tcW w:w="5370" w:type="dxa"/>
          </w:tcPr>
          <w:p w14:paraId="4DB9E19D" w14:textId="23AEA838" w:rsidR="00BF46EF" w:rsidRDefault="00EF0064" w:rsidP="00EF0064">
            <w:pPr>
              <w:rPr>
                <w:rFonts w:ascii="Comic Sans MS" w:hAnsi="Comic Sans MS"/>
                <w:sz w:val="44"/>
                <w:szCs w:val="44"/>
              </w:rPr>
            </w:pPr>
            <w:r>
              <w:rPr>
                <w:rFonts w:ascii="Comic Sans MS" w:hAnsi="Comic Sans MS"/>
                <w:sz w:val="44"/>
                <w:szCs w:val="44"/>
              </w:rPr>
              <w:t xml:space="preserve">DT </w:t>
            </w:r>
          </w:p>
          <w:p w14:paraId="7DED7F0C" w14:textId="36EDE5E1" w:rsidR="00EF0064" w:rsidRPr="00EF0064" w:rsidRDefault="00EF0064" w:rsidP="00EF0064">
            <w:pPr>
              <w:rPr>
                <w:rFonts w:ascii="Comic Sans MS" w:hAnsi="Comic Sans MS"/>
                <w:color w:val="FF0000"/>
                <w:sz w:val="32"/>
                <w:szCs w:val="32"/>
              </w:rPr>
            </w:pPr>
            <w:r w:rsidRPr="00EF0064">
              <w:rPr>
                <w:rFonts w:ascii="Comic Sans MS" w:hAnsi="Comic Sans MS"/>
                <w:color w:val="FF0000"/>
                <w:sz w:val="32"/>
                <w:szCs w:val="32"/>
              </w:rPr>
              <w:t>Design and Technology.</w:t>
            </w:r>
          </w:p>
          <w:p w14:paraId="5FB748A1" w14:textId="27C18673" w:rsidR="00106449" w:rsidRPr="00861AA0" w:rsidRDefault="00106449" w:rsidP="00106449">
            <w:pPr>
              <w:jc w:val="center"/>
              <w:rPr>
                <w:sz w:val="44"/>
                <w:szCs w:val="44"/>
              </w:rPr>
            </w:pPr>
          </w:p>
        </w:tc>
        <w:tc>
          <w:tcPr>
            <w:tcW w:w="5370" w:type="dxa"/>
          </w:tcPr>
          <w:p w14:paraId="156A3091" w14:textId="4BEE32C0" w:rsidR="00752137" w:rsidRPr="00752137" w:rsidRDefault="00EF0064" w:rsidP="00CE460F">
            <w:pPr>
              <w:rPr>
                <w:rFonts w:ascii="Comic Sans MS" w:hAnsi="Comic Sans MS"/>
                <w:sz w:val="44"/>
                <w:szCs w:val="4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C1DC15A" wp14:editId="1F4C3013">
                  <wp:extent cx="2776018" cy="2333625"/>
                  <wp:effectExtent l="0" t="0" r="5715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6018" cy="233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7FE9F5" w14:textId="1B2FDA5C" w:rsidR="0089515D" w:rsidRPr="00DA1C20" w:rsidRDefault="0089515D">
      <w:pPr>
        <w:rPr>
          <w:sz w:val="60"/>
          <w:szCs w:val="60"/>
        </w:rPr>
      </w:pPr>
    </w:p>
    <w:sectPr w:rsidR="0089515D" w:rsidRPr="00DA1C20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14C7AEE" w14:textId="77777777" w:rsidR="009458A1" w:rsidRDefault="009458A1" w:rsidP="00440E7B">
      <w:pPr>
        <w:spacing w:after="0" w:line="240" w:lineRule="auto"/>
      </w:pPr>
      <w:r>
        <w:separator/>
      </w:r>
    </w:p>
  </w:endnote>
  <w:endnote w:type="continuationSeparator" w:id="0">
    <w:p w14:paraId="109937B5" w14:textId="77777777" w:rsidR="009458A1" w:rsidRDefault="009458A1" w:rsidP="00440E7B">
      <w:pPr>
        <w:spacing w:after="0" w:line="240" w:lineRule="auto"/>
      </w:pPr>
      <w:r>
        <w:continuationSeparator/>
      </w:r>
    </w:p>
  </w:endnote>
  <w:endnote w:type="continuationNotice" w:id="1">
    <w:p w14:paraId="12F14626" w14:textId="77777777" w:rsidR="009458A1" w:rsidRDefault="009458A1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ACEAFA1" w14:textId="77777777" w:rsidR="009458A1" w:rsidRDefault="009458A1" w:rsidP="00440E7B">
      <w:pPr>
        <w:spacing w:after="0" w:line="240" w:lineRule="auto"/>
      </w:pPr>
      <w:r>
        <w:separator/>
      </w:r>
    </w:p>
  </w:footnote>
  <w:footnote w:type="continuationSeparator" w:id="0">
    <w:p w14:paraId="7DB92C3C" w14:textId="77777777" w:rsidR="009458A1" w:rsidRDefault="009458A1" w:rsidP="00440E7B">
      <w:pPr>
        <w:spacing w:after="0" w:line="240" w:lineRule="auto"/>
      </w:pPr>
      <w:r>
        <w:continuationSeparator/>
      </w:r>
    </w:p>
  </w:footnote>
  <w:footnote w:type="continuationNotice" w:id="1">
    <w:p w14:paraId="76587B43" w14:textId="77777777" w:rsidR="009458A1" w:rsidRDefault="009458A1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12BE"/>
    <w:rsid w:val="00010A46"/>
    <w:rsid w:val="00010FAD"/>
    <w:rsid w:val="00016EC8"/>
    <w:rsid w:val="00037087"/>
    <w:rsid w:val="0006122B"/>
    <w:rsid w:val="00063358"/>
    <w:rsid w:val="0006729E"/>
    <w:rsid w:val="00072FEE"/>
    <w:rsid w:val="000B2C6A"/>
    <w:rsid w:val="000C395F"/>
    <w:rsid w:val="000C7104"/>
    <w:rsid w:val="000F4C9A"/>
    <w:rsid w:val="0010419E"/>
    <w:rsid w:val="00106449"/>
    <w:rsid w:val="00115DCD"/>
    <w:rsid w:val="00116C5B"/>
    <w:rsid w:val="001275D4"/>
    <w:rsid w:val="00132D25"/>
    <w:rsid w:val="00155233"/>
    <w:rsid w:val="0017280E"/>
    <w:rsid w:val="001B273B"/>
    <w:rsid w:val="001E04F1"/>
    <w:rsid w:val="001F7C69"/>
    <w:rsid w:val="00212843"/>
    <w:rsid w:val="002219B9"/>
    <w:rsid w:val="002268B7"/>
    <w:rsid w:val="00240F74"/>
    <w:rsid w:val="00252865"/>
    <w:rsid w:val="00260132"/>
    <w:rsid w:val="0026432F"/>
    <w:rsid w:val="00276D9B"/>
    <w:rsid w:val="002A4405"/>
    <w:rsid w:val="002A59BA"/>
    <w:rsid w:val="002B2AE6"/>
    <w:rsid w:val="002B7D87"/>
    <w:rsid w:val="002C5B6C"/>
    <w:rsid w:val="002D3F6F"/>
    <w:rsid w:val="002E60A7"/>
    <w:rsid w:val="002F5280"/>
    <w:rsid w:val="002F7B0E"/>
    <w:rsid w:val="0030218D"/>
    <w:rsid w:val="003407B9"/>
    <w:rsid w:val="003548D8"/>
    <w:rsid w:val="00364045"/>
    <w:rsid w:val="0037611B"/>
    <w:rsid w:val="00377F1A"/>
    <w:rsid w:val="00390BA5"/>
    <w:rsid w:val="0039309A"/>
    <w:rsid w:val="003935AD"/>
    <w:rsid w:val="003C6771"/>
    <w:rsid w:val="003E1E04"/>
    <w:rsid w:val="004028EC"/>
    <w:rsid w:val="00432733"/>
    <w:rsid w:val="00434CE0"/>
    <w:rsid w:val="00440E7B"/>
    <w:rsid w:val="00446BCF"/>
    <w:rsid w:val="004716F7"/>
    <w:rsid w:val="004800D5"/>
    <w:rsid w:val="00481DF5"/>
    <w:rsid w:val="00485732"/>
    <w:rsid w:val="00491A83"/>
    <w:rsid w:val="004B029C"/>
    <w:rsid w:val="004B13A5"/>
    <w:rsid w:val="004C55D4"/>
    <w:rsid w:val="004F4DE1"/>
    <w:rsid w:val="004F77BE"/>
    <w:rsid w:val="00507B0B"/>
    <w:rsid w:val="005150EA"/>
    <w:rsid w:val="00524BFE"/>
    <w:rsid w:val="0052673A"/>
    <w:rsid w:val="00532CBD"/>
    <w:rsid w:val="00536FA5"/>
    <w:rsid w:val="0055484E"/>
    <w:rsid w:val="00593153"/>
    <w:rsid w:val="00594B51"/>
    <w:rsid w:val="005A7146"/>
    <w:rsid w:val="005B619B"/>
    <w:rsid w:val="005C1DDD"/>
    <w:rsid w:val="005C4719"/>
    <w:rsid w:val="005C6ABD"/>
    <w:rsid w:val="005D600D"/>
    <w:rsid w:val="005E0CC9"/>
    <w:rsid w:val="005E409E"/>
    <w:rsid w:val="00611581"/>
    <w:rsid w:val="00612BA9"/>
    <w:rsid w:val="00621634"/>
    <w:rsid w:val="0063102D"/>
    <w:rsid w:val="0063487B"/>
    <w:rsid w:val="00644935"/>
    <w:rsid w:val="006664E1"/>
    <w:rsid w:val="006846F5"/>
    <w:rsid w:val="00693A0D"/>
    <w:rsid w:val="006A168E"/>
    <w:rsid w:val="006A17B5"/>
    <w:rsid w:val="006C7837"/>
    <w:rsid w:val="006E1419"/>
    <w:rsid w:val="006E48F3"/>
    <w:rsid w:val="006F50E3"/>
    <w:rsid w:val="007062E7"/>
    <w:rsid w:val="007109C7"/>
    <w:rsid w:val="00714565"/>
    <w:rsid w:val="00720546"/>
    <w:rsid w:val="00744D30"/>
    <w:rsid w:val="00752137"/>
    <w:rsid w:val="00753DDC"/>
    <w:rsid w:val="0076526A"/>
    <w:rsid w:val="00793B30"/>
    <w:rsid w:val="007A0758"/>
    <w:rsid w:val="007B6085"/>
    <w:rsid w:val="007C03C4"/>
    <w:rsid w:val="007C0F01"/>
    <w:rsid w:val="007C4B3D"/>
    <w:rsid w:val="007D2892"/>
    <w:rsid w:val="007E3ACC"/>
    <w:rsid w:val="00807205"/>
    <w:rsid w:val="00807A76"/>
    <w:rsid w:val="0081487C"/>
    <w:rsid w:val="00836D02"/>
    <w:rsid w:val="0084053F"/>
    <w:rsid w:val="0084061B"/>
    <w:rsid w:val="00861AA0"/>
    <w:rsid w:val="008772F2"/>
    <w:rsid w:val="0089515D"/>
    <w:rsid w:val="00896850"/>
    <w:rsid w:val="008A1E96"/>
    <w:rsid w:val="008C4CC2"/>
    <w:rsid w:val="008E2305"/>
    <w:rsid w:val="008F1709"/>
    <w:rsid w:val="00902056"/>
    <w:rsid w:val="00940EAC"/>
    <w:rsid w:val="009458A1"/>
    <w:rsid w:val="00947D19"/>
    <w:rsid w:val="00964C1B"/>
    <w:rsid w:val="0097357E"/>
    <w:rsid w:val="0098314B"/>
    <w:rsid w:val="009933C9"/>
    <w:rsid w:val="00995FD1"/>
    <w:rsid w:val="009C1DB9"/>
    <w:rsid w:val="009C28B7"/>
    <w:rsid w:val="009F3998"/>
    <w:rsid w:val="009F7D38"/>
    <w:rsid w:val="00A02888"/>
    <w:rsid w:val="00A02A37"/>
    <w:rsid w:val="00A04072"/>
    <w:rsid w:val="00A106D7"/>
    <w:rsid w:val="00A211EC"/>
    <w:rsid w:val="00A2222D"/>
    <w:rsid w:val="00A24A0E"/>
    <w:rsid w:val="00A376B0"/>
    <w:rsid w:val="00A44A96"/>
    <w:rsid w:val="00A51980"/>
    <w:rsid w:val="00A55152"/>
    <w:rsid w:val="00A60691"/>
    <w:rsid w:val="00A72AC0"/>
    <w:rsid w:val="00A846F8"/>
    <w:rsid w:val="00A8651A"/>
    <w:rsid w:val="00A93D7B"/>
    <w:rsid w:val="00AB3A72"/>
    <w:rsid w:val="00AC68F9"/>
    <w:rsid w:val="00AC7FA8"/>
    <w:rsid w:val="00AD1F25"/>
    <w:rsid w:val="00AD7559"/>
    <w:rsid w:val="00AE3438"/>
    <w:rsid w:val="00B045A2"/>
    <w:rsid w:val="00B1611C"/>
    <w:rsid w:val="00B170F2"/>
    <w:rsid w:val="00B22186"/>
    <w:rsid w:val="00B308FB"/>
    <w:rsid w:val="00B45E3C"/>
    <w:rsid w:val="00B619D8"/>
    <w:rsid w:val="00B64DCD"/>
    <w:rsid w:val="00B67F6C"/>
    <w:rsid w:val="00B71E27"/>
    <w:rsid w:val="00B741F2"/>
    <w:rsid w:val="00B7533B"/>
    <w:rsid w:val="00B93B61"/>
    <w:rsid w:val="00B9586D"/>
    <w:rsid w:val="00BA23FD"/>
    <w:rsid w:val="00BA2997"/>
    <w:rsid w:val="00BA3BD3"/>
    <w:rsid w:val="00BB1330"/>
    <w:rsid w:val="00BB57B6"/>
    <w:rsid w:val="00BC3B92"/>
    <w:rsid w:val="00BC6A6F"/>
    <w:rsid w:val="00BF46EF"/>
    <w:rsid w:val="00C15EDE"/>
    <w:rsid w:val="00C23D08"/>
    <w:rsid w:val="00C37509"/>
    <w:rsid w:val="00C568DB"/>
    <w:rsid w:val="00C826C8"/>
    <w:rsid w:val="00C82F2F"/>
    <w:rsid w:val="00CA6259"/>
    <w:rsid w:val="00CA7C3C"/>
    <w:rsid w:val="00CB6925"/>
    <w:rsid w:val="00CE460F"/>
    <w:rsid w:val="00CE566C"/>
    <w:rsid w:val="00CF32F6"/>
    <w:rsid w:val="00D012A8"/>
    <w:rsid w:val="00D04C67"/>
    <w:rsid w:val="00D1415D"/>
    <w:rsid w:val="00D215A7"/>
    <w:rsid w:val="00D25F82"/>
    <w:rsid w:val="00D26EAB"/>
    <w:rsid w:val="00D42AD6"/>
    <w:rsid w:val="00D5338A"/>
    <w:rsid w:val="00D760F9"/>
    <w:rsid w:val="00D762C0"/>
    <w:rsid w:val="00D7645F"/>
    <w:rsid w:val="00DA1C20"/>
    <w:rsid w:val="00DB70EA"/>
    <w:rsid w:val="00DC5FAC"/>
    <w:rsid w:val="00DE19C3"/>
    <w:rsid w:val="00DE2AC9"/>
    <w:rsid w:val="00DF4862"/>
    <w:rsid w:val="00E056CA"/>
    <w:rsid w:val="00E0784C"/>
    <w:rsid w:val="00E1569E"/>
    <w:rsid w:val="00E22EF6"/>
    <w:rsid w:val="00E23C9A"/>
    <w:rsid w:val="00E266D4"/>
    <w:rsid w:val="00E308AD"/>
    <w:rsid w:val="00E3647A"/>
    <w:rsid w:val="00E431C6"/>
    <w:rsid w:val="00E62C29"/>
    <w:rsid w:val="00E827CE"/>
    <w:rsid w:val="00E85D1A"/>
    <w:rsid w:val="00E9365F"/>
    <w:rsid w:val="00E968F0"/>
    <w:rsid w:val="00EA4B10"/>
    <w:rsid w:val="00EA7444"/>
    <w:rsid w:val="00ED3B69"/>
    <w:rsid w:val="00ED6734"/>
    <w:rsid w:val="00EE46F7"/>
    <w:rsid w:val="00EF0064"/>
    <w:rsid w:val="00F07E1B"/>
    <w:rsid w:val="00F12C31"/>
    <w:rsid w:val="00F212BE"/>
    <w:rsid w:val="00F25049"/>
    <w:rsid w:val="00F36646"/>
    <w:rsid w:val="00F63D80"/>
    <w:rsid w:val="00F80701"/>
    <w:rsid w:val="00F94682"/>
    <w:rsid w:val="00F95612"/>
    <w:rsid w:val="00FA2CA8"/>
    <w:rsid w:val="00FA54F8"/>
    <w:rsid w:val="00FB685A"/>
    <w:rsid w:val="00FC1546"/>
    <w:rsid w:val="00FE6B74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image" Target="media/image13.png"/><Relationship Id="rId17" Type="http://schemas.openxmlformats.org/officeDocument/2006/relationships/image" Target="media/image6.pn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microsoft.com/office/2007/relationships/stylesWithEffects" Target="stylesWithEffects.xml"/><Relationship Id="rId11" Type="http://schemas.openxmlformats.org/officeDocument/2006/relationships/image" Target="media/image1.png"/><Relationship Id="rId5" Type="http://schemas.openxmlformats.org/officeDocument/2006/relationships/styles" Target="styles.xml"/><Relationship Id="rId15" Type="http://schemas.openxmlformats.org/officeDocument/2006/relationships/image" Target="media/image4.png"/><Relationship Id="rId10" Type="http://schemas.openxmlformats.org/officeDocument/2006/relationships/endnotes" Target="endnotes.xml"/><Relationship Id="rId19" Type="http://schemas.openxmlformats.org/officeDocument/2006/relationships/image" Target="media/image8.png"/><Relationship Id="rId4" Type="http://schemas.openxmlformats.org/officeDocument/2006/relationships/numbering" Target="numbering.xml"/><Relationship Id="rId9" Type="http://schemas.openxmlformats.org/officeDocument/2006/relationships/footnotes" Target="footnotes.xml"/><Relationship Id="rId14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6" ma:contentTypeDescription="Create a new document." ma:contentTypeScope="" ma:versionID="b8895e4a7afa0fcaf7abcacfbf4bcfdc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f544f832918926264db33163e851351e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schemas.microsoft.com/office/infopath/2007/PartnerControls"/>
    <ds:schemaRef ds:uri="318023aa-b586-4e9f-9160-54076fd86a51"/>
    <ds:schemaRef ds:uri="2d73fc1c-17ba-4a4f-9105-3ff463a89d48"/>
  </ds:schemaRefs>
</ds:datastoreItem>
</file>

<file path=customXml/itemProps3.xml><?xml version="1.0" encoding="utf-8"?>
<ds:datastoreItem xmlns:ds="http://schemas.openxmlformats.org/officeDocument/2006/customXml" ds:itemID="{2E4A7F4D-0749-4836-9194-CB650DB8BAE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d73fc1c-17ba-4a4f-9105-3ff463a89d48"/>
    <ds:schemaRef ds:uri="318023aa-b586-4e9f-9160-54076fd86a5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3707B968</Template>
  <TotalTime>1</TotalTime>
  <Pages>1</Pages>
  <Words>19</Words>
  <Characters>112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Camille Grimshaw</cp:lastModifiedBy>
  <cp:revision>2</cp:revision>
  <cp:lastPrinted>2020-09-14T13:12:00Z</cp:lastPrinted>
  <dcterms:created xsi:type="dcterms:W3CDTF">2022-12-14T22:53:00Z</dcterms:created>
  <dcterms:modified xsi:type="dcterms:W3CDTF">2022-12-14T22:53:00Z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0x010100FEF5E0D77170F04D9160BB129BF866E9</vt:lpwstr>
  </property>
  <property fmtid="{D5CDD505-2E9C-101B-9397-08002B2CF9AE}" pid="3" name="MediaServiceImageTags">
    <vt:lpwstr/>
  </property>
</Properties>
</file>