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bookmarkStart w:id="0" w:name="_GoBack"/>
    <w:bookmarkEnd w:id="0"/>
    <w:p w14:paraId="5C8DB4A0" w14:textId="4A262469" w:rsidR="00BF46EF" w:rsidRPr="00DA1C20" w:rsidRDefault="00E827CE">
      <w:pPr>
        <w:rPr>
          <w:sz w:val="60"/>
          <w:szCs w:val="60"/>
        </w:rPr>
      </w:pPr>
      <w:r>
        <w:rPr>
          <w:noProof/>
          <w:sz w:val="60"/>
          <w:szCs w:val="60"/>
          <w:lang w:eastAsia="en-GB"/>
        </w:rPr>
        <mc:AlternateContent>
          <mc:Choice Requires="wps">
            <w:drawing>
              <wp:anchor distT="45720" distB="45720" distL="114300" distR="114300" simplePos="0" relativeHeight="251693056" behindDoc="0" locked="0" layoutInCell="1" allowOverlap="1" wp14:anchorId="35745840" wp14:editId="447D5594">
                <wp:simplePos x="0" y="0"/>
                <wp:positionH relativeFrom="column">
                  <wp:posOffset>3078480</wp:posOffset>
                </wp:positionH>
                <wp:positionV relativeFrom="paragraph">
                  <wp:posOffset>76780</wp:posOffset>
                </wp:positionV>
                <wp:extent cx="1938020" cy="1012190"/>
                <wp:effectExtent l="0" t="0" r="17780" b="16510"/>
                <wp:wrapSquare wrapText="bothSides"/>
                <wp:docPr id="2" name="Text 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38020" cy="1012190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6302E099" w14:textId="12BB7741" w:rsidR="002C681E" w:rsidRPr="002C681E" w:rsidRDefault="002C681E" w:rsidP="0006729E">
                            <w:pPr>
                              <w:jc w:val="center"/>
                              <w:rPr>
                                <w:color w:val="4472C4" w:themeColor="accent1"/>
                                <w:sz w:val="30"/>
                                <w:szCs w:val="30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2C681E">
                              <w:rPr>
                                <w:color w:val="4472C4" w:themeColor="accent1"/>
                                <w:sz w:val="30"/>
                                <w:szCs w:val="30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Year 1</w:t>
                            </w:r>
                          </w:p>
                          <w:p w14:paraId="7F53550A" w14:textId="3CDAAD23" w:rsidR="002C681E" w:rsidRPr="002C681E" w:rsidRDefault="002C681E" w:rsidP="0006729E">
                            <w:pPr>
                              <w:jc w:val="center"/>
                              <w:rPr>
                                <w:color w:val="4472C4" w:themeColor="accent1"/>
                                <w:sz w:val="30"/>
                                <w:szCs w:val="30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2C681E">
                              <w:rPr>
                                <w:color w:val="4472C4" w:themeColor="accent1"/>
                                <w:sz w:val="30"/>
                                <w:szCs w:val="30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Computing-Online Safety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242.4pt;margin-top:6.05pt;width:152.6pt;height:79.7pt;z-index:25169305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" strokeweight=".5pt">
                <v:textbox>
                  <w:txbxContent>
                    <w:p w14:paraId="6302E099" w14:textId="12BB7741" w:rsidR="002C681E" w:rsidRPr="002C681E" w:rsidRDefault="002C681E" w:rsidP="0006729E">
                      <w:pPr>
                        <w:jc w:val="center"/>
                        <w:rPr>
                          <w:color w:val="4472C4" w:themeColor="accent1"/>
                          <w:sz w:val="30"/>
                          <w:szCs w:val="30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2C681E">
                        <w:rPr>
                          <w:color w:val="4472C4" w:themeColor="accent1"/>
                          <w:sz w:val="30"/>
                          <w:szCs w:val="30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Year 1</w:t>
                      </w:r>
                    </w:p>
                    <w:p w14:paraId="7F53550A" w14:textId="3CDAAD23" w:rsidR="002C681E" w:rsidRPr="002C681E" w:rsidRDefault="002C681E" w:rsidP="0006729E">
                      <w:pPr>
                        <w:jc w:val="center"/>
                        <w:rPr>
                          <w:color w:val="4472C4" w:themeColor="accent1"/>
                          <w:sz w:val="30"/>
                          <w:szCs w:val="30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2C681E">
                        <w:rPr>
                          <w:color w:val="4472C4" w:themeColor="accent1"/>
                          <w:sz w:val="30"/>
                          <w:szCs w:val="30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Computing-Online Safety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C15EDE" w:rsidRPr="00DA1C20">
        <w:rPr>
          <w:noProof/>
          <w:color w:val="4472C4" w:themeColor="accent1"/>
          <w:sz w:val="60"/>
          <w:szCs w:val="60"/>
          <w:lang w:eastAsia="en-GB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mc:AlternateContent>
          <mc:Choice Requires="wps">
            <w:drawing>
              <wp:anchor distT="45720" distB="45720" distL="114300" distR="114300" simplePos="0" relativeHeight="251609088" behindDoc="0" locked="0" layoutInCell="1" allowOverlap="1" wp14:anchorId="18926407" wp14:editId="5FC61427">
                <wp:simplePos x="0" y="0"/>
                <wp:positionH relativeFrom="margin">
                  <wp:posOffset>2998470</wp:posOffset>
                </wp:positionH>
                <wp:positionV relativeFrom="paragraph">
                  <wp:posOffset>21590</wp:posOffset>
                </wp:positionV>
                <wp:extent cx="3629660" cy="1104900"/>
                <wp:effectExtent l="12700" t="12700" r="15240" b="12700"/>
                <wp:wrapSquare wrapText="bothSides"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29660" cy="11049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8575">
                          <a:solidFill>
                            <a:srgbClr val="0070C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E2F34C0" w14:textId="3B36191D" w:rsidR="002C681E" w:rsidRPr="00F212BE" w:rsidRDefault="002C681E" w:rsidP="00AD1F25">
                            <w:pPr>
                              <w:jc w:val="right"/>
                            </w:pP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4E2E23E0" wp14:editId="4A356C40">
                                  <wp:extent cx="1416454" cy="953477"/>
                                  <wp:effectExtent l="0" t="0" r="0" b="0"/>
                                  <wp:docPr id="3" name="Picture 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9" name="Picture 9"/>
                                          <pic:cNvPicPr/>
                                        </pic:nvPicPr>
                                        <pic:blipFill>
                                          <a:blip r:embed="rId11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417395" cy="95411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27" type="#_x0000_t202" style="position:absolute;margin-left:236.1pt;margin-top:1.7pt;width:285.8pt;height:87pt;z-index:25160908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" strokecolor="#0070c0" strokeweight="2.25pt">
                <v:textbox>
                  <w:txbxContent>
                    <w:p w14:paraId="7E2F34C0" w14:textId="3B36191D" w:rsidR="002C681E" w:rsidRPr="00F212BE" w:rsidRDefault="002C681E" w:rsidP="00AD1F25">
                      <w:pPr>
                        <w:jc w:val="right"/>
                      </w:pPr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4E2E23E0" wp14:editId="4A356C40">
                            <wp:extent cx="1416454" cy="953477"/>
                            <wp:effectExtent l="0" t="0" r="0" b="0"/>
                            <wp:docPr id="9" name="Picture 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9" name="Picture 9"/>
                                    <pic:cNvPicPr/>
                                  </pic:nvPicPr>
                                  <pic:blipFill>
                                    <a:blip r:embed="rId12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417395" cy="95411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37611B" w:rsidRPr="00DA1C20">
        <w:rPr>
          <w:noProof/>
          <w:color w:val="4472C4" w:themeColor="accent1"/>
          <w:sz w:val="60"/>
          <w:szCs w:val="60"/>
          <w:lang w:eastAsia="en-GB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449EB1A1" wp14:editId="344FB154">
                <wp:simplePos x="0" y="0"/>
                <wp:positionH relativeFrom="column">
                  <wp:posOffset>8174355</wp:posOffset>
                </wp:positionH>
                <wp:positionV relativeFrom="paragraph">
                  <wp:posOffset>6968490</wp:posOffset>
                </wp:positionV>
                <wp:extent cx="2019300" cy="247650"/>
                <wp:effectExtent l="0" t="0" r="0" b="0"/>
                <wp:wrapNone/>
                <wp:docPr id="253" name="Text Box 2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19300" cy="2476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48C0453" w14:textId="6C184EF3" w:rsidR="002C681E" w:rsidRPr="0052673A" w:rsidRDefault="002C681E">
                            <w:pPr>
                              <w:rPr>
                                <w:sz w:val="1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53" o:spid="_x0000_s1028" type="#_x0000_t202" style="position:absolute;margin-left:643.65pt;margin-top:548.7pt;width:159pt;height:19.5pt;z-index:25169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" filled="f" stroked="f" strokeweight=".5pt">
                <v:textbox>
                  <w:txbxContent>
                    <w:p w14:paraId="448C0453" w14:textId="6C184EF3" w:rsidR="002C681E" w:rsidRPr="0052673A" w:rsidRDefault="002C681E">
                      <w:pPr>
                        <w:rPr>
                          <w:sz w:val="1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tbl>
      <w:tblPr>
        <w:tblStyle w:val="TableGrid"/>
        <w:tblW w:w="16110" w:type="dxa"/>
        <w:tblLook w:val="04A0" w:firstRow="1" w:lastRow="0" w:firstColumn="1" w:lastColumn="0" w:noHBand="0" w:noVBand="1"/>
      </w:tblPr>
      <w:tblGrid>
        <w:gridCol w:w="5370"/>
        <w:gridCol w:w="5370"/>
        <w:gridCol w:w="5370"/>
      </w:tblGrid>
      <w:tr w:rsidR="00F07E1B" w:rsidRPr="00861AA0" w14:paraId="03EC277D" w14:textId="77777777" w:rsidTr="00861AA0">
        <w:trPr>
          <w:trHeight w:val="1319"/>
        </w:trPr>
        <w:tc>
          <w:tcPr>
            <w:tcW w:w="5370" w:type="dxa"/>
          </w:tcPr>
          <w:p w14:paraId="5E6FD865" w14:textId="03CD91D5" w:rsidR="00B11298" w:rsidRPr="00461F08" w:rsidRDefault="00306E94">
            <w:pPr>
              <w:rPr>
                <w:rFonts w:ascii="Comic Sans MS" w:hAnsi="Comic Sans MS"/>
                <w:sz w:val="44"/>
                <w:szCs w:val="44"/>
              </w:rPr>
            </w:pPr>
            <w:r w:rsidRPr="00461F08">
              <w:rPr>
                <w:rFonts w:ascii="Comic Sans MS" w:hAnsi="Comic Sans MS"/>
                <w:sz w:val="44"/>
                <w:szCs w:val="44"/>
              </w:rPr>
              <w:t>Log in screen</w:t>
            </w:r>
          </w:p>
          <w:p w14:paraId="53AF00E1" w14:textId="412A06B1" w:rsidR="00306E94" w:rsidRPr="00461F08" w:rsidRDefault="00306E94" w:rsidP="00306E94">
            <w:pPr>
              <w:jc w:val="center"/>
              <w:rPr>
                <w:rFonts w:ascii="Comic Sans MS" w:hAnsi="Comic Sans MS"/>
                <w:sz w:val="44"/>
                <w:szCs w:val="44"/>
              </w:rPr>
            </w:pPr>
            <w:r w:rsidRPr="00461F08">
              <w:rPr>
                <w:rFonts w:ascii="Comic Sans MS" w:hAnsi="Comic Sans MS"/>
                <w:noProof/>
                <w:lang w:eastAsia="en-GB"/>
              </w:rPr>
              <w:drawing>
                <wp:inline distT="0" distB="0" distL="0" distR="0" wp14:anchorId="044F96C3" wp14:editId="7C575DE0">
                  <wp:extent cx="2428875" cy="1285875"/>
                  <wp:effectExtent l="0" t="0" r="9525" b="9525"/>
                  <wp:docPr id="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28875" cy="1285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70" w:type="dxa"/>
          </w:tcPr>
          <w:p w14:paraId="65BB299F" w14:textId="77777777" w:rsidR="00BF46EF" w:rsidRPr="00461F08" w:rsidRDefault="00306E94">
            <w:pPr>
              <w:rPr>
                <w:rFonts w:ascii="Comic Sans MS" w:hAnsi="Comic Sans MS"/>
                <w:sz w:val="44"/>
                <w:szCs w:val="44"/>
              </w:rPr>
            </w:pPr>
            <w:r w:rsidRPr="00461F08">
              <w:rPr>
                <w:rFonts w:ascii="Comic Sans MS" w:hAnsi="Comic Sans MS"/>
                <w:sz w:val="44"/>
                <w:szCs w:val="44"/>
              </w:rPr>
              <w:t>Avatar</w:t>
            </w:r>
          </w:p>
          <w:p w14:paraId="7BC1A129" w14:textId="7237F1E8" w:rsidR="00306E94" w:rsidRPr="00461F08" w:rsidRDefault="00306E94" w:rsidP="00306E94">
            <w:pPr>
              <w:jc w:val="center"/>
              <w:rPr>
                <w:rFonts w:ascii="Comic Sans MS" w:hAnsi="Comic Sans MS"/>
                <w:sz w:val="44"/>
                <w:szCs w:val="44"/>
              </w:rPr>
            </w:pPr>
            <w:r w:rsidRPr="00461F08">
              <w:rPr>
                <w:rFonts w:ascii="Comic Sans MS" w:hAnsi="Comic Sans MS"/>
                <w:noProof/>
                <w:lang w:eastAsia="en-GB"/>
              </w:rPr>
              <w:drawing>
                <wp:inline distT="0" distB="0" distL="0" distR="0" wp14:anchorId="67485348" wp14:editId="5CAFD0B0">
                  <wp:extent cx="1133475" cy="1200150"/>
                  <wp:effectExtent l="0" t="0" r="9525" b="0"/>
                  <wp:docPr id="7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33475" cy="1200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70" w:type="dxa"/>
          </w:tcPr>
          <w:p w14:paraId="1B5006F2" w14:textId="492D905F" w:rsidR="000E26EE" w:rsidRPr="00461F08" w:rsidRDefault="00306E94">
            <w:pPr>
              <w:rPr>
                <w:rFonts w:ascii="Comic Sans MS" w:hAnsi="Comic Sans MS"/>
                <w:sz w:val="44"/>
                <w:szCs w:val="44"/>
              </w:rPr>
            </w:pPr>
            <w:r w:rsidRPr="00461F08">
              <w:rPr>
                <w:rFonts w:ascii="Comic Sans MS" w:hAnsi="Comic Sans MS"/>
                <w:sz w:val="44"/>
                <w:szCs w:val="44"/>
              </w:rPr>
              <w:t>Save your work</w:t>
            </w:r>
          </w:p>
          <w:p w14:paraId="4E50918A" w14:textId="71CAD51A" w:rsidR="000E26EE" w:rsidRPr="00861AA0" w:rsidRDefault="00306E94" w:rsidP="00306E94">
            <w:pPr>
              <w:jc w:val="center"/>
              <w:rPr>
                <w:sz w:val="44"/>
                <w:szCs w:val="44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0D5E4082" wp14:editId="73DD6AA7">
                  <wp:extent cx="1076325" cy="1181100"/>
                  <wp:effectExtent l="0" t="0" r="9525" b="0"/>
                  <wp:docPr id="11" name="Pictur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6325" cy="1181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07E1B" w:rsidRPr="00861AA0" w14:paraId="28044E91" w14:textId="77777777" w:rsidTr="00861AA0">
        <w:trPr>
          <w:trHeight w:val="1348"/>
        </w:trPr>
        <w:tc>
          <w:tcPr>
            <w:tcW w:w="5370" w:type="dxa"/>
          </w:tcPr>
          <w:p w14:paraId="1051880D" w14:textId="22DD061C" w:rsidR="00BF46EF" w:rsidRPr="00461F08" w:rsidRDefault="00306E94">
            <w:pPr>
              <w:rPr>
                <w:rFonts w:ascii="Comic Sans MS" w:hAnsi="Comic Sans MS"/>
                <w:sz w:val="44"/>
                <w:szCs w:val="44"/>
              </w:rPr>
            </w:pPr>
            <w:r w:rsidRPr="00461F08">
              <w:rPr>
                <w:rFonts w:ascii="Comic Sans MS" w:hAnsi="Comic Sans MS"/>
                <w:sz w:val="44"/>
                <w:szCs w:val="44"/>
              </w:rPr>
              <w:t>Tools</w:t>
            </w:r>
          </w:p>
          <w:p w14:paraId="15B39D69" w14:textId="759D8AC8" w:rsidR="00306E94" w:rsidRPr="00461F08" w:rsidRDefault="00306E94" w:rsidP="00306E94">
            <w:pPr>
              <w:jc w:val="center"/>
              <w:rPr>
                <w:rFonts w:ascii="Comic Sans MS" w:hAnsi="Comic Sans MS"/>
                <w:sz w:val="44"/>
                <w:szCs w:val="44"/>
              </w:rPr>
            </w:pPr>
            <w:r w:rsidRPr="00461F08">
              <w:rPr>
                <w:rFonts w:ascii="Comic Sans MS" w:hAnsi="Comic Sans MS"/>
                <w:noProof/>
                <w:lang w:eastAsia="en-GB"/>
              </w:rPr>
              <w:drawing>
                <wp:inline distT="0" distB="0" distL="0" distR="0" wp14:anchorId="37E21889" wp14:editId="54C66B9C">
                  <wp:extent cx="1051035" cy="992644"/>
                  <wp:effectExtent l="0" t="0" r="0" b="0"/>
                  <wp:docPr id="12" name="Pictur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51461" cy="9930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70" w:type="dxa"/>
          </w:tcPr>
          <w:p w14:paraId="5B1B1C5B" w14:textId="77777777" w:rsidR="00BF46EF" w:rsidRPr="00461F08" w:rsidRDefault="00306E94">
            <w:pPr>
              <w:rPr>
                <w:rFonts w:ascii="Comic Sans MS" w:hAnsi="Comic Sans MS"/>
                <w:sz w:val="44"/>
                <w:szCs w:val="44"/>
              </w:rPr>
            </w:pPr>
            <w:r w:rsidRPr="00461F08">
              <w:rPr>
                <w:rFonts w:ascii="Comic Sans MS" w:hAnsi="Comic Sans MS"/>
                <w:sz w:val="44"/>
                <w:szCs w:val="44"/>
              </w:rPr>
              <w:t>Saved work</w:t>
            </w:r>
          </w:p>
          <w:p w14:paraId="26AA850F" w14:textId="743DC454" w:rsidR="00306E94" w:rsidRPr="00461F08" w:rsidRDefault="00306E94" w:rsidP="00306E94">
            <w:pPr>
              <w:jc w:val="center"/>
              <w:rPr>
                <w:rFonts w:ascii="Comic Sans MS" w:hAnsi="Comic Sans MS"/>
                <w:sz w:val="44"/>
                <w:szCs w:val="44"/>
              </w:rPr>
            </w:pPr>
            <w:r w:rsidRPr="00461F08">
              <w:rPr>
                <w:rFonts w:ascii="Comic Sans MS" w:hAnsi="Comic Sans MS"/>
                <w:noProof/>
                <w:lang w:eastAsia="en-GB"/>
              </w:rPr>
              <w:drawing>
                <wp:inline distT="0" distB="0" distL="0" distR="0" wp14:anchorId="00A1D177" wp14:editId="5AED7AF3">
                  <wp:extent cx="981075" cy="1104900"/>
                  <wp:effectExtent l="0" t="0" r="9525" b="0"/>
                  <wp:docPr id="13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81075" cy="1104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70" w:type="dxa"/>
          </w:tcPr>
          <w:p w14:paraId="7D2192BC" w14:textId="77777777" w:rsidR="00F74099" w:rsidRPr="005D7310" w:rsidRDefault="005D7310" w:rsidP="00461F08">
            <w:pPr>
              <w:rPr>
                <w:rFonts w:ascii="Comic Sans MS" w:hAnsi="Comic Sans MS"/>
                <w:sz w:val="44"/>
                <w:szCs w:val="44"/>
              </w:rPr>
            </w:pPr>
            <w:r w:rsidRPr="005D7310">
              <w:rPr>
                <w:rFonts w:ascii="Comic Sans MS" w:hAnsi="Comic Sans MS"/>
                <w:sz w:val="44"/>
                <w:szCs w:val="44"/>
              </w:rPr>
              <w:t>Subjects and topics</w:t>
            </w:r>
          </w:p>
          <w:p w14:paraId="76BF67F6" w14:textId="271D1ADB" w:rsidR="005D7310" w:rsidRPr="00861AA0" w:rsidRDefault="005D7310" w:rsidP="005D7310">
            <w:pPr>
              <w:jc w:val="center"/>
              <w:rPr>
                <w:sz w:val="44"/>
                <w:szCs w:val="44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229C056C" wp14:editId="5688CD1C">
                  <wp:extent cx="1495425" cy="1209675"/>
                  <wp:effectExtent l="0" t="0" r="9525" b="9525"/>
                  <wp:docPr id="14" name="Picture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95425" cy="1209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07E1B" w:rsidRPr="00861AA0" w14:paraId="25D5E99E" w14:textId="77777777" w:rsidTr="00861AA0">
        <w:trPr>
          <w:trHeight w:val="1319"/>
        </w:trPr>
        <w:tc>
          <w:tcPr>
            <w:tcW w:w="5370" w:type="dxa"/>
          </w:tcPr>
          <w:p w14:paraId="64447070" w14:textId="0C0733A8" w:rsidR="00BF46EF" w:rsidRPr="00461F08" w:rsidRDefault="00461F08">
            <w:pPr>
              <w:rPr>
                <w:rFonts w:ascii="Comic Sans MS" w:hAnsi="Comic Sans MS"/>
                <w:sz w:val="44"/>
                <w:szCs w:val="44"/>
              </w:rPr>
            </w:pPr>
            <w:r w:rsidRPr="00461F08">
              <w:rPr>
                <w:rFonts w:ascii="Comic Sans MS" w:hAnsi="Comic Sans MS"/>
                <w:sz w:val="44"/>
                <w:szCs w:val="44"/>
              </w:rPr>
              <w:t>saving</w:t>
            </w:r>
          </w:p>
          <w:p w14:paraId="2B5CCC5A" w14:textId="77777777" w:rsidR="00461F08" w:rsidRPr="00461F08" w:rsidRDefault="00461F08">
            <w:pPr>
              <w:rPr>
                <w:rFonts w:ascii="Comic Sans MS" w:hAnsi="Comic Sans MS"/>
                <w:sz w:val="44"/>
                <w:szCs w:val="44"/>
              </w:rPr>
            </w:pPr>
          </w:p>
          <w:p w14:paraId="4846D071" w14:textId="1A725B68" w:rsidR="003905A9" w:rsidRPr="00461F08" w:rsidRDefault="00461F08">
            <w:pPr>
              <w:rPr>
                <w:rFonts w:ascii="Comic Sans MS" w:hAnsi="Comic Sans MS"/>
                <w:color w:val="FF0000"/>
                <w:sz w:val="44"/>
                <w:szCs w:val="44"/>
              </w:rPr>
            </w:pPr>
            <w:r w:rsidRPr="00461F08">
              <w:rPr>
                <w:rFonts w:ascii="Comic Sans MS" w:hAnsi="Comic Sans MS"/>
                <w:color w:val="FF0000"/>
                <w:sz w:val="44"/>
                <w:szCs w:val="44"/>
              </w:rPr>
              <w:t>Store your work as you create.</w:t>
            </w:r>
          </w:p>
        </w:tc>
        <w:tc>
          <w:tcPr>
            <w:tcW w:w="5370" w:type="dxa"/>
          </w:tcPr>
          <w:p w14:paraId="5B9E40BF" w14:textId="1C61D5E3" w:rsidR="00BF46EF" w:rsidRPr="00461F08" w:rsidRDefault="00461F08">
            <w:pPr>
              <w:rPr>
                <w:rFonts w:ascii="Comic Sans MS" w:hAnsi="Comic Sans MS"/>
                <w:sz w:val="44"/>
                <w:szCs w:val="44"/>
              </w:rPr>
            </w:pPr>
            <w:r w:rsidRPr="00461F08">
              <w:rPr>
                <w:rFonts w:ascii="Comic Sans MS" w:hAnsi="Comic Sans MS"/>
                <w:sz w:val="44"/>
                <w:szCs w:val="44"/>
              </w:rPr>
              <w:t>search</w:t>
            </w:r>
          </w:p>
          <w:p w14:paraId="0BF07870" w14:textId="77777777" w:rsidR="00461F08" w:rsidRPr="00461F08" w:rsidRDefault="00461F08">
            <w:pPr>
              <w:rPr>
                <w:rFonts w:ascii="Comic Sans MS" w:hAnsi="Comic Sans MS"/>
                <w:sz w:val="44"/>
                <w:szCs w:val="44"/>
              </w:rPr>
            </w:pPr>
          </w:p>
          <w:p w14:paraId="5FB748A1" w14:textId="70571411" w:rsidR="00461F08" w:rsidRPr="00461F08" w:rsidRDefault="00461F08">
            <w:pPr>
              <w:rPr>
                <w:rFonts w:ascii="Comic Sans MS" w:hAnsi="Comic Sans MS"/>
                <w:sz w:val="44"/>
                <w:szCs w:val="44"/>
              </w:rPr>
            </w:pPr>
            <w:r w:rsidRPr="00461F08">
              <w:rPr>
                <w:rFonts w:ascii="Comic Sans MS" w:hAnsi="Comic Sans MS"/>
                <w:color w:val="FF0000"/>
                <w:sz w:val="44"/>
                <w:szCs w:val="44"/>
              </w:rPr>
              <w:t>A way of finding what you want.</w:t>
            </w:r>
          </w:p>
        </w:tc>
        <w:tc>
          <w:tcPr>
            <w:tcW w:w="5370" w:type="dxa"/>
          </w:tcPr>
          <w:p w14:paraId="67068F43" w14:textId="77777777" w:rsidR="007B3A8F" w:rsidRPr="007F28A4" w:rsidRDefault="007F28A4">
            <w:pPr>
              <w:rPr>
                <w:rFonts w:ascii="Comic Sans MS" w:hAnsi="Comic Sans MS"/>
                <w:sz w:val="44"/>
                <w:szCs w:val="44"/>
              </w:rPr>
            </w:pPr>
            <w:r w:rsidRPr="007F28A4">
              <w:rPr>
                <w:rFonts w:ascii="Comic Sans MS" w:hAnsi="Comic Sans MS"/>
                <w:sz w:val="44"/>
                <w:szCs w:val="44"/>
              </w:rPr>
              <w:t>2do</w:t>
            </w:r>
          </w:p>
          <w:p w14:paraId="156A3091" w14:textId="3BB4727E" w:rsidR="007F28A4" w:rsidRPr="00861AA0" w:rsidRDefault="007F28A4" w:rsidP="007F28A4">
            <w:pPr>
              <w:jc w:val="center"/>
              <w:rPr>
                <w:sz w:val="44"/>
                <w:szCs w:val="44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1499265D" wp14:editId="0BE69892">
                  <wp:extent cx="1124606" cy="1138490"/>
                  <wp:effectExtent l="0" t="0" r="0" b="5080"/>
                  <wp:docPr id="15" name="Picture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30865" cy="11448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77FE9F5" w14:textId="01B2EA84" w:rsidR="0089515D" w:rsidRPr="00DA1C20" w:rsidRDefault="0089515D">
      <w:pPr>
        <w:rPr>
          <w:sz w:val="60"/>
          <w:szCs w:val="60"/>
        </w:rPr>
      </w:pPr>
    </w:p>
    <w:sectPr w:rsidR="0089515D" w:rsidRPr="00DA1C20" w:rsidSect="00DF4862">
      <w:pgSz w:w="16838" w:h="11906" w:orient="landscape"/>
      <w:pgMar w:top="426" w:right="395" w:bottom="426" w:left="56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0A78BBF5" w14:textId="77777777" w:rsidR="009019BE" w:rsidRDefault="009019BE" w:rsidP="00440E7B">
      <w:pPr>
        <w:spacing w:after="0" w:line="240" w:lineRule="auto"/>
      </w:pPr>
      <w:r>
        <w:separator/>
      </w:r>
    </w:p>
  </w:endnote>
  <w:endnote w:type="continuationSeparator" w:id="0">
    <w:p w14:paraId="2FEDE946" w14:textId="77777777" w:rsidR="009019BE" w:rsidRDefault="009019BE" w:rsidP="00440E7B">
      <w:pPr>
        <w:spacing w:after="0" w:line="240" w:lineRule="auto"/>
      </w:pPr>
      <w:r>
        <w:continuationSeparator/>
      </w:r>
    </w:p>
  </w:endnote>
  <w:endnote w:type="continuationNotice" w:id="1">
    <w:p w14:paraId="049AD3C8" w14:textId="77777777" w:rsidR="009019BE" w:rsidRDefault="009019BE">
      <w:pPr>
        <w:spacing w:after="0" w:line="240" w:lineRule="auto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omic Sans MS">
    <w:panose1 w:val="030F0702030302020204"/>
    <w:charset w:val="00"/>
    <w:family w:val="script"/>
    <w:pitch w:val="variable"/>
    <w:sig w:usb0="00000287" w:usb1="00000013" w:usb2="00000000" w:usb3="00000000" w:csb0="000000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3B6A69CE" w14:textId="77777777" w:rsidR="009019BE" w:rsidRDefault="009019BE" w:rsidP="00440E7B">
      <w:pPr>
        <w:spacing w:after="0" w:line="240" w:lineRule="auto"/>
      </w:pPr>
      <w:r>
        <w:separator/>
      </w:r>
    </w:p>
  </w:footnote>
  <w:footnote w:type="continuationSeparator" w:id="0">
    <w:p w14:paraId="03DD2DDC" w14:textId="77777777" w:rsidR="009019BE" w:rsidRDefault="009019BE" w:rsidP="00440E7B">
      <w:pPr>
        <w:spacing w:after="0" w:line="240" w:lineRule="auto"/>
      </w:pPr>
      <w:r>
        <w:continuationSeparator/>
      </w:r>
    </w:p>
  </w:footnote>
  <w:footnote w:type="continuationNotice" w:id="1">
    <w:p w14:paraId="296C3DEA" w14:textId="77777777" w:rsidR="009019BE" w:rsidRDefault="009019BE">
      <w:pPr>
        <w:spacing w:after="0" w:line="240" w:lineRule="auto"/>
      </w:pP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A3E66D4"/>
    <w:multiLevelType w:val="hybridMultilevel"/>
    <w:tmpl w:val="30EE9402"/>
    <w:lvl w:ilvl="0" w:tplc="62608B7A">
      <w:start w:val="360"/>
      <w:numFmt w:val="bullet"/>
      <w:lvlText w:val=""/>
      <w:lvlJc w:val="left"/>
      <w:pPr>
        <w:ind w:left="720" w:hanging="360"/>
      </w:pPr>
      <w:rPr>
        <w:rFonts w:ascii="Wingdings" w:eastAsiaTheme="minorHAnsi" w:hAnsi="Wingdings" w:cstheme="minorBidi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1"/>
  <w:proofState w:spelling="clean" w:grammar="clean"/>
  <w:defaultTabStop w:val="720"/>
  <w:characterSpacingControl w:val="doNotCompress"/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212BE"/>
    <w:rsid w:val="00010A46"/>
    <w:rsid w:val="00010FAD"/>
    <w:rsid w:val="00016EC8"/>
    <w:rsid w:val="00037087"/>
    <w:rsid w:val="00043668"/>
    <w:rsid w:val="0006122B"/>
    <w:rsid w:val="00063358"/>
    <w:rsid w:val="0006729E"/>
    <w:rsid w:val="000B2C6A"/>
    <w:rsid w:val="000C395F"/>
    <w:rsid w:val="000C7104"/>
    <w:rsid w:val="000E26EE"/>
    <w:rsid w:val="000F4C9A"/>
    <w:rsid w:val="0010419E"/>
    <w:rsid w:val="00115DCD"/>
    <w:rsid w:val="00116C5B"/>
    <w:rsid w:val="001275D4"/>
    <w:rsid w:val="00132D25"/>
    <w:rsid w:val="00155233"/>
    <w:rsid w:val="001B273B"/>
    <w:rsid w:val="001E04F1"/>
    <w:rsid w:val="001F7C69"/>
    <w:rsid w:val="00212843"/>
    <w:rsid w:val="002219B9"/>
    <w:rsid w:val="002268B7"/>
    <w:rsid w:val="00240F74"/>
    <w:rsid w:val="00252865"/>
    <w:rsid w:val="00260132"/>
    <w:rsid w:val="0026432F"/>
    <w:rsid w:val="00276D9B"/>
    <w:rsid w:val="002838C7"/>
    <w:rsid w:val="002A4405"/>
    <w:rsid w:val="002A59BA"/>
    <w:rsid w:val="002B2AE6"/>
    <w:rsid w:val="002B7D87"/>
    <w:rsid w:val="002C681E"/>
    <w:rsid w:val="002E60A7"/>
    <w:rsid w:val="002F5280"/>
    <w:rsid w:val="002F7B0E"/>
    <w:rsid w:val="00306E94"/>
    <w:rsid w:val="003407B9"/>
    <w:rsid w:val="00364045"/>
    <w:rsid w:val="0037611B"/>
    <w:rsid w:val="003905A9"/>
    <w:rsid w:val="00390BA5"/>
    <w:rsid w:val="0039309A"/>
    <w:rsid w:val="003C6771"/>
    <w:rsid w:val="003E1E04"/>
    <w:rsid w:val="004028EC"/>
    <w:rsid w:val="00404715"/>
    <w:rsid w:val="00427E89"/>
    <w:rsid w:val="00432733"/>
    <w:rsid w:val="00434CE0"/>
    <w:rsid w:val="00440E7B"/>
    <w:rsid w:val="00446BCF"/>
    <w:rsid w:val="004516CB"/>
    <w:rsid w:val="00461F08"/>
    <w:rsid w:val="004716F7"/>
    <w:rsid w:val="00481DF5"/>
    <w:rsid w:val="00485732"/>
    <w:rsid w:val="004B029C"/>
    <w:rsid w:val="004B13A5"/>
    <w:rsid w:val="004F4DE1"/>
    <w:rsid w:val="004F77BE"/>
    <w:rsid w:val="00507B0B"/>
    <w:rsid w:val="00524BFE"/>
    <w:rsid w:val="0052673A"/>
    <w:rsid w:val="00532CBD"/>
    <w:rsid w:val="00536FA5"/>
    <w:rsid w:val="0055484E"/>
    <w:rsid w:val="00593153"/>
    <w:rsid w:val="00594B51"/>
    <w:rsid w:val="005A7146"/>
    <w:rsid w:val="005B619B"/>
    <w:rsid w:val="005B6557"/>
    <w:rsid w:val="005C1DDD"/>
    <w:rsid w:val="005C4719"/>
    <w:rsid w:val="005C6ABD"/>
    <w:rsid w:val="005D7310"/>
    <w:rsid w:val="005E0CC9"/>
    <w:rsid w:val="005E409E"/>
    <w:rsid w:val="00611581"/>
    <w:rsid w:val="00612BA9"/>
    <w:rsid w:val="00621634"/>
    <w:rsid w:val="0063487B"/>
    <w:rsid w:val="00644935"/>
    <w:rsid w:val="006664E1"/>
    <w:rsid w:val="006A168E"/>
    <w:rsid w:val="006E1419"/>
    <w:rsid w:val="006E48F3"/>
    <w:rsid w:val="00714565"/>
    <w:rsid w:val="00720546"/>
    <w:rsid w:val="00744D30"/>
    <w:rsid w:val="00793B30"/>
    <w:rsid w:val="007A0758"/>
    <w:rsid w:val="007B3A8F"/>
    <w:rsid w:val="007B6085"/>
    <w:rsid w:val="007C03C4"/>
    <w:rsid w:val="007C0F01"/>
    <w:rsid w:val="007C4B3D"/>
    <w:rsid w:val="007D2892"/>
    <w:rsid w:val="007F28A4"/>
    <w:rsid w:val="00807A76"/>
    <w:rsid w:val="0081487C"/>
    <w:rsid w:val="00836D02"/>
    <w:rsid w:val="0084061B"/>
    <w:rsid w:val="00861AA0"/>
    <w:rsid w:val="008772F2"/>
    <w:rsid w:val="0089515D"/>
    <w:rsid w:val="00896850"/>
    <w:rsid w:val="008A011C"/>
    <w:rsid w:val="008A1E96"/>
    <w:rsid w:val="008C4CC2"/>
    <w:rsid w:val="008E2305"/>
    <w:rsid w:val="008F1709"/>
    <w:rsid w:val="009019BE"/>
    <w:rsid w:val="00902056"/>
    <w:rsid w:val="009310B6"/>
    <w:rsid w:val="00940EAC"/>
    <w:rsid w:val="00947D19"/>
    <w:rsid w:val="00964C1B"/>
    <w:rsid w:val="0097357E"/>
    <w:rsid w:val="00973F5C"/>
    <w:rsid w:val="0098314B"/>
    <w:rsid w:val="009933C9"/>
    <w:rsid w:val="00994A34"/>
    <w:rsid w:val="00995FD1"/>
    <w:rsid w:val="009C28B7"/>
    <w:rsid w:val="009F3998"/>
    <w:rsid w:val="009F7D38"/>
    <w:rsid w:val="00A02888"/>
    <w:rsid w:val="00A04072"/>
    <w:rsid w:val="00A106D7"/>
    <w:rsid w:val="00A211EC"/>
    <w:rsid w:val="00A2222D"/>
    <w:rsid w:val="00A24A0E"/>
    <w:rsid w:val="00A376B0"/>
    <w:rsid w:val="00A51980"/>
    <w:rsid w:val="00A55152"/>
    <w:rsid w:val="00A60691"/>
    <w:rsid w:val="00A72AC0"/>
    <w:rsid w:val="00A846F8"/>
    <w:rsid w:val="00A8651A"/>
    <w:rsid w:val="00A93D7B"/>
    <w:rsid w:val="00AB3A72"/>
    <w:rsid w:val="00AC68F9"/>
    <w:rsid w:val="00AC7FA8"/>
    <w:rsid w:val="00AD1F25"/>
    <w:rsid w:val="00AD7559"/>
    <w:rsid w:val="00B045A2"/>
    <w:rsid w:val="00B11298"/>
    <w:rsid w:val="00B1611C"/>
    <w:rsid w:val="00B170F2"/>
    <w:rsid w:val="00B308FB"/>
    <w:rsid w:val="00B45E3C"/>
    <w:rsid w:val="00B67F6C"/>
    <w:rsid w:val="00B71E27"/>
    <w:rsid w:val="00B7533B"/>
    <w:rsid w:val="00B9586D"/>
    <w:rsid w:val="00BA0A71"/>
    <w:rsid w:val="00BA23FD"/>
    <w:rsid w:val="00BA2997"/>
    <w:rsid w:val="00BA3BD3"/>
    <w:rsid w:val="00BB1330"/>
    <w:rsid w:val="00BB57B6"/>
    <w:rsid w:val="00BC3B92"/>
    <w:rsid w:val="00BC6A6F"/>
    <w:rsid w:val="00BF46EF"/>
    <w:rsid w:val="00C119B6"/>
    <w:rsid w:val="00C15EDE"/>
    <w:rsid w:val="00C23D08"/>
    <w:rsid w:val="00C37509"/>
    <w:rsid w:val="00C568DB"/>
    <w:rsid w:val="00C74C62"/>
    <w:rsid w:val="00C82F2F"/>
    <w:rsid w:val="00C85E36"/>
    <w:rsid w:val="00CA6259"/>
    <w:rsid w:val="00CA7C3C"/>
    <w:rsid w:val="00CB4402"/>
    <w:rsid w:val="00CF32F6"/>
    <w:rsid w:val="00D012A8"/>
    <w:rsid w:val="00D1415D"/>
    <w:rsid w:val="00D215A7"/>
    <w:rsid w:val="00D25F82"/>
    <w:rsid w:val="00D26EAB"/>
    <w:rsid w:val="00D42AD6"/>
    <w:rsid w:val="00D762C0"/>
    <w:rsid w:val="00D7645F"/>
    <w:rsid w:val="00D841C6"/>
    <w:rsid w:val="00DA1C20"/>
    <w:rsid w:val="00DB70EA"/>
    <w:rsid w:val="00DE19C3"/>
    <w:rsid w:val="00DE2AC9"/>
    <w:rsid w:val="00DF4862"/>
    <w:rsid w:val="00E056CA"/>
    <w:rsid w:val="00E0784C"/>
    <w:rsid w:val="00E1569E"/>
    <w:rsid w:val="00E22EF6"/>
    <w:rsid w:val="00E23C9A"/>
    <w:rsid w:val="00E266D4"/>
    <w:rsid w:val="00E308AD"/>
    <w:rsid w:val="00E3647A"/>
    <w:rsid w:val="00E431C6"/>
    <w:rsid w:val="00E827CE"/>
    <w:rsid w:val="00E85D1A"/>
    <w:rsid w:val="00E9365F"/>
    <w:rsid w:val="00E968F0"/>
    <w:rsid w:val="00EA4B10"/>
    <w:rsid w:val="00EA7444"/>
    <w:rsid w:val="00ED3B69"/>
    <w:rsid w:val="00ED6734"/>
    <w:rsid w:val="00EE46F7"/>
    <w:rsid w:val="00F07E1B"/>
    <w:rsid w:val="00F12C31"/>
    <w:rsid w:val="00F212BE"/>
    <w:rsid w:val="00F36646"/>
    <w:rsid w:val="00F63D80"/>
    <w:rsid w:val="00F74099"/>
    <w:rsid w:val="00F80701"/>
    <w:rsid w:val="00F94682"/>
    <w:rsid w:val="00FA2CA8"/>
    <w:rsid w:val="00FB685A"/>
    <w:rsid w:val="00FF32E5"/>
    <w:rsid w:val="00FF4BF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41CA8F5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947D19"/>
  </w:style>
  <w:style w:type="paragraph" w:styleId="Heading3">
    <w:name w:val="heading 3"/>
    <w:basedOn w:val="Normal"/>
    <w:link w:val="Heading3Char"/>
    <w:uiPriority w:val="9"/>
    <w:qFormat/>
    <w:rsid w:val="00E266D4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  <w:lang w:eastAsia="en-GB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F212B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Heading3Char">
    <w:name w:val="Heading 3 Char"/>
    <w:basedOn w:val="DefaultParagraphFont"/>
    <w:link w:val="Heading3"/>
    <w:uiPriority w:val="9"/>
    <w:rsid w:val="00E266D4"/>
    <w:rPr>
      <w:rFonts w:ascii="Times New Roman" w:eastAsia="Times New Roman" w:hAnsi="Times New Roman" w:cs="Times New Roman"/>
      <w:b/>
      <w:bCs/>
      <w:sz w:val="27"/>
      <w:szCs w:val="27"/>
      <w:lang w:eastAsia="en-GB"/>
    </w:rPr>
  </w:style>
  <w:style w:type="character" w:styleId="Hyperlink">
    <w:name w:val="Hyperlink"/>
    <w:basedOn w:val="DefaultParagraphFont"/>
    <w:uiPriority w:val="99"/>
    <w:semiHidden/>
    <w:unhideWhenUsed/>
    <w:rsid w:val="00E266D4"/>
    <w:rPr>
      <w:color w:val="0000FF"/>
      <w:u w:val="single"/>
    </w:rPr>
  </w:style>
  <w:style w:type="paragraph" w:styleId="ListParagraph">
    <w:name w:val="List Paragraph"/>
    <w:basedOn w:val="Normal"/>
    <w:uiPriority w:val="34"/>
    <w:qFormat/>
    <w:rsid w:val="00A211EC"/>
    <w:pPr>
      <w:ind w:left="720"/>
      <w:contextualSpacing/>
    </w:pPr>
  </w:style>
  <w:style w:type="paragraph" w:styleId="Header">
    <w:name w:val="header"/>
    <w:basedOn w:val="Normal"/>
    <w:link w:val="HeaderChar"/>
    <w:uiPriority w:val="99"/>
    <w:unhideWhenUsed/>
    <w:rsid w:val="00440E7B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440E7B"/>
  </w:style>
  <w:style w:type="paragraph" w:styleId="Footer">
    <w:name w:val="footer"/>
    <w:basedOn w:val="Normal"/>
    <w:link w:val="FooterChar"/>
    <w:uiPriority w:val="99"/>
    <w:unhideWhenUsed/>
    <w:rsid w:val="00440E7B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440E7B"/>
  </w:style>
  <w:style w:type="paragraph" w:styleId="BalloonText">
    <w:name w:val="Balloon Text"/>
    <w:basedOn w:val="Normal"/>
    <w:link w:val="BalloonTextChar"/>
    <w:uiPriority w:val="99"/>
    <w:semiHidden/>
    <w:unhideWhenUsed/>
    <w:rsid w:val="00644935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644935"/>
    <w:rPr>
      <w:rFonts w:ascii="Segoe UI" w:hAnsi="Segoe UI" w:cs="Segoe UI"/>
      <w:sz w:val="18"/>
      <w:szCs w:val="1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947D19"/>
  </w:style>
  <w:style w:type="paragraph" w:styleId="Heading3">
    <w:name w:val="heading 3"/>
    <w:basedOn w:val="Normal"/>
    <w:link w:val="Heading3Char"/>
    <w:uiPriority w:val="9"/>
    <w:qFormat/>
    <w:rsid w:val="00E266D4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  <w:lang w:eastAsia="en-GB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F212B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Heading3Char">
    <w:name w:val="Heading 3 Char"/>
    <w:basedOn w:val="DefaultParagraphFont"/>
    <w:link w:val="Heading3"/>
    <w:uiPriority w:val="9"/>
    <w:rsid w:val="00E266D4"/>
    <w:rPr>
      <w:rFonts w:ascii="Times New Roman" w:eastAsia="Times New Roman" w:hAnsi="Times New Roman" w:cs="Times New Roman"/>
      <w:b/>
      <w:bCs/>
      <w:sz w:val="27"/>
      <w:szCs w:val="27"/>
      <w:lang w:eastAsia="en-GB"/>
    </w:rPr>
  </w:style>
  <w:style w:type="character" w:styleId="Hyperlink">
    <w:name w:val="Hyperlink"/>
    <w:basedOn w:val="DefaultParagraphFont"/>
    <w:uiPriority w:val="99"/>
    <w:semiHidden/>
    <w:unhideWhenUsed/>
    <w:rsid w:val="00E266D4"/>
    <w:rPr>
      <w:color w:val="0000FF"/>
      <w:u w:val="single"/>
    </w:rPr>
  </w:style>
  <w:style w:type="paragraph" w:styleId="ListParagraph">
    <w:name w:val="List Paragraph"/>
    <w:basedOn w:val="Normal"/>
    <w:uiPriority w:val="34"/>
    <w:qFormat/>
    <w:rsid w:val="00A211EC"/>
    <w:pPr>
      <w:ind w:left="720"/>
      <w:contextualSpacing/>
    </w:pPr>
  </w:style>
  <w:style w:type="paragraph" w:styleId="Header">
    <w:name w:val="header"/>
    <w:basedOn w:val="Normal"/>
    <w:link w:val="HeaderChar"/>
    <w:uiPriority w:val="99"/>
    <w:unhideWhenUsed/>
    <w:rsid w:val="00440E7B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440E7B"/>
  </w:style>
  <w:style w:type="paragraph" w:styleId="Footer">
    <w:name w:val="footer"/>
    <w:basedOn w:val="Normal"/>
    <w:link w:val="FooterChar"/>
    <w:uiPriority w:val="99"/>
    <w:unhideWhenUsed/>
    <w:rsid w:val="00440E7B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440E7B"/>
  </w:style>
  <w:style w:type="paragraph" w:styleId="BalloonText">
    <w:name w:val="Balloon Text"/>
    <w:basedOn w:val="Normal"/>
    <w:link w:val="BalloonTextChar"/>
    <w:uiPriority w:val="99"/>
    <w:semiHidden/>
    <w:unhideWhenUsed/>
    <w:rsid w:val="00644935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644935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684400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0453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2830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webSettings" Target="webSettings.xml"/><Relationship Id="rId13" Type="http://schemas.openxmlformats.org/officeDocument/2006/relationships/image" Target="media/image2.png"/><Relationship Id="rId18" Type="http://schemas.openxmlformats.org/officeDocument/2006/relationships/image" Target="media/image7.png"/><Relationship Id="rId3" Type="http://schemas.openxmlformats.org/officeDocument/2006/relationships/customXml" Target="../customXml/item3.xml"/><Relationship Id="rId21" Type="http://schemas.openxmlformats.org/officeDocument/2006/relationships/theme" Target="theme/theme1.xml"/><Relationship Id="rId7" Type="http://schemas.openxmlformats.org/officeDocument/2006/relationships/settings" Target="settings.xml"/><Relationship Id="rId12" Type="http://schemas.openxmlformats.org/officeDocument/2006/relationships/image" Target="media/image10.png"/><Relationship Id="rId17" Type="http://schemas.openxmlformats.org/officeDocument/2006/relationships/image" Target="media/image6.png"/><Relationship Id="rId2" Type="http://schemas.openxmlformats.org/officeDocument/2006/relationships/customXml" Target="../customXml/item2.xml"/><Relationship Id="rId16" Type="http://schemas.openxmlformats.org/officeDocument/2006/relationships/image" Target="media/image5.png"/><Relationship Id="rId20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microsoft.com/office/2007/relationships/stylesWithEffects" Target="stylesWithEffects.xml"/><Relationship Id="rId11" Type="http://schemas.openxmlformats.org/officeDocument/2006/relationships/image" Target="media/image1.png"/><Relationship Id="rId5" Type="http://schemas.openxmlformats.org/officeDocument/2006/relationships/styles" Target="styles.xml"/><Relationship Id="rId15" Type="http://schemas.openxmlformats.org/officeDocument/2006/relationships/image" Target="media/image4.png"/><Relationship Id="rId10" Type="http://schemas.openxmlformats.org/officeDocument/2006/relationships/endnotes" Target="endnotes.xml"/><Relationship Id="rId19" Type="http://schemas.openxmlformats.org/officeDocument/2006/relationships/image" Target="media/image8.png"/><Relationship Id="rId4" Type="http://schemas.openxmlformats.org/officeDocument/2006/relationships/numbering" Target="numbering.xml"/><Relationship Id="rId9" Type="http://schemas.openxmlformats.org/officeDocument/2006/relationships/footnotes" Target="footnotes.xml"/><Relationship Id="rId14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FEF5E0D77170F04D9160BB129BF866E9" ma:contentTypeVersion="16" ma:contentTypeDescription="Create a new document." ma:contentTypeScope="" ma:versionID="b8895e4a7afa0fcaf7abcacfbf4bcfdc">
  <xsd:schema xmlns:xsd="http://www.w3.org/2001/XMLSchema" xmlns:xs="http://www.w3.org/2001/XMLSchema" xmlns:p="http://schemas.microsoft.com/office/2006/metadata/properties" xmlns:ns2="2d73fc1c-17ba-4a4f-9105-3ff463a89d48" xmlns:ns3="318023aa-b586-4e9f-9160-54076fd86a51" targetNamespace="http://schemas.microsoft.com/office/2006/metadata/properties" ma:root="true" ma:fieldsID="f544f832918926264db33163e851351e" ns2:_="" ns3:_="">
    <xsd:import namespace="2d73fc1c-17ba-4a4f-9105-3ff463a89d48"/>
    <xsd:import namespace="318023aa-b586-4e9f-9160-54076fd86a51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DateTaken" minOccurs="0"/>
                <xsd:element ref="ns2:MediaServiceAutoTags" minOccurs="0"/>
                <xsd:element ref="ns2:MediaLengthInSeconds" minOccurs="0"/>
                <xsd:element ref="ns2:MediaServiceAutoKeyPoints" minOccurs="0"/>
                <xsd:element ref="ns2:MediaServiceKeyPoints" minOccurs="0"/>
                <xsd:element ref="ns2:MediaServiceGenerationTime" minOccurs="0"/>
                <xsd:element ref="ns2:MediaServiceEventHashCode" minOccurs="0"/>
                <xsd:element ref="ns2:MediaServiceOCR" minOccurs="0"/>
                <xsd:element ref="ns3:SharedWithUsers" minOccurs="0"/>
                <xsd:element ref="ns3:SharedWithDetails" minOccurs="0"/>
                <xsd:element ref="ns2:MediaServiceLocation" minOccurs="0"/>
                <xsd:element ref="ns2:lcf76f155ced4ddcb4097134ff3c332f" minOccurs="0"/>
                <xsd:element ref="ns3:TaxCatchAll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2d73fc1c-17ba-4a4f-9105-3ff463a89d48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DateTaken" ma:index="10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Tags" ma:index="11" nillable="true" ma:displayName="Tags" ma:internalName="MediaServiceAutoTags" ma:readOnly="true">
      <xsd:simpleType>
        <xsd:restriction base="dms:Text"/>
      </xsd:simpleType>
    </xsd:element>
    <xsd:element name="MediaLengthInSeconds" ma:index="12" nillable="true" ma:displayName="MediaLengthInSeconds" ma:hidden="true" ma:internalName="MediaLengthInSeconds" ma:readOnly="true">
      <xsd:simpleType>
        <xsd:restriction base="dms:Unknown"/>
      </xsd:simpleType>
    </xsd:element>
    <xsd:element name="MediaServiceAutoKeyPoints" ma:index="13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4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GenerationTime" ma:index="15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6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OCR" ma:index="17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Location" ma:index="20" nillable="true" ma:displayName="Location" ma:internalName="MediaServiceLocation" ma:readOnly="true">
      <xsd:simpleType>
        <xsd:restriction base="dms:Text"/>
      </xsd:simpleType>
    </xsd:element>
    <xsd:element name="lcf76f155ced4ddcb4097134ff3c332f" ma:index="22" nillable="true" ma:taxonomy="true" ma:internalName="lcf76f155ced4ddcb4097134ff3c332f" ma:taxonomyFieldName="MediaServiceImageTags" ma:displayName="Image Tags" ma:readOnly="false" ma:fieldId="{5cf76f15-5ced-4ddc-b409-7134ff3c332f}" ma:taxonomyMulti="true" ma:sspId="a30c51f0-df6d-4c84-a744-28128a619fa5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318023aa-b586-4e9f-9160-54076fd86a51" elementFormDefault="qualified">
    <xsd:import namespace="http://schemas.microsoft.com/office/2006/documentManagement/types"/>
    <xsd:import namespace="http://schemas.microsoft.com/office/infopath/2007/PartnerControls"/>
    <xsd:element name="SharedWithUsers" ma:index="18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9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TaxCatchAll" ma:index="23" nillable="true" ma:displayName="Taxonomy Catch All Column" ma:hidden="true" ma:list="{cea045d3-93dd-4d86-81f5-5cf68b98c05a}" ma:internalName="TaxCatchAll" ma:showField="CatchAllData" ma:web="318023aa-b586-4e9f-9160-54076fd86a51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TaxCatchAll xmlns="318023aa-b586-4e9f-9160-54076fd86a51" xsi:nil="true"/>
    <lcf76f155ced4ddcb4097134ff3c332f xmlns="2d73fc1c-17ba-4a4f-9105-3ff463a89d48">
      <Terms xmlns="http://schemas.microsoft.com/office/infopath/2007/PartnerControls"/>
    </lcf76f155ced4ddcb4097134ff3c332f>
  </documentManagement>
</p:properties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2E4A7F4D-0749-4836-9194-CB650DB8BAE2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2d73fc1c-17ba-4a4f-9105-3ff463a89d48"/>
    <ds:schemaRef ds:uri="318023aa-b586-4e9f-9160-54076fd86a51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2F868591-CF64-434C-9385-EBC9DE693E8E}">
  <ds:schemaRefs>
    <ds:schemaRef ds:uri="http://schemas.microsoft.com/office/2006/metadata/properties"/>
    <ds:schemaRef ds:uri="http://schemas.microsoft.com/office/infopath/2007/PartnerControls"/>
    <ds:schemaRef ds:uri="318023aa-b586-4e9f-9160-54076fd86a51"/>
    <ds:schemaRef ds:uri="2d73fc1c-17ba-4a4f-9105-3ff463a89d48"/>
  </ds:schemaRefs>
</ds:datastoreItem>
</file>

<file path=customXml/itemProps3.xml><?xml version="1.0" encoding="utf-8"?>
<ds:datastoreItem xmlns:ds="http://schemas.openxmlformats.org/officeDocument/2006/customXml" ds:itemID="{EBD4CAA3-C096-4E9D-99E0-6F56FAD9D468}">
  <ds:schemaRefs>
    <ds:schemaRef ds:uri="http://schemas.microsoft.com/sharepoint/v3/contenttype/form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DDBBFC9B</Template>
  <TotalTime>1</TotalTime>
  <Pages>1</Pages>
  <Words>26</Words>
  <Characters>152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Sophie Bartlett</dc:creator>
  <cp:lastModifiedBy>Camille Grimshaw</cp:lastModifiedBy>
  <cp:revision>2</cp:revision>
  <cp:lastPrinted>2020-09-14T13:12:00Z</cp:lastPrinted>
  <dcterms:created xsi:type="dcterms:W3CDTF">2022-10-10T21:57:00Z</dcterms:created>
  <dcterms:modified xsi:type="dcterms:W3CDTF">2022-10-10T21:57:00Z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0x010100FEF5E0D77170F04D9160BB129BF866E9</vt:lpwstr>
  </property>
  <property fmtid="{D5CDD505-2E9C-101B-9397-08002B2CF9AE}" pid="3" name="MediaServiceImageTags">
    <vt:lpwstr/>
  </property>
</Properties>
</file>