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8DB4A0" w14:textId="45AE7B0E" w:rsidR="00BF46EF" w:rsidRPr="00DA1C20" w:rsidRDefault="00371920">
      <w:pPr>
        <w:rPr>
          <w:sz w:val="60"/>
          <w:szCs w:val="60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7100A0A6" wp14:editId="2F5822D1">
            <wp:simplePos x="0" y="0"/>
            <wp:positionH relativeFrom="column">
              <wp:posOffset>-116854</wp:posOffset>
            </wp:positionH>
            <wp:positionV relativeFrom="paragraph">
              <wp:posOffset>-182961</wp:posOffset>
            </wp:positionV>
            <wp:extent cx="1020677" cy="212063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031" cy="2127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7CE">
        <w:rPr>
          <w:noProof/>
          <w:sz w:val="60"/>
          <w:szCs w:val="60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5745840" wp14:editId="0BAA7EB8">
                <wp:simplePos x="0" y="0"/>
                <wp:positionH relativeFrom="column">
                  <wp:posOffset>3078480</wp:posOffset>
                </wp:positionH>
                <wp:positionV relativeFrom="paragraph">
                  <wp:posOffset>76780</wp:posOffset>
                </wp:positionV>
                <wp:extent cx="1938020" cy="1012190"/>
                <wp:effectExtent l="0" t="0" r="17780" b="1651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10121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2E099" w14:textId="03D907BD" w:rsidR="0006729E" w:rsidRPr="00AD1F25" w:rsidRDefault="0006729E" w:rsidP="0006729E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1F25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3B40AB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14:paraId="7F53550A" w14:textId="6350A89C" w:rsidR="0006729E" w:rsidRPr="00AD1F25" w:rsidRDefault="0076526A" w:rsidP="0006729E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Science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4pt;margin-top:6.05pt;width:152.6pt;height:79.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" strokeweight=".5pt">
                <v:textbox>
                  <w:txbxContent>
                    <w:p w14:paraId="6302E099" w14:textId="03D907BD" w:rsidR="0006729E" w:rsidRPr="00AD1F25" w:rsidRDefault="0006729E" w:rsidP="0006729E">
                      <w:pPr>
                        <w:jc w:val="center"/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1F25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3B40AB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14:paraId="7F53550A" w14:textId="6350A89C" w:rsidR="0006729E" w:rsidRPr="00AD1F25" w:rsidRDefault="0076526A" w:rsidP="0006729E">
                      <w:pPr>
                        <w:jc w:val="center"/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Science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5EDE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18926407" wp14:editId="5FC61427">
                <wp:simplePos x="0" y="0"/>
                <wp:positionH relativeFrom="margin">
                  <wp:posOffset>2998470</wp:posOffset>
                </wp:positionH>
                <wp:positionV relativeFrom="paragraph">
                  <wp:posOffset>21590</wp:posOffset>
                </wp:positionV>
                <wp:extent cx="3629660" cy="1104900"/>
                <wp:effectExtent l="12700" t="12700" r="1524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66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F34C0" w14:textId="3B36191D" w:rsidR="00F212BE" w:rsidRPr="00F212BE" w:rsidRDefault="00A72AC0" w:rsidP="00AD1F2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2E23E0" wp14:editId="4A356C40">
                                  <wp:extent cx="1416454" cy="9534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95" cy="95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6.1pt;margin-top:1.7pt;width:285.8pt;height:87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" strokecolor="#0070c0" strokeweight="2.25pt">
                <v:textbox>
                  <w:txbxContent>
                    <w:p w14:paraId="7E2F34C0" w14:textId="3B36191D" w:rsidR="00F212BE" w:rsidRPr="00F212BE" w:rsidRDefault="00A72AC0" w:rsidP="00AD1F25">
                      <w:pPr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2E23E0" wp14:editId="4A356C40">
                            <wp:extent cx="1416454" cy="9534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395" cy="954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611B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9EB1A1" wp14:editId="344FB154">
                <wp:simplePos x="0" y="0"/>
                <wp:positionH relativeFrom="column">
                  <wp:posOffset>8174355</wp:posOffset>
                </wp:positionH>
                <wp:positionV relativeFrom="paragraph">
                  <wp:posOffset>6968490</wp:posOffset>
                </wp:positionV>
                <wp:extent cx="2019300" cy="247650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C0453" w14:textId="6C184EF3" w:rsidR="0037611B" w:rsidRPr="0052673A" w:rsidRDefault="0037611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3" o:spid="_x0000_s1028" type="#_x0000_t202" style="position:absolute;margin-left:643.65pt;margin-top:548.7pt;width:159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" filled="f" stroked="f" strokeweight=".5pt">
                <v:textbox>
                  <w:txbxContent>
                    <w:p w14:paraId="448C0453" w14:textId="6C184EF3" w:rsidR="0037611B" w:rsidRPr="0052673A" w:rsidRDefault="0037611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6110" w:type="dxa"/>
        <w:tblLook w:val="04A0" w:firstRow="1" w:lastRow="0" w:firstColumn="1" w:lastColumn="0" w:noHBand="0" w:noVBand="1"/>
      </w:tblPr>
      <w:tblGrid>
        <w:gridCol w:w="5370"/>
        <w:gridCol w:w="5370"/>
        <w:gridCol w:w="5370"/>
      </w:tblGrid>
      <w:tr w:rsidR="00F07E1B" w:rsidRPr="001677C7" w14:paraId="03EC277D" w14:textId="77777777" w:rsidTr="00861AA0">
        <w:trPr>
          <w:trHeight w:val="1319"/>
        </w:trPr>
        <w:tc>
          <w:tcPr>
            <w:tcW w:w="5370" w:type="dxa"/>
          </w:tcPr>
          <w:p w14:paraId="2D027C8C" w14:textId="77777777" w:rsidR="00BF46EF" w:rsidRPr="001677C7" w:rsidRDefault="00371920">
            <w:pPr>
              <w:rPr>
                <w:rFonts w:ascii="Comic Sans MS" w:hAnsi="Comic Sans MS"/>
                <w:sz w:val="44"/>
                <w:szCs w:val="44"/>
              </w:rPr>
            </w:pPr>
            <w:r w:rsidRPr="001677C7">
              <w:rPr>
                <w:rFonts w:ascii="Comic Sans MS" w:hAnsi="Comic Sans MS"/>
                <w:sz w:val="44"/>
                <w:szCs w:val="44"/>
              </w:rPr>
              <w:t xml:space="preserve">                </w:t>
            </w:r>
            <w:r w:rsidR="00FA6326" w:rsidRPr="001677C7">
              <w:rPr>
                <w:rFonts w:ascii="Comic Sans MS" w:hAnsi="Comic Sans MS"/>
                <w:sz w:val="44"/>
                <w:szCs w:val="44"/>
              </w:rPr>
              <w:t>b</w:t>
            </w:r>
            <w:r w:rsidRPr="001677C7">
              <w:rPr>
                <w:rFonts w:ascii="Comic Sans MS" w:hAnsi="Comic Sans MS"/>
                <w:sz w:val="44"/>
                <w:szCs w:val="44"/>
              </w:rPr>
              <w:t>ody</w:t>
            </w:r>
            <w:r w:rsidR="00FA6326" w:rsidRPr="001677C7">
              <w:rPr>
                <w:rFonts w:ascii="Comic Sans MS" w:hAnsi="Comic Sans MS"/>
                <w:sz w:val="44"/>
                <w:szCs w:val="44"/>
              </w:rPr>
              <w:t xml:space="preserve"> </w:t>
            </w:r>
          </w:p>
          <w:p w14:paraId="28DF8D70" w14:textId="77777777" w:rsidR="00FA6326" w:rsidRPr="001677C7" w:rsidRDefault="00FA6326">
            <w:pPr>
              <w:rPr>
                <w:rFonts w:ascii="Comic Sans MS" w:hAnsi="Comic Sans MS"/>
                <w:sz w:val="44"/>
                <w:szCs w:val="44"/>
              </w:rPr>
            </w:pPr>
          </w:p>
          <w:p w14:paraId="53AF00E1" w14:textId="64D6821C" w:rsidR="00FA6326" w:rsidRPr="001677C7" w:rsidRDefault="00FA6326">
            <w:pPr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5370" w:type="dxa"/>
          </w:tcPr>
          <w:p w14:paraId="7BC1A129" w14:textId="1C35B153" w:rsidR="00BF46EF" w:rsidRPr="001677C7" w:rsidRDefault="00FA6326">
            <w:pPr>
              <w:rPr>
                <w:rFonts w:ascii="Comic Sans MS" w:hAnsi="Comic Sans MS"/>
                <w:sz w:val="44"/>
                <w:szCs w:val="44"/>
              </w:rPr>
            </w:pPr>
            <w:r w:rsidRPr="001677C7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782A648D" wp14:editId="52E06BD5">
                  <wp:simplePos x="0" y="0"/>
                  <wp:positionH relativeFrom="column">
                    <wp:posOffset>1998980</wp:posOffset>
                  </wp:positionH>
                  <wp:positionV relativeFrom="paragraph">
                    <wp:posOffset>5080</wp:posOffset>
                  </wp:positionV>
                  <wp:extent cx="1219200" cy="102870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77C7">
              <w:rPr>
                <w:rFonts w:ascii="Comic Sans MS" w:hAnsi="Comic Sans MS"/>
                <w:sz w:val="44"/>
                <w:szCs w:val="44"/>
              </w:rPr>
              <w:t>beak</w:t>
            </w:r>
          </w:p>
        </w:tc>
        <w:tc>
          <w:tcPr>
            <w:tcW w:w="5370" w:type="dxa"/>
          </w:tcPr>
          <w:p w14:paraId="4E50918A" w14:textId="7E97A130" w:rsidR="00BF46EF" w:rsidRPr="001677C7" w:rsidRDefault="00FA6326">
            <w:pPr>
              <w:rPr>
                <w:rFonts w:ascii="Comic Sans MS" w:hAnsi="Comic Sans MS"/>
                <w:sz w:val="44"/>
                <w:szCs w:val="44"/>
              </w:rPr>
            </w:pPr>
            <w:r w:rsidRPr="001677C7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72B68D7F" wp14:editId="10FB5888">
                  <wp:simplePos x="0" y="0"/>
                  <wp:positionH relativeFrom="column">
                    <wp:posOffset>2206625</wp:posOffset>
                  </wp:positionH>
                  <wp:positionV relativeFrom="paragraph">
                    <wp:posOffset>55245</wp:posOffset>
                  </wp:positionV>
                  <wp:extent cx="1069975" cy="110871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77C7">
              <w:rPr>
                <w:rFonts w:ascii="Comic Sans MS" w:hAnsi="Comic Sans MS"/>
                <w:sz w:val="44"/>
                <w:szCs w:val="44"/>
              </w:rPr>
              <w:t>claws</w:t>
            </w:r>
          </w:p>
        </w:tc>
      </w:tr>
      <w:tr w:rsidR="00F07E1B" w:rsidRPr="001677C7" w14:paraId="28044E91" w14:textId="77777777" w:rsidTr="00861AA0">
        <w:trPr>
          <w:trHeight w:val="1348"/>
        </w:trPr>
        <w:tc>
          <w:tcPr>
            <w:tcW w:w="5370" w:type="dxa"/>
          </w:tcPr>
          <w:p w14:paraId="15B39D69" w14:textId="3F71D3A9" w:rsidR="00BF46EF" w:rsidRPr="001677C7" w:rsidRDefault="00FA6326">
            <w:pPr>
              <w:rPr>
                <w:rFonts w:ascii="Comic Sans MS" w:hAnsi="Comic Sans MS"/>
                <w:sz w:val="44"/>
                <w:szCs w:val="44"/>
              </w:rPr>
            </w:pPr>
            <w:r w:rsidRPr="001677C7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716094B0" wp14:editId="08773136">
                  <wp:simplePos x="0" y="0"/>
                  <wp:positionH relativeFrom="column">
                    <wp:posOffset>1614170</wp:posOffset>
                  </wp:positionH>
                  <wp:positionV relativeFrom="paragraph">
                    <wp:posOffset>23495</wp:posOffset>
                  </wp:positionV>
                  <wp:extent cx="1663065" cy="1102360"/>
                  <wp:effectExtent l="0" t="0" r="0" b="254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77C7">
              <w:rPr>
                <w:rFonts w:ascii="Comic Sans MS" w:hAnsi="Comic Sans MS"/>
                <w:sz w:val="44"/>
                <w:szCs w:val="44"/>
              </w:rPr>
              <w:t xml:space="preserve">feathers </w:t>
            </w:r>
          </w:p>
        </w:tc>
        <w:tc>
          <w:tcPr>
            <w:tcW w:w="5370" w:type="dxa"/>
          </w:tcPr>
          <w:p w14:paraId="26AA850F" w14:textId="29C8DE50" w:rsidR="00BF46EF" w:rsidRPr="001677C7" w:rsidRDefault="00FA6326">
            <w:pPr>
              <w:rPr>
                <w:rFonts w:ascii="Comic Sans MS" w:hAnsi="Comic Sans MS"/>
                <w:sz w:val="44"/>
                <w:szCs w:val="44"/>
              </w:rPr>
            </w:pPr>
            <w:r w:rsidRPr="001677C7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7103026D" wp14:editId="13FC87E6">
                  <wp:simplePos x="0" y="0"/>
                  <wp:positionH relativeFrom="column">
                    <wp:posOffset>1774190</wp:posOffset>
                  </wp:positionH>
                  <wp:positionV relativeFrom="paragraph">
                    <wp:posOffset>23495</wp:posOffset>
                  </wp:positionV>
                  <wp:extent cx="1533525" cy="1069340"/>
                  <wp:effectExtent l="0" t="0" r="9525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77C7">
              <w:rPr>
                <w:rFonts w:ascii="Comic Sans MS" w:hAnsi="Comic Sans MS"/>
                <w:sz w:val="44"/>
                <w:szCs w:val="44"/>
              </w:rPr>
              <w:t>fur</w:t>
            </w:r>
          </w:p>
        </w:tc>
        <w:tc>
          <w:tcPr>
            <w:tcW w:w="5370" w:type="dxa"/>
          </w:tcPr>
          <w:p w14:paraId="76BF67F6" w14:textId="0648C463" w:rsidR="00BF46EF" w:rsidRPr="001677C7" w:rsidRDefault="00FA6326">
            <w:pPr>
              <w:rPr>
                <w:rFonts w:ascii="Comic Sans MS" w:hAnsi="Comic Sans MS"/>
                <w:sz w:val="44"/>
                <w:szCs w:val="44"/>
              </w:rPr>
            </w:pPr>
            <w:r w:rsidRPr="001677C7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253D4E3A" wp14:editId="25E5360C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23495</wp:posOffset>
                  </wp:positionV>
                  <wp:extent cx="1388110" cy="1069975"/>
                  <wp:effectExtent l="0" t="0" r="254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77C7">
              <w:rPr>
                <w:rFonts w:ascii="Comic Sans MS" w:hAnsi="Comic Sans MS"/>
                <w:sz w:val="44"/>
                <w:szCs w:val="44"/>
              </w:rPr>
              <w:t>hooves</w:t>
            </w:r>
          </w:p>
        </w:tc>
      </w:tr>
      <w:tr w:rsidR="00F07E1B" w:rsidRPr="001677C7" w14:paraId="25D5E99E" w14:textId="77777777" w:rsidTr="00861AA0">
        <w:trPr>
          <w:trHeight w:val="1319"/>
        </w:trPr>
        <w:tc>
          <w:tcPr>
            <w:tcW w:w="5370" w:type="dxa"/>
          </w:tcPr>
          <w:p w14:paraId="67737D17" w14:textId="6E4F8723" w:rsidR="00FA6326" w:rsidRPr="001677C7" w:rsidRDefault="00CE1008">
            <w:pPr>
              <w:rPr>
                <w:rFonts w:ascii="Comic Sans MS" w:hAnsi="Comic Sans MS"/>
                <w:sz w:val="44"/>
                <w:szCs w:val="44"/>
              </w:rPr>
            </w:pPr>
            <w:r w:rsidRPr="001677C7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41827902" wp14:editId="75D7F24E">
                  <wp:simplePos x="0" y="0"/>
                  <wp:positionH relativeFrom="column">
                    <wp:posOffset>1614170</wp:posOffset>
                  </wp:positionH>
                  <wp:positionV relativeFrom="paragraph">
                    <wp:posOffset>87630</wp:posOffset>
                  </wp:positionV>
                  <wp:extent cx="1661160" cy="1144905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77C7">
              <w:rPr>
                <w:rFonts w:ascii="Comic Sans MS" w:hAnsi="Comic Sans MS"/>
                <w:sz w:val="44"/>
                <w:szCs w:val="44"/>
              </w:rPr>
              <w:t>paws</w:t>
            </w:r>
          </w:p>
          <w:p w14:paraId="5492CD3F" w14:textId="77777777" w:rsidR="00FA6326" w:rsidRPr="001677C7" w:rsidRDefault="00FA6326">
            <w:pPr>
              <w:rPr>
                <w:rFonts w:ascii="Comic Sans MS" w:hAnsi="Comic Sans MS"/>
                <w:sz w:val="44"/>
                <w:szCs w:val="44"/>
              </w:rPr>
            </w:pPr>
          </w:p>
          <w:p w14:paraId="4846D071" w14:textId="5DE120D2" w:rsidR="00FA6326" w:rsidRPr="001677C7" w:rsidRDefault="00FA6326">
            <w:pPr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5370" w:type="dxa"/>
          </w:tcPr>
          <w:p w14:paraId="5FB748A1" w14:textId="49887AB5" w:rsidR="00BF46EF" w:rsidRPr="001677C7" w:rsidRDefault="00A86129">
            <w:pPr>
              <w:rPr>
                <w:rFonts w:ascii="Comic Sans MS" w:hAnsi="Comic Sans MS"/>
                <w:sz w:val="44"/>
                <w:szCs w:val="44"/>
              </w:rPr>
            </w:pPr>
            <w:r w:rsidRPr="001677C7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250B2437" wp14:editId="13D85FAD">
                  <wp:simplePos x="0" y="0"/>
                  <wp:positionH relativeFrom="column">
                    <wp:posOffset>1608455</wp:posOffset>
                  </wp:positionH>
                  <wp:positionV relativeFrom="paragraph">
                    <wp:posOffset>635</wp:posOffset>
                  </wp:positionV>
                  <wp:extent cx="1701800" cy="114681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5DA0" w:rsidRPr="001677C7">
              <w:rPr>
                <w:rFonts w:ascii="Comic Sans MS" w:hAnsi="Comic Sans MS"/>
                <w:sz w:val="44"/>
                <w:szCs w:val="44"/>
              </w:rPr>
              <w:t>scales</w:t>
            </w:r>
          </w:p>
        </w:tc>
        <w:tc>
          <w:tcPr>
            <w:tcW w:w="5370" w:type="dxa"/>
          </w:tcPr>
          <w:p w14:paraId="156A3091" w14:textId="29213D55" w:rsidR="00BF46EF" w:rsidRPr="001677C7" w:rsidRDefault="0036261C">
            <w:pPr>
              <w:rPr>
                <w:rFonts w:ascii="Comic Sans MS" w:hAnsi="Comic Sans MS"/>
                <w:sz w:val="44"/>
                <w:szCs w:val="44"/>
              </w:rPr>
            </w:pPr>
            <w:r w:rsidRPr="001677C7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49D665DF" wp14:editId="0F6974CD">
                  <wp:simplePos x="0" y="0"/>
                  <wp:positionH relativeFrom="column">
                    <wp:posOffset>1176020</wp:posOffset>
                  </wp:positionH>
                  <wp:positionV relativeFrom="paragraph">
                    <wp:posOffset>0</wp:posOffset>
                  </wp:positionV>
                  <wp:extent cx="2110740" cy="1003935"/>
                  <wp:effectExtent l="0" t="0" r="3810" b="571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77C7">
              <w:rPr>
                <w:rFonts w:ascii="Comic Sans MS" w:hAnsi="Comic Sans MS"/>
                <w:sz w:val="44"/>
                <w:szCs w:val="44"/>
              </w:rPr>
              <w:t>tail</w:t>
            </w:r>
          </w:p>
        </w:tc>
      </w:tr>
      <w:tr w:rsidR="00F07E1B" w:rsidRPr="001677C7" w14:paraId="22E7C8D8" w14:textId="77777777" w:rsidTr="00861AA0">
        <w:trPr>
          <w:trHeight w:val="1319"/>
        </w:trPr>
        <w:tc>
          <w:tcPr>
            <w:tcW w:w="5370" w:type="dxa"/>
          </w:tcPr>
          <w:p w14:paraId="06D114FF" w14:textId="085F61EC" w:rsidR="00BF46EF" w:rsidRPr="001677C7" w:rsidRDefault="001677C7">
            <w:pPr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3C0CF6C0" wp14:editId="0AE4859E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50800</wp:posOffset>
                  </wp:positionV>
                  <wp:extent cx="2134870" cy="1137920"/>
                  <wp:effectExtent l="0" t="0" r="0" b="508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44"/>
                <w:szCs w:val="44"/>
              </w:rPr>
              <w:t>wings</w:t>
            </w:r>
          </w:p>
        </w:tc>
        <w:tc>
          <w:tcPr>
            <w:tcW w:w="5370" w:type="dxa"/>
          </w:tcPr>
          <w:p w14:paraId="1E1F3FCC" w14:textId="45129825" w:rsidR="00BF46EF" w:rsidRPr="001677C7" w:rsidRDefault="001677C7">
            <w:pPr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6293E1BD" wp14:editId="00B6A0D7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50800</wp:posOffset>
                  </wp:positionV>
                  <wp:extent cx="2515870" cy="1030605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03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44"/>
                <w:szCs w:val="44"/>
              </w:rPr>
              <w:t>fin</w:t>
            </w:r>
          </w:p>
        </w:tc>
        <w:tc>
          <w:tcPr>
            <w:tcW w:w="5370" w:type="dxa"/>
          </w:tcPr>
          <w:p w14:paraId="2FDF41B0" w14:textId="4C2AEE3D" w:rsidR="00BF46EF" w:rsidRPr="001677C7" w:rsidRDefault="00FA6326">
            <w:pPr>
              <w:rPr>
                <w:rFonts w:ascii="Comic Sans MS" w:hAnsi="Comic Sans MS"/>
                <w:sz w:val="44"/>
                <w:szCs w:val="44"/>
              </w:rPr>
            </w:pPr>
            <w:r w:rsidRPr="001677C7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462A7D9C" wp14:editId="792706E8">
                  <wp:simplePos x="0" y="0"/>
                  <wp:positionH relativeFrom="column">
                    <wp:posOffset>2072640</wp:posOffset>
                  </wp:positionH>
                  <wp:positionV relativeFrom="paragraph">
                    <wp:posOffset>53975</wp:posOffset>
                  </wp:positionV>
                  <wp:extent cx="1119505" cy="1298575"/>
                  <wp:effectExtent l="0" t="0" r="444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05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77C7">
              <w:rPr>
                <w:rFonts w:ascii="Comic Sans MS" w:hAnsi="Comic Sans MS"/>
                <w:sz w:val="44"/>
                <w:szCs w:val="44"/>
              </w:rPr>
              <w:t xml:space="preserve">senses </w:t>
            </w:r>
            <w:bookmarkStart w:id="0" w:name="_GoBack"/>
            <w:bookmarkEnd w:id="0"/>
          </w:p>
        </w:tc>
      </w:tr>
    </w:tbl>
    <w:p w14:paraId="277FE9F5" w14:textId="057BF3C1" w:rsidR="0089515D" w:rsidRPr="001677C7" w:rsidRDefault="0089515D">
      <w:pPr>
        <w:rPr>
          <w:rFonts w:ascii="Comic Sans MS" w:hAnsi="Comic Sans MS"/>
          <w:sz w:val="60"/>
          <w:szCs w:val="60"/>
        </w:rPr>
      </w:pPr>
    </w:p>
    <w:sectPr w:rsidR="0089515D" w:rsidRPr="001677C7" w:rsidSect="00DF4862">
      <w:pgSz w:w="16838" w:h="11906" w:orient="landscape"/>
      <w:pgMar w:top="426" w:right="395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293904" w14:textId="77777777" w:rsidR="00774B11" w:rsidRDefault="00774B11" w:rsidP="00440E7B">
      <w:pPr>
        <w:spacing w:after="0" w:line="240" w:lineRule="auto"/>
      </w:pPr>
      <w:r>
        <w:separator/>
      </w:r>
    </w:p>
  </w:endnote>
  <w:endnote w:type="continuationSeparator" w:id="0">
    <w:p w14:paraId="53E0791F" w14:textId="77777777" w:rsidR="00774B11" w:rsidRDefault="00774B11" w:rsidP="00440E7B">
      <w:pPr>
        <w:spacing w:after="0" w:line="240" w:lineRule="auto"/>
      </w:pPr>
      <w:r>
        <w:continuationSeparator/>
      </w:r>
    </w:p>
  </w:endnote>
  <w:endnote w:type="continuationNotice" w:id="1">
    <w:p w14:paraId="644181F8" w14:textId="77777777" w:rsidR="00774B11" w:rsidRDefault="00774B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BE2B47" w14:textId="77777777" w:rsidR="00774B11" w:rsidRDefault="00774B11" w:rsidP="00440E7B">
      <w:pPr>
        <w:spacing w:after="0" w:line="240" w:lineRule="auto"/>
      </w:pPr>
      <w:r>
        <w:separator/>
      </w:r>
    </w:p>
  </w:footnote>
  <w:footnote w:type="continuationSeparator" w:id="0">
    <w:p w14:paraId="7B92CF54" w14:textId="77777777" w:rsidR="00774B11" w:rsidRDefault="00774B11" w:rsidP="00440E7B">
      <w:pPr>
        <w:spacing w:after="0" w:line="240" w:lineRule="auto"/>
      </w:pPr>
      <w:r>
        <w:continuationSeparator/>
      </w:r>
    </w:p>
  </w:footnote>
  <w:footnote w:type="continuationNotice" w:id="1">
    <w:p w14:paraId="18EAE3D6" w14:textId="77777777" w:rsidR="00774B11" w:rsidRDefault="00774B1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E66D4"/>
    <w:multiLevelType w:val="hybridMultilevel"/>
    <w:tmpl w:val="30EE9402"/>
    <w:lvl w:ilvl="0" w:tplc="62608B7A">
      <w:start w:val="36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2BE"/>
    <w:rsid w:val="00010A46"/>
    <w:rsid w:val="00010FAD"/>
    <w:rsid w:val="00016406"/>
    <w:rsid w:val="00016EC8"/>
    <w:rsid w:val="00037087"/>
    <w:rsid w:val="0006122B"/>
    <w:rsid w:val="00063358"/>
    <w:rsid w:val="0006729E"/>
    <w:rsid w:val="00092BE8"/>
    <w:rsid w:val="000B2C6A"/>
    <w:rsid w:val="000C395F"/>
    <w:rsid w:val="000C7104"/>
    <w:rsid w:val="000F4C9A"/>
    <w:rsid w:val="0010419E"/>
    <w:rsid w:val="00115DCD"/>
    <w:rsid w:val="00116C5B"/>
    <w:rsid w:val="001275D4"/>
    <w:rsid w:val="00132D25"/>
    <w:rsid w:val="00155233"/>
    <w:rsid w:val="001677C7"/>
    <w:rsid w:val="001B273B"/>
    <w:rsid w:val="001E04F1"/>
    <w:rsid w:val="001F7C69"/>
    <w:rsid w:val="00212843"/>
    <w:rsid w:val="002219B9"/>
    <w:rsid w:val="002268B7"/>
    <w:rsid w:val="00240F74"/>
    <w:rsid w:val="00252865"/>
    <w:rsid w:val="00260132"/>
    <w:rsid w:val="0026432F"/>
    <w:rsid w:val="00276D9B"/>
    <w:rsid w:val="002A4405"/>
    <w:rsid w:val="002A59BA"/>
    <w:rsid w:val="002B2AE6"/>
    <w:rsid w:val="002B7D87"/>
    <w:rsid w:val="002C5B6C"/>
    <w:rsid w:val="002E60A7"/>
    <w:rsid w:val="002F5280"/>
    <w:rsid w:val="002F7B0E"/>
    <w:rsid w:val="003407B9"/>
    <w:rsid w:val="00350A53"/>
    <w:rsid w:val="003548D8"/>
    <w:rsid w:val="0036261C"/>
    <w:rsid w:val="00364045"/>
    <w:rsid w:val="00371920"/>
    <w:rsid w:val="0037611B"/>
    <w:rsid w:val="00390BA5"/>
    <w:rsid w:val="0039309A"/>
    <w:rsid w:val="003B40AB"/>
    <w:rsid w:val="003C6771"/>
    <w:rsid w:val="003E1E04"/>
    <w:rsid w:val="004028EC"/>
    <w:rsid w:val="00432733"/>
    <w:rsid w:val="00434CE0"/>
    <w:rsid w:val="00440E7B"/>
    <w:rsid w:val="00446BCF"/>
    <w:rsid w:val="004716F7"/>
    <w:rsid w:val="004800D5"/>
    <w:rsid w:val="00481DF5"/>
    <w:rsid w:val="00485732"/>
    <w:rsid w:val="004B029C"/>
    <w:rsid w:val="004B13A5"/>
    <w:rsid w:val="004C55D4"/>
    <w:rsid w:val="004F4DE1"/>
    <w:rsid w:val="004F77BE"/>
    <w:rsid w:val="00507B0B"/>
    <w:rsid w:val="00524BFE"/>
    <w:rsid w:val="0052673A"/>
    <w:rsid w:val="00532CBD"/>
    <w:rsid w:val="00536FA5"/>
    <w:rsid w:val="0055484E"/>
    <w:rsid w:val="00593153"/>
    <w:rsid w:val="00594B51"/>
    <w:rsid w:val="005A7146"/>
    <w:rsid w:val="005B619B"/>
    <w:rsid w:val="005C1DDD"/>
    <w:rsid w:val="005C4719"/>
    <w:rsid w:val="005C6ABD"/>
    <w:rsid w:val="005D5CEA"/>
    <w:rsid w:val="005D600D"/>
    <w:rsid w:val="005E0CC9"/>
    <w:rsid w:val="005E409E"/>
    <w:rsid w:val="00611581"/>
    <w:rsid w:val="00612BA9"/>
    <w:rsid w:val="00621634"/>
    <w:rsid w:val="0063487B"/>
    <w:rsid w:val="00644935"/>
    <w:rsid w:val="006664E1"/>
    <w:rsid w:val="006846F5"/>
    <w:rsid w:val="006A168E"/>
    <w:rsid w:val="006C7837"/>
    <w:rsid w:val="006E1419"/>
    <w:rsid w:val="006E48F3"/>
    <w:rsid w:val="007109C7"/>
    <w:rsid w:val="00714565"/>
    <w:rsid w:val="00720546"/>
    <w:rsid w:val="00744D30"/>
    <w:rsid w:val="0076526A"/>
    <w:rsid w:val="00774B11"/>
    <w:rsid w:val="00793B30"/>
    <w:rsid w:val="007A0758"/>
    <w:rsid w:val="007B6085"/>
    <w:rsid w:val="007C03C4"/>
    <w:rsid w:val="007C0F01"/>
    <w:rsid w:val="007C4B3D"/>
    <w:rsid w:val="007D2892"/>
    <w:rsid w:val="00807205"/>
    <w:rsid w:val="00807A76"/>
    <w:rsid w:val="0081487C"/>
    <w:rsid w:val="00836D02"/>
    <w:rsid w:val="0084061B"/>
    <w:rsid w:val="00861AA0"/>
    <w:rsid w:val="008772F2"/>
    <w:rsid w:val="0089515D"/>
    <w:rsid w:val="00896850"/>
    <w:rsid w:val="008A1E96"/>
    <w:rsid w:val="008C4CC2"/>
    <w:rsid w:val="008E2305"/>
    <w:rsid w:val="008F1709"/>
    <w:rsid w:val="00902056"/>
    <w:rsid w:val="00940EAC"/>
    <w:rsid w:val="00947D19"/>
    <w:rsid w:val="00964C1B"/>
    <w:rsid w:val="0097357E"/>
    <w:rsid w:val="0098314B"/>
    <w:rsid w:val="009933C9"/>
    <w:rsid w:val="00995FD1"/>
    <w:rsid w:val="009C28B7"/>
    <w:rsid w:val="009F3998"/>
    <w:rsid w:val="009F7D38"/>
    <w:rsid w:val="00A02888"/>
    <w:rsid w:val="00A02A37"/>
    <w:rsid w:val="00A04072"/>
    <w:rsid w:val="00A106D7"/>
    <w:rsid w:val="00A211EC"/>
    <w:rsid w:val="00A2222D"/>
    <w:rsid w:val="00A24A0E"/>
    <w:rsid w:val="00A376B0"/>
    <w:rsid w:val="00A51980"/>
    <w:rsid w:val="00A55152"/>
    <w:rsid w:val="00A60691"/>
    <w:rsid w:val="00A72AC0"/>
    <w:rsid w:val="00A846F8"/>
    <w:rsid w:val="00A86129"/>
    <w:rsid w:val="00A8651A"/>
    <w:rsid w:val="00A93D7B"/>
    <w:rsid w:val="00AB3A72"/>
    <w:rsid w:val="00AC68F9"/>
    <w:rsid w:val="00AC7FA8"/>
    <w:rsid w:val="00AD1F25"/>
    <w:rsid w:val="00AD7559"/>
    <w:rsid w:val="00B045A2"/>
    <w:rsid w:val="00B1611C"/>
    <w:rsid w:val="00B170F2"/>
    <w:rsid w:val="00B22186"/>
    <w:rsid w:val="00B308FB"/>
    <w:rsid w:val="00B45E3C"/>
    <w:rsid w:val="00B67F6C"/>
    <w:rsid w:val="00B71E27"/>
    <w:rsid w:val="00B7533B"/>
    <w:rsid w:val="00B9586D"/>
    <w:rsid w:val="00BA23FD"/>
    <w:rsid w:val="00BA2997"/>
    <w:rsid w:val="00BA3BD3"/>
    <w:rsid w:val="00BB1330"/>
    <w:rsid w:val="00BB57B6"/>
    <w:rsid w:val="00BC3B92"/>
    <w:rsid w:val="00BC6A6F"/>
    <w:rsid w:val="00BF46EF"/>
    <w:rsid w:val="00C05DA0"/>
    <w:rsid w:val="00C15EDE"/>
    <w:rsid w:val="00C23D08"/>
    <w:rsid w:val="00C37509"/>
    <w:rsid w:val="00C568DB"/>
    <w:rsid w:val="00C82F2F"/>
    <w:rsid w:val="00CA6259"/>
    <w:rsid w:val="00CA7C3C"/>
    <w:rsid w:val="00CE1008"/>
    <w:rsid w:val="00CF32F6"/>
    <w:rsid w:val="00D012A8"/>
    <w:rsid w:val="00D1415D"/>
    <w:rsid w:val="00D215A7"/>
    <w:rsid w:val="00D25F82"/>
    <w:rsid w:val="00D26EAB"/>
    <w:rsid w:val="00D42AD6"/>
    <w:rsid w:val="00D5338A"/>
    <w:rsid w:val="00D762C0"/>
    <w:rsid w:val="00D7645F"/>
    <w:rsid w:val="00DA1C20"/>
    <w:rsid w:val="00DB70EA"/>
    <w:rsid w:val="00DE19C3"/>
    <w:rsid w:val="00DE2AC9"/>
    <w:rsid w:val="00DF4862"/>
    <w:rsid w:val="00E056CA"/>
    <w:rsid w:val="00E0784C"/>
    <w:rsid w:val="00E1569E"/>
    <w:rsid w:val="00E22EF6"/>
    <w:rsid w:val="00E23C9A"/>
    <w:rsid w:val="00E266D4"/>
    <w:rsid w:val="00E308AD"/>
    <w:rsid w:val="00E3647A"/>
    <w:rsid w:val="00E431C6"/>
    <w:rsid w:val="00E827CE"/>
    <w:rsid w:val="00E85D1A"/>
    <w:rsid w:val="00E9365F"/>
    <w:rsid w:val="00E968F0"/>
    <w:rsid w:val="00EA4B10"/>
    <w:rsid w:val="00EA7444"/>
    <w:rsid w:val="00ED3B69"/>
    <w:rsid w:val="00ED6734"/>
    <w:rsid w:val="00EE46F7"/>
    <w:rsid w:val="00F07E1B"/>
    <w:rsid w:val="00F12C31"/>
    <w:rsid w:val="00F212BE"/>
    <w:rsid w:val="00F36646"/>
    <w:rsid w:val="00F63D80"/>
    <w:rsid w:val="00F80701"/>
    <w:rsid w:val="00F94682"/>
    <w:rsid w:val="00FA2CA8"/>
    <w:rsid w:val="00FA6326"/>
    <w:rsid w:val="00FB685A"/>
    <w:rsid w:val="00FE6B74"/>
    <w:rsid w:val="00FF32E5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CA8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D19"/>
  </w:style>
  <w:style w:type="paragraph" w:styleId="Heading3">
    <w:name w:val="heading 3"/>
    <w:basedOn w:val="Normal"/>
    <w:link w:val="Heading3Char"/>
    <w:uiPriority w:val="9"/>
    <w:qFormat/>
    <w:rsid w:val="00E266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266D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266D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11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E7B"/>
  </w:style>
  <w:style w:type="paragraph" w:styleId="Footer">
    <w:name w:val="footer"/>
    <w:basedOn w:val="Normal"/>
    <w:link w:val="Foot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E7B"/>
  </w:style>
  <w:style w:type="paragraph" w:styleId="BalloonText">
    <w:name w:val="Balloon Text"/>
    <w:basedOn w:val="Normal"/>
    <w:link w:val="BalloonTextChar"/>
    <w:uiPriority w:val="99"/>
    <w:semiHidden/>
    <w:unhideWhenUsed/>
    <w:rsid w:val="00644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93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D19"/>
  </w:style>
  <w:style w:type="paragraph" w:styleId="Heading3">
    <w:name w:val="heading 3"/>
    <w:basedOn w:val="Normal"/>
    <w:link w:val="Heading3Char"/>
    <w:uiPriority w:val="9"/>
    <w:qFormat/>
    <w:rsid w:val="00E266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266D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266D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11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E7B"/>
  </w:style>
  <w:style w:type="paragraph" w:styleId="Footer">
    <w:name w:val="footer"/>
    <w:basedOn w:val="Normal"/>
    <w:link w:val="Foot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E7B"/>
  </w:style>
  <w:style w:type="paragraph" w:styleId="BalloonText">
    <w:name w:val="Balloon Text"/>
    <w:basedOn w:val="Normal"/>
    <w:link w:val="BalloonTextChar"/>
    <w:uiPriority w:val="99"/>
    <w:semiHidden/>
    <w:unhideWhenUsed/>
    <w:rsid w:val="00644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9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4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8023aa-b586-4e9f-9160-54076fd86a51" xsi:nil="true"/>
    <lcf76f155ced4ddcb4097134ff3c332f xmlns="2d73fc1c-17ba-4a4f-9105-3ff463a89d4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5E0D77170F04D9160BB129BF866E9" ma:contentTypeVersion="16" ma:contentTypeDescription="Create a new document." ma:contentTypeScope="" ma:versionID="b8895e4a7afa0fcaf7abcacfbf4bcfdc">
  <xsd:schema xmlns:xsd="http://www.w3.org/2001/XMLSchema" xmlns:xs="http://www.w3.org/2001/XMLSchema" xmlns:p="http://schemas.microsoft.com/office/2006/metadata/properties" xmlns:ns2="2d73fc1c-17ba-4a4f-9105-3ff463a89d48" xmlns:ns3="318023aa-b586-4e9f-9160-54076fd86a51" targetNamespace="http://schemas.microsoft.com/office/2006/metadata/properties" ma:root="true" ma:fieldsID="f544f832918926264db33163e851351e" ns2:_="" ns3:_="">
    <xsd:import namespace="2d73fc1c-17ba-4a4f-9105-3ff463a89d48"/>
    <xsd:import namespace="318023aa-b586-4e9f-9160-54076fd86a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3fc1c-17ba-4a4f-9105-3ff463a89d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0c51f0-df6d-4c84-a744-28128a619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023aa-b586-4e9f-9160-54076fd86a5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ea045d3-93dd-4d86-81f5-5cf68b98c05a}" ma:internalName="TaxCatchAll" ma:showField="CatchAllData" ma:web="318023aa-b586-4e9f-9160-54076fd86a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D4CAA3-C096-4E9D-99E0-6F56FAD9D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868591-CF64-434C-9385-EBC9DE693E8E}">
  <ds:schemaRefs>
    <ds:schemaRef ds:uri="http://schemas.microsoft.com/office/2006/metadata/properties"/>
    <ds:schemaRef ds:uri="http://schemas.microsoft.com/office/infopath/2007/PartnerControls"/>
    <ds:schemaRef ds:uri="318023aa-b586-4e9f-9160-54076fd86a51"/>
    <ds:schemaRef ds:uri="2d73fc1c-17ba-4a4f-9105-3ff463a89d48"/>
  </ds:schemaRefs>
</ds:datastoreItem>
</file>

<file path=customXml/itemProps3.xml><?xml version="1.0" encoding="utf-8"?>
<ds:datastoreItem xmlns:ds="http://schemas.openxmlformats.org/officeDocument/2006/customXml" ds:itemID="{2E4A7F4D-0749-4836-9194-CB650DB8BA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73fc1c-17ba-4a4f-9105-3ff463a89d48"/>
    <ds:schemaRef ds:uri="318023aa-b586-4e9f-9160-54076fd86a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E1322A1</Template>
  <TotalTime>5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Bartlett</dc:creator>
  <cp:lastModifiedBy>Camille Grimshaw</cp:lastModifiedBy>
  <cp:revision>6</cp:revision>
  <cp:lastPrinted>2020-09-14T13:12:00Z</cp:lastPrinted>
  <dcterms:created xsi:type="dcterms:W3CDTF">2022-09-20T22:48:00Z</dcterms:created>
  <dcterms:modified xsi:type="dcterms:W3CDTF">2022-09-20T22:53:00Z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0x010100FEF5E0D77170F04D9160BB129BF866E9</vt:lpwstr>
  </property>
  <property fmtid="{D5CDD505-2E9C-101B-9397-08002B2CF9AE}" pid="3" name="MediaServiceImageTags">
    <vt:lpwstr/>
  </property>
</Properties>
</file>