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8DB4A0" w14:textId="540DC530" w:rsidR="00BF46EF" w:rsidRPr="00DA1C20" w:rsidRDefault="00067144">
      <w:pPr>
        <w:rPr>
          <w:sz w:val="60"/>
          <w:szCs w:val="60"/>
        </w:rPr>
      </w:pPr>
      <w:r>
        <w:rPr>
          <w:noProof/>
          <w:sz w:val="60"/>
          <w:szCs w:val="60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5745840" wp14:editId="6104B3DA">
                <wp:simplePos x="0" y="0"/>
                <wp:positionH relativeFrom="column">
                  <wp:posOffset>2849880</wp:posOffset>
                </wp:positionH>
                <wp:positionV relativeFrom="paragraph">
                  <wp:posOffset>79375</wp:posOffset>
                </wp:positionV>
                <wp:extent cx="2161540" cy="1012190"/>
                <wp:effectExtent l="0" t="0" r="10160" b="1651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10121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02E099" w14:textId="03D907BD" w:rsidR="0006729E" w:rsidRPr="00AD1F25" w:rsidRDefault="0006729E" w:rsidP="0006729E">
                            <w:pPr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1F25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3B40AB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14:paraId="7F53550A" w14:textId="7AFD6035" w:rsidR="0006729E" w:rsidRPr="00AD1F25" w:rsidRDefault="00067144" w:rsidP="0006729E">
                            <w:pPr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Science- materials.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4.4pt;margin-top:6.25pt;width:170.2pt;height:79.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" strokeweight=".5pt">
                <v:textbox>
                  <w:txbxContent>
                    <w:p w14:paraId="6302E099" w14:textId="03D907BD" w:rsidR="0006729E" w:rsidRPr="00AD1F25" w:rsidRDefault="0006729E" w:rsidP="0006729E">
                      <w:pPr>
                        <w:jc w:val="center"/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1F25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3B40AB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14:paraId="7F53550A" w14:textId="7AFD6035" w:rsidR="0006729E" w:rsidRPr="00AD1F25" w:rsidRDefault="00067144" w:rsidP="0006729E">
                      <w:pPr>
                        <w:jc w:val="center"/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Science- materials.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18926407" wp14:editId="2F529473">
                <wp:simplePos x="0" y="0"/>
                <wp:positionH relativeFrom="margin">
                  <wp:posOffset>2781935</wp:posOffset>
                </wp:positionH>
                <wp:positionV relativeFrom="paragraph">
                  <wp:posOffset>20955</wp:posOffset>
                </wp:positionV>
                <wp:extent cx="3843655" cy="1104900"/>
                <wp:effectExtent l="19050" t="19050" r="2349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65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F34C0" w14:textId="3B36191D" w:rsidR="00F212BE" w:rsidRPr="00F212BE" w:rsidRDefault="00A72AC0" w:rsidP="00AD1F2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2E23E0" wp14:editId="4A356C40">
                                  <wp:extent cx="1416454" cy="9534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395" cy="95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9.05pt;margin-top:1.65pt;width:302.65pt;height:87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" strokecolor="#0070c0" strokeweight="2.25pt">
                <v:textbox>
                  <w:txbxContent>
                    <w:p w14:paraId="7E2F34C0" w14:textId="3B36191D" w:rsidR="00F212BE" w:rsidRPr="00F212BE" w:rsidRDefault="00A72AC0" w:rsidP="00AD1F25">
                      <w:pPr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2E23E0" wp14:editId="4A356C40">
                            <wp:extent cx="1416454" cy="9534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395" cy="954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611B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9EB1A1" wp14:editId="344FB154">
                <wp:simplePos x="0" y="0"/>
                <wp:positionH relativeFrom="column">
                  <wp:posOffset>8174355</wp:posOffset>
                </wp:positionH>
                <wp:positionV relativeFrom="paragraph">
                  <wp:posOffset>6968490</wp:posOffset>
                </wp:positionV>
                <wp:extent cx="2019300" cy="247650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C0453" w14:textId="6C184EF3" w:rsidR="0037611B" w:rsidRPr="0052673A" w:rsidRDefault="0037611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3" o:spid="_x0000_s1028" type="#_x0000_t202" style="position:absolute;margin-left:643.65pt;margin-top:548.7pt;width:159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" filled="f" stroked="f" strokeweight=".5pt">
                <v:textbox>
                  <w:txbxContent>
                    <w:p w14:paraId="448C0453" w14:textId="6C184EF3" w:rsidR="0037611B" w:rsidRPr="0052673A" w:rsidRDefault="0037611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6110" w:type="dxa"/>
        <w:tblLook w:val="04A0" w:firstRow="1" w:lastRow="0" w:firstColumn="1" w:lastColumn="0" w:noHBand="0" w:noVBand="1"/>
      </w:tblPr>
      <w:tblGrid>
        <w:gridCol w:w="5370"/>
        <w:gridCol w:w="5370"/>
        <w:gridCol w:w="5370"/>
      </w:tblGrid>
      <w:tr w:rsidR="00F07E1B" w:rsidRPr="001677C7" w14:paraId="03EC277D" w14:textId="77777777" w:rsidTr="00861AA0">
        <w:trPr>
          <w:trHeight w:val="1319"/>
        </w:trPr>
        <w:tc>
          <w:tcPr>
            <w:tcW w:w="5370" w:type="dxa"/>
          </w:tcPr>
          <w:p w14:paraId="46D0D950" w14:textId="77777777" w:rsidR="00263DEF" w:rsidRDefault="00263DEF">
            <w:pPr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2EDE355E" wp14:editId="6F9F2164">
                  <wp:simplePos x="0" y="0"/>
                  <wp:positionH relativeFrom="column">
                    <wp:posOffset>2072005</wp:posOffset>
                  </wp:positionH>
                  <wp:positionV relativeFrom="paragraph">
                    <wp:posOffset>59055</wp:posOffset>
                  </wp:positionV>
                  <wp:extent cx="1196340" cy="963930"/>
                  <wp:effectExtent l="0" t="0" r="3810" b="762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7E24">
              <w:rPr>
                <w:rFonts w:ascii="Comic Sans MS" w:hAnsi="Comic Sans MS"/>
                <w:sz w:val="44"/>
                <w:szCs w:val="44"/>
              </w:rPr>
              <w:t>observe</w:t>
            </w:r>
            <w:r w:rsidR="00371920" w:rsidRPr="001677C7">
              <w:rPr>
                <w:rFonts w:ascii="Comic Sans MS" w:hAnsi="Comic Sans MS"/>
                <w:sz w:val="44"/>
                <w:szCs w:val="44"/>
              </w:rPr>
              <w:t xml:space="preserve">   </w:t>
            </w:r>
          </w:p>
          <w:p w14:paraId="2D027C8C" w14:textId="3B075557" w:rsidR="00BF46EF" w:rsidRPr="00263DEF" w:rsidRDefault="00263DEF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263DEF">
              <w:rPr>
                <w:rFonts w:ascii="Comic Sans MS" w:hAnsi="Comic Sans MS"/>
                <w:color w:val="FF0000"/>
                <w:sz w:val="24"/>
                <w:szCs w:val="24"/>
              </w:rPr>
              <w:t>To look closely.</w:t>
            </w:r>
            <w:r w:rsidR="00371920" w:rsidRPr="00263DEF">
              <w:rPr>
                <w:rFonts w:ascii="Comic Sans MS" w:hAnsi="Comic Sans MS"/>
                <w:color w:val="FF0000"/>
                <w:sz w:val="24"/>
                <w:szCs w:val="24"/>
              </w:rPr>
              <w:t xml:space="preserve">             </w:t>
            </w:r>
          </w:p>
          <w:p w14:paraId="53AF00E1" w14:textId="373BD8DA" w:rsidR="00FA6326" w:rsidRPr="001677C7" w:rsidRDefault="00FA6326">
            <w:pPr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5370" w:type="dxa"/>
          </w:tcPr>
          <w:p w14:paraId="784DC5D1" w14:textId="69CF4DA9" w:rsidR="007309A9" w:rsidRDefault="00263DEF" w:rsidP="00B26791">
            <w:pPr>
              <w:jc w:val="both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c</w:t>
            </w:r>
            <w:r w:rsidR="000D6B42">
              <w:rPr>
                <w:rFonts w:ascii="Comic Sans MS" w:hAnsi="Comic Sans MS"/>
                <w:sz w:val="44"/>
                <w:szCs w:val="44"/>
              </w:rPr>
              <w:t>ompare</w:t>
            </w:r>
          </w:p>
          <w:p w14:paraId="7BC1A129" w14:textId="5EC0D962" w:rsidR="000D6B42" w:rsidRPr="000D6B42" w:rsidRDefault="000D6B42" w:rsidP="00B26791">
            <w:pPr>
              <w:jc w:val="both"/>
              <w:rPr>
                <w:rFonts w:ascii="Comic Sans MS" w:hAnsi="Comic Sans MS"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To estimate, measure and look for similarities and differences. </w:t>
            </w:r>
          </w:p>
        </w:tc>
        <w:tc>
          <w:tcPr>
            <w:tcW w:w="5370" w:type="dxa"/>
          </w:tcPr>
          <w:p w14:paraId="73EED535" w14:textId="4FF157A0" w:rsidR="00981DA7" w:rsidRDefault="004C7329" w:rsidP="00B26791">
            <w:pPr>
              <w:jc w:val="both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39836BC2" wp14:editId="409D4727">
                  <wp:simplePos x="0" y="0"/>
                  <wp:positionH relativeFrom="column">
                    <wp:posOffset>1710690</wp:posOffset>
                  </wp:positionH>
                  <wp:positionV relativeFrom="paragraph">
                    <wp:posOffset>69215</wp:posOffset>
                  </wp:positionV>
                  <wp:extent cx="1543050" cy="1134745"/>
                  <wp:effectExtent l="0" t="0" r="0" b="825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1E27">
              <w:rPr>
                <w:rFonts w:ascii="Comic Sans MS" w:hAnsi="Comic Sans MS"/>
                <w:sz w:val="44"/>
                <w:szCs w:val="44"/>
              </w:rPr>
              <w:t>material</w:t>
            </w:r>
          </w:p>
          <w:p w14:paraId="4E50918A" w14:textId="0F6C7C83" w:rsidR="009E1E27" w:rsidRPr="001677C7" w:rsidRDefault="009E1E27" w:rsidP="00B26791">
            <w:pPr>
              <w:jc w:val="both"/>
              <w:rPr>
                <w:rFonts w:ascii="Comic Sans MS" w:hAnsi="Comic Sans MS"/>
                <w:sz w:val="44"/>
                <w:szCs w:val="44"/>
              </w:rPr>
            </w:pPr>
            <w:bookmarkStart w:id="0" w:name="_GoBack"/>
            <w:bookmarkEnd w:id="0"/>
          </w:p>
        </w:tc>
      </w:tr>
      <w:tr w:rsidR="00F07E1B" w:rsidRPr="001677C7" w14:paraId="28044E91" w14:textId="77777777" w:rsidTr="00861AA0">
        <w:trPr>
          <w:trHeight w:val="1348"/>
        </w:trPr>
        <w:tc>
          <w:tcPr>
            <w:tcW w:w="5370" w:type="dxa"/>
          </w:tcPr>
          <w:p w14:paraId="30B09A5F" w14:textId="2C7651C9" w:rsidR="00981DA7" w:rsidRDefault="00B26791" w:rsidP="00B26791">
            <w:pPr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42C9CE36" wp14:editId="05ECEA9F">
                  <wp:simplePos x="0" y="0"/>
                  <wp:positionH relativeFrom="column">
                    <wp:posOffset>2363470</wp:posOffset>
                  </wp:positionH>
                  <wp:positionV relativeFrom="paragraph">
                    <wp:posOffset>44450</wp:posOffset>
                  </wp:positionV>
                  <wp:extent cx="904240" cy="798830"/>
                  <wp:effectExtent l="0" t="0" r="0" b="127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44"/>
                <w:szCs w:val="44"/>
              </w:rPr>
              <w:t>a</w:t>
            </w:r>
            <w:r w:rsidRPr="00B26791">
              <w:rPr>
                <w:rFonts w:ascii="Comic Sans MS" w:hAnsi="Comic Sans MS"/>
                <w:sz w:val="44"/>
                <w:szCs w:val="44"/>
              </w:rPr>
              <w:t>bsorbent</w:t>
            </w:r>
          </w:p>
          <w:p w14:paraId="15B39D69" w14:textId="079BEDAE" w:rsidR="00B26791" w:rsidRPr="00B26791" w:rsidRDefault="00B26791" w:rsidP="00B26791">
            <w:pPr>
              <w:rPr>
                <w:rFonts w:ascii="Comic Sans MS" w:hAnsi="Comic Sans MS"/>
                <w:sz w:val="24"/>
                <w:szCs w:val="24"/>
              </w:rPr>
            </w:pPr>
            <w:r w:rsidRPr="00B26791">
              <w:rPr>
                <w:rFonts w:ascii="Comic Sans MS" w:hAnsi="Comic Sans MS"/>
                <w:color w:val="FF0000"/>
                <w:sz w:val="24"/>
                <w:szCs w:val="24"/>
              </w:rPr>
              <w:t>Something that soaks up liquid, like water.</w:t>
            </w:r>
          </w:p>
        </w:tc>
        <w:tc>
          <w:tcPr>
            <w:tcW w:w="5370" w:type="dxa"/>
          </w:tcPr>
          <w:p w14:paraId="4FF84F3C" w14:textId="04F30E55" w:rsidR="00D15977" w:rsidRDefault="00D12A5E" w:rsidP="00B26791">
            <w:pPr>
              <w:jc w:val="both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52A12F6C" wp14:editId="18A8C082">
                  <wp:simplePos x="0" y="0"/>
                  <wp:positionH relativeFrom="column">
                    <wp:posOffset>1698625</wp:posOffset>
                  </wp:positionH>
                  <wp:positionV relativeFrom="paragraph">
                    <wp:posOffset>47625</wp:posOffset>
                  </wp:positionV>
                  <wp:extent cx="1564005" cy="904875"/>
                  <wp:effectExtent l="0" t="0" r="0" b="952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6791">
              <w:rPr>
                <w:rFonts w:ascii="Comic Sans MS" w:hAnsi="Comic Sans MS"/>
                <w:sz w:val="44"/>
                <w:szCs w:val="44"/>
              </w:rPr>
              <w:t>f</w:t>
            </w:r>
            <w:r w:rsidR="00B26791" w:rsidRPr="00B26791">
              <w:rPr>
                <w:rFonts w:ascii="Comic Sans MS" w:hAnsi="Comic Sans MS"/>
                <w:sz w:val="44"/>
                <w:szCs w:val="44"/>
              </w:rPr>
              <w:t>abric</w:t>
            </w:r>
            <w:r>
              <w:rPr>
                <w:noProof/>
                <w:lang w:eastAsia="en-GB"/>
              </w:rPr>
              <w:t xml:space="preserve"> </w:t>
            </w:r>
          </w:p>
          <w:p w14:paraId="26AA850F" w14:textId="261E1055" w:rsidR="00B26791" w:rsidRPr="00B26791" w:rsidRDefault="00B26791" w:rsidP="00B267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26791">
              <w:rPr>
                <w:rFonts w:ascii="Comic Sans MS" w:hAnsi="Comic Sans MS"/>
                <w:color w:val="FF0000"/>
                <w:sz w:val="24"/>
                <w:szCs w:val="24"/>
              </w:rPr>
              <w:t>A soft material.</w:t>
            </w:r>
          </w:p>
        </w:tc>
        <w:tc>
          <w:tcPr>
            <w:tcW w:w="5370" w:type="dxa"/>
          </w:tcPr>
          <w:p w14:paraId="0BA80117" w14:textId="03BF9BEB" w:rsidR="00D15977" w:rsidRDefault="008517FC" w:rsidP="00B26791">
            <w:pPr>
              <w:jc w:val="both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1" locked="0" layoutInCell="1" allowOverlap="1" wp14:anchorId="55B05106" wp14:editId="594E69CC">
                  <wp:simplePos x="0" y="0"/>
                  <wp:positionH relativeFrom="column">
                    <wp:posOffset>2132965</wp:posOffset>
                  </wp:positionH>
                  <wp:positionV relativeFrom="paragraph">
                    <wp:posOffset>102235</wp:posOffset>
                  </wp:positionV>
                  <wp:extent cx="1132205" cy="638175"/>
                  <wp:effectExtent l="0" t="0" r="0" b="9525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0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44"/>
                <w:szCs w:val="44"/>
              </w:rPr>
              <w:t>f</w:t>
            </w:r>
            <w:r w:rsidRPr="008517FC">
              <w:rPr>
                <w:rFonts w:ascii="Comic Sans MS" w:hAnsi="Comic Sans MS"/>
                <w:sz w:val="44"/>
                <w:szCs w:val="44"/>
              </w:rPr>
              <w:t>oil</w:t>
            </w:r>
          </w:p>
          <w:p w14:paraId="76BF67F6" w14:textId="3871A9F8" w:rsidR="008517FC" w:rsidRPr="008517FC" w:rsidRDefault="008517FC" w:rsidP="00B26791">
            <w:pPr>
              <w:jc w:val="both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8517FC">
              <w:rPr>
                <w:rFonts w:ascii="Comic Sans MS" w:hAnsi="Comic Sans MS"/>
                <w:color w:val="FF0000"/>
                <w:sz w:val="24"/>
                <w:szCs w:val="24"/>
              </w:rPr>
              <w:t>A shiny material which is bendy.</w:t>
            </w:r>
          </w:p>
        </w:tc>
      </w:tr>
      <w:tr w:rsidR="00F07E1B" w:rsidRPr="001677C7" w14:paraId="25D5E99E" w14:textId="77777777" w:rsidTr="00861AA0">
        <w:trPr>
          <w:trHeight w:val="1319"/>
        </w:trPr>
        <w:tc>
          <w:tcPr>
            <w:tcW w:w="5370" w:type="dxa"/>
          </w:tcPr>
          <w:p w14:paraId="68CD2B4F" w14:textId="5D01AB64" w:rsidR="00D15977" w:rsidRDefault="008517FC" w:rsidP="00B26791">
            <w:pPr>
              <w:jc w:val="both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e</w:t>
            </w:r>
            <w:r w:rsidRPr="008517FC">
              <w:rPr>
                <w:rFonts w:ascii="Comic Sans MS" w:hAnsi="Comic Sans MS"/>
                <w:sz w:val="44"/>
                <w:szCs w:val="44"/>
              </w:rPr>
              <w:t>lastic</w:t>
            </w:r>
          </w:p>
          <w:p w14:paraId="4846D071" w14:textId="71F0B4C0" w:rsidR="008517FC" w:rsidRPr="008517FC" w:rsidRDefault="008517FC" w:rsidP="00B267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517FC">
              <w:rPr>
                <w:rFonts w:ascii="Comic Sans MS" w:hAnsi="Comic Sans MS"/>
                <w:color w:val="FF0000"/>
                <w:sz w:val="24"/>
                <w:szCs w:val="24"/>
              </w:rPr>
              <w:t>Stretchy and bendy.</w:t>
            </w:r>
          </w:p>
        </w:tc>
        <w:tc>
          <w:tcPr>
            <w:tcW w:w="5370" w:type="dxa"/>
          </w:tcPr>
          <w:p w14:paraId="1EA4E152" w14:textId="57933059" w:rsidR="00D15977" w:rsidRDefault="008517FC" w:rsidP="00B26791">
            <w:pPr>
              <w:jc w:val="both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0C9C13BF" wp14:editId="5628DE1F">
                  <wp:simplePos x="0" y="0"/>
                  <wp:positionH relativeFrom="column">
                    <wp:posOffset>2057400</wp:posOffset>
                  </wp:positionH>
                  <wp:positionV relativeFrom="paragraph">
                    <wp:posOffset>106045</wp:posOffset>
                  </wp:positionV>
                  <wp:extent cx="1162050" cy="739775"/>
                  <wp:effectExtent l="0" t="0" r="0" b="317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5513">
              <w:rPr>
                <w:rFonts w:ascii="Comic Sans MS" w:hAnsi="Comic Sans MS"/>
                <w:sz w:val="44"/>
                <w:szCs w:val="44"/>
              </w:rPr>
              <w:t>f</w:t>
            </w:r>
            <w:r w:rsidRPr="008517FC">
              <w:rPr>
                <w:rFonts w:ascii="Comic Sans MS" w:hAnsi="Comic Sans MS"/>
                <w:sz w:val="44"/>
                <w:szCs w:val="44"/>
              </w:rPr>
              <w:t>loppy</w:t>
            </w:r>
          </w:p>
          <w:p w14:paraId="5FB748A1" w14:textId="73E20724" w:rsidR="008517FC" w:rsidRPr="008517FC" w:rsidRDefault="008517FC" w:rsidP="00B267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8517FC">
              <w:rPr>
                <w:rFonts w:ascii="Comic Sans MS" w:hAnsi="Comic Sans MS"/>
                <w:color w:val="FF0000"/>
                <w:sz w:val="24"/>
                <w:szCs w:val="24"/>
              </w:rPr>
              <w:t>Not strong.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5370" w:type="dxa"/>
          </w:tcPr>
          <w:p w14:paraId="44B29814" w14:textId="7B925779" w:rsidR="00D15977" w:rsidRDefault="00065513" w:rsidP="00B26791">
            <w:pPr>
              <w:jc w:val="both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71535989" wp14:editId="528EE0E5">
                  <wp:simplePos x="0" y="0"/>
                  <wp:positionH relativeFrom="column">
                    <wp:posOffset>1712595</wp:posOffset>
                  </wp:positionH>
                  <wp:positionV relativeFrom="paragraph">
                    <wp:posOffset>106045</wp:posOffset>
                  </wp:positionV>
                  <wp:extent cx="1543050" cy="866775"/>
                  <wp:effectExtent l="0" t="0" r="0" b="952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44"/>
                <w:szCs w:val="44"/>
              </w:rPr>
              <w:t>clay</w:t>
            </w:r>
          </w:p>
          <w:p w14:paraId="156A3091" w14:textId="01AE5B37" w:rsidR="00065513" w:rsidRPr="00065513" w:rsidRDefault="00065513" w:rsidP="00B26791">
            <w:pPr>
              <w:jc w:val="both"/>
              <w:rPr>
                <w:rFonts w:ascii="Comic Sans MS" w:hAnsi="Comic Sans MS"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>A soft material which can be changed.</w:t>
            </w:r>
          </w:p>
        </w:tc>
      </w:tr>
      <w:tr w:rsidR="00F07E1B" w:rsidRPr="001677C7" w14:paraId="22E7C8D8" w14:textId="77777777" w:rsidTr="00861AA0">
        <w:trPr>
          <w:trHeight w:val="1319"/>
        </w:trPr>
        <w:tc>
          <w:tcPr>
            <w:tcW w:w="5370" w:type="dxa"/>
          </w:tcPr>
          <w:p w14:paraId="4E5687BC" w14:textId="72707847" w:rsidR="00D15977" w:rsidRDefault="00065513" w:rsidP="00B26791">
            <w:pPr>
              <w:jc w:val="both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0CB2482B" wp14:editId="72FC7D0D">
                  <wp:simplePos x="0" y="0"/>
                  <wp:positionH relativeFrom="column">
                    <wp:posOffset>1356995</wp:posOffset>
                  </wp:positionH>
                  <wp:positionV relativeFrom="paragraph">
                    <wp:posOffset>528320</wp:posOffset>
                  </wp:positionV>
                  <wp:extent cx="1908810" cy="573405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10" cy="5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6B42">
              <w:rPr>
                <w:rFonts w:ascii="Comic Sans MS" w:hAnsi="Comic Sans MS"/>
                <w:sz w:val="44"/>
                <w:szCs w:val="44"/>
              </w:rPr>
              <w:t>s</w:t>
            </w:r>
            <w:r>
              <w:rPr>
                <w:rFonts w:ascii="Comic Sans MS" w:hAnsi="Comic Sans MS"/>
                <w:sz w:val="44"/>
                <w:szCs w:val="44"/>
              </w:rPr>
              <w:t>tretchy</w:t>
            </w:r>
          </w:p>
          <w:p w14:paraId="06D114FF" w14:textId="5D27B84A" w:rsidR="00065513" w:rsidRPr="00065513" w:rsidRDefault="00065513" w:rsidP="00B267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065513">
              <w:rPr>
                <w:rFonts w:ascii="Comic Sans MS" w:hAnsi="Comic Sans MS"/>
                <w:color w:val="FF0000"/>
                <w:sz w:val="24"/>
                <w:szCs w:val="24"/>
              </w:rPr>
              <w:t>A material which can be pulled.</w:t>
            </w:r>
          </w:p>
        </w:tc>
        <w:tc>
          <w:tcPr>
            <w:tcW w:w="5370" w:type="dxa"/>
          </w:tcPr>
          <w:p w14:paraId="2760620A" w14:textId="6A7EFFB0" w:rsidR="00BF46EF" w:rsidRDefault="000D6B42" w:rsidP="00B26791">
            <w:pPr>
              <w:jc w:val="both"/>
              <w:rPr>
                <w:rFonts w:ascii="Comic Sans MS" w:hAnsi="Comic Sans MS"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40B61BA1" wp14:editId="2523EE9D">
                  <wp:simplePos x="0" y="0"/>
                  <wp:positionH relativeFrom="column">
                    <wp:posOffset>1560195</wp:posOffset>
                  </wp:positionH>
                  <wp:positionV relativeFrom="paragraph">
                    <wp:posOffset>80645</wp:posOffset>
                  </wp:positionV>
                  <wp:extent cx="1700530" cy="803275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80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44"/>
                <w:szCs w:val="44"/>
              </w:rPr>
              <w:t>rough</w:t>
            </w:r>
          </w:p>
          <w:p w14:paraId="1E1F3FCC" w14:textId="5B7D219A" w:rsidR="000D6B42" w:rsidRPr="000D6B42" w:rsidRDefault="000D6B42" w:rsidP="00B267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0D6B42">
              <w:rPr>
                <w:rFonts w:ascii="Comic Sans MS" w:hAnsi="Comic Sans MS"/>
                <w:color w:val="FF0000"/>
                <w:sz w:val="24"/>
                <w:szCs w:val="24"/>
              </w:rPr>
              <w:t>Uneven and bumpy.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5370" w:type="dxa"/>
          </w:tcPr>
          <w:p w14:paraId="5FC33121" w14:textId="52ECFD12" w:rsidR="00D15977" w:rsidRDefault="000D6B42" w:rsidP="00B26791">
            <w:pPr>
              <w:jc w:val="both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shiny</w:t>
            </w:r>
          </w:p>
          <w:p w14:paraId="2FDF41B0" w14:textId="6CE505A3" w:rsidR="000D6B42" w:rsidRPr="000D6B42" w:rsidRDefault="000D6B42" w:rsidP="00B2679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>A bright material.</w:t>
            </w:r>
          </w:p>
        </w:tc>
      </w:tr>
    </w:tbl>
    <w:p w14:paraId="277FE9F5" w14:textId="379DE084" w:rsidR="0089515D" w:rsidRPr="001677C7" w:rsidRDefault="0089515D">
      <w:pPr>
        <w:rPr>
          <w:rFonts w:ascii="Comic Sans MS" w:hAnsi="Comic Sans MS"/>
          <w:sz w:val="60"/>
          <w:szCs w:val="60"/>
        </w:rPr>
      </w:pPr>
    </w:p>
    <w:sectPr w:rsidR="0089515D" w:rsidRPr="001677C7" w:rsidSect="00DF4862">
      <w:pgSz w:w="16838" w:h="11906" w:orient="landscape"/>
      <w:pgMar w:top="426" w:right="395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51C87A" w14:textId="77777777" w:rsidR="00773A5D" w:rsidRDefault="00773A5D" w:rsidP="00440E7B">
      <w:pPr>
        <w:spacing w:after="0" w:line="240" w:lineRule="auto"/>
      </w:pPr>
      <w:r>
        <w:separator/>
      </w:r>
    </w:p>
  </w:endnote>
  <w:endnote w:type="continuationSeparator" w:id="0">
    <w:p w14:paraId="5264B39C" w14:textId="77777777" w:rsidR="00773A5D" w:rsidRDefault="00773A5D" w:rsidP="00440E7B">
      <w:pPr>
        <w:spacing w:after="0" w:line="240" w:lineRule="auto"/>
      </w:pPr>
      <w:r>
        <w:continuationSeparator/>
      </w:r>
    </w:p>
  </w:endnote>
  <w:endnote w:type="continuationNotice" w:id="1">
    <w:p w14:paraId="71A3A7A7" w14:textId="77777777" w:rsidR="00773A5D" w:rsidRDefault="00773A5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D98BE4" w14:textId="77777777" w:rsidR="00773A5D" w:rsidRDefault="00773A5D" w:rsidP="00440E7B">
      <w:pPr>
        <w:spacing w:after="0" w:line="240" w:lineRule="auto"/>
      </w:pPr>
      <w:r>
        <w:separator/>
      </w:r>
    </w:p>
  </w:footnote>
  <w:footnote w:type="continuationSeparator" w:id="0">
    <w:p w14:paraId="5759E7A1" w14:textId="77777777" w:rsidR="00773A5D" w:rsidRDefault="00773A5D" w:rsidP="00440E7B">
      <w:pPr>
        <w:spacing w:after="0" w:line="240" w:lineRule="auto"/>
      </w:pPr>
      <w:r>
        <w:continuationSeparator/>
      </w:r>
    </w:p>
  </w:footnote>
  <w:footnote w:type="continuationNotice" w:id="1">
    <w:p w14:paraId="42E537C4" w14:textId="77777777" w:rsidR="00773A5D" w:rsidRDefault="00773A5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E66D4"/>
    <w:multiLevelType w:val="hybridMultilevel"/>
    <w:tmpl w:val="30EE9402"/>
    <w:lvl w:ilvl="0" w:tplc="62608B7A">
      <w:start w:val="36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2BE"/>
    <w:rsid w:val="00010A46"/>
    <w:rsid w:val="00010FAD"/>
    <w:rsid w:val="00016406"/>
    <w:rsid w:val="00016EC8"/>
    <w:rsid w:val="00037087"/>
    <w:rsid w:val="0006122B"/>
    <w:rsid w:val="00063358"/>
    <w:rsid w:val="00065513"/>
    <w:rsid w:val="00067144"/>
    <w:rsid w:val="0006729E"/>
    <w:rsid w:val="00092BE8"/>
    <w:rsid w:val="000B2C6A"/>
    <w:rsid w:val="000C395F"/>
    <w:rsid w:val="000C7104"/>
    <w:rsid w:val="000D6B42"/>
    <w:rsid w:val="000F4C9A"/>
    <w:rsid w:val="0010419E"/>
    <w:rsid w:val="00115DCD"/>
    <w:rsid w:val="00116C5B"/>
    <w:rsid w:val="001275D4"/>
    <w:rsid w:val="00132D25"/>
    <w:rsid w:val="00155233"/>
    <w:rsid w:val="001677C7"/>
    <w:rsid w:val="001B273B"/>
    <w:rsid w:val="001E04F1"/>
    <w:rsid w:val="001F7C69"/>
    <w:rsid w:val="00212843"/>
    <w:rsid w:val="002219B9"/>
    <w:rsid w:val="002268B7"/>
    <w:rsid w:val="00240F74"/>
    <w:rsid w:val="00252865"/>
    <w:rsid w:val="00260132"/>
    <w:rsid w:val="00263DEF"/>
    <w:rsid w:val="0026403C"/>
    <w:rsid w:val="0026432F"/>
    <w:rsid w:val="00276D9B"/>
    <w:rsid w:val="002A4405"/>
    <w:rsid w:val="002A59BA"/>
    <w:rsid w:val="002B2AE6"/>
    <w:rsid w:val="002B7D87"/>
    <w:rsid w:val="002C5B6C"/>
    <w:rsid w:val="002E60A7"/>
    <w:rsid w:val="002F5280"/>
    <w:rsid w:val="002F7B0E"/>
    <w:rsid w:val="003407B9"/>
    <w:rsid w:val="00347E24"/>
    <w:rsid w:val="00350A53"/>
    <w:rsid w:val="003548D8"/>
    <w:rsid w:val="0036261C"/>
    <w:rsid w:val="00364045"/>
    <w:rsid w:val="00371920"/>
    <w:rsid w:val="0037611B"/>
    <w:rsid w:val="00390BA5"/>
    <w:rsid w:val="0039309A"/>
    <w:rsid w:val="003B40AB"/>
    <w:rsid w:val="003C6771"/>
    <w:rsid w:val="003E1E04"/>
    <w:rsid w:val="004028EC"/>
    <w:rsid w:val="00432733"/>
    <w:rsid w:val="00434CE0"/>
    <w:rsid w:val="00440E7B"/>
    <w:rsid w:val="00446BCF"/>
    <w:rsid w:val="004716F7"/>
    <w:rsid w:val="004800D5"/>
    <w:rsid w:val="00481DF5"/>
    <w:rsid w:val="00485732"/>
    <w:rsid w:val="004B029C"/>
    <w:rsid w:val="004B13A5"/>
    <w:rsid w:val="004C55D4"/>
    <w:rsid w:val="004C7329"/>
    <w:rsid w:val="004F4DE1"/>
    <w:rsid w:val="004F77BE"/>
    <w:rsid w:val="00507B0B"/>
    <w:rsid w:val="00524BFE"/>
    <w:rsid w:val="0052673A"/>
    <w:rsid w:val="00532CBD"/>
    <w:rsid w:val="00536FA5"/>
    <w:rsid w:val="0055484E"/>
    <w:rsid w:val="00593153"/>
    <w:rsid w:val="00594B51"/>
    <w:rsid w:val="005A7146"/>
    <w:rsid w:val="005B619B"/>
    <w:rsid w:val="005C1DDD"/>
    <w:rsid w:val="005C4719"/>
    <w:rsid w:val="005C6ABD"/>
    <w:rsid w:val="005D5CEA"/>
    <w:rsid w:val="005D600D"/>
    <w:rsid w:val="005E0CC9"/>
    <w:rsid w:val="005E409E"/>
    <w:rsid w:val="00611581"/>
    <w:rsid w:val="00612BA9"/>
    <w:rsid w:val="00621634"/>
    <w:rsid w:val="0063487B"/>
    <w:rsid w:val="00644935"/>
    <w:rsid w:val="006664E1"/>
    <w:rsid w:val="006846F5"/>
    <w:rsid w:val="006A168E"/>
    <w:rsid w:val="006C7837"/>
    <w:rsid w:val="006E1419"/>
    <w:rsid w:val="006E48F3"/>
    <w:rsid w:val="007109C7"/>
    <w:rsid w:val="00714565"/>
    <w:rsid w:val="00720546"/>
    <w:rsid w:val="007309A9"/>
    <w:rsid w:val="00744D30"/>
    <w:rsid w:val="0076526A"/>
    <w:rsid w:val="00773A5D"/>
    <w:rsid w:val="00774B11"/>
    <w:rsid w:val="00793B30"/>
    <w:rsid w:val="007A0758"/>
    <w:rsid w:val="007B6085"/>
    <w:rsid w:val="007C03C4"/>
    <w:rsid w:val="007C0F01"/>
    <w:rsid w:val="007C4B3D"/>
    <w:rsid w:val="007D2892"/>
    <w:rsid w:val="00807205"/>
    <w:rsid w:val="00807A76"/>
    <w:rsid w:val="0081487C"/>
    <w:rsid w:val="00836D02"/>
    <w:rsid w:val="0084061B"/>
    <w:rsid w:val="008517FC"/>
    <w:rsid w:val="008522DA"/>
    <w:rsid w:val="00861AA0"/>
    <w:rsid w:val="008772F2"/>
    <w:rsid w:val="0089515D"/>
    <w:rsid w:val="00896850"/>
    <w:rsid w:val="008A1E96"/>
    <w:rsid w:val="008C4CC2"/>
    <w:rsid w:val="008E2305"/>
    <w:rsid w:val="008F1709"/>
    <w:rsid w:val="00902056"/>
    <w:rsid w:val="00940EAC"/>
    <w:rsid w:val="00947D19"/>
    <w:rsid w:val="00964C1B"/>
    <w:rsid w:val="0097357E"/>
    <w:rsid w:val="00981DA7"/>
    <w:rsid w:val="0098314B"/>
    <w:rsid w:val="009933C9"/>
    <w:rsid w:val="00995FD1"/>
    <w:rsid w:val="009C28B7"/>
    <w:rsid w:val="009E1E27"/>
    <w:rsid w:val="009F3998"/>
    <w:rsid w:val="009F7D38"/>
    <w:rsid w:val="00A02888"/>
    <w:rsid w:val="00A02A37"/>
    <w:rsid w:val="00A04072"/>
    <w:rsid w:val="00A106D7"/>
    <w:rsid w:val="00A211EC"/>
    <w:rsid w:val="00A2222D"/>
    <w:rsid w:val="00A24A0E"/>
    <w:rsid w:val="00A376B0"/>
    <w:rsid w:val="00A51980"/>
    <w:rsid w:val="00A55152"/>
    <w:rsid w:val="00A60691"/>
    <w:rsid w:val="00A63D2C"/>
    <w:rsid w:val="00A72AC0"/>
    <w:rsid w:val="00A846F8"/>
    <w:rsid w:val="00A86129"/>
    <w:rsid w:val="00A8651A"/>
    <w:rsid w:val="00A93D7B"/>
    <w:rsid w:val="00AB3A72"/>
    <w:rsid w:val="00AC68F9"/>
    <w:rsid w:val="00AC7FA8"/>
    <w:rsid w:val="00AD1F25"/>
    <w:rsid w:val="00AD7559"/>
    <w:rsid w:val="00B045A2"/>
    <w:rsid w:val="00B1611C"/>
    <w:rsid w:val="00B170F2"/>
    <w:rsid w:val="00B22186"/>
    <w:rsid w:val="00B26791"/>
    <w:rsid w:val="00B308FB"/>
    <w:rsid w:val="00B45E3C"/>
    <w:rsid w:val="00B67F6C"/>
    <w:rsid w:val="00B71E27"/>
    <w:rsid w:val="00B7533B"/>
    <w:rsid w:val="00B9586D"/>
    <w:rsid w:val="00BA23FD"/>
    <w:rsid w:val="00BA2997"/>
    <w:rsid w:val="00BA3BD3"/>
    <w:rsid w:val="00BB1330"/>
    <w:rsid w:val="00BB57B6"/>
    <w:rsid w:val="00BC3B92"/>
    <w:rsid w:val="00BC6A6F"/>
    <w:rsid w:val="00BF46EF"/>
    <w:rsid w:val="00C05DA0"/>
    <w:rsid w:val="00C15EDE"/>
    <w:rsid w:val="00C23D08"/>
    <w:rsid w:val="00C37509"/>
    <w:rsid w:val="00C568DB"/>
    <w:rsid w:val="00C82F2F"/>
    <w:rsid w:val="00CA5A73"/>
    <w:rsid w:val="00CA6259"/>
    <w:rsid w:val="00CA7C3C"/>
    <w:rsid w:val="00CE1008"/>
    <w:rsid w:val="00CF32F6"/>
    <w:rsid w:val="00D012A8"/>
    <w:rsid w:val="00D12A5E"/>
    <w:rsid w:val="00D1415D"/>
    <w:rsid w:val="00D15977"/>
    <w:rsid w:val="00D215A7"/>
    <w:rsid w:val="00D25F82"/>
    <w:rsid w:val="00D26EAB"/>
    <w:rsid w:val="00D42AD6"/>
    <w:rsid w:val="00D5338A"/>
    <w:rsid w:val="00D762C0"/>
    <w:rsid w:val="00D7645F"/>
    <w:rsid w:val="00DA1C20"/>
    <w:rsid w:val="00DB70EA"/>
    <w:rsid w:val="00DE19C3"/>
    <w:rsid w:val="00DE2AC9"/>
    <w:rsid w:val="00DF4862"/>
    <w:rsid w:val="00E056CA"/>
    <w:rsid w:val="00E0784C"/>
    <w:rsid w:val="00E1569E"/>
    <w:rsid w:val="00E22EF6"/>
    <w:rsid w:val="00E23C9A"/>
    <w:rsid w:val="00E266D4"/>
    <w:rsid w:val="00E308AD"/>
    <w:rsid w:val="00E3647A"/>
    <w:rsid w:val="00E431C6"/>
    <w:rsid w:val="00E827CE"/>
    <w:rsid w:val="00E85D1A"/>
    <w:rsid w:val="00E9365F"/>
    <w:rsid w:val="00E968F0"/>
    <w:rsid w:val="00EA4B10"/>
    <w:rsid w:val="00EA7444"/>
    <w:rsid w:val="00ED3B69"/>
    <w:rsid w:val="00ED6734"/>
    <w:rsid w:val="00EE46F7"/>
    <w:rsid w:val="00F07E1B"/>
    <w:rsid w:val="00F12C31"/>
    <w:rsid w:val="00F212BE"/>
    <w:rsid w:val="00F36646"/>
    <w:rsid w:val="00F63D80"/>
    <w:rsid w:val="00F80701"/>
    <w:rsid w:val="00F94682"/>
    <w:rsid w:val="00FA2CA8"/>
    <w:rsid w:val="00FA6326"/>
    <w:rsid w:val="00FB685A"/>
    <w:rsid w:val="00FE6B74"/>
    <w:rsid w:val="00FF32E5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CA8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D19"/>
  </w:style>
  <w:style w:type="paragraph" w:styleId="Heading3">
    <w:name w:val="heading 3"/>
    <w:basedOn w:val="Normal"/>
    <w:link w:val="Heading3Char"/>
    <w:uiPriority w:val="9"/>
    <w:qFormat/>
    <w:rsid w:val="00E266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266D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266D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11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E7B"/>
  </w:style>
  <w:style w:type="paragraph" w:styleId="Footer">
    <w:name w:val="footer"/>
    <w:basedOn w:val="Normal"/>
    <w:link w:val="Foot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E7B"/>
  </w:style>
  <w:style w:type="paragraph" w:styleId="BalloonText">
    <w:name w:val="Balloon Text"/>
    <w:basedOn w:val="Normal"/>
    <w:link w:val="BalloonTextChar"/>
    <w:uiPriority w:val="99"/>
    <w:semiHidden/>
    <w:unhideWhenUsed/>
    <w:rsid w:val="00644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93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D19"/>
  </w:style>
  <w:style w:type="paragraph" w:styleId="Heading3">
    <w:name w:val="heading 3"/>
    <w:basedOn w:val="Normal"/>
    <w:link w:val="Heading3Char"/>
    <w:uiPriority w:val="9"/>
    <w:qFormat/>
    <w:rsid w:val="00E266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266D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266D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11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E7B"/>
  </w:style>
  <w:style w:type="paragraph" w:styleId="Footer">
    <w:name w:val="footer"/>
    <w:basedOn w:val="Normal"/>
    <w:link w:val="Foot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E7B"/>
  </w:style>
  <w:style w:type="paragraph" w:styleId="BalloonText">
    <w:name w:val="Balloon Text"/>
    <w:basedOn w:val="Normal"/>
    <w:link w:val="BalloonTextChar"/>
    <w:uiPriority w:val="99"/>
    <w:semiHidden/>
    <w:unhideWhenUsed/>
    <w:rsid w:val="00644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9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4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8023aa-b586-4e9f-9160-54076fd86a51" xsi:nil="true"/>
    <lcf76f155ced4ddcb4097134ff3c332f xmlns="2d73fc1c-17ba-4a4f-9105-3ff463a89d4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5E0D77170F04D9160BB129BF866E9" ma:contentTypeVersion="16" ma:contentTypeDescription="Create a new document." ma:contentTypeScope="" ma:versionID="b8895e4a7afa0fcaf7abcacfbf4bcfdc">
  <xsd:schema xmlns:xsd="http://www.w3.org/2001/XMLSchema" xmlns:xs="http://www.w3.org/2001/XMLSchema" xmlns:p="http://schemas.microsoft.com/office/2006/metadata/properties" xmlns:ns2="2d73fc1c-17ba-4a4f-9105-3ff463a89d48" xmlns:ns3="318023aa-b586-4e9f-9160-54076fd86a51" targetNamespace="http://schemas.microsoft.com/office/2006/metadata/properties" ma:root="true" ma:fieldsID="f544f832918926264db33163e851351e" ns2:_="" ns3:_="">
    <xsd:import namespace="2d73fc1c-17ba-4a4f-9105-3ff463a89d48"/>
    <xsd:import namespace="318023aa-b586-4e9f-9160-54076fd86a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3fc1c-17ba-4a4f-9105-3ff463a89d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0c51f0-df6d-4c84-a744-28128a619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023aa-b586-4e9f-9160-54076fd86a5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ea045d3-93dd-4d86-81f5-5cf68b98c05a}" ma:internalName="TaxCatchAll" ma:showField="CatchAllData" ma:web="318023aa-b586-4e9f-9160-54076fd86a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D4CAA3-C096-4E9D-99E0-6F56FAD9D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868591-CF64-434C-9385-EBC9DE693E8E}">
  <ds:schemaRefs>
    <ds:schemaRef ds:uri="http://schemas.microsoft.com/office/2006/metadata/properties"/>
    <ds:schemaRef ds:uri="http://schemas.microsoft.com/office/infopath/2007/PartnerControls"/>
    <ds:schemaRef ds:uri="318023aa-b586-4e9f-9160-54076fd86a51"/>
    <ds:schemaRef ds:uri="2d73fc1c-17ba-4a4f-9105-3ff463a89d48"/>
  </ds:schemaRefs>
</ds:datastoreItem>
</file>

<file path=customXml/itemProps3.xml><?xml version="1.0" encoding="utf-8"?>
<ds:datastoreItem xmlns:ds="http://schemas.openxmlformats.org/officeDocument/2006/customXml" ds:itemID="{2E4A7F4D-0749-4836-9194-CB650DB8BA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73fc1c-17ba-4a4f-9105-3ff463a89d48"/>
    <ds:schemaRef ds:uri="318023aa-b586-4e9f-9160-54076fd86a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3707B968</Template>
  <TotalTime>0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Bartlett</dc:creator>
  <cp:lastModifiedBy>Camille Grimshaw</cp:lastModifiedBy>
  <cp:revision>2</cp:revision>
  <cp:lastPrinted>2020-09-14T13:12:00Z</cp:lastPrinted>
  <dcterms:created xsi:type="dcterms:W3CDTF">2022-12-15T00:11:00Z</dcterms:created>
  <dcterms:modified xsi:type="dcterms:W3CDTF">2022-12-15T00:11:00Z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0x010100FEF5E0D77170F04D9160BB129BF866E9</vt:lpwstr>
  </property>
  <property fmtid="{D5CDD505-2E9C-101B-9397-08002B2CF9AE}" pid="3" name="MediaServiceImageTags">
    <vt:lpwstr/>
  </property>
</Properties>
</file>