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C5E" w:rsidRDefault="00667406" w:rsidP="00016C5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bookmarkStart w:id="0" w:name="_GoBack"/>
      <w:bookmarkEnd w:id="0"/>
      <w:r w:rsidRPr="00667406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266700</wp:posOffset>
            </wp:positionV>
            <wp:extent cx="1408755" cy="946507"/>
            <wp:effectExtent l="57150" t="76200" r="58420" b="82550"/>
            <wp:wrapThrough wrapText="bothSides">
              <wp:wrapPolygon edited="0">
                <wp:start x="19811" y="-423"/>
                <wp:lineTo x="49" y="-3456"/>
                <wp:lineTo x="-910" y="10388"/>
                <wp:lineTo x="-787" y="21337"/>
                <wp:lineTo x="1247" y="21649"/>
                <wp:lineTo x="1538" y="21693"/>
                <wp:lineTo x="21570" y="20832"/>
                <wp:lineTo x="22049" y="13911"/>
                <wp:lineTo x="22136" y="-67"/>
                <wp:lineTo x="19811" y="-423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6885">
                      <a:off x="0" y="0"/>
                      <a:ext cx="1408755" cy="946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5A118" wp14:editId="0B820A29">
                <wp:simplePos x="0" y="0"/>
                <wp:positionH relativeFrom="margin">
                  <wp:posOffset>171450</wp:posOffset>
                </wp:positionH>
                <wp:positionV relativeFrom="paragraph">
                  <wp:posOffset>-400050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C5E" w:rsidRPr="00060E73" w:rsidRDefault="00016C5E" w:rsidP="00016C5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69850" w14:h="69850" w14:prst="divot"/>
                                </w14:props3d>
                              </w:rPr>
                            </w:pPr>
                            <w:r w:rsidRPr="00060E73">
                              <w:rPr>
                                <w:rFonts w:ascii="Segoe UI" w:eastAsia="Times New Roman" w:hAnsi="Segoe UI" w:cs="Segoe UI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69850" w14:h="69850" w14:prst="divot"/>
                                </w14:props3d>
                              </w:rPr>
                              <w:t>Holy Week Competition</w:t>
                            </w:r>
                            <w:r w:rsidR="00EC458B" w:rsidRPr="00060E73">
                              <w:rPr>
                                <w:rFonts w:ascii="Segoe UI" w:eastAsia="Times New Roman" w:hAnsi="Segoe UI" w:cs="Segoe UI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69850" w14:h="69850" w14:prst="divot"/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69850" h="69850" prst="divot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5A11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.5pt;margin-top:-31.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" filled="f" stroked="f">
                <v:fill o:detectmouseclick="t"/>
                <v:textbox style="mso-fit-shape-to-text:t">
                  <w:txbxContent>
                    <w:p w:rsidR="00016C5E" w:rsidRPr="00060E73" w:rsidRDefault="00016C5E" w:rsidP="00016C5E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69850" w14:h="69850" w14:prst="divot"/>
                          </w14:props3d>
                        </w:rPr>
                      </w:pPr>
                      <w:r w:rsidRPr="00060E73">
                        <w:rPr>
                          <w:rFonts w:ascii="Segoe UI" w:eastAsia="Times New Roman" w:hAnsi="Segoe UI" w:cs="Segoe UI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69850" w14:h="69850" w14:prst="divot"/>
                          </w14:props3d>
                        </w:rPr>
                        <w:t>Holy Week Competition</w:t>
                      </w:r>
                      <w:r w:rsidR="00EC458B" w:rsidRPr="00060E73">
                        <w:rPr>
                          <w:rFonts w:ascii="Segoe UI" w:eastAsia="Times New Roman" w:hAnsi="Segoe UI" w:cs="Segoe UI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69850" w14:h="69850" w14:prst="divot"/>
                          </w14:props3d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6C5E" w:rsidRDefault="00016C5E" w:rsidP="00016C5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</w:p>
    <w:p w:rsidR="00667406" w:rsidRDefault="00EC458B" w:rsidP="00667406">
      <w:pPr>
        <w:shd w:val="clear" w:color="auto" w:fill="FFFFFF"/>
        <w:spacing w:after="0" w:line="240" w:lineRule="auto"/>
        <w:ind w:left="1440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We have reached the most important week in our Church calendar and we would like to celebrate with a competition!</w:t>
      </w:r>
    </w:p>
    <w:p w:rsidR="00936150" w:rsidRDefault="00936150" w:rsidP="00667406">
      <w:pPr>
        <w:shd w:val="clear" w:color="auto" w:fill="FFFFFF"/>
        <w:spacing w:after="0" w:line="240" w:lineRule="auto"/>
        <w:ind w:left="1440"/>
        <w:jc w:val="center"/>
        <w:textAlignment w:val="baseline"/>
        <w:rPr>
          <w:rFonts w:ascii="Segoe UI" w:eastAsia="Times New Roman" w:hAnsi="Segoe UI" w:cs="Segoe UI"/>
          <w:b/>
          <w:i/>
          <w:color w:val="7030A0"/>
          <w:sz w:val="23"/>
          <w:szCs w:val="23"/>
          <w:lang w:eastAsia="en-GB"/>
        </w:rPr>
      </w:pPr>
    </w:p>
    <w:p w:rsidR="00016C5E" w:rsidRPr="00936150" w:rsidRDefault="00EC458B" w:rsidP="00936150">
      <w:pPr>
        <w:shd w:val="clear" w:color="auto" w:fill="FFFFFF"/>
        <w:spacing w:after="0" w:line="240" w:lineRule="auto"/>
        <w:ind w:left="1440"/>
        <w:jc w:val="center"/>
        <w:textAlignment w:val="baseline"/>
        <w:rPr>
          <w:rFonts w:ascii="Segoe UI" w:eastAsia="Times New Roman" w:hAnsi="Segoe UI" w:cs="Segoe UI"/>
          <w:b/>
          <w:i/>
          <w:color w:val="7030A0"/>
          <w:sz w:val="23"/>
          <w:szCs w:val="23"/>
          <w:lang w:eastAsia="en-GB"/>
        </w:rPr>
      </w:pPr>
      <w:r w:rsidRPr="00667406">
        <w:rPr>
          <w:rFonts w:ascii="Segoe UI" w:eastAsia="Times New Roman" w:hAnsi="Segoe UI" w:cs="Segoe UI"/>
          <w:b/>
          <w:i/>
          <w:color w:val="7030A0"/>
          <w:sz w:val="23"/>
          <w:szCs w:val="23"/>
          <w:lang w:eastAsia="en-GB"/>
        </w:rPr>
        <w:t>Please see the list below to find out which art activity your year group is going to do!</w:t>
      </w:r>
    </w:p>
    <w:p w:rsidR="00016C5E" w:rsidRDefault="00016C5E" w:rsidP="00016C5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592"/>
        <w:gridCol w:w="1837"/>
        <w:gridCol w:w="4092"/>
        <w:gridCol w:w="1784"/>
      </w:tblGrid>
      <w:tr w:rsidR="00B80527" w:rsidTr="00936150">
        <w:tc>
          <w:tcPr>
            <w:tcW w:w="1592" w:type="dxa"/>
            <w:shd w:val="clear" w:color="auto" w:fill="D9D9D9" w:themeFill="background1" w:themeFillShade="D9"/>
            <w:vAlign w:val="center"/>
          </w:tcPr>
          <w:p w:rsidR="00B80527" w:rsidRPr="00B80527" w:rsidRDefault="00B80527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</w:pPr>
            <w:r w:rsidRPr="00B80527"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>Year Groups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:rsidR="00B80527" w:rsidRPr="00B80527" w:rsidRDefault="00B80527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</w:pPr>
            <w:r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 xml:space="preserve">Day of </w:t>
            </w:r>
            <w:r w:rsidRPr="009F5DE0">
              <w:rPr>
                <w:rFonts w:ascii="Segoe UI" w:eastAsia="Times New Roman" w:hAnsi="Segoe UI" w:cs="Segoe UI"/>
                <w:b/>
                <w:color w:val="7030A0"/>
                <w:sz w:val="23"/>
                <w:szCs w:val="23"/>
                <w:lang w:eastAsia="en-GB"/>
              </w:rPr>
              <w:t>Holy Week</w:t>
            </w:r>
            <w:r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 xml:space="preserve"> to Celebrate</w:t>
            </w:r>
          </w:p>
        </w:tc>
        <w:tc>
          <w:tcPr>
            <w:tcW w:w="4092" w:type="dxa"/>
            <w:shd w:val="clear" w:color="auto" w:fill="D9D9D9" w:themeFill="background1" w:themeFillShade="D9"/>
            <w:vAlign w:val="center"/>
          </w:tcPr>
          <w:p w:rsidR="00B80527" w:rsidRPr="00B80527" w:rsidRDefault="00B80527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</w:pPr>
            <w:r w:rsidRPr="00B80527"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 xml:space="preserve">RE with Art </w:t>
            </w:r>
            <w:r w:rsidR="009F5DE0"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>–</w:t>
            </w:r>
            <w:r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 xml:space="preserve"> </w:t>
            </w:r>
            <w:r w:rsidR="009F5DE0"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>Creative Picture/Sculpture Focus</w:t>
            </w:r>
          </w:p>
        </w:tc>
        <w:tc>
          <w:tcPr>
            <w:tcW w:w="1784" w:type="dxa"/>
            <w:shd w:val="clear" w:color="auto" w:fill="D9D9D9" w:themeFill="background1" w:themeFillShade="D9"/>
            <w:vAlign w:val="center"/>
          </w:tcPr>
          <w:p w:rsidR="00B80527" w:rsidRPr="00B80527" w:rsidRDefault="009F5DE0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</w:pPr>
            <w:r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>Media Ideas</w:t>
            </w:r>
          </w:p>
        </w:tc>
      </w:tr>
      <w:tr w:rsidR="009F5DE0" w:rsidTr="00936150">
        <w:tc>
          <w:tcPr>
            <w:tcW w:w="1592" w:type="dxa"/>
            <w:shd w:val="clear" w:color="auto" w:fill="FFF2CC" w:themeFill="accent4" w:themeFillTint="33"/>
            <w:vAlign w:val="center"/>
          </w:tcPr>
          <w:p w:rsidR="009F5DE0" w:rsidRPr="009F5DE0" w:rsidRDefault="009F5DE0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</w:pPr>
            <w:r w:rsidRPr="009F5DE0"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>Nursery &amp; Reception</w:t>
            </w:r>
          </w:p>
        </w:tc>
        <w:tc>
          <w:tcPr>
            <w:tcW w:w="1837" w:type="dxa"/>
            <w:vAlign w:val="center"/>
          </w:tcPr>
          <w:p w:rsidR="009F5DE0" w:rsidRPr="009F5DE0" w:rsidRDefault="009F5DE0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i/>
                <w:color w:val="201F1E"/>
                <w:sz w:val="23"/>
                <w:szCs w:val="23"/>
                <w:lang w:eastAsia="en-GB"/>
              </w:rPr>
            </w:pPr>
            <w:r w:rsidRPr="009F5DE0">
              <w:rPr>
                <w:rFonts w:ascii="Segoe UI" w:eastAsia="Times New Roman" w:hAnsi="Segoe UI" w:cs="Segoe UI"/>
                <w:i/>
                <w:color w:val="201F1E"/>
                <w:sz w:val="23"/>
                <w:szCs w:val="23"/>
                <w:lang w:eastAsia="en-GB"/>
              </w:rPr>
              <w:t>Palm Sunday</w:t>
            </w:r>
          </w:p>
        </w:tc>
        <w:tc>
          <w:tcPr>
            <w:tcW w:w="4092" w:type="dxa"/>
          </w:tcPr>
          <w:p w:rsidR="009F5DE0" w:rsidRDefault="00936150" w:rsidP="00936150">
            <w:pPr>
              <w:shd w:val="clear" w:color="auto" w:fill="FFFFFF"/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  <w:r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P</w:t>
            </w:r>
            <w:r w:rsidR="009F5DE0" w:rsidRPr="00016C5E"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alm leaves, Jesus on donk</w:t>
            </w:r>
            <w:r w:rsidR="009F5DE0"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ey, road into Jerusalem</w:t>
            </w:r>
          </w:p>
        </w:tc>
        <w:tc>
          <w:tcPr>
            <w:tcW w:w="1784" w:type="dxa"/>
            <w:vMerge w:val="restart"/>
            <w:vAlign w:val="center"/>
          </w:tcPr>
          <w:p w:rsidR="009F5DE0" w:rsidRDefault="009F5DE0" w:rsidP="00936150">
            <w:pPr>
              <w:shd w:val="clear" w:color="auto" w:fill="FFFFFF"/>
              <w:jc w:val="center"/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  <w:r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collage, painting, sponge paints, finger paints,</w:t>
            </w:r>
            <w:r w:rsidR="00936150"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 xml:space="preserve"> sculpture</w:t>
            </w:r>
          </w:p>
          <w:p w:rsidR="009F5DE0" w:rsidRDefault="009F5DE0" w:rsidP="00936150">
            <w:pPr>
              <w:shd w:val="clear" w:color="auto" w:fill="FFFFFF"/>
              <w:jc w:val="center"/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  <w:r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cross stitch</w:t>
            </w:r>
            <w:r w:rsidR="00936150"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;</w:t>
            </w:r>
          </w:p>
          <w:p w:rsidR="009F5DE0" w:rsidRPr="00016C5E" w:rsidRDefault="005307A3" w:rsidP="00936150">
            <w:pPr>
              <w:shd w:val="clear" w:color="auto" w:fill="FFFFFF"/>
              <w:jc w:val="center"/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  <w:proofErr w:type="gramStart"/>
            <w:r w:rsidRPr="00936150">
              <w:rPr>
                <w:rFonts w:ascii="Segoe UI" w:eastAsia="Times New Roman" w:hAnsi="Segoe UI" w:cs="Segoe UI"/>
                <w:i/>
                <w:color w:val="201F1E"/>
                <w:sz w:val="23"/>
                <w:szCs w:val="23"/>
                <w:lang w:eastAsia="en-GB"/>
              </w:rPr>
              <w:t>use</w:t>
            </w:r>
            <w:proofErr w:type="gramEnd"/>
            <w:r w:rsidRPr="00936150">
              <w:rPr>
                <w:rFonts w:ascii="Segoe UI" w:eastAsia="Times New Roman" w:hAnsi="Segoe UI" w:cs="Segoe UI"/>
                <w:i/>
                <w:color w:val="201F1E"/>
                <w:sz w:val="23"/>
                <w:szCs w:val="23"/>
                <w:lang w:eastAsia="en-GB"/>
              </w:rPr>
              <w:t xml:space="preserve"> Pinterest for some ideas too</w:t>
            </w:r>
            <w:r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!</w:t>
            </w:r>
          </w:p>
        </w:tc>
      </w:tr>
      <w:tr w:rsidR="009F5DE0" w:rsidTr="00936150">
        <w:tc>
          <w:tcPr>
            <w:tcW w:w="1592" w:type="dxa"/>
            <w:shd w:val="clear" w:color="auto" w:fill="D9E2F3" w:themeFill="accent5" w:themeFillTint="33"/>
            <w:vAlign w:val="center"/>
          </w:tcPr>
          <w:p w:rsidR="009F5DE0" w:rsidRPr="009F5DE0" w:rsidRDefault="009F5DE0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</w:pPr>
            <w:r w:rsidRPr="009F5DE0"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>Year 1 &amp; Year 2</w:t>
            </w:r>
          </w:p>
        </w:tc>
        <w:tc>
          <w:tcPr>
            <w:tcW w:w="1837" w:type="dxa"/>
            <w:vAlign w:val="center"/>
          </w:tcPr>
          <w:p w:rsidR="009F5DE0" w:rsidRPr="009F5DE0" w:rsidRDefault="009F5DE0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i/>
                <w:color w:val="201F1E"/>
                <w:sz w:val="23"/>
                <w:szCs w:val="23"/>
                <w:lang w:eastAsia="en-GB"/>
              </w:rPr>
            </w:pPr>
            <w:r w:rsidRPr="009F5DE0">
              <w:rPr>
                <w:rFonts w:ascii="Segoe UI" w:eastAsia="Times New Roman" w:hAnsi="Segoe UI" w:cs="Segoe UI"/>
                <w:i/>
                <w:color w:val="201F1E"/>
                <w:sz w:val="23"/>
                <w:szCs w:val="23"/>
                <w:lang w:eastAsia="en-GB"/>
              </w:rPr>
              <w:t>Maundy Thursday</w:t>
            </w:r>
          </w:p>
        </w:tc>
        <w:tc>
          <w:tcPr>
            <w:tcW w:w="4092" w:type="dxa"/>
          </w:tcPr>
          <w:p w:rsidR="009F5DE0" w:rsidRDefault="009F5DE0" w:rsidP="00016C5E">
            <w:pPr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  <w:r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The Washing of the Feet, The Last Supper, Jesus in the Garden of Gethsemane</w:t>
            </w:r>
          </w:p>
        </w:tc>
        <w:tc>
          <w:tcPr>
            <w:tcW w:w="1784" w:type="dxa"/>
            <w:vMerge/>
          </w:tcPr>
          <w:p w:rsidR="009F5DE0" w:rsidRDefault="009F5DE0" w:rsidP="00016C5E">
            <w:pPr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  <w:tr w:rsidR="009F5DE0" w:rsidTr="00936150">
        <w:tc>
          <w:tcPr>
            <w:tcW w:w="1592" w:type="dxa"/>
            <w:shd w:val="clear" w:color="auto" w:fill="E2EFD9" w:themeFill="accent6" w:themeFillTint="33"/>
            <w:vAlign w:val="center"/>
          </w:tcPr>
          <w:p w:rsidR="009F5DE0" w:rsidRPr="009F5DE0" w:rsidRDefault="009F5DE0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</w:pPr>
            <w:r w:rsidRPr="009F5DE0"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>Year 3 &amp; Year 4</w:t>
            </w:r>
          </w:p>
        </w:tc>
        <w:tc>
          <w:tcPr>
            <w:tcW w:w="1837" w:type="dxa"/>
            <w:vAlign w:val="center"/>
          </w:tcPr>
          <w:p w:rsidR="009F5DE0" w:rsidRPr="009F5DE0" w:rsidRDefault="009F5DE0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i/>
                <w:color w:val="201F1E"/>
                <w:sz w:val="23"/>
                <w:szCs w:val="23"/>
                <w:lang w:eastAsia="en-GB"/>
              </w:rPr>
            </w:pPr>
            <w:r w:rsidRPr="009F5DE0">
              <w:rPr>
                <w:rFonts w:ascii="Segoe UI" w:eastAsia="Times New Roman" w:hAnsi="Segoe UI" w:cs="Segoe UI"/>
                <w:i/>
                <w:color w:val="201F1E"/>
                <w:sz w:val="23"/>
                <w:szCs w:val="23"/>
                <w:lang w:eastAsia="en-GB"/>
              </w:rPr>
              <w:t>Good Friday</w:t>
            </w:r>
          </w:p>
        </w:tc>
        <w:tc>
          <w:tcPr>
            <w:tcW w:w="4092" w:type="dxa"/>
          </w:tcPr>
          <w:p w:rsidR="009F5DE0" w:rsidRDefault="009F5DE0" w:rsidP="00936150">
            <w:pPr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  <w:r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 xml:space="preserve">Stations of the Cross </w:t>
            </w:r>
            <w:r w:rsidR="00936150"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(</w:t>
            </w:r>
            <w:r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could choose one or all</w:t>
            </w:r>
            <w:r w:rsidR="00936150"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)</w:t>
            </w:r>
            <w:r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>, Calvary</w:t>
            </w:r>
          </w:p>
        </w:tc>
        <w:tc>
          <w:tcPr>
            <w:tcW w:w="1784" w:type="dxa"/>
            <w:vMerge/>
          </w:tcPr>
          <w:p w:rsidR="009F5DE0" w:rsidRDefault="009F5DE0" w:rsidP="00016C5E">
            <w:pPr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  <w:tr w:rsidR="009F5DE0" w:rsidTr="00936150">
        <w:tc>
          <w:tcPr>
            <w:tcW w:w="1592" w:type="dxa"/>
            <w:shd w:val="clear" w:color="auto" w:fill="F7CAAC" w:themeFill="accent2" w:themeFillTint="66"/>
            <w:vAlign w:val="center"/>
          </w:tcPr>
          <w:p w:rsidR="009F5DE0" w:rsidRPr="009F5DE0" w:rsidRDefault="009F5DE0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</w:pPr>
            <w:r w:rsidRPr="009F5DE0">
              <w:rPr>
                <w:rFonts w:ascii="Segoe UI" w:eastAsia="Times New Roman" w:hAnsi="Segoe UI" w:cs="Segoe UI"/>
                <w:b/>
                <w:color w:val="201F1E"/>
                <w:sz w:val="23"/>
                <w:szCs w:val="23"/>
                <w:lang w:eastAsia="en-GB"/>
              </w:rPr>
              <w:t>Year 5 &amp; Year 6</w:t>
            </w:r>
          </w:p>
        </w:tc>
        <w:tc>
          <w:tcPr>
            <w:tcW w:w="1837" w:type="dxa"/>
            <w:vAlign w:val="center"/>
          </w:tcPr>
          <w:p w:rsidR="009F5DE0" w:rsidRPr="009F5DE0" w:rsidRDefault="009F5DE0" w:rsidP="009F5DE0">
            <w:pPr>
              <w:jc w:val="center"/>
              <w:textAlignment w:val="baseline"/>
              <w:rPr>
                <w:rFonts w:ascii="Segoe UI" w:eastAsia="Times New Roman" w:hAnsi="Segoe UI" w:cs="Segoe UI"/>
                <w:i/>
                <w:color w:val="201F1E"/>
                <w:sz w:val="23"/>
                <w:szCs w:val="23"/>
                <w:lang w:eastAsia="en-GB"/>
              </w:rPr>
            </w:pPr>
            <w:r w:rsidRPr="009F5DE0">
              <w:rPr>
                <w:rFonts w:ascii="Segoe UI" w:eastAsia="Times New Roman" w:hAnsi="Segoe UI" w:cs="Segoe UI"/>
                <w:i/>
                <w:color w:val="201F1E"/>
                <w:sz w:val="23"/>
                <w:szCs w:val="23"/>
                <w:lang w:eastAsia="en-GB"/>
              </w:rPr>
              <w:t>Easter Sunday</w:t>
            </w:r>
          </w:p>
        </w:tc>
        <w:tc>
          <w:tcPr>
            <w:tcW w:w="4092" w:type="dxa"/>
          </w:tcPr>
          <w:p w:rsidR="009F5DE0" w:rsidRDefault="009F5DE0" w:rsidP="00016C5E">
            <w:pPr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  <w:r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  <w:t xml:space="preserve">The Tomb, He is Risen, Scripture Quotes </w:t>
            </w:r>
          </w:p>
        </w:tc>
        <w:tc>
          <w:tcPr>
            <w:tcW w:w="1784" w:type="dxa"/>
            <w:vMerge/>
          </w:tcPr>
          <w:p w:rsidR="009F5DE0" w:rsidRDefault="009F5DE0" w:rsidP="00016C5E">
            <w:pPr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B80527" w:rsidRDefault="005307A3" w:rsidP="00016C5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4E7D8B" wp14:editId="533331B6">
                <wp:simplePos x="0" y="0"/>
                <wp:positionH relativeFrom="margin">
                  <wp:posOffset>-494665</wp:posOffset>
                </wp:positionH>
                <wp:positionV relativeFrom="paragraph">
                  <wp:posOffset>149860</wp:posOffset>
                </wp:positionV>
                <wp:extent cx="1828800" cy="514350"/>
                <wp:effectExtent l="0" t="19050" r="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5307A3" w:rsidRPr="005307A3" w:rsidRDefault="005307A3" w:rsidP="005307A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egoe Script" w:eastAsia="Times New Roman" w:hAnsi="Segoe Script" w:cs="Segoe UI"/>
                                <w:b/>
                                <w:color w:val="385623" w:themeColor="accent6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07A3">
                              <w:rPr>
                                <w:rFonts w:ascii="Segoe Script" w:eastAsia="Times New Roman" w:hAnsi="Segoe Script" w:cs="Segoe UI"/>
                                <w:b/>
                                <w:color w:val="385623" w:themeColor="accent6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*Challenge!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E7D8B" id="Text Box 2" o:spid="_x0000_s1027" type="#_x0000_t202" style="position:absolute;margin-left:-38.95pt;margin-top:11.8pt;width:2in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" filled="f" stroked="f">
                <v:fill o:detectmouseclick="t"/>
                <v:textbox>
                  <w:txbxContent>
                    <w:p w:rsidR="005307A3" w:rsidRPr="005307A3" w:rsidRDefault="005307A3" w:rsidP="005307A3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Segoe Script" w:eastAsia="Times New Roman" w:hAnsi="Segoe Script" w:cs="Segoe UI"/>
                          <w:b/>
                          <w:color w:val="385623" w:themeColor="accent6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07A3">
                        <w:rPr>
                          <w:rFonts w:ascii="Segoe Script" w:eastAsia="Times New Roman" w:hAnsi="Segoe Script" w:cs="Segoe UI"/>
                          <w:b/>
                          <w:color w:val="385623" w:themeColor="accent6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*Challenge!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6C5E" w:rsidRDefault="005307A3" w:rsidP="005307A3">
      <w:pPr>
        <w:shd w:val="clear" w:color="auto" w:fill="FFFFFF"/>
        <w:spacing w:after="0" w:line="240" w:lineRule="auto"/>
        <w:ind w:left="2160"/>
        <w:textAlignment w:val="baseline"/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</w:pPr>
      <w:r w:rsidRPr="005307A3"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  <w:t>Can</w:t>
      </w:r>
      <w:r w:rsidR="00016C5E" w:rsidRPr="00016C5E"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  <w:t xml:space="preserve"> you complete any</w:t>
      </w:r>
      <w:r w:rsidRPr="005307A3"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  <w:t xml:space="preserve"> artwork or information for </w:t>
      </w:r>
      <w:r w:rsidR="00016C5E" w:rsidRPr="00016C5E"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  <w:t>othe</w:t>
      </w:r>
      <w:r w:rsidRPr="005307A3"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  <w:t>r Holy Week days such as Spy Wednesday - W</w:t>
      </w:r>
      <w:r w:rsidR="00016C5E" w:rsidRPr="00016C5E"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  <w:t>hat happened on this day? </w:t>
      </w:r>
    </w:p>
    <w:p w:rsidR="006B1207" w:rsidRDefault="00FA1401" w:rsidP="005307A3">
      <w:pPr>
        <w:shd w:val="clear" w:color="auto" w:fill="FFFFFF"/>
        <w:spacing w:after="0" w:line="240" w:lineRule="auto"/>
        <w:ind w:left="2160"/>
        <w:textAlignment w:val="baseline"/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</w:pPr>
      <w:r w:rsidRPr="006B1207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8255</wp:posOffset>
            </wp:positionV>
            <wp:extent cx="702945" cy="578428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9" b="11305"/>
                    <a:stretch/>
                  </pic:blipFill>
                  <pic:spPr bwMode="auto">
                    <a:xfrm>
                      <a:off x="0" y="0"/>
                      <a:ext cx="702945" cy="57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207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92075</wp:posOffset>
            </wp:positionV>
            <wp:extent cx="1000125" cy="1307270"/>
            <wp:effectExtent l="0" t="0" r="0" b="7620"/>
            <wp:wrapThrough wrapText="bothSides">
              <wp:wrapPolygon edited="0">
                <wp:start x="0" y="0"/>
                <wp:lineTo x="0" y="21411"/>
                <wp:lineTo x="20983" y="21411"/>
                <wp:lineTo x="2098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0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406" w:rsidRPr="006B1207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2095500</wp:posOffset>
            </wp:positionH>
            <wp:positionV relativeFrom="paragraph">
              <wp:posOffset>12700</wp:posOffset>
            </wp:positionV>
            <wp:extent cx="1371600" cy="723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406" w:rsidRDefault="00667406" w:rsidP="005307A3">
      <w:pPr>
        <w:shd w:val="clear" w:color="auto" w:fill="FFFFFF"/>
        <w:spacing w:after="0" w:line="240" w:lineRule="auto"/>
        <w:ind w:left="2160"/>
        <w:textAlignment w:val="baseline"/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</w:pPr>
    </w:p>
    <w:p w:rsidR="00060E73" w:rsidRDefault="00060E73" w:rsidP="005307A3">
      <w:pPr>
        <w:shd w:val="clear" w:color="auto" w:fill="FFFFFF"/>
        <w:spacing w:after="0" w:line="240" w:lineRule="auto"/>
        <w:ind w:left="2160"/>
        <w:textAlignment w:val="baseline"/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</w:pPr>
    </w:p>
    <w:p w:rsidR="00060E73" w:rsidRDefault="00060E73" w:rsidP="00060E7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i/>
          <w:color w:val="385623" w:themeColor="accent6" w:themeShade="80"/>
          <w:lang w:eastAsia="en-GB"/>
        </w:rPr>
      </w:pPr>
    </w:p>
    <w:p w:rsidR="00060E73" w:rsidRPr="00060E73" w:rsidRDefault="00FA1401" w:rsidP="00FA1401">
      <w:pPr>
        <w:jc w:val="center"/>
        <w:rPr>
          <w:b/>
          <w:i/>
        </w:rPr>
      </w:pPr>
      <w:r>
        <w:rPr>
          <w:b/>
          <w:i/>
        </w:rPr>
        <w:t>The artwork will be judged</w:t>
      </w:r>
      <w:r w:rsidR="00060E73" w:rsidRPr="00060E73">
        <w:rPr>
          <w:b/>
          <w:i/>
        </w:rPr>
        <w:t xml:space="preserve"> on </w:t>
      </w:r>
      <w:r w:rsidR="00060E73" w:rsidRPr="00FA1401">
        <w:rPr>
          <w:b/>
          <w:i/>
          <w:highlight w:val="yellow"/>
        </w:rPr>
        <w:t>Maundy Thursday 9</w:t>
      </w:r>
      <w:r w:rsidR="00060E73" w:rsidRPr="00FA1401">
        <w:rPr>
          <w:b/>
          <w:i/>
          <w:highlight w:val="yellow"/>
          <w:vertAlign w:val="superscript"/>
        </w:rPr>
        <w:t>th</w:t>
      </w:r>
      <w:r w:rsidR="00060E73" w:rsidRPr="00FA1401">
        <w:rPr>
          <w:b/>
          <w:i/>
          <w:highlight w:val="yellow"/>
        </w:rPr>
        <w:t xml:space="preserve"> April</w:t>
      </w:r>
      <w:r w:rsidRPr="00FA1401">
        <w:rPr>
          <w:b/>
          <w:i/>
          <w:highlight w:val="yellow"/>
        </w:rPr>
        <w:t xml:space="preserve"> @12 noon</w:t>
      </w:r>
      <w:r>
        <w:rPr>
          <w:b/>
          <w:i/>
        </w:rPr>
        <w:t xml:space="preserve"> and the winners will be announced via text and Twitter in the afternoon.</w:t>
      </w:r>
    </w:p>
    <w:p w:rsidR="00060E73" w:rsidRDefault="00060E73" w:rsidP="00060E73">
      <w:pPr>
        <w:pStyle w:val="ListParagraph"/>
        <w:numPr>
          <w:ilvl w:val="0"/>
          <w:numId w:val="1"/>
        </w:numPr>
      </w:pPr>
      <w:r>
        <w:t xml:space="preserve">There will be a book token award for the best entry in each year group!  </w:t>
      </w:r>
    </w:p>
    <w:p w:rsidR="00060E73" w:rsidRDefault="00060E73" w:rsidP="00060E73">
      <w:pPr>
        <w:pStyle w:val="ListParagraph"/>
        <w:numPr>
          <w:ilvl w:val="0"/>
          <w:numId w:val="1"/>
        </w:numPr>
      </w:pPr>
      <w:r>
        <w:t xml:space="preserve">Those who have put in particular effort will also receive a postcard of praise! </w:t>
      </w:r>
    </w:p>
    <w:p w:rsidR="00936150" w:rsidRDefault="00060E73" w:rsidP="00060E73">
      <w:pPr>
        <w:pStyle w:val="ListParagraph"/>
        <w:numPr>
          <w:ilvl w:val="0"/>
          <w:numId w:val="1"/>
        </w:numPr>
      </w:pPr>
      <w:r>
        <w:t>Please email your entries to your year group email address!</w:t>
      </w:r>
      <w:r w:rsidR="00936150">
        <w:t xml:space="preserve"> </w:t>
      </w:r>
    </w:p>
    <w:p w:rsidR="00ED708A" w:rsidRDefault="009D64C1" w:rsidP="00060E73">
      <w:pPr>
        <w:pStyle w:val="ListParagraph"/>
        <w:numPr>
          <w:ilvl w:val="0"/>
          <w:numId w:val="1"/>
        </w:numPr>
      </w:pPr>
      <w:r w:rsidRPr="00667406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4369435</wp:posOffset>
            </wp:positionH>
            <wp:positionV relativeFrom="paragraph">
              <wp:posOffset>236233</wp:posOffset>
            </wp:positionV>
            <wp:extent cx="1675455" cy="1125696"/>
            <wp:effectExtent l="95250" t="152400" r="96520" b="151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5467">
                      <a:off x="0" y="0"/>
                      <a:ext cx="1675455" cy="1125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150" w:rsidRPr="00667406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212725</wp:posOffset>
            </wp:positionV>
            <wp:extent cx="1578610" cy="1520679"/>
            <wp:effectExtent l="0" t="0" r="254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2660" r="15909" b="4297"/>
                    <a:stretch/>
                  </pic:blipFill>
                  <pic:spPr bwMode="auto">
                    <a:xfrm>
                      <a:off x="0" y="0"/>
                      <a:ext cx="1578610" cy="152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150">
        <w:t xml:space="preserve">In the subject box write </w:t>
      </w:r>
      <w:r w:rsidR="00936150" w:rsidRPr="00936150">
        <w:rPr>
          <w:b/>
        </w:rPr>
        <w:t>‘NAME – HOLY WEEK COMPETITION ENTRY’</w:t>
      </w:r>
    </w:p>
    <w:p w:rsidR="00060E73" w:rsidRPr="00936150" w:rsidRDefault="00667406" w:rsidP="00060E73">
      <w:pPr>
        <w:jc w:val="center"/>
        <w:rPr>
          <w:b/>
          <w:color w:val="7030A0"/>
          <w:sz w:val="44"/>
          <w:szCs w:val="44"/>
        </w:rPr>
      </w:pPr>
      <w:r w:rsidRPr="00936150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1533525</wp:posOffset>
            </wp:positionH>
            <wp:positionV relativeFrom="paragraph">
              <wp:posOffset>339725</wp:posOffset>
            </wp:positionV>
            <wp:extent cx="2082968" cy="905789"/>
            <wp:effectExtent l="57150" t="152400" r="50800" b="142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8124">
                      <a:off x="0" y="0"/>
                      <a:ext cx="2082968" cy="90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E73" w:rsidRPr="00936150">
        <w:rPr>
          <w:b/>
          <w:color w:val="7030A0"/>
          <w:sz w:val="44"/>
          <w:szCs w:val="44"/>
        </w:rPr>
        <w:t>Good Luck!</w:t>
      </w:r>
    </w:p>
    <w:p w:rsidR="00016C5E" w:rsidRDefault="00016C5E"/>
    <w:p w:rsidR="00016C5E" w:rsidRDefault="00016C5E"/>
    <w:p w:rsidR="00016C5E" w:rsidRDefault="009D64C1">
      <w:r w:rsidRPr="00667406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4399280</wp:posOffset>
            </wp:positionH>
            <wp:positionV relativeFrom="paragraph">
              <wp:posOffset>167640</wp:posOffset>
            </wp:positionV>
            <wp:extent cx="1757680" cy="1532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C5E" w:rsidRDefault="009D64C1">
      <w:r w:rsidRPr="00667406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231775</wp:posOffset>
            </wp:positionV>
            <wp:extent cx="1161415" cy="1161415"/>
            <wp:effectExtent l="0" t="0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406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2437130" cy="1188497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06" b="8980"/>
                    <a:stretch/>
                  </pic:blipFill>
                  <pic:spPr bwMode="auto">
                    <a:xfrm>
                      <a:off x="0" y="0"/>
                      <a:ext cx="2437130" cy="118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C5E" w:rsidRDefault="00016C5E"/>
    <w:sectPr w:rsidR="00016C5E" w:rsidSect="00016C5E">
      <w:pgSz w:w="11906" w:h="16838"/>
      <w:pgMar w:top="1440" w:right="1440" w:bottom="1440" w:left="1440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A915FE"/>
    <w:multiLevelType w:val="hybridMultilevel"/>
    <w:tmpl w:val="DFF2C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C5E"/>
    <w:rsid w:val="00016C5E"/>
    <w:rsid w:val="00060E73"/>
    <w:rsid w:val="00364061"/>
    <w:rsid w:val="005307A3"/>
    <w:rsid w:val="00667406"/>
    <w:rsid w:val="006B1207"/>
    <w:rsid w:val="00794764"/>
    <w:rsid w:val="00936150"/>
    <w:rsid w:val="009D64C1"/>
    <w:rsid w:val="009F5DE0"/>
    <w:rsid w:val="00B80527"/>
    <w:rsid w:val="00DC3313"/>
    <w:rsid w:val="00EC458B"/>
    <w:rsid w:val="00ED708A"/>
    <w:rsid w:val="00F1028C"/>
    <w:rsid w:val="00FA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084D4B-B30A-4CA5-974F-E14916699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0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60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691F4D19</Template>
  <TotalTime>1</TotalTime>
  <Pages>1</Pages>
  <Words>199</Words>
  <Characters>1140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Anya Cross</cp:lastModifiedBy>
  <cp:revision>2</cp:revision>
  <dcterms:created xsi:type="dcterms:W3CDTF">2020-04-03T11:52:00Z</dcterms:created>
  <dcterms:modified xsi:type="dcterms:W3CDTF">2020-04-03T11:52:00Z</dcterms:modified>
</cp:coreProperties>
</file>