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B71120" w14:textId="77777777" w:rsidR="00C45424" w:rsidRDefault="00C45424" w:rsidP="00324EDB">
      <w:pPr>
        <w:jc w:val="center"/>
        <w:rPr>
          <w:sz w:val="32"/>
          <w:szCs w:val="32"/>
        </w:rPr>
      </w:pPr>
      <w:bookmarkStart w:id="0" w:name="_GoBack"/>
      <w:bookmarkEnd w:id="0"/>
    </w:p>
    <w:p w14:paraId="1618E247" w14:textId="77777777" w:rsidR="00C45424" w:rsidRDefault="00C45424" w:rsidP="00324EDB">
      <w:pPr>
        <w:jc w:val="center"/>
        <w:rPr>
          <w:sz w:val="32"/>
          <w:szCs w:val="32"/>
        </w:rPr>
      </w:pPr>
    </w:p>
    <w:p w14:paraId="53AD75C3" w14:textId="77777777" w:rsidR="00EF5BBA" w:rsidRPr="00B94CC0" w:rsidRDefault="00324EDB" w:rsidP="00324EDB">
      <w:pPr>
        <w:jc w:val="center"/>
        <w:rPr>
          <w:sz w:val="32"/>
          <w:szCs w:val="32"/>
        </w:rPr>
      </w:pPr>
      <w:r w:rsidRPr="00B94CC0">
        <w:rPr>
          <w:sz w:val="32"/>
          <w:szCs w:val="32"/>
        </w:rPr>
        <w:t>Unstoppable</w:t>
      </w:r>
    </w:p>
    <w:p w14:paraId="408BADFB" w14:textId="77777777" w:rsidR="00324EDB" w:rsidRDefault="00324EDB" w:rsidP="00324EDB">
      <w:pPr>
        <w:jc w:val="center"/>
      </w:pPr>
    </w:p>
    <w:p w14:paraId="499E3E7D" w14:textId="77777777" w:rsidR="00324EDB" w:rsidRPr="00B94CC0" w:rsidRDefault="00324EDB" w:rsidP="00324EDB">
      <w:pPr>
        <w:rPr>
          <w:b/>
          <w:sz w:val="28"/>
          <w:szCs w:val="28"/>
        </w:rPr>
      </w:pPr>
      <w:r w:rsidRPr="00B94CC0">
        <w:rPr>
          <w:b/>
          <w:sz w:val="28"/>
          <w:szCs w:val="28"/>
        </w:rPr>
        <w:t xml:space="preserve">Secrets, Surprises and Confidentiality. </w:t>
      </w:r>
    </w:p>
    <w:p w14:paraId="56D0261D" w14:textId="77777777" w:rsidR="00324EDB" w:rsidRDefault="00324EDB" w:rsidP="00324EDB"/>
    <w:p w14:paraId="0A53052C" w14:textId="77777777" w:rsidR="00324EDB" w:rsidRDefault="00324EDB" w:rsidP="00324EDB">
      <w:pPr>
        <w:pStyle w:val="ListParagraph"/>
        <w:numPr>
          <w:ilvl w:val="0"/>
          <w:numId w:val="1"/>
        </w:numPr>
      </w:pPr>
      <w:r>
        <w:t>What do we think these words mean?</w:t>
      </w:r>
    </w:p>
    <w:p w14:paraId="2DFA2C45" w14:textId="77777777" w:rsidR="000C667F" w:rsidRDefault="000C667F" w:rsidP="000C667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F4E8D0" wp14:editId="439479E9">
                <wp:simplePos x="0" y="0"/>
                <wp:positionH relativeFrom="column">
                  <wp:posOffset>323849</wp:posOffset>
                </wp:positionH>
                <wp:positionV relativeFrom="paragraph">
                  <wp:posOffset>190500</wp:posOffset>
                </wp:positionV>
                <wp:extent cx="5153025" cy="19050"/>
                <wp:effectExtent l="0" t="0" r="2857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530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52885D0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5pt,15pt" to="431.2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" strokecolor="#4472c4 [3204]" strokeweight=".5pt">
                <v:stroke joinstyle="miter"/>
              </v:line>
            </w:pict>
          </mc:Fallback>
        </mc:AlternateContent>
      </w:r>
    </w:p>
    <w:p w14:paraId="71813140" w14:textId="77777777" w:rsidR="000C667F" w:rsidRDefault="000C667F" w:rsidP="000C667F"/>
    <w:p w14:paraId="044B4A75" w14:textId="77777777" w:rsidR="000C667F" w:rsidRDefault="000C667F" w:rsidP="000C667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15AD59" wp14:editId="04A7F0AC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5153025" cy="19050"/>
                <wp:effectExtent l="0" t="0" r="2857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53025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4432C45" id="Straight Connector 2" o:spid="_x0000_s1026" style="position:absolute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.75pt" to="405.7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577414B0" w14:textId="77777777" w:rsidR="00324EDB" w:rsidRDefault="00324EDB" w:rsidP="00324EDB">
      <w:pPr>
        <w:pStyle w:val="ListParagraph"/>
        <w:numPr>
          <w:ilvl w:val="0"/>
          <w:numId w:val="1"/>
        </w:numPr>
      </w:pPr>
      <w:r>
        <w:t>When do you think we wouldn’t keep a secret to ourselves?</w:t>
      </w:r>
      <w:r w:rsidR="00B94CC0">
        <w:t xml:space="preserve"> </w:t>
      </w:r>
    </w:p>
    <w:p w14:paraId="1B4A87E5" w14:textId="77777777" w:rsidR="00B94CC0" w:rsidRDefault="00B94CC0" w:rsidP="00B94CC0">
      <w:pPr>
        <w:pStyle w:val="ListParagraph"/>
      </w:pPr>
      <w:r>
        <w:t>Think about these two scenarios – “In January I threw a party for my Dad and we kept it a secret from him” How would that secret make me feel?</w:t>
      </w:r>
    </w:p>
    <w:p w14:paraId="154C1B82" w14:textId="77777777" w:rsidR="000C667F" w:rsidRDefault="000C667F" w:rsidP="00B94CC0">
      <w:pPr>
        <w:pStyle w:val="ListParagraph"/>
      </w:pPr>
    </w:p>
    <w:p w14:paraId="23C8105D" w14:textId="77777777" w:rsidR="000C667F" w:rsidRDefault="000C667F" w:rsidP="00B94CC0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C8B8F2" wp14:editId="646BFA2C">
                <wp:simplePos x="0" y="0"/>
                <wp:positionH relativeFrom="margin">
                  <wp:posOffset>257175</wp:posOffset>
                </wp:positionH>
                <wp:positionV relativeFrom="paragraph">
                  <wp:posOffset>168910</wp:posOffset>
                </wp:positionV>
                <wp:extent cx="5143500" cy="9525"/>
                <wp:effectExtent l="0" t="0" r="19050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44FE669" id="Straight Connector 3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.25pt,13.3pt" to="425.2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4D2873DC" w14:textId="77777777" w:rsidR="000C667F" w:rsidRDefault="000C667F" w:rsidP="00B94CC0">
      <w:pPr>
        <w:pStyle w:val="ListParagraph"/>
      </w:pPr>
    </w:p>
    <w:p w14:paraId="23F1A1FB" w14:textId="77777777" w:rsidR="000C667F" w:rsidRDefault="000C667F" w:rsidP="00B94CC0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695728" wp14:editId="6D4165F5">
                <wp:simplePos x="0" y="0"/>
                <wp:positionH relativeFrom="margin">
                  <wp:posOffset>276225</wp:posOffset>
                </wp:positionH>
                <wp:positionV relativeFrom="paragraph">
                  <wp:posOffset>77470</wp:posOffset>
                </wp:positionV>
                <wp:extent cx="5162550" cy="9525"/>
                <wp:effectExtent l="0" t="0" r="19050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6255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FE95AF0" id="Straight Connector 4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.75pt,6.1pt" to="42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07DFD29C" w14:textId="77777777" w:rsidR="00B94CC0" w:rsidRDefault="00B94CC0" w:rsidP="00B94CC0">
      <w:pPr>
        <w:pStyle w:val="ListParagraph"/>
      </w:pPr>
      <w:r>
        <w:t xml:space="preserve">“A child tells me that they are being hurt at home at there are marks on their body” How does that secret make me feel? </w:t>
      </w:r>
    </w:p>
    <w:p w14:paraId="309F5588" w14:textId="77777777" w:rsidR="000C667F" w:rsidRDefault="000C667F" w:rsidP="00B94CC0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F14C56" wp14:editId="440A3B1C">
                <wp:simplePos x="0" y="0"/>
                <wp:positionH relativeFrom="margin">
                  <wp:posOffset>276226</wp:posOffset>
                </wp:positionH>
                <wp:positionV relativeFrom="paragraph">
                  <wp:posOffset>182245</wp:posOffset>
                </wp:positionV>
                <wp:extent cx="5143500" cy="9525"/>
                <wp:effectExtent l="0" t="0" r="19050" b="2857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5D6AA77" id="Straight Connector 5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.75pt,14.35pt" to="426.7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6BA11859" w14:textId="77777777" w:rsidR="000C667F" w:rsidRDefault="000C667F" w:rsidP="000C667F">
      <w:pPr>
        <w:pStyle w:val="ListParagraph"/>
        <w:tabs>
          <w:tab w:val="right" w:pos="9026"/>
        </w:tabs>
      </w:pPr>
      <w:r>
        <w:tab/>
      </w:r>
    </w:p>
    <w:p w14:paraId="1E2FF549" w14:textId="77777777" w:rsidR="000C667F" w:rsidRDefault="000C667F" w:rsidP="000C667F">
      <w:pPr>
        <w:pStyle w:val="ListParagraph"/>
        <w:tabs>
          <w:tab w:val="right" w:pos="9026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8A8008" wp14:editId="775E968F">
                <wp:simplePos x="0" y="0"/>
                <wp:positionH relativeFrom="margin">
                  <wp:align>center</wp:align>
                </wp:positionH>
                <wp:positionV relativeFrom="paragraph">
                  <wp:posOffset>123825</wp:posOffset>
                </wp:positionV>
                <wp:extent cx="5153025" cy="19050"/>
                <wp:effectExtent l="0" t="0" r="2857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53025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51F1B6F" id="Straight Connector 6" o:spid="_x0000_s1026" style="position:absolute;z-index:2516695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9.75pt" to="405.7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30E1BB2D" w14:textId="77777777" w:rsidR="00324EDB" w:rsidRDefault="00324EDB" w:rsidP="000C667F">
      <w:pPr>
        <w:pStyle w:val="ListParagraph"/>
        <w:numPr>
          <w:ilvl w:val="0"/>
          <w:numId w:val="1"/>
        </w:numPr>
      </w:pPr>
      <w:r>
        <w:t>Think</w:t>
      </w:r>
      <w:r w:rsidR="00B94CC0">
        <w:t xml:space="preserve"> about the events in the book - imagine that Roxy and Kaine are friends and they tell you all the things that </w:t>
      </w:r>
      <w:r w:rsidR="00142CFC">
        <w:t>have been going on. Is it</w:t>
      </w:r>
      <w:r w:rsidR="00B94CC0">
        <w:t xml:space="preserve"> a secret you could keep or a secret you would have to tell someone? Fill in the table below: (it has been started for you to help)</w:t>
      </w:r>
    </w:p>
    <w:tbl>
      <w:tblPr>
        <w:tblStyle w:val="TableGrid"/>
        <w:tblW w:w="9166" w:type="dxa"/>
        <w:tblLook w:val="04A0" w:firstRow="1" w:lastRow="0" w:firstColumn="1" w:lastColumn="0" w:noHBand="0" w:noVBand="1"/>
      </w:tblPr>
      <w:tblGrid>
        <w:gridCol w:w="4583"/>
        <w:gridCol w:w="4583"/>
      </w:tblGrid>
      <w:tr w:rsidR="00B94CC0" w14:paraId="55E66899" w14:textId="77777777" w:rsidTr="00B94CC0">
        <w:trPr>
          <w:trHeight w:val="397"/>
        </w:trPr>
        <w:tc>
          <w:tcPr>
            <w:tcW w:w="4583" w:type="dxa"/>
          </w:tcPr>
          <w:p w14:paraId="5ED67607" w14:textId="77777777" w:rsidR="00B94CC0" w:rsidRPr="00B94CC0" w:rsidRDefault="00B94CC0" w:rsidP="00B94CC0">
            <w:pPr>
              <w:rPr>
                <w:b/>
              </w:rPr>
            </w:pPr>
            <w:r w:rsidRPr="00B94CC0">
              <w:rPr>
                <w:b/>
              </w:rPr>
              <w:t>A secret you can keep</w:t>
            </w:r>
          </w:p>
        </w:tc>
        <w:tc>
          <w:tcPr>
            <w:tcW w:w="4583" w:type="dxa"/>
          </w:tcPr>
          <w:p w14:paraId="647ACBB9" w14:textId="77777777" w:rsidR="00B94CC0" w:rsidRPr="00B94CC0" w:rsidRDefault="00B94CC0" w:rsidP="00B94CC0">
            <w:pPr>
              <w:rPr>
                <w:b/>
              </w:rPr>
            </w:pPr>
            <w:r w:rsidRPr="00B94CC0">
              <w:rPr>
                <w:b/>
              </w:rPr>
              <w:t>A secret you would tell</w:t>
            </w:r>
          </w:p>
        </w:tc>
      </w:tr>
      <w:tr w:rsidR="00B94CC0" w14:paraId="046482E0" w14:textId="77777777" w:rsidTr="00B94CC0">
        <w:trPr>
          <w:trHeight w:val="375"/>
        </w:trPr>
        <w:tc>
          <w:tcPr>
            <w:tcW w:w="4583" w:type="dxa"/>
          </w:tcPr>
          <w:p w14:paraId="0347A11C" w14:textId="77777777" w:rsidR="00B94CC0" w:rsidRDefault="00B94CC0" w:rsidP="00B94CC0">
            <w:r>
              <w:t>Roxy tells you she likes AJ</w:t>
            </w:r>
          </w:p>
        </w:tc>
        <w:tc>
          <w:tcPr>
            <w:tcW w:w="4583" w:type="dxa"/>
          </w:tcPr>
          <w:p w14:paraId="6DFC5562" w14:textId="77777777" w:rsidR="00B94CC0" w:rsidRDefault="00B94CC0" w:rsidP="00B94CC0">
            <w:r>
              <w:t>Kaine tells you that Sheldon gave him the knife</w:t>
            </w:r>
          </w:p>
        </w:tc>
      </w:tr>
      <w:tr w:rsidR="00B94CC0" w14:paraId="580DB657" w14:textId="77777777" w:rsidTr="00B94CC0">
        <w:trPr>
          <w:trHeight w:val="397"/>
        </w:trPr>
        <w:tc>
          <w:tcPr>
            <w:tcW w:w="4583" w:type="dxa"/>
          </w:tcPr>
          <w:p w14:paraId="1EFD6F91" w14:textId="77777777" w:rsidR="00B94CC0" w:rsidRDefault="00B94CC0" w:rsidP="00B94CC0"/>
        </w:tc>
        <w:tc>
          <w:tcPr>
            <w:tcW w:w="4583" w:type="dxa"/>
          </w:tcPr>
          <w:p w14:paraId="7BADDD3F" w14:textId="77777777" w:rsidR="00B94CC0" w:rsidRDefault="00B94CC0" w:rsidP="00B94CC0"/>
        </w:tc>
      </w:tr>
      <w:tr w:rsidR="00B94CC0" w14:paraId="062795CE" w14:textId="77777777" w:rsidTr="00B94CC0">
        <w:trPr>
          <w:trHeight w:val="375"/>
        </w:trPr>
        <w:tc>
          <w:tcPr>
            <w:tcW w:w="4583" w:type="dxa"/>
          </w:tcPr>
          <w:p w14:paraId="21191C92" w14:textId="77777777" w:rsidR="00B94CC0" w:rsidRDefault="00B94CC0" w:rsidP="00B94CC0"/>
        </w:tc>
        <w:tc>
          <w:tcPr>
            <w:tcW w:w="4583" w:type="dxa"/>
          </w:tcPr>
          <w:p w14:paraId="5B69D545" w14:textId="77777777" w:rsidR="00B94CC0" w:rsidRDefault="00B94CC0" w:rsidP="00B94CC0"/>
        </w:tc>
      </w:tr>
      <w:tr w:rsidR="00B94CC0" w14:paraId="2CA89FAD" w14:textId="77777777" w:rsidTr="00B94CC0">
        <w:trPr>
          <w:trHeight w:val="397"/>
        </w:trPr>
        <w:tc>
          <w:tcPr>
            <w:tcW w:w="4583" w:type="dxa"/>
          </w:tcPr>
          <w:p w14:paraId="37AABC3B" w14:textId="77777777" w:rsidR="00B94CC0" w:rsidRDefault="00B94CC0" w:rsidP="00B94CC0"/>
        </w:tc>
        <w:tc>
          <w:tcPr>
            <w:tcW w:w="4583" w:type="dxa"/>
          </w:tcPr>
          <w:p w14:paraId="2C03E659" w14:textId="77777777" w:rsidR="00B94CC0" w:rsidRDefault="00B94CC0" w:rsidP="00B94CC0"/>
        </w:tc>
      </w:tr>
      <w:tr w:rsidR="00B94CC0" w14:paraId="19FBCFF0" w14:textId="77777777" w:rsidTr="00B94CC0">
        <w:trPr>
          <w:trHeight w:val="375"/>
        </w:trPr>
        <w:tc>
          <w:tcPr>
            <w:tcW w:w="4583" w:type="dxa"/>
          </w:tcPr>
          <w:p w14:paraId="5C02844A" w14:textId="77777777" w:rsidR="00B94CC0" w:rsidRDefault="00B94CC0" w:rsidP="00B94CC0"/>
        </w:tc>
        <w:tc>
          <w:tcPr>
            <w:tcW w:w="4583" w:type="dxa"/>
          </w:tcPr>
          <w:p w14:paraId="6799FFEB" w14:textId="77777777" w:rsidR="00B94CC0" w:rsidRDefault="00B94CC0" w:rsidP="00B94CC0"/>
        </w:tc>
      </w:tr>
      <w:tr w:rsidR="00B94CC0" w14:paraId="51AFDBC1" w14:textId="77777777" w:rsidTr="00B94CC0">
        <w:trPr>
          <w:trHeight w:val="397"/>
        </w:trPr>
        <w:tc>
          <w:tcPr>
            <w:tcW w:w="4583" w:type="dxa"/>
          </w:tcPr>
          <w:p w14:paraId="6C64DD70" w14:textId="77777777" w:rsidR="00B94CC0" w:rsidRDefault="00B94CC0" w:rsidP="00B94CC0"/>
        </w:tc>
        <w:tc>
          <w:tcPr>
            <w:tcW w:w="4583" w:type="dxa"/>
          </w:tcPr>
          <w:p w14:paraId="748FF4D1" w14:textId="77777777" w:rsidR="00B94CC0" w:rsidRDefault="00B94CC0" w:rsidP="00B94CC0"/>
        </w:tc>
      </w:tr>
      <w:tr w:rsidR="00B94CC0" w14:paraId="3571F4C3" w14:textId="77777777" w:rsidTr="00B94CC0">
        <w:trPr>
          <w:trHeight w:val="375"/>
        </w:trPr>
        <w:tc>
          <w:tcPr>
            <w:tcW w:w="4583" w:type="dxa"/>
          </w:tcPr>
          <w:p w14:paraId="628E4F42" w14:textId="77777777" w:rsidR="00B94CC0" w:rsidRDefault="00B94CC0" w:rsidP="00B94CC0"/>
        </w:tc>
        <w:tc>
          <w:tcPr>
            <w:tcW w:w="4583" w:type="dxa"/>
          </w:tcPr>
          <w:p w14:paraId="08837025" w14:textId="77777777" w:rsidR="00B94CC0" w:rsidRDefault="00B94CC0" w:rsidP="00B94CC0"/>
        </w:tc>
      </w:tr>
    </w:tbl>
    <w:p w14:paraId="6FC7B4F4" w14:textId="77777777" w:rsidR="00B94CC0" w:rsidRDefault="00B94CC0" w:rsidP="00B94CC0"/>
    <w:p w14:paraId="5B75E5DB" w14:textId="77777777" w:rsidR="00324EDB" w:rsidRDefault="000C667F" w:rsidP="000C667F">
      <w:pPr>
        <w:pStyle w:val="ListParagraph"/>
        <w:numPr>
          <w:ilvl w:val="0"/>
          <w:numId w:val="1"/>
        </w:numPr>
      </w:pPr>
      <w:r>
        <w:t>If you needed to tell someone a secret who would you tell?</w:t>
      </w:r>
      <w:r w:rsidRPr="000C667F">
        <w:rPr>
          <w:noProof/>
          <w:lang w:eastAsia="en-GB"/>
        </w:rPr>
        <w:t xml:space="preserve"> </w:t>
      </w:r>
    </w:p>
    <w:p w14:paraId="54FFEE14" w14:textId="77777777" w:rsidR="000C667F" w:rsidRDefault="000C667F" w:rsidP="000C667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C2DC1F" wp14:editId="08834198">
                <wp:simplePos x="0" y="0"/>
                <wp:positionH relativeFrom="margin">
                  <wp:align>left</wp:align>
                </wp:positionH>
                <wp:positionV relativeFrom="paragraph">
                  <wp:posOffset>238125</wp:posOffset>
                </wp:positionV>
                <wp:extent cx="5153025" cy="19050"/>
                <wp:effectExtent l="0" t="0" r="2857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53025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92AFDC6" id="Straight Connector 7" o:spid="_x0000_s1026" style="position:absolute;z-index:2516715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8.75pt" to="405.7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795D6834" w14:textId="77777777" w:rsidR="000C667F" w:rsidRDefault="000C667F" w:rsidP="000C667F"/>
    <w:p w14:paraId="0F738529" w14:textId="77777777" w:rsidR="00C45424" w:rsidRDefault="00C45424" w:rsidP="000C667F">
      <w:pPr>
        <w:tabs>
          <w:tab w:val="left" w:pos="2160"/>
        </w:tabs>
      </w:pPr>
      <w:r>
        <w:tab/>
      </w:r>
    </w:p>
    <w:p w14:paraId="5DC82985" w14:textId="77777777" w:rsidR="00C45424" w:rsidRPr="00C45424" w:rsidRDefault="00C45424" w:rsidP="000C667F">
      <w:pPr>
        <w:tabs>
          <w:tab w:val="left" w:pos="2160"/>
        </w:tabs>
      </w:pPr>
    </w:p>
    <w:p w14:paraId="62EDB2EC" w14:textId="77777777" w:rsidR="000C667F" w:rsidRDefault="000C667F" w:rsidP="000C667F">
      <w:pPr>
        <w:tabs>
          <w:tab w:val="left" w:pos="2160"/>
        </w:tabs>
        <w:rPr>
          <w:b/>
          <w:sz w:val="28"/>
          <w:szCs w:val="28"/>
        </w:rPr>
      </w:pPr>
      <w:r w:rsidRPr="000C667F">
        <w:rPr>
          <w:b/>
          <w:sz w:val="28"/>
          <w:szCs w:val="28"/>
        </w:rPr>
        <w:t>5 Step Behaviour Model</w:t>
      </w:r>
    </w:p>
    <w:p w14:paraId="53F5FF3E" w14:textId="77777777" w:rsidR="00C45424" w:rsidRDefault="00FB2391" w:rsidP="00C45424">
      <w:pPr>
        <w:tabs>
          <w:tab w:val="left" w:pos="216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It is important to look at how our thoughts, feelings, physical attributes and behaviour all link to teach other.</w:t>
      </w:r>
    </w:p>
    <w:p w14:paraId="1F4DE2DD" w14:textId="77777777" w:rsidR="00FB2391" w:rsidRDefault="00FB2391" w:rsidP="00C45424">
      <w:pPr>
        <w:tabs>
          <w:tab w:val="left" w:pos="216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Look at the model below about when I went to Aldi and forgot my credit card in order to pay for my shopping:</w:t>
      </w:r>
    </w:p>
    <w:p w14:paraId="0A04FCFF" w14:textId="77777777" w:rsidR="00FB2391" w:rsidRDefault="00FB2391" w:rsidP="00C45424">
      <w:pPr>
        <w:tabs>
          <w:tab w:val="left" w:pos="216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Situation: I had put all my weekly shop through the till and went to pay, when I realised I couldn’t pay for it.</w:t>
      </w:r>
    </w:p>
    <w:p w14:paraId="7C6A8BC3" w14:textId="77777777" w:rsidR="00FB2391" w:rsidRDefault="00FB2391" w:rsidP="000C667F">
      <w:pPr>
        <w:tabs>
          <w:tab w:val="left" w:pos="2160"/>
        </w:tabs>
        <w:rPr>
          <w:sz w:val="28"/>
          <w:szCs w:val="28"/>
        </w:rPr>
      </w:pPr>
      <w:r w:rsidRPr="00FB2391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E781DC4" wp14:editId="511AC5DA">
                <wp:simplePos x="0" y="0"/>
                <wp:positionH relativeFrom="column">
                  <wp:posOffset>4129405</wp:posOffset>
                </wp:positionH>
                <wp:positionV relativeFrom="paragraph">
                  <wp:posOffset>2535555</wp:posOffset>
                </wp:positionV>
                <wp:extent cx="2360930" cy="1404620"/>
                <wp:effectExtent l="0" t="0" r="22860" b="1143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E7A82" w14:textId="77777777" w:rsidR="00FB2391" w:rsidRPr="00FB2391" w:rsidRDefault="00FB2391" w:rsidP="00FB239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B2391">
                              <w:rPr>
                                <w:b/>
                              </w:rPr>
                              <w:t>Feelings</w:t>
                            </w:r>
                          </w:p>
                          <w:p w14:paraId="16FE753E" w14:textId="77777777" w:rsidR="00FB2391" w:rsidRDefault="00FB2391" w:rsidP="00FB2391">
                            <w:pPr>
                              <w:jc w:val="center"/>
                            </w:pPr>
                            <w:r>
                              <w:t>Embarrassed</w:t>
                            </w:r>
                          </w:p>
                          <w:p w14:paraId="3AE47EDA" w14:textId="77777777" w:rsidR="00FB2391" w:rsidRDefault="00FB2391" w:rsidP="00FB2391">
                            <w:pPr>
                              <w:jc w:val="center"/>
                            </w:pPr>
                            <w:r>
                              <w:t>Angry</w:t>
                            </w:r>
                          </w:p>
                          <w:p w14:paraId="6AE334EE" w14:textId="77777777" w:rsidR="00FB2391" w:rsidRDefault="00FB2391" w:rsidP="00FB2391">
                            <w:pPr>
                              <w:jc w:val="center"/>
                            </w:pPr>
                            <w:r>
                              <w:t>Upset</w:t>
                            </w:r>
                          </w:p>
                          <w:p w14:paraId="29727018" w14:textId="77777777" w:rsidR="00FB2391" w:rsidRDefault="00FB2391" w:rsidP="00FB2391">
                            <w:pPr>
                              <w:jc w:val="center"/>
                            </w:pPr>
                            <w:r>
                              <w:t>Anxious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5.15pt;margin-top:199.65pt;width:185.9pt;height:110.6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">
                <v:textbox style="mso-fit-shape-to-text:t">
                  <w:txbxContent>
                    <w:p w:rsidR="00FB2391" w:rsidRPr="00FB2391" w:rsidRDefault="00FB2391" w:rsidP="00FB2391">
                      <w:pPr>
                        <w:jc w:val="center"/>
                        <w:rPr>
                          <w:b/>
                        </w:rPr>
                      </w:pPr>
                      <w:r w:rsidRPr="00FB2391">
                        <w:rPr>
                          <w:b/>
                        </w:rPr>
                        <w:t>Feelings</w:t>
                      </w:r>
                    </w:p>
                    <w:p w:rsidR="00FB2391" w:rsidRDefault="00FB2391" w:rsidP="00FB2391">
                      <w:pPr>
                        <w:jc w:val="center"/>
                      </w:pPr>
                      <w:r>
                        <w:t>Embarrassed</w:t>
                      </w:r>
                    </w:p>
                    <w:p w:rsidR="00FB2391" w:rsidRDefault="00FB2391" w:rsidP="00FB2391">
                      <w:pPr>
                        <w:jc w:val="center"/>
                      </w:pPr>
                      <w:r>
                        <w:t>Angry</w:t>
                      </w:r>
                    </w:p>
                    <w:p w:rsidR="00FB2391" w:rsidRDefault="00FB2391" w:rsidP="00FB2391">
                      <w:pPr>
                        <w:jc w:val="center"/>
                      </w:pPr>
                      <w:r>
                        <w:t>Upset</w:t>
                      </w:r>
                    </w:p>
                    <w:p w:rsidR="00FB2391" w:rsidRDefault="00FB2391" w:rsidP="00FB2391">
                      <w:pPr>
                        <w:jc w:val="center"/>
                      </w:pPr>
                      <w:r>
                        <w:t>Anxious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B2391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B252F1A" wp14:editId="2C8CADA5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847850"/>
                <wp:effectExtent l="0" t="0" r="1270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A2ED4" w14:textId="77777777" w:rsidR="00FB2391" w:rsidRPr="00FB2391" w:rsidRDefault="00FB2391" w:rsidP="00FB239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B2391">
                              <w:rPr>
                                <w:b/>
                              </w:rPr>
                              <w:t>Thoughts</w:t>
                            </w:r>
                          </w:p>
                          <w:p w14:paraId="5FA36C15" w14:textId="77777777" w:rsidR="00FB2391" w:rsidRDefault="00FB2391" w:rsidP="00FB2391">
                            <w:pPr>
                              <w:jc w:val="center"/>
                            </w:pPr>
                            <w:r>
                              <w:t>How can I be so silly?</w:t>
                            </w:r>
                          </w:p>
                          <w:p w14:paraId="1B763F38" w14:textId="77777777" w:rsidR="00FB2391" w:rsidRDefault="00FB2391" w:rsidP="00FB2391">
                            <w:pPr>
                              <w:jc w:val="center"/>
                            </w:pPr>
                            <w:r>
                              <w:t>Where is my card?</w:t>
                            </w:r>
                          </w:p>
                          <w:p w14:paraId="2263F5CD" w14:textId="77777777" w:rsidR="00FB2391" w:rsidRDefault="00FB2391" w:rsidP="00FB2391">
                            <w:pPr>
                              <w:jc w:val="center"/>
                            </w:pPr>
                            <w:r>
                              <w:t>Have I lost it?</w:t>
                            </w:r>
                          </w:p>
                          <w:p w14:paraId="6FD984A0" w14:textId="77777777" w:rsidR="00FB2391" w:rsidRDefault="00FB2391" w:rsidP="00FB2391">
                            <w:pPr>
                              <w:jc w:val="center"/>
                            </w:pPr>
                            <w:r>
                              <w:t>What will people think of me?</w:t>
                            </w:r>
                          </w:p>
                          <w:p w14:paraId="06C1CF16" w14:textId="77777777" w:rsidR="00FB2391" w:rsidRDefault="00FB2391" w:rsidP="00FB2391">
                            <w:pPr>
                              <w:jc w:val="center"/>
                            </w:pPr>
                            <w:r>
                              <w:t>Are they laughing at me?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7" type="#_x0000_t202" style="position:absolute;margin-left:0;margin-top:14.4pt;width:185.9pt;height:145.5pt;z-index:251673600;visibility:visible;mso-wrap-style:square;mso-width-percent:40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">
                <v:textbox>
                  <w:txbxContent>
                    <w:p w:rsidR="00FB2391" w:rsidRPr="00FB2391" w:rsidRDefault="00FB2391" w:rsidP="00FB2391">
                      <w:pPr>
                        <w:jc w:val="center"/>
                        <w:rPr>
                          <w:b/>
                        </w:rPr>
                      </w:pPr>
                      <w:r w:rsidRPr="00FB2391">
                        <w:rPr>
                          <w:b/>
                        </w:rPr>
                        <w:t>Thoughts</w:t>
                      </w:r>
                    </w:p>
                    <w:p w:rsidR="00FB2391" w:rsidRDefault="00FB2391" w:rsidP="00FB2391">
                      <w:pPr>
                        <w:jc w:val="center"/>
                      </w:pPr>
                      <w:r>
                        <w:t>How can I be so silly?</w:t>
                      </w:r>
                    </w:p>
                    <w:p w:rsidR="00FB2391" w:rsidRDefault="00FB2391" w:rsidP="00FB2391">
                      <w:pPr>
                        <w:jc w:val="center"/>
                      </w:pPr>
                      <w:r>
                        <w:t>Where is my card?</w:t>
                      </w:r>
                    </w:p>
                    <w:p w:rsidR="00FB2391" w:rsidRDefault="00FB2391" w:rsidP="00FB2391">
                      <w:pPr>
                        <w:jc w:val="center"/>
                      </w:pPr>
                      <w:r>
                        <w:t>Have I lost it?</w:t>
                      </w:r>
                    </w:p>
                    <w:p w:rsidR="00FB2391" w:rsidRDefault="00FB2391" w:rsidP="00FB2391">
                      <w:pPr>
                        <w:jc w:val="center"/>
                      </w:pPr>
                      <w:r>
                        <w:t>What will people think of me?</w:t>
                      </w:r>
                    </w:p>
                    <w:p w:rsidR="00FB2391" w:rsidRDefault="00FB2391" w:rsidP="00FB2391">
                      <w:pPr>
                        <w:jc w:val="center"/>
                      </w:pPr>
                      <w:r>
                        <w:t>Are they laughing at me?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80C2D6" w14:textId="77777777" w:rsidR="00FB2391" w:rsidRPr="00FB2391" w:rsidRDefault="00FB2391" w:rsidP="00FB2391">
      <w:pPr>
        <w:rPr>
          <w:sz w:val="28"/>
          <w:szCs w:val="28"/>
        </w:rPr>
      </w:pPr>
    </w:p>
    <w:p w14:paraId="4CBF3D1F" w14:textId="77777777" w:rsidR="00FB2391" w:rsidRPr="00FB2391" w:rsidRDefault="008E5A4C" w:rsidP="00FB2391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EE6B6F" wp14:editId="749C48A7">
                <wp:simplePos x="0" y="0"/>
                <wp:positionH relativeFrom="column">
                  <wp:posOffset>4572000</wp:posOffset>
                </wp:positionH>
                <wp:positionV relativeFrom="paragraph">
                  <wp:posOffset>259080</wp:posOffset>
                </wp:positionV>
                <wp:extent cx="876300" cy="1047750"/>
                <wp:effectExtent l="9525" t="0" r="0" b="47625"/>
                <wp:wrapNone/>
                <wp:docPr id="12" name="Ben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76300" cy="1047750"/>
                        </a:xfrm>
                        <a:prstGeom prst="ben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88A8D4" id="Bent Arrow 12" o:spid="_x0000_s1026" style="position:absolute;margin-left:5in;margin-top:20.4pt;width:69pt;height:82.5pt;rotation:9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6300,1047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" path="m,1047750l,492919c,281184,171646,109538,383381,109538r273844,l657225,,876300,219075,657225,438150r,-109537l383381,328613v-90744,,-164306,73562,-164306,164306l219075,1047750,,1047750xe" fillcolor="#4472c4" strokecolor="#2f528f" strokeweight="1pt">
                <v:stroke joinstyle="miter"/>
                <v:path arrowok="t" o:connecttype="custom" o:connectlocs="0,1047750;0,492919;383381,109538;657225,109538;657225,0;876300,219075;657225,438150;657225,328613;383381,328613;219075,492919;219075,1047750;0,1047750" o:connectangles="0,0,0,0,0,0,0,0,0,0,0,0"/>
              </v:shape>
            </w:pict>
          </mc:Fallback>
        </mc:AlternateContent>
      </w:r>
    </w:p>
    <w:p w14:paraId="5F989CA3" w14:textId="77777777" w:rsidR="00FB2391" w:rsidRPr="00FB2391" w:rsidRDefault="008E5A4C" w:rsidP="00FB2391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9C2BE0" wp14:editId="444BF7EE">
                <wp:simplePos x="0" y="0"/>
                <wp:positionH relativeFrom="column">
                  <wp:posOffset>428625</wp:posOffset>
                </wp:positionH>
                <wp:positionV relativeFrom="paragraph">
                  <wp:posOffset>20955</wp:posOffset>
                </wp:positionV>
                <wp:extent cx="876300" cy="1047750"/>
                <wp:effectExtent l="0" t="19050" r="38100" b="19050"/>
                <wp:wrapNone/>
                <wp:docPr id="11" name="Ben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047750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4B7233" id="Bent Arrow 11" o:spid="_x0000_s1026" style="position:absolute;margin-left:33.75pt;margin-top:1.65pt;width:69pt;height:82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6300,1047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" path="m,1047750l,492919c,281184,171646,109538,383381,109538r273844,l657225,,876300,219075,657225,438150r,-109537l383381,328613v-90744,,-164306,73562,-164306,164306l219075,1047750,,1047750xe" fillcolor="#4472c4 [3204]" strokecolor="#1f3763 [1604]" strokeweight="1pt">
                <v:stroke joinstyle="miter"/>
                <v:path arrowok="t" o:connecttype="custom" o:connectlocs="0,1047750;0,492919;383381,109538;657225,109538;657225,0;876300,219075;657225,438150;657225,328613;383381,328613;219075,492919;219075,1047750;0,1047750" o:connectangles="0,0,0,0,0,0,0,0,0,0,0,0"/>
              </v:shape>
            </w:pict>
          </mc:Fallback>
        </mc:AlternateContent>
      </w:r>
    </w:p>
    <w:p w14:paraId="7CBDF2E7" w14:textId="77777777" w:rsidR="00FB2391" w:rsidRPr="00FB2391" w:rsidRDefault="00FB2391" w:rsidP="00FB2391">
      <w:pPr>
        <w:rPr>
          <w:sz w:val="28"/>
          <w:szCs w:val="28"/>
        </w:rPr>
      </w:pPr>
    </w:p>
    <w:p w14:paraId="1E1C7205" w14:textId="77777777" w:rsidR="00FB2391" w:rsidRPr="00FB2391" w:rsidRDefault="00FB2391" w:rsidP="00FB2391">
      <w:pPr>
        <w:rPr>
          <w:sz w:val="28"/>
          <w:szCs w:val="28"/>
        </w:rPr>
      </w:pPr>
    </w:p>
    <w:p w14:paraId="444EE516" w14:textId="77777777" w:rsidR="00FB2391" w:rsidRPr="00FB2391" w:rsidRDefault="00FB2391" w:rsidP="00FB2391">
      <w:pPr>
        <w:rPr>
          <w:sz w:val="28"/>
          <w:szCs w:val="28"/>
        </w:rPr>
      </w:pPr>
    </w:p>
    <w:p w14:paraId="21B74A78" w14:textId="77777777" w:rsidR="00FB2391" w:rsidRPr="00FB2391" w:rsidRDefault="008E5A4C" w:rsidP="00FB2391">
      <w:pPr>
        <w:rPr>
          <w:sz w:val="28"/>
          <w:szCs w:val="28"/>
        </w:rPr>
      </w:pPr>
      <w:r w:rsidRPr="00FB2391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1735136" wp14:editId="2FFF3FBD">
                <wp:simplePos x="0" y="0"/>
                <wp:positionH relativeFrom="column">
                  <wp:posOffset>-495300</wp:posOffset>
                </wp:positionH>
                <wp:positionV relativeFrom="paragraph">
                  <wp:posOffset>209550</wp:posOffset>
                </wp:positionV>
                <wp:extent cx="2360930" cy="1404620"/>
                <wp:effectExtent l="0" t="0" r="12700" b="1460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BF42A" w14:textId="77777777" w:rsidR="008E5A4C" w:rsidRDefault="008E5A4C" w:rsidP="008E5A4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E5A4C">
                              <w:rPr>
                                <w:b/>
                              </w:rPr>
                              <w:t>Behaviour</w:t>
                            </w:r>
                          </w:p>
                          <w:p w14:paraId="56A2B278" w14:textId="77777777" w:rsidR="008E5A4C" w:rsidRDefault="008E5A4C" w:rsidP="008E5A4C">
                            <w:pPr>
                              <w:jc w:val="center"/>
                            </w:pPr>
                            <w:r>
                              <w:t>Shouting</w:t>
                            </w:r>
                          </w:p>
                          <w:p w14:paraId="3AA57CD0" w14:textId="77777777" w:rsidR="008E5A4C" w:rsidRDefault="008E5A4C" w:rsidP="008E5A4C">
                            <w:pPr>
                              <w:jc w:val="center"/>
                            </w:pPr>
                            <w:r>
                              <w:t>Banging fists</w:t>
                            </w:r>
                          </w:p>
                          <w:p w14:paraId="79B1FB85" w14:textId="77777777" w:rsidR="008E5A4C" w:rsidRPr="008E5A4C" w:rsidRDefault="008E5A4C" w:rsidP="008E5A4C">
                            <w:pPr>
                              <w:jc w:val="center"/>
                            </w:pPr>
                            <w:r>
                              <w:t>Blaming others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00A590" id="_x0000_s1028" type="#_x0000_t202" style="position:absolute;margin-left:-39pt;margin-top:16.5pt;width:185.9pt;height:110.6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">
                <v:textbox style="mso-fit-shape-to-text:t">
                  <w:txbxContent>
                    <w:p w:rsidR="008E5A4C" w:rsidRDefault="008E5A4C" w:rsidP="008E5A4C">
                      <w:pPr>
                        <w:jc w:val="center"/>
                        <w:rPr>
                          <w:b/>
                        </w:rPr>
                      </w:pPr>
                      <w:r w:rsidRPr="008E5A4C">
                        <w:rPr>
                          <w:b/>
                        </w:rPr>
                        <w:t>Behaviour</w:t>
                      </w:r>
                    </w:p>
                    <w:p w:rsidR="008E5A4C" w:rsidRDefault="008E5A4C" w:rsidP="008E5A4C">
                      <w:pPr>
                        <w:jc w:val="center"/>
                      </w:pPr>
                      <w:r>
                        <w:t>Shouting</w:t>
                      </w:r>
                    </w:p>
                    <w:p w:rsidR="008E5A4C" w:rsidRDefault="008E5A4C" w:rsidP="008E5A4C">
                      <w:pPr>
                        <w:jc w:val="center"/>
                      </w:pPr>
                      <w:r>
                        <w:t>Banging fists</w:t>
                      </w:r>
                    </w:p>
                    <w:p w:rsidR="008E5A4C" w:rsidRPr="008E5A4C" w:rsidRDefault="008E5A4C" w:rsidP="008E5A4C">
                      <w:pPr>
                        <w:jc w:val="center"/>
                      </w:pPr>
                      <w:r>
                        <w:t>Blaming others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B0B065" w14:textId="77777777" w:rsidR="00FB2391" w:rsidRPr="00FB2391" w:rsidRDefault="00FB2391" w:rsidP="00FB2391">
      <w:pPr>
        <w:rPr>
          <w:sz w:val="28"/>
          <w:szCs w:val="28"/>
        </w:rPr>
      </w:pPr>
    </w:p>
    <w:p w14:paraId="086BBB28" w14:textId="77777777" w:rsidR="00FB2391" w:rsidRPr="00FB2391" w:rsidRDefault="00FB2391" w:rsidP="00FB2391">
      <w:pPr>
        <w:rPr>
          <w:sz w:val="28"/>
          <w:szCs w:val="28"/>
        </w:rPr>
      </w:pPr>
    </w:p>
    <w:p w14:paraId="27F7A44E" w14:textId="77777777" w:rsidR="00FB2391" w:rsidRPr="00FB2391" w:rsidRDefault="00FB2391" w:rsidP="00FB2391">
      <w:pPr>
        <w:rPr>
          <w:sz w:val="28"/>
          <w:szCs w:val="28"/>
        </w:rPr>
      </w:pPr>
    </w:p>
    <w:p w14:paraId="626715B5" w14:textId="77777777" w:rsidR="00FB2391" w:rsidRPr="00FB2391" w:rsidRDefault="00FB2391" w:rsidP="00FB2391">
      <w:pPr>
        <w:rPr>
          <w:sz w:val="28"/>
          <w:szCs w:val="28"/>
        </w:rPr>
      </w:pPr>
    </w:p>
    <w:p w14:paraId="27B8A4A3" w14:textId="77777777" w:rsidR="00FB2391" w:rsidRDefault="00FB2391" w:rsidP="00FB2391">
      <w:pPr>
        <w:rPr>
          <w:sz w:val="28"/>
          <w:szCs w:val="28"/>
        </w:rPr>
      </w:pPr>
    </w:p>
    <w:p w14:paraId="7190B98F" w14:textId="77777777" w:rsidR="008E5A4C" w:rsidRDefault="008E5A4C" w:rsidP="00FB2391">
      <w:pPr>
        <w:tabs>
          <w:tab w:val="left" w:pos="5100"/>
        </w:tabs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3CF532" wp14:editId="33978091">
                <wp:simplePos x="0" y="0"/>
                <wp:positionH relativeFrom="column">
                  <wp:posOffset>0</wp:posOffset>
                </wp:positionH>
                <wp:positionV relativeFrom="paragraph">
                  <wp:posOffset>249555</wp:posOffset>
                </wp:positionV>
                <wp:extent cx="876300" cy="1047750"/>
                <wp:effectExtent l="28575" t="9525" r="28575" b="28575"/>
                <wp:wrapNone/>
                <wp:docPr id="14" name="Ben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76300" cy="1047750"/>
                        </a:xfrm>
                        <a:prstGeom prst="ben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1E5D08" id="Bent Arrow 14" o:spid="_x0000_s1026" style="position:absolute;margin-left:0;margin-top:19.65pt;width:69pt;height:82.5pt;rotation:-9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6300,1047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" path="m,1047750l,492919c,281184,171646,109538,383381,109538r273844,l657225,,876300,219075,657225,438150r,-109537l383381,328613v-90744,,-164306,73562,-164306,164306l219075,1047750,,1047750xe" fillcolor="#4472c4" strokecolor="#2f528f" strokeweight="1pt">
                <v:stroke joinstyle="miter"/>
                <v:path arrowok="t" o:connecttype="custom" o:connectlocs="0,1047750;0,492919;383381,109538;657225,109538;657225,0;876300,219075;657225,438150;657225,328613;383381,328613;219075,492919;219075,1047750;0,1047750" o:connectangles="0,0,0,0,0,0,0,0,0,0,0,0"/>
              </v:shape>
            </w:pict>
          </mc:Fallback>
        </mc:AlternateContent>
      </w: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2C08D3" wp14:editId="725B71CC">
                <wp:simplePos x="0" y="0"/>
                <wp:positionH relativeFrom="column">
                  <wp:posOffset>4654550</wp:posOffset>
                </wp:positionH>
                <wp:positionV relativeFrom="paragraph">
                  <wp:posOffset>209550</wp:posOffset>
                </wp:positionV>
                <wp:extent cx="876300" cy="1047750"/>
                <wp:effectExtent l="19050" t="0" r="19050" b="38100"/>
                <wp:wrapNone/>
                <wp:docPr id="13" name="Ben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76300" cy="1047750"/>
                        </a:xfrm>
                        <a:prstGeom prst="ben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A9EF69" id="Bent Arrow 13" o:spid="_x0000_s1026" style="position:absolute;margin-left:366.5pt;margin-top:16.5pt;width:69pt;height:82.5pt;rotation:18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6300,1047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" path="m,1047750l,492919c,281184,171646,109538,383381,109538r273844,l657225,,876300,219075,657225,438150r,-109537l383381,328613v-90744,,-164306,73562,-164306,164306l219075,1047750,,1047750xe" fillcolor="#4472c4" strokecolor="#2f528f" strokeweight="1pt">
                <v:stroke joinstyle="miter"/>
                <v:path arrowok="t" o:connecttype="custom" o:connectlocs="0,1047750;0,492919;383381,109538;657225,109538;657225,0;876300,219075;657225,438150;657225,328613;383381,328613;219075,492919;219075,1047750;0,1047750" o:connectangles="0,0,0,0,0,0,0,0,0,0,0,0"/>
              </v:shape>
            </w:pict>
          </mc:Fallback>
        </mc:AlternateContent>
      </w:r>
      <w:r w:rsidR="00FB2391" w:rsidRPr="00FB2391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9299592" wp14:editId="0B5BE2A0">
                <wp:simplePos x="0" y="0"/>
                <wp:positionH relativeFrom="column">
                  <wp:posOffset>1676400</wp:posOffset>
                </wp:positionH>
                <wp:positionV relativeFrom="paragraph">
                  <wp:posOffset>179070</wp:posOffset>
                </wp:positionV>
                <wp:extent cx="2360930" cy="1404620"/>
                <wp:effectExtent l="0" t="0" r="22860" b="1143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579D3" w14:textId="77777777" w:rsidR="00FB2391" w:rsidRDefault="00FB2391" w:rsidP="00FB239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B2391">
                              <w:rPr>
                                <w:b/>
                              </w:rPr>
                              <w:t>Physical</w:t>
                            </w:r>
                          </w:p>
                          <w:p w14:paraId="3D1F4F25" w14:textId="77777777" w:rsidR="00FB2391" w:rsidRDefault="00FB2391" w:rsidP="00FB2391">
                            <w:pPr>
                              <w:jc w:val="center"/>
                            </w:pPr>
                            <w:r>
                              <w:t>Crying</w:t>
                            </w:r>
                          </w:p>
                          <w:p w14:paraId="752C20D2" w14:textId="77777777" w:rsidR="00FB2391" w:rsidRDefault="00FB2391" w:rsidP="00FB2391">
                            <w:pPr>
                              <w:jc w:val="center"/>
                            </w:pPr>
                            <w:r>
                              <w:t>Shaking</w:t>
                            </w:r>
                          </w:p>
                          <w:p w14:paraId="38F40516" w14:textId="77777777" w:rsidR="00FB2391" w:rsidRDefault="00FB2391" w:rsidP="00FB2391">
                            <w:pPr>
                              <w:jc w:val="center"/>
                            </w:pPr>
                            <w:r>
                              <w:t>Sweating</w:t>
                            </w:r>
                          </w:p>
                          <w:p w14:paraId="0473ECF2" w14:textId="77777777" w:rsidR="00FB2391" w:rsidRPr="00FB2391" w:rsidRDefault="008E5A4C" w:rsidP="00FB2391">
                            <w:pPr>
                              <w:jc w:val="center"/>
                            </w:pPr>
                            <w:r>
                              <w:t>Stuttering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00A590" id="_x0000_s1029" type="#_x0000_t202" style="position:absolute;margin-left:132pt;margin-top:14.1pt;width:185.9pt;height:110.6pt;z-index:2516776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">
                <v:textbox style="mso-fit-shape-to-text:t">
                  <w:txbxContent>
                    <w:p w:rsidR="00FB2391" w:rsidRDefault="00FB2391" w:rsidP="00FB2391">
                      <w:pPr>
                        <w:jc w:val="center"/>
                        <w:rPr>
                          <w:b/>
                        </w:rPr>
                      </w:pPr>
                      <w:r w:rsidRPr="00FB2391">
                        <w:rPr>
                          <w:b/>
                        </w:rPr>
                        <w:t>Physical</w:t>
                      </w:r>
                    </w:p>
                    <w:p w:rsidR="00FB2391" w:rsidRDefault="00FB2391" w:rsidP="00FB2391">
                      <w:pPr>
                        <w:jc w:val="center"/>
                      </w:pPr>
                      <w:r>
                        <w:t>Crying</w:t>
                      </w:r>
                    </w:p>
                    <w:p w:rsidR="00FB2391" w:rsidRDefault="00FB2391" w:rsidP="00FB2391">
                      <w:pPr>
                        <w:jc w:val="center"/>
                      </w:pPr>
                      <w:r>
                        <w:t>Shaking</w:t>
                      </w:r>
                    </w:p>
                    <w:p w:rsidR="00FB2391" w:rsidRDefault="00FB2391" w:rsidP="00FB2391">
                      <w:pPr>
                        <w:jc w:val="center"/>
                      </w:pPr>
                      <w:r>
                        <w:t>Sweating</w:t>
                      </w:r>
                    </w:p>
                    <w:p w:rsidR="00FB2391" w:rsidRPr="00FB2391" w:rsidRDefault="008E5A4C" w:rsidP="00FB2391">
                      <w:pPr>
                        <w:jc w:val="center"/>
                      </w:pPr>
                      <w:r>
                        <w:t>Stuttering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2391">
        <w:rPr>
          <w:sz w:val="28"/>
          <w:szCs w:val="28"/>
        </w:rPr>
        <w:tab/>
      </w:r>
    </w:p>
    <w:p w14:paraId="582B9391" w14:textId="77777777" w:rsidR="008E5A4C" w:rsidRDefault="008E5A4C" w:rsidP="008E5A4C">
      <w:pPr>
        <w:rPr>
          <w:sz w:val="28"/>
          <w:szCs w:val="28"/>
        </w:rPr>
      </w:pPr>
    </w:p>
    <w:p w14:paraId="1AC8FBD1" w14:textId="77777777" w:rsidR="008E5A4C" w:rsidRPr="008E5A4C" w:rsidRDefault="008E5A4C" w:rsidP="008E5A4C">
      <w:pPr>
        <w:rPr>
          <w:sz w:val="28"/>
          <w:szCs w:val="28"/>
        </w:rPr>
      </w:pPr>
    </w:p>
    <w:p w14:paraId="2B71481C" w14:textId="77777777" w:rsidR="008E5A4C" w:rsidRPr="008E5A4C" w:rsidRDefault="008E5A4C" w:rsidP="008E5A4C">
      <w:pPr>
        <w:rPr>
          <w:sz w:val="28"/>
          <w:szCs w:val="28"/>
        </w:rPr>
      </w:pPr>
    </w:p>
    <w:p w14:paraId="33E82314" w14:textId="77777777" w:rsidR="008E5A4C" w:rsidRDefault="008E5A4C" w:rsidP="008E5A4C">
      <w:pPr>
        <w:rPr>
          <w:sz w:val="28"/>
          <w:szCs w:val="28"/>
        </w:rPr>
      </w:pPr>
    </w:p>
    <w:p w14:paraId="6B9685FD" w14:textId="77777777" w:rsidR="00FB2391" w:rsidRDefault="00FB2391" w:rsidP="008E5A4C">
      <w:pPr>
        <w:rPr>
          <w:sz w:val="28"/>
          <w:szCs w:val="28"/>
        </w:rPr>
      </w:pPr>
    </w:p>
    <w:p w14:paraId="089F1EF1" w14:textId="77777777" w:rsidR="00C45424" w:rsidRDefault="00C45424" w:rsidP="008E5A4C">
      <w:pPr>
        <w:rPr>
          <w:sz w:val="28"/>
          <w:szCs w:val="28"/>
        </w:rPr>
      </w:pPr>
    </w:p>
    <w:p w14:paraId="5B72C9E8" w14:textId="77777777" w:rsidR="00C45424" w:rsidRDefault="00C45424" w:rsidP="008E5A4C">
      <w:pPr>
        <w:rPr>
          <w:sz w:val="28"/>
          <w:szCs w:val="28"/>
        </w:rPr>
      </w:pPr>
    </w:p>
    <w:p w14:paraId="5DB8B8A0" w14:textId="77777777" w:rsidR="00C45424" w:rsidRDefault="00C45424" w:rsidP="008E5A4C">
      <w:pPr>
        <w:rPr>
          <w:sz w:val="28"/>
          <w:szCs w:val="28"/>
        </w:rPr>
      </w:pPr>
    </w:p>
    <w:p w14:paraId="128FA8D2" w14:textId="77777777" w:rsidR="008E5A4C" w:rsidRDefault="008E5A4C" w:rsidP="008E5A4C">
      <w:pPr>
        <w:rPr>
          <w:sz w:val="28"/>
          <w:szCs w:val="28"/>
        </w:rPr>
      </w:pPr>
      <w:r>
        <w:rPr>
          <w:sz w:val="28"/>
          <w:szCs w:val="28"/>
        </w:rPr>
        <w:t>This becomes a negative situation as all of these factors are linked and can effect each other.</w:t>
      </w:r>
      <w:r w:rsidR="00EE24B2">
        <w:rPr>
          <w:sz w:val="28"/>
          <w:szCs w:val="28"/>
        </w:rPr>
        <w:t xml:space="preserve"> The easiest thing to change is our thoughts. Have a look back and see how you could change the thoughts to be more positive. Have a think how this would then effect the rest of the model.</w:t>
      </w:r>
    </w:p>
    <w:p w14:paraId="2C4C39D6" w14:textId="77777777" w:rsidR="00EE24B2" w:rsidRDefault="00EE24B2" w:rsidP="008E5A4C">
      <w:pPr>
        <w:rPr>
          <w:sz w:val="28"/>
          <w:szCs w:val="28"/>
        </w:rPr>
      </w:pPr>
      <w:r>
        <w:rPr>
          <w:sz w:val="28"/>
          <w:szCs w:val="28"/>
        </w:rPr>
        <w:t>Now fill in the model below by choosing one of the following situations from the book:</w:t>
      </w:r>
    </w:p>
    <w:p w14:paraId="03538D67" w14:textId="77777777" w:rsidR="00EE24B2" w:rsidRDefault="00EE24B2" w:rsidP="008E5A4C">
      <w:pPr>
        <w:rPr>
          <w:sz w:val="28"/>
          <w:szCs w:val="28"/>
        </w:rPr>
      </w:pPr>
      <w:r w:rsidRPr="00EE24B2">
        <w:rPr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F11CCC5" wp14:editId="48E987B2">
                <wp:simplePos x="0" y="0"/>
                <wp:positionH relativeFrom="column">
                  <wp:posOffset>1028700</wp:posOffset>
                </wp:positionH>
                <wp:positionV relativeFrom="paragraph">
                  <wp:posOffset>182245</wp:posOffset>
                </wp:positionV>
                <wp:extent cx="3305175" cy="2219325"/>
                <wp:effectExtent l="0" t="0" r="28575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221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9018B" w14:textId="77777777" w:rsidR="00EE24B2" w:rsidRPr="00EE24B2" w:rsidRDefault="00EE24B2" w:rsidP="00EE24B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E24B2">
                              <w:rPr>
                                <w:b/>
                              </w:rPr>
                              <w:t>Thoughts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0" type="#_x0000_t202" style="position:absolute;margin-left:81pt;margin-top:14.35pt;width:260.25pt;height:174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">
                <v:textbox>
                  <w:txbxContent>
                    <w:p w:rsidR="00EE24B2" w:rsidRPr="00EE24B2" w:rsidRDefault="00EE24B2" w:rsidP="00EE24B2">
                      <w:pPr>
                        <w:jc w:val="center"/>
                        <w:rPr>
                          <w:b/>
                        </w:rPr>
                      </w:pPr>
                      <w:r w:rsidRPr="00EE24B2">
                        <w:rPr>
                          <w:b/>
                        </w:rPr>
                        <w:t>Thoughts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6466E9" w14:textId="77777777" w:rsidR="00EE24B2" w:rsidRPr="00EE24B2" w:rsidRDefault="00EE24B2" w:rsidP="00EE24B2">
      <w:pPr>
        <w:rPr>
          <w:sz w:val="28"/>
          <w:szCs w:val="28"/>
        </w:rPr>
      </w:pPr>
    </w:p>
    <w:p w14:paraId="21CCBEDB" w14:textId="77777777" w:rsidR="00EE24B2" w:rsidRPr="00EE24B2" w:rsidRDefault="00EE24B2" w:rsidP="00EE24B2">
      <w:pPr>
        <w:rPr>
          <w:sz w:val="28"/>
          <w:szCs w:val="28"/>
        </w:rPr>
      </w:pPr>
    </w:p>
    <w:p w14:paraId="46C2A99B" w14:textId="77777777" w:rsidR="00EE24B2" w:rsidRPr="00EE24B2" w:rsidRDefault="00EE24B2" w:rsidP="00EE24B2">
      <w:pPr>
        <w:rPr>
          <w:sz w:val="28"/>
          <w:szCs w:val="28"/>
        </w:rPr>
      </w:pPr>
    </w:p>
    <w:p w14:paraId="34F1752D" w14:textId="77777777" w:rsidR="00EE24B2" w:rsidRPr="00EE24B2" w:rsidRDefault="00142CFC" w:rsidP="00EE24B2">
      <w:pPr>
        <w:rPr>
          <w:sz w:val="28"/>
          <w:szCs w:val="28"/>
        </w:rPr>
      </w:pPr>
      <w:r w:rsidRPr="00EE24B2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207813E" wp14:editId="34F60F9A">
                <wp:simplePos x="0" y="0"/>
                <wp:positionH relativeFrom="column">
                  <wp:posOffset>3095625</wp:posOffset>
                </wp:positionH>
                <wp:positionV relativeFrom="paragraph">
                  <wp:posOffset>367665</wp:posOffset>
                </wp:positionV>
                <wp:extent cx="3305175" cy="2219325"/>
                <wp:effectExtent l="0" t="0" r="28575" b="285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221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458C2" w14:textId="77777777" w:rsidR="00EE24B2" w:rsidRPr="00EE24B2" w:rsidRDefault="00EE24B2" w:rsidP="00EE24B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Feelings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FBCE9F" id="_x0000_s1031" type="#_x0000_t202" style="position:absolute;margin-left:243.75pt;margin-top:28.95pt;width:260.25pt;height:174.7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">
                <v:textbox>
                  <w:txbxContent>
                    <w:p w:rsidR="00EE24B2" w:rsidRPr="00EE24B2" w:rsidRDefault="00EE24B2" w:rsidP="00EE24B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Feelings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5424" w:rsidRPr="00EE24B2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EC145E2" wp14:editId="37A2DF1F">
                <wp:simplePos x="0" y="0"/>
                <wp:positionH relativeFrom="column">
                  <wp:posOffset>-638175</wp:posOffset>
                </wp:positionH>
                <wp:positionV relativeFrom="paragraph">
                  <wp:posOffset>344360</wp:posOffset>
                </wp:positionV>
                <wp:extent cx="3305175" cy="2219325"/>
                <wp:effectExtent l="0" t="0" r="28575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221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56EDC" w14:textId="77777777" w:rsidR="00EE24B2" w:rsidRPr="00EE24B2" w:rsidRDefault="00EE24B2" w:rsidP="00EE24B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Behaviour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FBCE9F" id="_x0000_s1032" type="#_x0000_t202" style="position:absolute;margin-left:-50.25pt;margin-top:27.1pt;width:260.25pt;height:174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">
                <v:textbox>
                  <w:txbxContent>
                    <w:p w:rsidR="00EE24B2" w:rsidRPr="00EE24B2" w:rsidRDefault="00EE24B2" w:rsidP="00EE24B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Behaviour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291F55" w14:textId="77777777" w:rsidR="00EE24B2" w:rsidRPr="00EE24B2" w:rsidRDefault="00EE24B2" w:rsidP="00EE24B2">
      <w:pPr>
        <w:rPr>
          <w:sz w:val="28"/>
          <w:szCs w:val="28"/>
        </w:rPr>
      </w:pPr>
    </w:p>
    <w:p w14:paraId="7AA3CD80" w14:textId="77777777" w:rsidR="00EE24B2" w:rsidRPr="00EE24B2" w:rsidRDefault="00EE24B2" w:rsidP="00EE24B2">
      <w:pPr>
        <w:rPr>
          <w:sz w:val="28"/>
          <w:szCs w:val="28"/>
        </w:rPr>
      </w:pPr>
    </w:p>
    <w:p w14:paraId="790FAE98" w14:textId="77777777" w:rsidR="00EE24B2" w:rsidRPr="00EE24B2" w:rsidRDefault="00EE24B2" w:rsidP="00EE24B2">
      <w:pPr>
        <w:rPr>
          <w:sz w:val="28"/>
          <w:szCs w:val="28"/>
        </w:rPr>
      </w:pPr>
    </w:p>
    <w:p w14:paraId="69A9EA3D" w14:textId="77777777" w:rsidR="00EE24B2" w:rsidRPr="00EE24B2" w:rsidRDefault="00EE24B2" w:rsidP="00EE24B2">
      <w:pPr>
        <w:rPr>
          <w:sz w:val="28"/>
          <w:szCs w:val="28"/>
        </w:rPr>
      </w:pPr>
    </w:p>
    <w:p w14:paraId="368C0B17" w14:textId="77777777" w:rsidR="00EE24B2" w:rsidRPr="00EE24B2" w:rsidRDefault="00EE24B2" w:rsidP="00EE24B2">
      <w:pPr>
        <w:rPr>
          <w:sz w:val="28"/>
          <w:szCs w:val="28"/>
        </w:rPr>
      </w:pPr>
    </w:p>
    <w:p w14:paraId="35923E88" w14:textId="77777777" w:rsidR="00EE24B2" w:rsidRPr="00EE24B2" w:rsidRDefault="00142CFC" w:rsidP="00EE24B2">
      <w:pPr>
        <w:rPr>
          <w:sz w:val="28"/>
          <w:szCs w:val="28"/>
        </w:rPr>
      </w:pPr>
      <w:r w:rsidRPr="00EE24B2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E5670F0" wp14:editId="5537AEBB">
                <wp:simplePos x="0" y="0"/>
                <wp:positionH relativeFrom="margin">
                  <wp:align>center</wp:align>
                </wp:positionH>
                <wp:positionV relativeFrom="paragraph">
                  <wp:posOffset>-1663700</wp:posOffset>
                </wp:positionV>
                <wp:extent cx="3305175" cy="2219325"/>
                <wp:effectExtent l="0" t="0" r="28575" b="2857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221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97DF9" w14:textId="77777777" w:rsidR="00EE24B2" w:rsidRPr="00EE24B2" w:rsidRDefault="00EE24B2" w:rsidP="00EE24B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Physical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FBCE9F" id="_x0000_s1033" type="#_x0000_t202" style="position:absolute;margin-left:0;margin-top:-131pt;width:260.25pt;height:174.75pt;z-index:2516930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">
                <v:textbox>
                  <w:txbxContent>
                    <w:p w:rsidR="00EE24B2" w:rsidRPr="00EE24B2" w:rsidRDefault="00EE24B2" w:rsidP="00EE24B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Physical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75C4B1" w14:textId="77777777" w:rsidR="00EE24B2" w:rsidRPr="00EE24B2" w:rsidRDefault="00EE24B2" w:rsidP="00EE24B2">
      <w:pPr>
        <w:rPr>
          <w:sz w:val="28"/>
          <w:szCs w:val="28"/>
        </w:rPr>
      </w:pPr>
    </w:p>
    <w:p w14:paraId="2F07999C" w14:textId="77777777" w:rsidR="00EE24B2" w:rsidRPr="00EE24B2" w:rsidRDefault="00EE24B2" w:rsidP="00EE24B2">
      <w:pPr>
        <w:rPr>
          <w:sz w:val="28"/>
          <w:szCs w:val="28"/>
        </w:rPr>
      </w:pPr>
    </w:p>
    <w:p w14:paraId="519CD14F" w14:textId="77777777" w:rsidR="00EE24B2" w:rsidRPr="00EE24B2" w:rsidRDefault="00EE24B2" w:rsidP="00EE24B2">
      <w:pPr>
        <w:rPr>
          <w:sz w:val="28"/>
          <w:szCs w:val="28"/>
        </w:rPr>
      </w:pPr>
    </w:p>
    <w:p w14:paraId="24182012" w14:textId="77777777" w:rsidR="00EE24B2" w:rsidRDefault="00EE24B2" w:rsidP="00EE24B2">
      <w:pPr>
        <w:rPr>
          <w:sz w:val="28"/>
          <w:szCs w:val="28"/>
        </w:rPr>
      </w:pPr>
    </w:p>
    <w:p w14:paraId="4C93130D" w14:textId="77777777" w:rsidR="00EE24B2" w:rsidRPr="00EE24B2" w:rsidRDefault="00EE24B2" w:rsidP="00EE24B2">
      <w:pPr>
        <w:rPr>
          <w:sz w:val="28"/>
          <w:szCs w:val="28"/>
        </w:rPr>
      </w:pPr>
      <w:r w:rsidRPr="00EE24B2">
        <w:rPr>
          <w:sz w:val="28"/>
          <w:szCs w:val="28"/>
        </w:rPr>
        <w:t>The twin’s Dad losing his job.</w:t>
      </w:r>
    </w:p>
    <w:p w14:paraId="414EC29F" w14:textId="77777777" w:rsidR="00EE24B2" w:rsidRPr="00EE24B2" w:rsidRDefault="00EE24B2" w:rsidP="00EE24B2">
      <w:pPr>
        <w:rPr>
          <w:sz w:val="28"/>
          <w:szCs w:val="28"/>
        </w:rPr>
      </w:pPr>
      <w:r w:rsidRPr="00EE24B2">
        <w:rPr>
          <w:sz w:val="28"/>
          <w:szCs w:val="28"/>
        </w:rPr>
        <w:lastRenderedPageBreak/>
        <w:t>Kaine getting a trial for Southampton.</w:t>
      </w:r>
    </w:p>
    <w:p w14:paraId="058D32FE" w14:textId="77777777" w:rsidR="00EE24B2" w:rsidRPr="00EE24B2" w:rsidRDefault="00EE24B2" w:rsidP="00EE24B2">
      <w:pPr>
        <w:rPr>
          <w:sz w:val="28"/>
          <w:szCs w:val="28"/>
        </w:rPr>
      </w:pPr>
      <w:r w:rsidRPr="00EE24B2">
        <w:rPr>
          <w:sz w:val="28"/>
          <w:szCs w:val="28"/>
        </w:rPr>
        <w:t>Kaine finding out about Roxy’s illness</w:t>
      </w:r>
      <w:r>
        <w:rPr>
          <w:sz w:val="28"/>
          <w:szCs w:val="28"/>
        </w:rPr>
        <w:t>.</w:t>
      </w:r>
    </w:p>
    <w:p w14:paraId="14E9FCF6" w14:textId="77777777" w:rsidR="00EE24B2" w:rsidRPr="00EE24B2" w:rsidRDefault="00EE24B2" w:rsidP="00EE24B2">
      <w:pPr>
        <w:rPr>
          <w:sz w:val="28"/>
          <w:szCs w:val="28"/>
        </w:rPr>
      </w:pPr>
      <w:r w:rsidRPr="00EE24B2">
        <w:rPr>
          <w:sz w:val="28"/>
          <w:szCs w:val="28"/>
        </w:rPr>
        <w:t>Kaine getting strangled in the street.</w:t>
      </w:r>
    </w:p>
    <w:p w14:paraId="6F9A362B" w14:textId="77777777" w:rsidR="00EE24B2" w:rsidRPr="00EE24B2" w:rsidRDefault="00EE24B2" w:rsidP="00EE24B2">
      <w:pPr>
        <w:rPr>
          <w:sz w:val="28"/>
          <w:szCs w:val="28"/>
        </w:rPr>
      </w:pPr>
      <w:r w:rsidRPr="00EE24B2">
        <w:rPr>
          <w:sz w:val="28"/>
          <w:szCs w:val="28"/>
        </w:rPr>
        <w:t>Roxy not being allowed to go to the party.</w:t>
      </w:r>
    </w:p>
    <w:p w14:paraId="0A1CF06F" w14:textId="77777777" w:rsidR="00EE24B2" w:rsidRDefault="00EE24B2" w:rsidP="00EE24B2">
      <w:pPr>
        <w:rPr>
          <w:sz w:val="28"/>
          <w:szCs w:val="28"/>
        </w:rPr>
      </w:pPr>
      <w:r w:rsidRPr="00EE24B2">
        <w:rPr>
          <w:sz w:val="28"/>
          <w:szCs w:val="28"/>
        </w:rPr>
        <w:t>Roxy’s Dad watching her collapse on the Tennis court.</w:t>
      </w:r>
    </w:p>
    <w:p w14:paraId="13407984" w14:textId="5A35E6B4" w:rsidR="00EE24B2" w:rsidRDefault="00EE24B2" w:rsidP="00EE24B2">
      <w:pPr>
        <w:rPr>
          <w:sz w:val="28"/>
          <w:szCs w:val="28"/>
        </w:rPr>
      </w:pPr>
      <w:r>
        <w:rPr>
          <w:sz w:val="28"/>
          <w:szCs w:val="28"/>
        </w:rPr>
        <w:t>The twin’s grandma dying.</w:t>
      </w:r>
    </w:p>
    <w:p w14:paraId="60E07ED3" w14:textId="1F6E5306" w:rsidR="007A2036" w:rsidRDefault="007A2036" w:rsidP="00EE24B2">
      <w:pPr>
        <w:rPr>
          <w:sz w:val="28"/>
          <w:szCs w:val="28"/>
        </w:rPr>
      </w:pPr>
    </w:p>
    <w:p w14:paraId="6673D602" w14:textId="795774F9" w:rsidR="007A2036" w:rsidRDefault="007A2036" w:rsidP="00EE24B2">
      <w:pPr>
        <w:rPr>
          <w:sz w:val="28"/>
          <w:szCs w:val="28"/>
        </w:rPr>
      </w:pPr>
      <w:r>
        <w:rPr>
          <w:sz w:val="28"/>
          <w:szCs w:val="28"/>
        </w:rPr>
        <w:t>Now have a think about your first day at high school. How will your thoughts and behaviour be affected? Can you make your thoughts and behaviour more positive?</w:t>
      </w:r>
    </w:p>
    <w:p w14:paraId="2B82705B" w14:textId="77777777" w:rsidR="00995DE7" w:rsidRDefault="00995DE7" w:rsidP="00EE24B2">
      <w:pPr>
        <w:rPr>
          <w:sz w:val="28"/>
          <w:szCs w:val="28"/>
        </w:rPr>
      </w:pPr>
    </w:p>
    <w:p w14:paraId="461D1DC3" w14:textId="77777777" w:rsidR="00995DE7" w:rsidRDefault="00995DE7" w:rsidP="00EE24B2">
      <w:pPr>
        <w:rPr>
          <w:b/>
          <w:sz w:val="28"/>
          <w:szCs w:val="28"/>
        </w:rPr>
      </w:pPr>
      <w:r w:rsidRPr="00995DE7">
        <w:rPr>
          <w:b/>
          <w:sz w:val="28"/>
          <w:szCs w:val="28"/>
        </w:rPr>
        <w:t>Resilient Responses</w:t>
      </w:r>
    </w:p>
    <w:p w14:paraId="660B9F59" w14:textId="77777777" w:rsidR="00995DE7" w:rsidRDefault="00995DE7" w:rsidP="00EE24B2">
      <w:pPr>
        <w:rPr>
          <w:sz w:val="28"/>
          <w:szCs w:val="28"/>
        </w:rPr>
      </w:pPr>
      <w:r>
        <w:rPr>
          <w:sz w:val="28"/>
          <w:szCs w:val="28"/>
        </w:rPr>
        <w:t>Have a think about Roxy’s situation at the end of the book. She wakes up in hospital and is told that she will not be able to walk again</w:t>
      </w:r>
      <w:r w:rsidR="00A62B33">
        <w:rPr>
          <w:sz w:val="28"/>
          <w:szCs w:val="28"/>
        </w:rPr>
        <w:t xml:space="preserve"> and her dream of tennis is potentially over.</w:t>
      </w:r>
    </w:p>
    <w:p w14:paraId="66ED0D8B" w14:textId="77777777" w:rsidR="00A62B33" w:rsidRDefault="00A62B33" w:rsidP="00EE24B2">
      <w:pPr>
        <w:rPr>
          <w:sz w:val="28"/>
          <w:szCs w:val="28"/>
        </w:rPr>
      </w:pPr>
      <w:r>
        <w:rPr>
          <w:sz w:val="28"/>
          <w:szCs w:val="28"/>
        </w:rPr>
        <w:t xml:space="preserve">How does Roxy react to this? </w:t>
      </w:r>
      <w:r w:rsidR="00205856">
        <w:rPr>
          <w:sz w:val="28"/>
          <w:szCs w:val="28"/>
        </w:rPr>
        <w:t xml:space="preserve"> What is her first response? If she was to stick with this response what would be the outcome?</w:t>
      </w:r>
    </w:p>
    <w:p w14:paraId="2F2D8323" w14:textId="77777777" w:rsidR="00205856" w:rsidRDefault="00205856" w:rsidP="00EE24B2">
      <w:pPr>
        <w:rPr>
          <w:sz w:val="28"/>
          <w:szCs w:val="28"/>
        </w:rPr>
      </w:pPr>
      <w:r>
        <w:rPr>
          <w:sz w:val="28"/>
          <w:szCs w:val="28"/>
        </w:rPr>
        <w:lastRenderedPageBreak/>
        <w:t>How does Roxy change to have a resilient response?</w:t>
      </w:r>
    </w:p>
    <w:p w14:paraId="000C8FF0" w14:textId="77777777" w:rsidR="00205856" w:rsidRPr="00995DE7" w:rsidRDefault="00205856" w:rsidP="00EE24B2">
      <w:pPr>
        <w:rPr>
          <w:sz w:val="28"/>
          <w:szCs w:val="28"/>
        </w:rPr>
      </w:pPr>
      <w:r>
        <w:rPr>
          <w:sz w:val="28"/>
          <w:szCs w:val="28"/>
        </w:rPr>
        <w:t xml:space="preserve">Look at the table below to help you with these discussions and complete the rest of the table. </w:t>
      </w:r>
    </w:p>
    <w:tbl>
      <w:tblPr>
        <w:tblStyle w:val="TableGrid"/>
        <w:tblpPr w:leftFromText="180" w:rightFromText="180" w:horzAnchor="margin" w:tblpY="1200"/>
        <w:tblW w:w="9616" w:type="dxa"/>
        <w:tblLook w:val="04A0" w:firstRow="1" w:lastRow="0" w:firstColumn="1" w:lastColumn="0" w:noHBand="0" w:noVBand="1"/>
      </w:tblPr>
      <w:tblGrid>
        <w:gridCol w:w="2174"/>
        <w:gridCol w:w="2357"/>
        <w:gridCol w:w="2474"/>
        <w:gridCol w:w="2611"/>
      </w:tblGrid>
      <w:tr w:rsidR="00C45424" w14:paraId="164E2AF1" w14:textId="77777777" w:rsidTr="00142CFC">
        <w:trPr>
          <w:trHeight w:val="954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AA2D4" w14:textId="77777777" w:rsidR="00C45424" w:rsidRDefault="00C45424" w:rsidP="00142CFC">
            <w:r>
              <w:lastRenderedPageBreak/>
              <w:t>Situation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5AB82" w14:textId="77777777" w:rsidR="00C45424" w:rsidRDefault="00C45424" w:rsidP="00142CFC">
            <w:r>
              <w:t>1</w:t>
            </w:r>
            <w:r>
              <w:rPr>
                <w:vertAlign w:val="superscript"/>
              </w:rPr>
              <w:t>st</w:t>
            </w:r>
            <w:r>
              <w:t xml:space="preserve"> response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17185" w14:textId="77777777" w:rsidR="00C45424" w:rsidRDefault="00C45424" w:rsidP="00142CFC">
            <w:r>
              <w:t xml:space="preserve">Resilient Reaction 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CC63E" w14:textId="77777777" w:rsidR="00C45424" w:rsidRDefault="00C45424" w:rsidP="00142CFC">
            <w:r>
              <w:t>Resilient Response</w:t>
            </w:r>
          </w:p>
        </w:tc>
      </w:tr>
      <w:tr w:rsidR="00C45424" w14:paraId="73E13A92" w14:textId="77777777" w:rsidTr="00142CFC">
        <w:trPr>
          <w:trHeight w:val="2526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2210A" w14:textId="77777777" w:rsidR="00C45424" w:rsidRDefault="00C45424" w:rsidP="00142CFC">
            <w:r>
              <w:t>Roxy becoming paralysed.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A4D08" w14:textId="77777777" w:rsidR="00C45424" w:rsidRDefault="00C45424" w:rsidP="00142CFC">
            <w:r>
              <w:t>Refuses to except that it is happening.</w:t>
            </w:r>
          </w:p>
          <w:p w14:paraId="7C7A01EC" w14:textId="77777777" w:rsidR="00C45424" w:rsidRDefault="00C45424" w:rsidP="00142CFC">
            <w:r>
              <w:t>Withdraws from relationships and won’t see anyone.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8A8A7" w14:textId="77777777" w:rsidR="00C45424" w:rsidRDefault="00C45424" w:rsidP="00142CFC">
            <w:r>
              <w:t>Reaches out to AJ and allows people to come and see her.</w:t>
            </w:r>
          </w:p>
          <w:p w14:paraId="345AFA7E" w14:textId="77777777" w:rsidR="00C45424" w:rsidRDefault="00C45424" w:rsidP="00142CFC">
            <w:r>
              <w:t>Makes new relationships with the nurses.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875F0" w14:textId="77777777" w:rsidR="00C45424" w:rsidRDefault="00C45424" w:rsidP="00142CFC">
            <w:r>
              <w:t>Focuses on wheelchair tennis.</w:t>
            </w:r>
          </w:p>
        </w:tc>
      </w:tr>
      <w:tr w:rsidR="00C45424" w14:paraId="23388BF9" w14:textId="77777777" w:rsidTr="00142CFC">
        <w:trPr>
          <w:trHeight w:val="2675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0F0B2" w14:textId="77777777" w:rsidR="00C45424" w:rsidRDefault="00C45424" w:rsidP="00142CFC">
            <w:r>
              <w:t>Kaine getting strangled in the street.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EA7AB" w14:textId="77777777" w:rsidR="00C45424" w:rsidRDefault="00C45424" w:rsidP="00142CFC"/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31E25" w14:textId="77777777" w:rsidR="00C45424" w:rsidRDefault="00C45424" w:rsidP="00142CFC"/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82ECF" w14:textId="77777777" w:rsidR="00C45424" w:rsidRDefault="00C45424" w:rsidP="00142CFC"/>
        </w:tc>
      </w:tr>
      <w:tr w:rsidR="00C45424" w14:paraId="24A7A7BC" w14:textId="77777777" w:rsidTr="00142CFC">
        <w:trPr>
          <w:trHeight w:val="2526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EA1F4" w14:textId="77777777" w:rsidR="00C45424" w:rsidRDefault="00C45424" w:rsidP="00142CFC">
            <w:r>
              <w:t>The twin’s mum realising Sheldon killed her brother.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7E6F5" w14:textId="77777777" w:rsidR="00C45424" w:rsidRDefault="00C45424" w:rsidP="00142CFC"/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40C42" w14:textId="77777777" w:rsidR="00C45424" w:rsidRDefault="00C45424" w:rsidP="00142CFC"/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73637" w14:textId="77777777" w:rsidR="00C45424" w:rsidRDefault="00C45424" w:rsidP="00142CFC"/>
        </w:tc>
      </w:tr>
      <w:tr w:rsidR="00C45424" w14:paraId="31C85E02" w14:textId="77777777" w:rsidTr="00142CFC">
        <w:trPr>
          <w:trHeight w:val="2675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AA346" w14:textId="77777777" w:rsidR="00C45424" w:rsidRDefault="00C45424" w:rsidP="00142CFC">
            <w:r>
              <w:lastRenderedPageBreak/>
              <w:t>Falling out with a friend.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69550" w14:textId="77777777" w:rsidR="00C45424" w:rsidRDefault="00C45424" w:rsidP="00142CFC"/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AF295" w14:textId="77777777" w:rsidR="00C45424" w:rsidRDefault="00C45424" w:rsidP="00142CFC"/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913C5" w14:textId="77777777" w:rsidR="00C45424" w:rsidRDefault="00C45424" w:rsidP="00142CFC"/>
        </w:tc>
      </w:tr>
      <w:tr w:rsidR="00C45424" w14:paraId="22681B0B" w14:textId="77777777" w:rsidTr="00142CFC">
        <w:trPr>
          <w:trHeight w:val="2526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B4CDD" w14:textId="77777777" w:rsidR="00142CFC" w:rsidRDefault="00142CFC" w:rsidP="00142CFC"/>
          <w:p w14:paraId="0850A7D6" w14:textId="77777777" w:rsidR="00142CFC" w:rsidRDefault="00142CFC" w:rsidP="00142CFC"/>
          <w:p w14:paraId="19435F70" w14:textId="77777777" w:rsidR="00142CFC" w:rsidRDefault="00142CFC" w:rsidP="00142CFC"/>
          <w:p w14:paraId="48B102FC" w14:textId="77777777" w:rsidR="00142CFC" w:rsidRDefault="00142CFC" w:rsidP="00142CFC"/>
          <w:p w14:paraId="49CC5955" w14:textId="77777777" w:rsidR="00142CFC" w:rsidRDefault="00142CFC" w:rsidP="00142CFC"/>
          <w:p w14:paraId="3F8BFF46" w14:textId="77777777" w:rsidR="00C45424" w:rsidRDefault="00C45424" w:rsidP="00142CFC">
            <w:r>
              <w:t>Having a bad first day at high school.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D01C2" w14:textId="77777777" w:rsidR="00C45424" w:rsidRDefault="00C45424" w:rsidP="00142CFC"/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96DCE" w14:textId="77777777" w:rsidR="00C45424" w:rsidRDefault="00C45424" w:rsidP="00142CFC"/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65B44" w14:textId="77777777" w:rsidR="00C45424" w:rsidRDefault="00C45424" w:rsidP="00142CFC"/>
        </w:tc>
      </w:tr>
    </w:tbl>
    <w:p w14:paraId="0EE23896" w14:textId="77777777" w:rsidR="00995DE7" w:rsidRPr="00995DE7" w:rsidRDefault="00995DE7" w:rsidP="00EE24B2">
      <w:pPr>
        <w:rPr>
          <w:sz w:val="28"/>
          <w:szCs w:val="28"/>
        </w:rPr>
      </w:pPr>
    </w:p>
    <w:p w14:paraId="17A17FD4" w14:textId="77777777" w:rsidR="00EE24B2" w:rsidRDefault="00EE24B2" w:rsidP="00EE24B2">
      <w:pPr>
        <w:rPr>
          <w:sz w:val="28"/>
          <w:szCs w:val="28"/>
        </w:rPr>
      </w:pPr>
    </w:p>
    <w:p w14:paraId="29B1975F" w14:textId="77777777" w:rsidR="00EE24B2" w:rsidRPr="00EE24B2" w:rsidRDefault="00EE24B2" w:rsidP="00EE24B2">
      <w:pPr>
        <w:rPr>
          <w:sz w:val="28"/>
          <w:szCs w:val="28"/>
        </w:rPr>
      </w:pPr>
    </w:p>
    <w:p w14:paraId="1D08E990" w14:textId="77777777" w:rsidR="00EE24B2" w:rsidRPr="00EE24B2" w:rsidRDefault="00EE24B2" w:rsidP="00EE24B2">
      <w:pPr>
        <w:rPr>
          <w:sz w:val="28"/>
          <w:szCs w:val="28"/>
        </w:rPr>
      </w:pPr>
    </w:p>
    <w:sectPr w:rsidR="00EE24B2" w:rsidRPr="00EE24B2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994152" w14:textId="77777777" w:rsidR="00023F80" w:rsidRDefault="00023F80" w:rsidP="00FB2391">
      <w:pPr>
        <w:spacing w:after="0" w:line="240" w:lineRule="auto"/>
      </w:pPr>
      <w:r>
        <w:separator/>
      </w:r>
    </w:p>
  </w:endnote>
  <w:endnote w:type="continuationSeparator" w:id="0">
    <w:p w14:paraId="7663E630" w14:textId="77777777" w:rsidR="00023F80" w:rsidRDefault="00023F80" w:rsidP="00FB23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7E7E16" w14:textId="77777777" w:rsidR="00023F80" w:rsidRDefault="00023F80" w:rsidP="00FB2391">
      <w:pPr>
        <w:spacing w:after="0" w:line="240" w:lineRule="auto"/>
      </w:pPr>
      <w:r>
        <w:separator/>
      </w:r>
    </w:p>
  </w:footnote>
  <w:footnote w:type="continuationSeparator" w:id="0">
    <w:p w14:paraId="7E1E84B6" w14:textId="77777777" w:rsidR="00023F80" w:rsidRDefault="00023F80" w:rsidP="00FB23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7B9D0B" w14:textId="77777777" w:rsidR="00C45424" w:rsidRDefault="00C45424">
    <w:pPr>
      <w:pStyle w:val="Header"/>
    </w:pPr>
    <w:r>
      <w:rPr>
        <w:rFonts w:ascii="Times New Roman" w:hAnsi="Times New Roman" w:cs="Times New Roman"/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585930" wp14:editId="14626992">
              <wp:simplePos x="0" y="0"/>
              <wp:positionH relativeFrom="column">
                <wp:posOffset>3530600</wp:posOffset>
              </wp:positionH>
              <wp:positionV relativeFrom="paragraph">
                <wp:posOffset>4445</wp:posOffset>
              </wp:positionV>
              <wp:extent cx="2758440" cy="1150620"/>
              <wp:effectExtent l="0" t="0" r="3810" b="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58440" cy="11506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459F70E" w14:textId="77777777" w:rsidR="00C45424" w:rsidRDefault="00C45424" w:rsidP="00C45424">
                          <w:pPr>
                            <w:pStyle w:val="Header"/>
                            <w:rPr>
                              <w:b/>
                              <w:bCs/>
                              <w:color w:val="F5811F"/>
                              <w:sz w:val="30"/>
                              <w:szCs w:val="30"/>
                            </w:rPr>
                          </w:pPr>
                          <w:r>
                            <w:rPr>
                              <w:b/>
                              <w:bCs/>
                              <w:color w:val="F5811F"/>
                              <w:sz w:val="30"/>
                              <w:szCs w:val="30"/>
                            </w:rPr>
                            <w:t>Blackpool FC Community Trust</w:t>
                          </w:r>
                        </w:p>
                        <w:p w14:paraId="7A67A980" w14:textId="77777777" w:rsidR="00C45424" w:rsidRDefault="00C45424" w:rsidP="00C45424">
                          <w:pPr>
                            <w:pStyle w:val="Header"/>
                            <w:rPr>
                              <w:color w:val="F5811F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F5811F"/>
                            </w:rPr>
                            <w:t>Blackpool Football Club,</w:t>
                          </w:r>
                        </w:p>
                        <w:p w14:paraId="75DE9666" w14:textId="77777777" w:rsidR="00C45424" w:rsidRDefault="00C45424" w:rsidP="00C45424">
                          <w:pPr>
                            <w:pStyle w:val="Header"/>
                            <w:rPr>
                              <w:color w:val="F5811F"/>
                            </w:rPr>
                          </w:pPr>
                          <w:r>
                            <w:rPr>
                              <w:color w:val="F5811F"/>
                            </w:rPr>
                            <w:t xml:space="preserve">Seasiders Way, </w:t>
                          </w:r>
                        </w:p>
                        <w:p w14:paraId="773CAD7B" w14:textId="77777777" w:rsidR="00C45424" w:rsidRDefault="00C45424" w:rsidP="00C45424">
                          <w:pPr>
                            <w:pStyle w:val="Header"/>
                            <w:rPr>
                              <w:color w:val="F5811F"/>
                            </w:rPr>
                          </w:pPr>
                          <w:r>
                            <w:rPr>
                              <w:color w:val="F5811F"/>
                            </w:rPr>
                            <w:t>Blackpool,</w:t>
                          </w:r>
                        </w:p>
                        <w:p w14:paraId="6DD82D35" w14:textId="77777777" w:rsidR="00C45424" w:rsidRDefault="00C45424" w:rsidP="00C45424">
                          <w:pPr>
                            <w:pStyle w:val="Header"/>
                            <w:rPr>
                              <w:color w:val="F5811F"/>
                            </w:rPr>
                          </w:pPr>
                          <w:r>
                            <w:rPr>
                              <w:color w:val="F5811F"/>
                            </w:rPr>
                            <w:t>FY1 6JJ</w:t>
                          </w:r>
                        </w:p>
                        <w:p w14:paraId="194B4F41" w14:textId="77777777" w:rsidR="00C45424" w:rsidRDefault="00C45424" w:rsidP="00C4542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4" type="#_x0000_t202" style="position:absolute;margin-left:278pt;margin-top:.35pt;width:217.2pt;height:9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" fillcolor="white [3201]" stroked="f" strokeweight=".5pt">
              <v:textbox>
                <w:txbxContent>
                  <w:p w:rsidR="00C45424" w:rsidRDefault="00C45424" w:rsidP="00C45424">
                    <w:pPr>
                      <w:pStyle w:val="Header"/>
                      <w:rPr>
                        <w:b/>
                        <w:bCs/>
                        <w:color w:val="F5811F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5811F"/>
                        <w:sz w:val="30"/>
                        <w:szCs w:val="30"/>
                      </w:rPr>
                      <w:t>Blackpool FC Community Trust</w:t>
                    </w:r>
                  </w:p>
                  <w:p w:rsidR="00C45424" w:rsidRDefault="00C45424" w:rsidP="00C45424">
                    <w:pPr>
                      <w:pStyle w:val="Header"/>
                      <w:rPr>
                        <w:color w:val="F5811F"/>
                        <w:sz w:val="24"/>
                        <w:szCs w:val="24"/>
                      </w:rPr>
                    </w:pPr>
                    <w:r>
                      <w:rPr>
                        <w:color w:val="F5811F"/>
                      </w:rPr>
                      <w:t>Blackpool Football Club,</w:t>
                    </w:r>
                  </w:p>
                  <w:p w:rsidR="00C45424" w:rsidRDefault="00C45424" w:rsidP="00C45424">
                    <w:pPr>
                      <w:pStyle w:val="Header"/>
                      <w:rPr>
                        <w:color w:val="F5811F"/>
                      </w:rPr>
                    </w:pPr>
                    <w:proofErr w:type="spellStart"/>
                    <w:r>
                      <w:rPr>
                        <w:color w:val="F5811F"/>
                      </w:rPr>
                      <w:t>Seasiders</w:t>
                    </w:r>
                    <w:proofErr w:type="spellEnd"/>
                    <w:r>
                      <w:rPr>
                        <w:color w:val="F5811F"/>
                      </w:rPr>
                      <w:t xml:space="preserve"> Way, </w:t>
                    </w:r>
                  </w:p>
                  <w:p w:rsidR="00C45424" w:rsidRDefault="00C45424" w:rsidP="00C45424">
                    <w:pPr>
                      <w:pStyle w:val="Header"/>
                      <w:rPr>
                        <w:color w:val="F5811F"/>
                      </w:rPr>
                    </w:pPr>
                    <w:r>
                      <w:rPr>
                        <w:color w:val="F5811F"/>
                      </w:rPr>
                      <w:t>Blackpool,</w:t>
                    </w:r>
                  </w:p>
                  <w:p w:rsidR="00C45424" w:rsidRDefault="00C45424" w:rsidP="00C45424">
                    <w:pPr>
                      <w:pStyle w:val="Header"/>
                      <w:rPr>
                        <w:color w:val="F5811F"/>
                      </w:rPr>
                    </w:pPr>
                    <w:r>
                      <w:rPr>
                        <w:color w:val="F5811F"/>
                      </w:rPr>
                      <w:t>FY1 6JJ</w:t>
                    </w:r>
                  </w:p>
                  <w:p w:rsidR="00C45424" w:rsidRDefault="00C45424" w:rsidP="00C45424"/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E78C581" wp14:editId="1A3DB9EF">
              <wp:simplePos x="0" y="0"/>
              <wp:positionH relativeFrom="column">
                <wp:posOffset>-976630</wp:posOffset>
              </wp:positionH>
              <wp:positionV relativeFrom="paragraph">
                <wp:posOffset>-897890</wp:posOffset>
              </wp:positionV>
              <wp:extent cx="5727700" cy="2226945"/>
              <wp:effectExtent l="0" t="0" r="0" b="0"/>
              <wp:wrapNone/>
              <wp:docPr id="20" name="Group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5727700" cy="2226945"/>
                        <a:chOff x="0" y="0"/>
                        <a:chExt cx="5727700" cy="2226945"/>
                      </a:xfrm>
                    </wpg:grpSpPr>
                    <pic:pic xmlns:pic="http://schemas.openxmlformats.org/drawingml/2006/picture">
                      <pic:nvPicPr>
                        <pic:cNvPr id="22" name="Picture 22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>
                          <a:off x="0" y="0"/>
                          <a:ext cx="5727700" cy="22269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Picture 2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3403600" y="622300"/>
                          <a:ext cx="2188210" cy="1549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822B15D" id="Group 20" o:spid="_x0000_s1026" style="position:absolute;margin-left:-76.9pt;margin-top:-70.7pt;width:451pt;height:175.35pt;flip:x;z-index:251659264;mso-width-relative:margin" coordsize="57277,22269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+P/boWMBAAAA&#10;gEH+1tPYUQgZ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HhSDWztXH/97d1bOxev9bcbl97cOnvm82f684UX&#10;tra/8YObO2e2v3Xh0ps7l3e3tl/93qXd+StfuXbxys7W9mtXX99948zZ585ubX955+qVN3bPPPPF&#10;Z7e2X7q6+/bXd26dv3Ht5o3rO9d3z5zb2j5/47s3br168+Ll6f5e3nnn6uWd8698+6tb21/buX6l&#10;+zj3/Lnnnt968cWt/Qfzma1f8D8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Dg/9m7F/iu63rx46hp+PMSctuAIT9ExUuyjTFhiqigqXmBRPOWJpeBGDAdM/Sc&#10;o5L3TEsrO2pq2sU0SitL7aip6f94OpmdPOaxEitRMy/IYHIV+b8/vy+/OVDzAoxtPHls8OO37ff7&#10;7rnX4P397Pv7/g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" o:spid="_x0000_s1027" type="#_x0000_t75" alt="A close up of a logo&#10;&#10;Description automatically generated" style="position:absolute;width:57277;height:22269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ni4zEAAAA2wAAAA8AAABkcnMvZG93bnJldi54bWxEj09rwkAUxO8Fv8PyBC9SN41QS3QVqwh6&#10;q7EUvD2yL38w+zZmVxO/fbcg9DjMzG+Yxao3tbhT6yrLCt4mEQjizOqKCwXfp93rBwjnkTXWlknB&#10;gxysloOXBSbadnyke+oLESDsElRQet8kUrqsJINuYhvi4OW2NeiDbAupW+wC3NQyjqJ3abDisFBi&#10;Q5uSskt6Mwp4muPswJ/dYXyLfs7XvNv29ZdSo2G/noPw1Pv/8LO91wriGP6+hB8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ni4zEAAAA2wAAAA8AAAAAAAAAAAAAAAAA&#10;nwIAAGRycy9kb3ducmV2LnhtbFBLBQYAAAAABAAEAPcAAACQAwAAAAA=&#10;">
                <v:imagedata r:id="rId3" o:title="A close up of a logo&#10;&#10;Description automatically generated"/>
                <v:path arrowok="t"/>
              </v:shape>
              <v:shape id="Picture 23" o:spid="_x0000_s1028" type="#_x0000_t75" style="position:absolute;left:34036;top:6223;width:21882;height:1549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mV2vFAAAA2wAAAA8AAABkcnMvZG93bnJldi54bWxEj09rwkAUxO+C32F5gjfd1FIpqRsp9g8W&#10;8dDEQ3t7yb4mwezbkF1j+u1dQfA4zMxvmNV6MI3oqXO1ZQUP8wgEcWF1zaWCQ/YxewbhPLLGxjIp&#10;+CcH62Q8WmGs7Zm/qU99KQKEXYwKKu/bWEpXVGTQzW1LHLw/2xn0QXal1B2eA9w0chFFS2mw5rBQ&#10;YUubiopjejIKrJWU/zxts/Qz3x12729fvdv/KjWdDK8vIDwN/h6+tbdaweIRrl/CD5DJ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5ldrxQAAANsAAAAPAAAAAAAAAAAAAAAA&#10;AJ8CAABkcnMvZG93bnJldi54bWxQSwUGAAAAAAQABAD3AAAAkQMAAAAA&#10;">
                <v:imagedata r:id="rId4" o:title=""/>
                <v:path arrowok="t"/>
              </v:shape>
            </v:group>
          </w:pict>
        </mc:Fallback>
      </mc:AlternateContent>
    </w:r>
    <w:r>
      <w:rPr>
        <w:rFonts w:ascii="Times New Roman" w:hAnsi="Times New Roman" w:cs="Times New Roman"/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D12D805" wp14:editId="66F61B9E">
              <wp:simplePos x="0" y="0"/>
              <wp:positionH relativeFrom="column">
                <wp:posOffset>8037830</wp:posOffset>
              </wp:positionH>
              <wp:positionV relativeFrom="paragraph">
                <wp:posOffset>906780</wp:posOffset>
              </wp:positionV>
              <wp:extent cx="2758440" cy="1150620"/>
              <wp:effectExtent l="0" t="0" r="3810" b="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58440" cy="11506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FD2BC9D" w14:textId="77777777" w:rsidR="00C45424" w:rsidRDefault="00C45424" w:rsidP="00C45424">
                          <w:pPr>
                            <w:pStyle w:val="Header"/>
                            <w:rPr>
                              <w:b/>
                              <w:bCs/>
                              <w:color w:val="F5811F"/>
                              <w:sz w:val="30"/>
                              <w:szCs w:val="30"/>
                            </w:rPr>
                          </w:pPr>
                          <w:r>
                            <w:rPr>
                              <w:b/>
                              <w:bCs/>
                              <w:color w:val="F5811F"/>
                              <w:sz w:val="30"/>
                              <w:szCs w:val="30"/>
                            </w:rPr>
                            <w:t>Blackpool FC Community Trust</w:t>
                          </w:r>
                        </w:p>
                        <w:p w14:paraId="429A8EE7" w14:textId="77777777" w:rsidR="00C45424" w:rsidRDefault="00C45424" w:rsidP="00C45424">
                          <w:pPr>
                            <w:pStyle w:val="Header"/>
                            <w:rPr>
                              <w:color w:val="F5811F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F5811F"/>
                            </w:rPr>
                            <w:t>Blackpool Football Club,</w:t>
                          </w:r>
                        </w:p>
                        <w:p w14:paraId="3E6912C7" w14:textId="77777777" w:rsidR="00C45424" w:rsidRDefault="00C45424" w:rsidP="00C45424">
                          <w:pPr>
                            <w:pStyle w:val="Header"/>
                            <w:rPr>
                              <w:color w:val="F5811F"/>
                            </w:rPr>
                          </w:pPr>
                          <w:r>
                            <w:rPr>
                              <w:color w:val="F5811F"/>
                            </w:rPr>
                            <w:t xml:space="preserve">Seasiders Way, </w:t>
                          </w:r>
                        </w:p>
                        <w:p w14:paraId="6002347B" w14:textId="77777777" w:rsidR="00C45424" w:rsidRDefault="00C45424" w:rsidP="00C45424">
                          <w:pPr>
                            <w:pStyle w:val="Header"/>
                            <w:rPr>
                              <w:color w:val="F5811F"/>
                            </w:rPr>
                          </w:pPr>
                          <w:r>
                            <w:rPr>
                              <w:color w:val="F5811F"/>
                            </w:rPr>
                            <w:t>Blackpool,</w:t>
                          </w:r>
                        </w:p>
                        <w:p w14:paraId="4FA44ADE" w14:textId="77777777" w:rsidR="00C45424" w:rsidRDefault="00C45424" w:rsidP="00C45424">
                          <w:pPr>
                            <w:pStyle w:val="Header"/>
                            <w:rPr>
                              <w:color w:val="F5811F"/>
                            </w:rPr>
                          </w:pPr>
                          <w:r>
                            <w:rPr>
                              <w:color w:val="F5811F"/>
                            </w:rPr>
                            <w:t>FY1 6JJ</w:t>
                          </w:r>
                        </w:p>
                        <w:p w14:paraId="6CD90DF9" w14:textId="77777777" w:rsidR="00C45424" w:rsidRDefault="00C45424" w:rsidP="00C4542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Text Box 19" o:spid="_x0000_s1035" type="#_x0000_t202" style="position:absolute;margin-left:632.9pt;margin-top:71.4pt;width:217.2pt;height:9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" fillcolor="white [3201]" stroked="f" strokeweight=".5pt">
              <v:textbox>
                <w:txbxContent>
                  <w:p w:rsidR="00C45424" w:rsidRDefault="00C45424" w:rsidP="00C45424">
                    <w:pPr>
                      <w:pStyle w:val="Header"/>
                      <w:rPr>
                        <w:b/>
                        <w:bCs/>
                        <w:color w:val="F5811F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5811F"/>
                        <w:sz w:val="30"/>
                        <w:szCs w:val="30"/>
                      </w:rPr>
                      <w:t>Blackpool FC Community Trust</w:t>
                    </w:r>
                  </w:p>
                  <w:p w:rsidR="00C45424" w:rsidRDefault="00C45424" w:rsidP="00C45424">
                    <w:pPr>
                      <w:pStyle w:val="Header"/>
                      <w:rPr>
                        <w:color w:val="F5811F"/>
                        <w:sz w:val="24"/>
                        <w:szCs w:val="24"/>
                      </w:rPr>
                    </w:pPr>
                    <w:r>
                      <w:rPr>
                        <w:color w:val="F5811F"/>
                      </w:rPr>
                      <w:t>Blackpool Football Club,</w:t>
                    </w:r>
                  </w:p>
                  <w:p w:rsidR="00C45424" w:rsidRDefault="00C45424" w:rsidP="00C45424">
                    <w:pPr>
                      <w:pStyle w:val="Header"/>
                      <w:rPr>
                        <w:color w:val="F5811F"/>
                      </w:rPr>
                    </w:pPr>
                    <w:proofErr w:type="spellStart"/>
                    <w:r>
                      <w:rPr>
                        <w:color w:val="F5811F"/>
                      </w:rPr>
                      <w:t>Seasiders</w:t>
                    </w:r>
                    <w:proofErr w:type="spellEnd"/>
                    <w:r>
                      <w:rPr>
                        <w:color w:val="F5811F"/>
                      </w:rPr>
                      <w:t xml:space="preserve"> Way, </w:t>
                    </w:r>
                  </w:p>
                  <w:p w:rsidR="00C45424" w:rsidRDefault="00C45424" w:rsidP="00C45424">
                    <w:pPr>
                      <w:pStyle w:val="Header"/>
                      <w:rPr>
                        <w:color w:val="F5811F"/>
                      </w:rPr>
                    </w:pPr>
                    <w:r>
                      <w:rPr>
                        <w:color w:val="F5811F"/>
                      </w:rPr>
                      <w:t>Blackpool,</w:t>
                    </w:r>
                  </w:p>
                  <w:p w:rsidR="00C45424" w:rsidRDefault="00C45424" w:rsidP="00C45424">
                    <w:pPr>
                      <w:pStyle w:val="Header"/>
                      <w:rPr>
                        <w:color w:val="F5811F"/>
                      </w:rPr>
                    </w:pPr>
                    <w:r>
                      <w:rPr>
                        <w:color w:val="F5811F"/>
                      </w:rPr>
                      <w:t>FY1 6JJ</w:t>
                    </w:r>
                  </w:p>
                  <w:p w:rsidR="00C45424" w:rsidRDefault="00C45424" w:rsidP="00C45424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9E4A36"/>
    <w:multiLevelType w:val="hybridMultilevel"/>
    <w:tmpl w:val="802213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EDB"/>
    <w:rsid w:val="00023F80"/>
    <w:rsid w:val="000C667F"/>
    <w:rsid w:val="00142CFC"/>
    <w:rsid w:val="00205856"/>
    <w:rsid w:val="00324EDB"/>
    <w:rsid w:val="007A2036"/>
    <w:rsid w:val="008E5A4C"/>
    <w:rsid w:val="009223D0"/>
    <w:rsid w:val="00951099"/>
    <w:rsid w:val="00995DE7"/>
    <w:rsid w:val="00A62B33"/>
    <w:rsid w:val="00B94CC0"/>
    <w:rsid w:val="00C45424"/>
    <w:rsid w:val="00E36F12"/>
    <w:rsid w:val="00EE24B2"/>
    <w:rsid w:val="00EF5BBA"/>
    <w:rsid w:val="00FB2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7441F3"/>
  <w15:chartTrackingRefBased/>
  <w15:docId w15:val="{26B4606E-A3FE-45E8-9604-F6A7DD9E5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4EDB"/>
    <w:pPr>
      <w:ind w:left="720"/>
      <w:contextualSpacing/>
    </w:pPr>
  </w:style>
  <w:style w:type="table" w:styleId="TableGrid">
    <w:name w:val="Table Grid"/>
    <w:basedOn w:val="TableNormal"/>
    <w:uiPriority w:val="39"/>
    <w:rsid w:val="00B94C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B23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2391"/>
  </w:style>
  <w:style w:type="paragraph" w:styleId="Footer">
    <w:name w:val="footer"/>
    <w:basedOn w:val="Normal"/>
    <w:link w:val="FooterChar"/>
    <w:uiPriority w:val="99"/>
    <w:unhideWhenUsed/>
    <w:rsid w:val="00FB23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23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6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4BB331EC</Template>
  <TotalTime>1</TotalTime>
  <Pages>6</Pages>
  <Words>461</Words>
  <Characters>2630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Wyre Council</Company>
  <LinksUpToDate>false</LinksUpToDate>
  <CharactersWithSpaces>3085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Anya Cross</cp:lastModifiedBy>
  <cp:revision>2</cp:revision>
  <dcterms:created xsi:type="dcterms:W3CDTF">2020-04-01T14:54:00Z</dcterms:created>
  <dcterms:modified xsi:type="dcterms:W3CDTF">2020-04-01T14:54:00Z</dcterms:modified>
</cp:coreProperties>
</file>