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82C" w:rsidRDefault="0080682C">
      <w:r>
        <w:rPr>
          <w:noProof/>
          <w:lang w:val="en-GB" w:eastAsia="en-GB"/>
        </w:rPr>
        <w:drawing>
          <wp:inline distT="0" distB="0" distL="0" distR="0" wp14:anchorId="06F2D100" wp14:editId="7A49AE17">
            <wp:extent cx="8039100" cy="565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20E1A8BD" wp14:editId="51E8AE26">
            <wp:extent cx="8010525" cy="562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61748B66" wp14:editId="65F83B56">
            <wp:extent cx="8077200" cy="5657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4EFE079B" wp14:editId="718F0FBD">
            <wp:extent cx="8096250" cy="5705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41557A1B" wp14:editId="607B4135">
            <wp:extent cx="8077200" cy="5657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04500A0C" wp14:editId="3AF85ACB">
            <wp:extent cx="8067675" cy="5629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51FF9026" wp14:editId="3DE76D38">
            <wp:extent cx="8086725" cy="57531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41C27907" wp14:editId="433CC75B">
            <wp:extent cx="8077200" cy="56864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644D0083" wp14:editId="79EF9074">
            <wp:extent cx="8105775" cy="5715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347BDE04" wp14:editId="0AD4B1BC">
            <wp:extent cx="8086725" cy="56483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r>
        <w:rPr>
          <w:noProof/>
          <w:lang w:val="en-GB" w:eastAsia="en-GB"/>
        </w:rPr>
        <w:lastRenderedPageBreak/>
        <w:drawing>
          <wp:inline distT="0" distB="0" distL="0" distR="0" wp14:anchorId="41C77DC1" wp14:editId="54AB6DE3">
            <wp:extent cx="8048625" cy="5753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2C" w:rsidRDefault="0080682C">
      <w:bookmarkStart w:id="0" w:name="_GoBack"/>
      <w:bookmarkEnd w:id="0"/>
      <w:r>
        <w:lastRenderedPageBreak/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80682C" w:rsidRDefault="0080682C"/>
    <w:p w:rsidR="0080682C" w:rsidRDefault="0080682C">
      <w:r>
        <w:br w:type="page"/>
      </w:r>
    </w:p>
    <w:p w:rsidR="00012A3D" w:rsidRDefault="00012A3D"/>
    <w:sectPr w:rsidR="00012A3D" w:rsidSect="008068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2C"/>
    <w:rsid w:val="00012A3D"/>
    <w:rsid w:val="0080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60440"/>
  <w15:chartTrackingRefBased/>
  <w15:docId w15:val="{68A1FBEB-2093-4DBF-9F67-42775EDF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BBF5A576</Template>
  <TotalTime>11</TotalTime>
  <Pages>22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Wynn</dc:creator>
  <cp:keywords/>
  <dc:description/>
  <cp:lastModifiedBy>Jonathan Wynn</cp:lastModifiedBy>
  <cp:revision>1</cp:revision>
  <cp:lastPrinted>2020-01-26T20:03:00Z</cp:lastPrinted>
  <dcterms:created xsi:type="dcterms:W3CDTF">2020-01-26T19:56:00Z</dcterms:created>
  <dcterms:modified xsi:type="dcterms:W3CDTF">2020-01-26T20:07:00Z</dcterms:modified>
</cp:coreProperties>
</file>