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C7D657" w14:textId="1729BBA2" w:rsidR="00067F45" w:rsidRDefault="00067F45" w:rsidP="00067F45">
      <w:pPr>
        <w:rPr>
          <w:sz w:val="28"/>
          <w:szCs w:val="28"/>
        </w:rPr>
      </w:pPr>
      <w:bookmarkStart w:id="0" w:name="_GoBack"/>
      <w:bookmarkEnd w:id="0"/>
      <w:r>
        <w:rPr>
          <w:noProof/>
          <w:lang w:eastAsia="en-GB"/>
        </w:rPr>
        <w:drawing>
          <wp:inline distT="0" distB="0" distL="0" distR="0" wp14:anchorId="370FE522" wp14:editId="77D6146D">
            <wp:extent cx="890270" cy="357505"/>
            <wp:effectExtent l="0" t="0" r="5080" b="4445"/>
            <wp:docPr id="1" name="Picture 1" descr="V:\EL CCG\NEW FOLDER STRUCTURE\STAFF INFORMATION\Templates &amp; Logos\NHS Lozenge 10mm -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L CCG\NEW FOLDER STRUCTURE\STAFF INFORMATION\Templates &amp; Logos\NHS Lozenge 10mm - RGB Blu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0270" cy="357505"/>
                    </a:xfrm>
                    <a:prstGeom prst="rect">
                      <a:avLst/>
                    </a:prstGeom>
                    <a:noFill/>
                    <a:ln>
                      <a:noFill/>
                    </a:ln>
                  </pic:spPr>
                </pic:pic>
              </a:graphicData>
            </a:graphic>
          </wp:inline>
        </w:drawing>
      </w:r>
    </w:p>
    <w:p w14:paraId="6EC859CB" w14:textId="77777777" w:rsidR="00067F45" w:rsidRDefault="00067F45" w:rsidP="00067F45">
      <w:pPr>
        <w:rPr>
          <w:sz w:val="28"/>
          <w:szCs w:val="28"/>
        </w:rPr>
      </w:pPr>
    </w:p>
    <w:p w14:paraId="63AD9DA9" w14:textId="0EE024D6" w:rsidR="00067F45" w:rsidRPr="00067F45" w:rsidRDefault="00067F45" w:rsidP="00067F45">
      <w:pPr>
        <w:rPr>
          <w:rFonts w:ascii="Arial" w:hAnsi="Arial" w:cs="Arial"/>
          <w:sz w:val="26"/>
          <w:szCs w:val="26"/>
        </w:rPr>
      </w:pPr>
      <w:r w:rsidRPr="00067F45">
        <w:rPr>
          <w:rFonts w:ascii="Arial" w:hAnsi="Arial" w:cs="Arial"/>
          <w:sz w:val="26"/>
          <w:szCs w:val="26"/>
        </w:rPr>
        <w:t>Dear Parent</w:t>
      </w:r>
    </w:p>
    <w:p w14:paraId="1686393C" w14:textId="6A38DDFC" w:rsidR="00067F45" w:rsidRPr="00067F45" w:rsidRDefault="00067F45" w:rsidP="00067F45">
      <w:pPr>
        <w:jc w:val="center"/>
        <w:rPr>
          <w:rFonts w:ascii="Arial" w:hAnsi="Arial" w:cs="Arial"/>
          <w:b/>
          <w:color w:val="FF0000"/>
          <w:sz w:val="26"/>
          <w:szCs w:val="26"/>
        </w:rPr>
      </w:pPr>
      <w:r w:rsidRPr="00067F45">
        <w:rPr>
          <w:rFonts w:ascii="Arial" w:hAnsi="Arial" w:cs="Arial"/>
          <w:b/>
          <w:color w:val="FF0000"/>
          <w:sz w:val="26"/>
          <w:szCs w:val="26"/>
        </w:rPr>
        <w:t>Asthma Attacks Spike in September</w:t>
      </w:r>
    </w:p>
    <w:p w14:paraId="22A8FBF8" w14:textId="77777777" w:rsidR="00067F45" w:rsidRPr="00067F45" w:rsidRDefault="00067F45" w:rsidP="00067F45">
      <w:pPr>
        <w:jc w:val="center"/>
        <w:rPr>
          <w:rFonts w:ascii="Arial" w:hAnsi="Arial" w:cs="Arial"/>
          <w:b/>
          <w:color w:val="FF0000"/>
          <w:sz w:val="26"/>
          <w:szCs w:val="26"/>
        </w:rPr>
      </w:pPr>
    </w:p>
    <w:p w14:paraId="364E684C" w14:textId="74C07542" w:rsidR="00067F45" w:rsidRPr="00067F45" w:rsidRDefault="00067F45" w:rsidP="00067F45">
      <w:pPr>
        <w:rPr>
          <w:rFonts w:ascii="Arial" w:hAnsi="Arial" w:cs="Arial"/>
          <w:sz w:val="26"/>
          <w:szCs w:val="26"/>
        </w:rPr>
      </w:pPr>
      <w:r w:rsidRPr="00067F45">
        <w:rPr>
          <w:rFonts w:ascii="Arial" w:hAnsi="Arial" w:cs="Arial"/>
          <w:sz w:val="26"/>
          <w:szCs w:val="26"/>
        </w:rPr>
        <w:t>As part of our school asthma policy, we would like to ensure that all our children with asthma have a personal asthma action plan in school, so that we have all the correct information about your child to enable us to support them with their asthma.</w:t>
      </w:r>
    </w:p>
    <w:p w14:paraId="165F6721" w14:textId="77777777" w:rsidR="00067F45" w:rsidRPr="00067F45" w:rsidRDefault="00067F45" w:rsidP="00067F45">
      <w:pPr>
        <w:rPr>
          <w:rFonts w:ascii="Arial" w:hAnsi="Arial" w:cs="Arial"/>
          <w:sz w:val="26"/>
          <w:szCs w:val="26"/>
        </w:rPr>
      </w:pPr>
    </w:p>
    <w:p w14:paraId="7903F99B" w14:textId="65042418" w:rsidR="00067F45" w:rsidRPr="00067F45" w:rsidRDefault="00067F45" w:rsidP="00067F45">
      <w:pPr>
        <w:rPr>
          <w:rFonts w:ascii="Arial" w:hAnsi="Arial" w:cs="Arial"/>
          <w:sz w:val="26"/>
          <w:szCs w:val="26"/>
        </w:rPr>
      </w:pPr>
      <w:proofErr w:type="gramStart"/>
      <w:r w:rsidRPr="00067F45">
        <w:rPr>
          <w:rFonts w:ascii="Arial" w:hAnsi="Arial" w:cs="Arial"/>
          <w:sz w:val="26"/>
          <w:szCs w:val="26"/>
        </w:rPr>
        <w:t>If your child has not had a recent asthma review at your GP surgery and/or does not have an up -to -date action plan in school, please could we ask that you make an appointment at your surgery for an asthma review during the holiday so that you have an action plan you can bring back to school at the beginning of term.</w:t>
      </w:r>
      <w:proofErr w:type="gramEnd"/>
    </w:p>
    <w:p w14:paraId="6AE99504" w14:textId="77777777" w:rsidR="00067F45" w:rsidRPr="00067F45" w:rsidRDefault="00067F45" w:rsidP="00067F45">
      <w:pPr>
        <w:rPr>
          <w:rFonts w:ascii="Arial" w:hAnsi="Arial" w:cs="Arial"/>
          <w:sz w:val="26"/>
          <w:szCs w:val="26"/>
        </w:rPr>
      </w:pPr>
    </w:p>
    <w:p w14:paraId="288BB2E2" w14:textId="1E06B4AA" w:rsidR="00067F45" w:rsidRPr="00067F45" w:rsidRDefault="00067F45" w:rsidP="00067F45">
      <w:pPr>
        <w:rPr>
          <w:rFonts w:ascii="Arial" w:hAnsi="Arial" w:cs="Arial"/>
          <w:sz w:val="26"/>
          <w:szCs w:val="26"/>
        </w:rPr>
      </w:pPr>
      <w:r w:rsidRPr="00067F45">
        <w:rPr>
          <w:rFonts w:ascii="Arial" w:hAnsi="Arial" w:cs="Arial"/>
          <w:sz w:val="26"/>
          <w:szCs w:val="26"/>
        </w:rPr>
        <w:t xml:space="preserve">Data shows that every year in September there is a peak in admissions for children having an asthma attack. The cause of this is not clear, however it </w:t>
      </w:r>
      <w:proofErr w:type="gramStart"/>
      <w:r w:rsidRPr="00067F45">
        <w:rPr>
          <w:rFonts w:ascii="Arial" w:hAnsi="Arial" w:cs="Arial"/>
          <w:sz w:val="26"/>
          <w:szCs w:val="26"/>
        </w:rPr>
        <w:t>is believed</w:t>
      </w:r>
      <w:proofErr w:type="gramEnd"/>
      <w:r w:rsidRPr="00067F45">
        <w:rPr>
          <w:rFonts w:ascii="Arial" w:hAnsi="Arial" w:cs="Arial"/>
          <w:sz w:val="26"/>
          <w:szCs w:val="26"/>
        </w:rPr>
        <w:t xml:space="preserve"> that when the children return to school they are exposed to a number of new environmental factors that can trigger an asthma attack.  Children are also exposed to new </w:t>
      </w:r>
      <w:proofErr w:type="gramStart"/>
      <w:r w:rsidRPr="00067F45">
        <w:rPr>
          <w:rFonts w:ascii="Arial" w:hAnsi="Arial" w:cs="Arial"/>
          <w:sz w:val="26"/>
          <w:szCs w:val="26"/>
        </w:rPr>
        <w:t>viruses which</w:t>
      </w:r>
      <w:proofErr w:type="gramEnd"/>
      <w:r w:rsidRPr="00067F45">
        <w:rPr>
          <w:rFonts w:ascii="Arial" w:hAnsi="Arial" w:cs="Arial"/>
          <w:sz w:val="26"/>
          <w:szCs w:val="26"/>
        </w:rPr>
        <w:t xml:space="preserve"> can be another trigger of an asthma attack.  If children with asthma return to school with their lungs in the best possible condition, then an asthma attack maybe prevented.</w:t>
      </w:r>
    </w:p>
    <w:p w14:paraId="024D9B21" w14:textId="77777777" w:rsidR="00067F45" w:rsidRPr="00067F45" w:rsidRDefault="00067F45" w:rsidP="00067F45">
      <w:pPr>
        <w:rPr>
          <w:rFonts w:ascii="Arial" w:hAnsi="Arial" w:cs="Arial"/>
          <w:sz w:val="26"/>
          <w:szCs w:val="26"/>
        </w:rPr>
      </w:pPr>
    </w:p>
    <w:p w14:paraId="125A6072" w14:textId="77777777" w:rsidR="00067F45" w:rsidRPr="00067F45" w:rsidRDefault="00067F45" w:rsidP="00067F45">
      <w:pPr>
        <w:rPr>
          <w:rFonts w:ascii="Arial" w:hAnsi="Arial" w:cs="Arial"/>
          <w:sz w:val="26"/>
          <w:szCs w:val="26"/>
          <w:lang w:val="en-US"/>
        </w:rPr>
      </w:pPr>
      <w:r w:rsidRPr="00067F45">
        <w:rPr>
          <w:rFonts w:ascii="Arial" w:hAnsi="Arial" w:cs="Arial"/>
          <w:sz w:val="26"/>
          <w:szCs w:val="26"/>
        </w:rPr>
        <w:t xml:space="preserve">Asthma UK’s website has lots of useful information about asthma </w:t>
      </w:r>
      <w:hyperlink r:id="rId10" w:history="1">
        <w:r w:rsidRPr="00067F45">
          <w:rPr>
            <w:rStyle w:val="Hyperlink"/>
            <w:rFonts w:ascii="Arial" w:hAnsi="Arial" w:cs="Arial"/>
            <w:color w:val="auto"/>
            <w:sz w:val="26"/>
            <w:szCs w:val="26"/>
            <w:lang w:val="en-US"/>
          </w:rPr>
          <w:t>https://www.</w:t>
        </w:r>
        <w:r w:rsidRPr="00067F45">
          <w:rPr>
            <w:rStyle w:val="Hyperlink"/>
            <w:rFonts w:ascii="Arial" w:hAnsi="Arial" w:cs="Arial"/>
            <w:b/>
            <w:bCs/>
            <w:color w:val="auto"/>
            <w:sz w:val="26"/>
            <w:szCs w:val="26"/>
            <w:lang w:val="en-US"/>
          </w:rPr>
          <w:t>asthma</w:t>
        </w:r>
        <w:r w:rsidRPr="00067F45">
          <w:rPr>
            <w:rStyle w:val="Hyperlink"/>
            <w:rFonts w:ascii="Arial" w:hAnsi="Arial" w:cs="Arial"/>
            <w:color w:val="auto"/>
            <w:sz w:val="26"/>
            <w:szCs w:val="26"/>
            <w:lang w:val="en-US"/>
          </w:rPr>
          <w:t>.org.</w:t>
        </w:r>
        <w:r w:rsidRPr="00067F45">
          <w:rPr>
            <w:rStyle w:val="Hyperlink"/>
            <w:rFonts w:ascii="Arial" w:hAnsi="Arial" w:cs="Arial"/>
            <w:b/>
            <w:bCs/>
            <w:color w:val="auto"/>
            <w:sz w:val="26"/>
            <w:szCs w:val="26"/>
            <w:lang w:val="en-US"/>
          </w:rPr>
          <w:t>uk</w:t>
        </w:r>
        <w:r w:rsidRPr="00067F45">
          <w:rPr>
            <w:rStyle w:val="Hyperlink"/>
            <w:rFonts w:ascii="Arial" w:hAnsi="Arial" w:cs="Arial"/>
            <w:color w:val="auto"/>
            <w:sz w:val="26"/>
            <w:szCs w:val="26"/>
            <w:lang w:val="en-US"/>
          </w:rPr>
          <w:t>/</w:t>
        </w:r>
      </w:hyperlink>
      <w:r w:rsidRPr="00067F45">
        <w:rPr>
          <w:rFonts w:ascii="Arial" w:hAnsi="Arial" w:cs="Arial"/>
          <w:sz w:val="26"/>
          <w:szCs w:val="26"/>
          <w:lang w:val="en-US"/>
        </w:rPr>
        <w:t xml:space="preserve"> including the importance of an asthma review every 6-12 months and continuing to take your preventer inhalers even when you feel well.</w:t>
      </w:r>
    </w:p>
    <w:p w14:paraId="3032AECF" w14:textId="77777777" w:rsidR="00067F45" w:rsidRDefault="00067F45" w:rsidP="00067F45"/>
    <w:p w14:paraId="23691A49" w14:textId="77777777" w:rsidR="00067F45" w:rsidRDefault="00067F45" w:rsidP="00067F45"/>
    <w:p w14:paraId="12222941" w14:textId="77777777" w:rsidR="00067F45" w:rsidRDefault="00067F45" w:rsidP="00067F45"/>
    <w:p w14:paraId="03BE912E" w14:textId="77777777" w:rsidR="00067F45" w:rsidRPr="009023C0" w:rsidRDefault="00067F45" w:rsidP="00067F45">
      <w:pPr>
        <w:tabs>
          <w:tab w:val="center" w:pos="4513"/>
          <w:tab w:val="right" w:pos="9026"/>
        </w:tabs>
        <w:rPr>
          <w:rFonts w:ascii="Arial" w:hAnsi="Arial" w:cs="Arial"/>
          <w:b/>
          <w:sz w:val="20"/>
        </w:rPr>
      </w:pPr>
      <w:r w:rsidRPr="009023C0">
        <w:rPr>
          <w:rFonts w:ascii="Arial" w:hAnsi="Arial" w:cs="Arial"/>
          <w:b/>
          <w:sz w:val="20"/>
        </w:rPr>
        <w:t>Working in Partnership:</w:t>
      </w:r>
    </w:p>
    <w:p w14:paraId="40D437DA" w14:textId="77777777" w:rsidR="00067F45" w:rsidRPr="009023C0" w:rsidRDefault="00067F45" w:rsidP="00067F45">
      <w:pPr>
        <w:tabs>
          <w:tab w:val="center" w:pos="4513"/>
          <w:tab w:val="right" w:pos="9026"/>
        </w:tabs>
        <w:rPr>
          <w:rFonts w:ascii="Arial" w:hAnsi="Arial" w:cs="Arial"/>
          <w:sz w:val="20"/>
        </w:rPr>
      </w:pPr>
      <w:r w:rsidRPr="009023C0">
        <w:rPr>
          <w:rFonts w:ascii="Arial" w:hAnsi="Arial" w:cs="Arial"/>
          <w:sz w:val="20"/>
        </w:rPr>
        <w:t>East Lancashire Clinical Commissioning Group</w:t>
      </w:r>
    </w:p>
    <w:p w14:paraId="286F6B22" w14:textId="77777777" w:rsidR="00067F45" w:rsidRPr="009023C0" w:rsidRDefault="00067F45" w:rsidP="00067F45">
      <w:pPr>
        <w:tabs>
          <w:tab w:val="center" w:pos="4513"/>
          <w:tab w:val="right" w:pos="9026"/>
        </w:tabs>
        <w:rPr>
          <w:rFonts w:ascii="Arial" w:hAnsi="Arial" w:cs="Arial"/>
          <w:sz w:val="20"/>
        </w:rPr>
      </w:pPr>
      <w:r w:rsidRPr="009023C0">
        <w:rPr>
          <w:rFonts w:ascii="Arial" w:hAnsi="Arial" w:cs="Arial"/>
          <w:sz w:val="20"/>
        </w:rPr>
        <w:t>Blackburn with Darwen Clinical Commissioning Group</w:t>
      </w:r>
    </w:p>
    <w:p w14:paraId="556DAF06" w14:textId="77777777" w:rsidR="00067F45" w:rsidRPr="009023C0" w:rsidRDefault="00067F45" w:rsidP="00067F45">
      <w:pPr>
        <w:tabs>
          <w:tab w:val="center" w:pos="4513"/>
          <w:tab w:val="right" w:pos="9026"/>
        </w:tabs>
        <w:rPr>
          <w:rFonts w:ascii="Arial" w:hAnsi="Arial" w:cs="Arial"/>
          <w:sz w:val="20"/>
        </w:rPr>
      </w:pPr>
      <w:r w:rsidRPr="009023C0">
        <w:rPr>
          <w:rFonts w:ascii="Arial" w:hAnsi="Arial" w:cs="Arial"/>
          <w:sz w:val="20"/>
        </w:rPr>
        <w:t>Lancashire Care Foundation Trust</w:t>
      </w:r>
    </w:p>
    <w:p w14:paraId="7654C6DF" w14:textId="0DD0B262" w:rsidR="00080FD4" w:rsidRDefault="00080FD4" w:rsidP="004B0474">
      <w:pPr>
        <w:jc w:val="center"/>
      </w:pPr>
    </w:p>
    <w:p w14:paraId="7654C6E5" w14:textId="77777777" w:rsidR="00B6091E" w:rsidRDefault="00B6091E" w:rsidP="00B6091E">
      <w:pPr>
        <w:jc w:val="right"/>
        <w:rPr>
          <w:rFonts w:ascii="Arial" w:hAnsi="Arial" w:cs="Arial"/>
          <w:sz w:val="28"/>
          <w:szCs w:val="28"/>
        </w:rPr>
      </w:pPr>
    </w:p>
    <w:p w14:paraId="7654C6E9" w14:textId="56492465" w:rsidR="005D7703" w:rsidRDefault="005D7703" w:rsidP="00067F45">
      <w:pPr>
        <w:tabs>
          <w:tab w:val="left" w:pos="204"/>
        </w:tabs>
      </w:pPr>
    </w:p>
    <w:sectPr w:rsidR="005D7703" w:rsidSect="001B6D05">
      <w:headerReference w:type="default" r:id="rId11"/>
      <w:pgSz w:w="11906" w:h="16838"/>
      <w:pgMar w:top="1440" w:right="1418" w:bottom="1440" w:left="1418" w:header="720" w:footer="720" w:gutter="0"/>
      <w:pgBorders w:offsetFrom="page">
        <w:top w:val="thickThinMediumGap" w:sz="24" w:space="24" w:color="538135" w:themeColor="accent6" w:themeShade="BF"/>
        <w:left w:val="thickThinMediumGap" w:sz="24" w:space="24" w:color="538135" w:themeColor="accent6" w:themeShade="BF"/>
        <w:bottom w:val="thinThickMediumGap" w:sz="24" w:space="24" w:color="538135" w:themeColor="accent6" w:themeShade="BF"/>
        <w:right w:val="thinThickMediumGap" w:sz="24" w:space="24" w:color="538135" w:themeColor="accent6" w:themeShade="BF"/>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8B5A0" w14:textId="77777777" w:rsidR="001B6D05" w:rsidRDefault="001B6D05" w:rsidP="001B6D05">
      <w:r>
        <w:separator/>
      </w:r>
    </w:p>
  </w:endnote>
  <w:endnote w:type="continuationSeparator" w:id="0">
    <w:p w14:paraId="52D44701" w14:textId="77777777" w:rsidR="001B6D05" w:rsidRDefault="001B6D05" w:rsidP="001B6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NTFPreCursive">
    <w:panose1 w:val="03000400000000000000"/>
    <w:charset w:val="00"/>
    <w:family w:val="script"/>
    <w:pitch w:val="variable"/>
    <w:sig w:usb0="00000003" w:usb1="10000000" w:usb2="00000000" w:usb3="00000000" w:csb0="0000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4635E" w14:textId="77777777" w:rsidR="001B6D05" w:rsidRDefault="001B6D05" w:rsidP="001B6D05">
      <w:r>
        <w:separator/>
      </w:r>
    </w:p>
  </w:footnote>
  <w:footnote w:type="continuationSeparator" w:id="0">
    <w:p w14:paraId="15E8AA9A" w14:textId="77777777" w:rsidR="001B6D05" w:rsidRDefault="001B6D05" w:rsidP="001B6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6CFF8" w14:textId="43910F74" w:rsidR="00D95EAA" w:rsidRPr="00D95EAA" w:rsidRDefault="003228AD" w:rsidP="00D95EAA">
    <w:pPr>
      <w:pStyle w:val="Header"/>
    </w:pPr>
    <w:r>
      <w:rPr>
        <w:noProof/>
        <w:lang w:eastAsia="en-GB"/>
      </w:rPr>
      <mc:AlternateContent>
        <mc:Choice Requires="wps">
          <w:drawing>
            <wp:anchor distT="0" distB="0" distL="114300" distR="114300" simplePos="0" relativeHeight="251661312" behindDoc="1" locked="0" layoutInCell="1" allowOverlap="1" wp14:anchorId="255FB799" wp14:editId="23042285">
              <wp:simplePos x="0" y="0"/>
              <wp:positionH relativeFrom="column">
                <wp:posOffset>-237490</wp:posOffset>
              </wp:positionH>
              <wp:positionV relativeFrom="paragraph">
                <wp:posOffset>152400</wp:posOffset>
              </wp:positionV>
              <wp:extent cx="1304925" cy="1676400"/>
              <wp:effectExtent l="0" t="0" r="28575"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676400"/>
                      </a:xfrm>
                      <a:prstGeom prst="rect">
                        <a:avLst/>
                      </a:prstGeom>
                      <a:solidFill>
                        <a:srgbClr val="FFFFFF"/>
                      </a:solidFill>
                      <a:ln w="9525">
                        <a:solidFill>
                          <a:schemeClr val="bg1"/>
                        </a:solidFill>
                        <a:miter lim="800000"/>
                        <a:headEnd/>
                        <a:tailEnd/>
                      </a:ln>
                    </wps:spPr>
                    <wps:txbx>
                      <w:txbxContent>
                        <w:p w14:paraId="2F8AA2A2" w14:textId="008C11C4" w:rsidR="00D95EAA" w:rsidRPr="00015DF0" w:rsidRDefault="00D95EAA" w:rsidP="00D95EAA">
                          <w:pPr>
                            <w:jc w:val="center"/>
                            <w:rPr>
                              <w:rFonts w:ascii="NTFPreCursive" w:hAnsi="NTFPreCursive"/>
                              <w:sz w:val="20"/>
                            </w:rPr>
                          </w:pPr>
                          <w:r w:rsidRPr="00015DF0">
                            <w:rPr>
                              <w:rFonts w:ascii="NTFPreCursive" w:hAnsi="NTFPreCursive"/>
                              <w:sz w:val="20"/>
                            </w:rPr>
                            <w:t xml:space="preserve">Sowing the seeds </w:t>
                          </w:r>
                          <w:r w:rsidR="00015DF0">
                            <w:rPr>
                              <w:rFonts w:ascii="NTFPreCursive" w:hAnsi="NTFPreCursive"/>
                              <w:sz w:val="20"/>
                            </w:rPr>
                            <w:t>of tomorrow</w:t>
                          </w:r>
                        </w:p>
                        <w:p w14:paraId="748DDD64" w14:textId="77777777" w:rsidR="00D95EAA" w:rsidRDefault="00D95EAA" w:rsidP="00D95EAA">
                          <w:pPr>
                            <w:jc w:val="center"/>
                          </w:pPr>
                          <w:r w:rsidRPr="008E2E98">
                            <w:rPr>
                              <w:noProof/>
                              <w:lang w:eastAsia="en-GB"/>
                            </w:rPr>
                            <w:drawing>
                              <wp:inline distT="0" distB="0" distL="0" distR="0" wp14:anchorId="6B24C9A5" wp14:editId="60DBA400">
                                <wp:extent cx="815340" cy="82715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3282" cy="835213"/>
                                        </a:xfrm>
                                        <a:prstGeom prst="rect">
                                          <a:avLst/>
                                        </a:prstGeom>
                                        <a:noFill/>
                                        <a:ln>
                                          <a:noFill/>
                                        </a:ln>
                                      </pic:spPr>
                                    </pic:pic>
                                  </a:graphicData>
                                </a:graphic>
                              </wp:inline>
                            </w:drawing>
                          </w:r>
                        </w:p>
                        <w:p w14:paraId="4507C5F6" w14:textId="77777777" w:rsidR="003228AD" w:rsidRDefault="003228AD" w:rsidP="00D95EAA">
                          <w:pPr>
                            <w:jc w:val="center"/>
                            <w:rPr>
                              <w:rFonts w:ascii="NTFPreCursive" w:hAnsi="NTFPreCursive"/>
                              <w:sz w:val="20"/>
                            </w:rPr>
                          </w:pPr>
                        </w:p>
                        <w:p w14:paraId="01733C8B" w14:textId="2F0A9BCD" w:rsidR="00D95EAA" w:rsidRPr="00015DF0" w:rsidRDefault="00015DF0" w:rsidP="00D95EAA">
                          <w:pPr>
                            <w:jc w:val="center"/>
                            <w:rPr>
                              <w:rFonts w:ascii="NTFPreCursive" w:hAnsi="NTFPreCursive"/>
                              <w:sz w:val="20"/>
                            </w:rPr>
                          </w:pPr>
                          <w:r>
                            <w:rPr>
                              <w:rFonts w:ascii="NTFPreCursive" w:hAnsi="NTFPreCursive"/>
                              <w:sz w:val="20"/>
                            </w:rPr>
                            <w:t>Matthew 13:1-23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5FB799" id="_x0000_t202" coordsize="21600,21600" o:spt="202" path="m,l,21600r21600,l21600,xe">
              <v:stroke joinstyle="miter"/>
              <v:path gradientshapeok="t" o:connecttype="rect"/>
            </v:shapetype>
            <v:shape id="Text Box 2" o:spid="_x0000_s1026" type="#_x0000_t202" style="position:absolute;margin-left:-18.7pt;margin-top:12pt;width:102.75pt;height:13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" strokecolor="white [3212]">
              <v:textbox>
                <w:txbxContent>
                  <w:p w14:paraId="2F8AA2A2" w14:textId="008C11C4" w:rsidR="00D95EAA" w:rsidRPr="00015DF0" w:rsidRDefault="00D95EAA" w:rsidP="00D95EAA">
                    <w:pPr>
                      <w:jc w:val="center"/>
                      <w:rPr>
                        <w:rFonts w:ascii="NTFPreCursive" w:hAnsi="NTFPreCursive"/>
                        <w:sz w:val="20"/>
                      </w:rPr>
                    </w:pPr>
                    <w:r w:rsidRPr="00015DF0">
                      <w:rPr>
                        <w:rFonts w:ascii="NTFPreCursive" w:hAnsi="NTFPreCursive"/>
                        <w:sz w:val="20"/>
                      </w:rPr>
                      <w:t xml:space="preserve">Sowing the seeds </w:t>
                    </w:r>
                    <w:r w:rsidR="00015DF0">
                      <w:rPr>
                        <w:rFonts w:ascii="NTFPreCursive" w:hAnsi="NTFPreCursive"/>
                        <w:sz w:val="20"/>
                      </w:rPr>
                      <w:t>of tomorrow</w:t>
                    </w:r>
                  </w:p>
                  <w:p w14:paraId="748DDD64" w14:textId="77777777" w:rsidR="00D95EAA" w:rsidRDefault="00D95EAA" w:rsidP="00D95EAA">
                    <w:pPr>
                      <w:jc w:val="center"/>
                    </w:pPr>
                    <w:r w:rsidRPr="008E2E98">
                      <w:rPr>
                        <w:noProof/>
                        <w:lang w:eastAsia="en-GB"/>
                      </w:rPr>
                      <w:drawing>
                        <wp:inline distT="0" distB="0" distL="0" distR="0" wp14:anchorId="6B24C9A5" wp14:editId="60DBA400">
                          <wp:extent cx="815340" cy="82715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3282" cy="835213"/>
                                  </a:xfrm>
                                  <a:prstGeom prst="rect">
                                    <a:avLst/>
                                  </a:prstGeom>
                                  <a:noFill/>
                                  <a:ln>
                                    <a:noFill/>
                                  </a:ln>
                                </pic:spPr>
                              </pic:pic>
                            </a:graphicData>
                          </a:graphic>
                        </wp:inline>
                      </w:drawing>
                    </w:r>
                  </w:p>
                  <w:p w14:paraId="4507C5F6" w14:textId="77777777" w:rsidR="003228AD" w:rsidRDefault="003228AD" w:rsidP="00D95EAA">
                    <w:pPr>
                      <w:jc w:val="center"/>
                      <w:rPr>
                        <w:rFonts w:ascii="NTFPreCursive" w:hAnsi="NTFPreCursive"/>
                        <w:sz w:val="20"/>
                      </w:rPr>
                    </w:pPr>
                  </w:p>
                  <w:p w14:paraId="01733C8B" w14:textId="2F0A9BCD" w:rsidR="00D95EAA" w:rsidRPr="00015DF0" w:rsidRDefault="00015DF0" w:rsidP="00D95EAA">
                    <w:pPr>
                      <w:jc w:val="center"/>
                      <w:rPr>
                        <w:rFonts w:ascii="NTFPreCursive" w:hAnsi="NTFPreCursive"/>
                        <w:sz w:val="20"/>
                      </w:rPr>
                    </w:pPr>
                    <w:r>
                      <w:rPr>
                        <w:rFonts w:ascii="NTFPreCursive" w:hAnsi="NTFPreCursive"/>
                        <w:sz w:val="20"/>
                      </w:rPr>
                      <w:t>Matthew 13:1-23</w:t>
                    </w:r>
                  </w:p>
                </w:txbxContent>
              </v:textbox>
            </v:shape>
          </w:pict>
        </mc:Fallback>
      </mc:AlternateContent>
    </w:r>
    <w:r>
      <w:rPr>
        <w:noProof/>
        <w:lang w:eastAsia="en-GB"/>
      </w:rPr>
      <mc:AlternateContent>
        <mc:Choice Requires="wps">
          <w:drawing>
            <wp:anchor distT="45720" distB="45720" distL="114300" distR="114300" simplePos="0" relativeHeight="251659264" behindDoc="0" locked="0" layoutInCell="1" allowOverlap="1" wp14:anchorId="2B29A748" wp14:editId="1D60DF47">
              <wp:simplePos x="0" y="0"/>
              <wp:positionH relativeFrom="margin">
                <wp:posOffset>1073150</wp:posOffset>
              </wp:positionH>
              <wp:positionV relativeFrom="paragraph">
                <wp:posOffset>160020</wp:posOffset>
              </wp:positionV>
              <wp:extent cx="4667250" cy="1539240"/>
              <wp:effectExtent l="0" t="0" r="19050" b="2286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1539240"/>
                      </a:xfrm>
                      <a:prstGeom prst="rect">
                        <a:avLst/>
                      </a:prstGeom>
                      <a:solidFill>
                        <a:srgbClr val="FFFFFF"/>
                      </a:solidFill>
                      <a:ln w="9525">
                        <a:solidFill>
                          <a:schemeClr val="bg1"/>
                        </a:solidFill>
                        <a:miter lim="800000"/>
                        <a:headEnd/>
                        <a:tailEnd/>
                      </a:ln>
                    </wps:spPr>
                    <wps:txbx>
                      <w:txbxContent>
                        <w:p w14:paraId="1CA58EC3" w14:textId="77777777" w:rsidR="003228AD" w:rsidRDefault="003228AD" w:rsidP="003228AD">
                          <w:pPr>
                            <w:jc w:val="center"/>
                            <w:rPr>
                              <w:rFonts w:ascii="Arial" w:hAnsi="Arial" w:cs="Arial"/>
                            </w:rPr>
                          </w:pPr>
                          <w:r w:rsidRPr="004B0474">
                            <w:rPr>
                              <w:rFonts w:ascii="Arial" w:hAnsi="Arial" w:cs="Arial"/>
                            </w:rPr>
                            <w:t>S</w:t>
                          </w:r>
                          <w:r>
                            <w:rPr>
                              <w:rFonts w:ascii="Arial" w:hAnsi="Arial" w:cs="Arial"/>
                            </w:rPr>
                            <w:t>t Peter’s CE Primary School</w:t>
                          </w:r>
                          <w:r w:rsidRPr="004B0474">
                            <w:rPr>
                              <w:rFonts w:ascii="Arial" w:hAnsi="Arial" w:cs="Arial"/>
                            </w:rPr>
                            <w:t xml:space="preserve"> </w:t>
                          </w:r>
                        </w:p>
                        <w:p w14:paraId="21F28F5F" w14:textId="77777777" w:rsidR="003228AD" w:rsidRDefault="003228AD" w:rsidP="003228AD">
                          <w:pPr>
                            <w:jc w:val="center"/>
                            <w:rPr>
                              <w:rFonts w:ascii="Arial" w:hAnsi="Arial" w:cs="Arial"/>
                            </w:rPr>
                          </w:pPr>
                          <w:r>
                            <w:rPr>
                              <w:rFonts w:ascii="Arial" w:hAnsi="Arial" w:cs="Arial"/>
                            </w:rPr>
                            <w:t>Turncroft Rd</w:t>
                          </w:r>
                          <w:r w:rsidRPr="004B0474">
                            <w:rPr>
                              <w:rFonts w:ascii="Arial" w:hAnsi="Arial" w:cs="Arial"/>
                            </w:rPr>
                            <w:t xml:space="preserve"> </w:t>
                          </w:r>
                        </w:p>
                        <w:p w14:paraId="71C7CE0B" w14:textId="736F07E9" w:rsidR="003228AD" w:rsidRDefault="003228AD" w:rsidP="003228AD">
                          <w:pPr>
                            <w:jc w:val="center"/>
                            <w:rPr>
                              <w:rFonts w:ascii="Arial" w:hAnsi="Arial" w:cs="Arial"/>
                            </w:rPr>
                          </w:pPr>
                          <w:r>
                            <w:rPr>
                              <w:rFonts w:ascii="Arial" w:hAnsi="Arial" w:cs="Arial"/>
                            </w:rPr>
                            <w:t>Darwen</w:t>
                          </w:r>
                        </w:p>
                        <w:p w14:paraId="46FCFAD6" w14:textId="1E31A65C" w:rsidR="003228AD" w:rsidRPr="004B0474" w:rsidRDefault="003228AD" w:rsidP="003228AD">
                          <w:pPr>
                            <w:jc w:val="center"/>
                            <w:rPr>
                              <w:rFonts w:ascii="Arial" w:hAnsi="Arial" w:cs="Arial"/>
                            </w:rPr>
                          </w:pPr>
                          <w:r w:rsidRPr="004B0474">
                            <w:rPr>
                              <w:rFonts w:ascii="Arial" w:hAnsi="Arial" w:cs="Arial"/>
                            </w:rPr>
                            <w:t>BB3 2BW</w:t>
                          </w:r>
                        </w:p>
                        <w:p w14:paraId="722FC97E" w14:textId="77777777" w:rsidR="003228AD" w:rsidRPr="003228AD" w:rsidRDefault="003228AD" w:rsidP="003228AD">
                          <w:pPr>
                            <w:ind w:firstLine="720"/>
                            <w:jc w:val="center"/>
                            <w:rPr>
                              <w:rFonts w:ascii="Arial" w:hAnsi="Arial" w:cs="Arial"/>
                              <w:sz w:val="16"/>
                              <w:szCs w:val="16"/>
                            </w:rPr>
                          </w:pPr>
                        </w:p>
                        <w:p w14:paraId="23A608DF" w14:textId="77777777" w:rsidR="003228AD" w:rsidRDefault="003228AD" w:rsidP="003228AD">
                          <w:pPr>
                            <w:jc w:val="center"/>
                            <w:rPr>
                              <w:rFonts w:ascii="Arial" w:hAnsi="Arial" w:cs="Arial"/>
                            </w:rPr>
                          </w:pPr>
                          <w:r w:rsidRPr="004B0474">
                            <w:rPr>
                              <w:rFonts w:ascii="Arial" w:hAnsi="Arial" w:cs="Arial"/>
                            </w:rPr>
                            <w:t>Tel: 01254 701299</w:t>
                          </w:r>
                        </w:p>
                        <w:p w14:paraId="2E51DA3D" w14:textId="193865CC" w:rsidR="003228AD" w:rsidRPr="003228AD" w:rsidRDefault="003228AD" w:rsidP="003228AD">
                          <w:pPr>
                            <w:jc w:val="center"/>
                            <w:rPr>
                              <w:rFonts w:ascii="Arial" w:hAnsi="Arial" w:cs="Arial"/>
                              <w:sz w:val="16"/>
                              <w:szCs w:val="16"/>
                            </w:rPr>
                          </w:pPr>
                          <w:r w:rsidRPr="004B0474">
                            <w:rPr>
                              <w:rFonts w:ascii="Arial" w:hAnsi="Arial" w:cs="Arial"/>
                            </w:rPr>
                            <w:t xml:space="preserve">   </w:t>
                          </w:r>
                        </w:p>
                        <w:p w14:paraId="152E2C8E" w14:textId="77777777" w:rsidR="003228AD" w:rsidRDefault="003228AD" w:rsidP="003228AD">
                          <w:pPr>
                            <w:jc w:val="center"/>
                            <w:rPr>
                              <w:rFonts w:ascii="Arial" w:hAnsi="Arial" w:cs="Arial"/>
                            </w:rPr>
                          </w:pPr>
                          <w:r w:rsidRPr="004B0474">
                            <w:rPr>
                              <w:rFonts w:ascii="Arial" w:hAnsi="Arial" w:cs="Arial"/>
                            </w:rPr>
                            <w:t xml:space="preserve">E-mail: </w:t>
                          </w:r>
                          <w:hyperlink r:id="rId3" w:history="1">
                            <w:r w:rsidRPr="00921BC7">
                              <w:rPr>
                                <w:rStyle w:val="Hyperlink"/>
                                <w:rFonts w:ascii="Arial" w:hAnsi="Arial" w:cs="Arial"/>
                              </w:rPr>
                              <w:t>office@stpetersdarwen.blackburn.sch.uk</w:t>
                            </w:r>
                          </w:hyperlink>
                        </w:p>
                        <w:p w14:paraId="1D7118AF" w14:textId="77777777" w:rsidR="00EB106A" w:rsidRPr="007F0A45" w:rsidRDefault="00EB106A" w:rsidP="00EB106A">
                          <w:pPr>
                            <w:jc w:val="center"/>
                            <w:rPr>
                              <w:rFonts w:ascii="Arial" w:hAnsi="Arial" w:cs="Arial"/>
                              <w:sz w:val="22"/>
                              <w:szCs w:val="22"/>
                            </w:rPr>
                          </w:pPr>
                        </w:p>
                        <w:p w14:paraId="19769E3E" w14:textId="5E0AC5EE" w:rsidR="00EB106A" w:rsidRDefault="00EB10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29A748" id="_x0000_s1027" type="#_x0000_t202" style="position:absolute;margin-left:84.5pt;margin-top:12.6pt;width:367.5pt;height:121.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" strokecolor="white [3212]">
              <v:textbox>
                <w:txbxContent>
                  <w:p w14:paraId="1CA58EC3" w14:textId="77777777" w:rsidR="003228AD" w:rsidRDefault="003228AD" w:rsidP="003228AD">
                    <w:pPr>
                      <w:jc w:val="center"/>
                      <w:rPr>
                        <w:rFonts w:ascii="Arial" w:hAnsi="Arial" w:cs="Arial"/>
                      </w:rPr>
                    </w:pPr>
                    <w:r w:rsidRPr="004B0474">
                      <w:rPr>
                        <w:rFonts w:ascii="Arial" w:hAnsi="Arial" w:cs="Arial"/>
                      </w:rPr>
                      <w:t>S</w:t>
                    </w:r>
                    <w:r>
                      <w:rPr>
                        <w:rFonts w:ascii="Arial" w:hAnsi="Arial" w:cs="Arial"/>
                      </w:rPr>
                      <w:t>t Peter’s CE Primary School</w:t>
                    </w:r>
                    <w:r w:rsidRPr="004B0474">
                      <w:rPr>
                        <w:rFonts w:ascii="Arial" w:hAnsi="Arial" w:cs="Arial"/>
                      </w:rPr>
                      <w:t xml:space="preserve"> </w:t>
                    </w:r>
                  </w:p>
                  <w:p w14:paraId="21F28F5F" w14:textId="77777777" w:rsidR="003228AD" w:rsidRDefault="003228AD" w:rsidP="003228AD">
                    <w:pPr>
                      <w:jc w:val="center"/>
                      <w:rPr>
                        <w:rFonts w:ascii="Arial" w:hAnsi="Arial" w:cs="Arial"/>
                      </w:rPr>
                    </w:pPr>
                    <w:r>
                      <w:rPr>
                        <w:rFonts w:ascii="Arial" w:hAnsi="Arial" w:cs="Arial"/>
                      </w:rPr>
                      <w:t>Turncroft Rd</w:t>
                    </w:r>
                    <w:r w:rsidRPr="004B0474">
                      <w:rPr>
                        <w:rFonts w:ascii="Arial" w:hAnsi="Arial" w:cs="Arial"/>
                      </w:rPr>
                      <w:t xml:space="preserve"> </w:t>
                    </w:r>
                  </w:p>
                  <w:p w14:paraId="71C7CE0B" w14:textId="736F07E9" w:rsidR="003228AD" w:rsidRDefault="003228AD" w:rsidP="003228AD">
                    <w:pPr>
                      <w:jc w:val="center"/>
                      <w:rPr>
                        <w:rFonts w:ascii="Arial" w:hAnsi="Arial" w:cs="Arial"/>
                      </w:rPr>
                    </w:pPr>
                    <w:r>
                      <w:rPr>
                        <w:rFonts w:ascii="Arial" w:hAnsi="Arial" w:cs="Arial"/>
                      </w:rPr>
                      <w:t>Darwen</w:t>
                    </w:r>
                  </w:p>
                  <w:p w14:paraId="46FCFAD6" w14:textId="1E31A65C" w:rsidR="003228AD" w:rsidRPr="004B0474" w:rsidRDefault="003228AD" w:rsidP="003228AD">
                    <w:pPr>
                      <w:jc w:val="center"/>
                      <w:rPr>
                        <w:rFonts w:ascii="Arial" w:hAnsi="Arial" w:cs="Arial"/>
                      </w:rPr>
                    </w:pPr>
                    <w:r w:rsidRPr="004B0474">
                      <w:rPr>
                        <w:rFonts w:ascii="Arial" w:hAnsi="Arial" w:cs="Arial"/>
                      </w:rPr>
                      <w:t>BB3 2BW</w:t>
                    </w:r>
                  </w:p>
                  <w:p w14:paraId="722FC97E" w14:textId="77777777" w:rsidR="003228AD" w:rsidRPr="003228AD" w:rsidRDefault="003228AD" w:rsidP="003228AD">
                    <w:pPr>
                      <w:ind w:firstLine="720"/>
                      <w:jc w:val="center"/>
                      <w:rPr>
                        <w:rFonts w:ascii="Arial" w:hAnsi="Arial" w:cs="Arial"/>
                        <w:sz w:val="16"/>
                        <w:szCs w:val="16"/>
                      </w:rPr>
                    </w:pPr>
                  </w:p>
                  <w:p w14:paraId="23A608DF" w14:textId="77777777" w:rsidR="003228AD" w:rsidRDefault="003228AD" w:rsidP="003228AD">
                    <w:pPr>
                      <w:jc w:val="center"/>
                      <w:rPr>
                        <w:rFonts w:ascii="Arial" w:hAnsi="Arial" w:cs="Arial"/>
                      </w:rPr>
                    </w:pPr>
                    <w:r w:rsidRPr="004B0474">
                      <w:rPr>
                        <w:rFonts w:ascii="Arial" w:hAnsi="Arial" w:cs="Arial"/>
                      </w:rPr>
                      <w:t>Tel: 01254 701299</w:t>
                    </w:r>
                  </w:p>
                  <w:p w14:paraId="2E51DA3D" w14:textId="193865CC" w:rsidR="003228AD" w:rsidRPr="003228AD" w:rsidRDefault="003228AD" w:rsidP="003228AD">
                    <w:pPr>
                      <w:jc w:val="center"/>
                      <w:rPr>
                        <w:rFonts w:ascii="Arial" w:hAnsi="Arial" w:cs="Arial"/>
                        <w:sz w:val="16"/>
                        <w:szCs w:val="16"/>
                      </w:rPr>
                    </w:pPr>
                    <w:r w:rsidRPr="004B0474">
                      <w:rPr>
                        <w:rFonts w:ascii="Arial" w:hAnsi="Arial" w:cs="Arial"/>
                      </w:rPr>
                      <w:t xml:space="preserve">   </w:t>
                    </w:r>
                  </w:p>
                  <w:p w14:paraId="152E2C8E" w14:textId="77777777" w:rsidR="003228AD" w:rsidRDefault="003228AD" w:rsidP="003228AD">
                    <w:pPr>
                      <w:jc w:val="center"/>
                      <w:rPr>
                        <w:rFonts w:ascii="Arial" w:hAnsi="Arial" w:cs="Arial"/>
                      </w:rPr>
                    </w:pPr>
                    <w:r w:rsidRPr="004B0474">
                      <w:rPr>
                        <w:rFonts w:ascii="Arial" w:hAnsi="Arial" w:cs="Arial"/>
                      </w:rPr>
                      <w:t xml:space="preserve">E-mail: </w:t>
                    </w:r>
                    <w:hyperlink r:id="rId4" w:history="1">
                      <w:r w:rsidRPr="00921BC7">
                        <w:rPr>
                          <w:rStyle w:val="Hyperlink"/>
                          <w:rFonts w:ascii="Arial" w:hAnsi="Arial" w:cs="Arial"/>
                        </w:rPr>
                        <w:t>office@stpetersdarwen.blackburn.sch.uk</w:t>
                      </w:r>
                    </w:hyperlink>
                  </w:p>
                  <w:p w14:paraId="1D7118AF" w14:textId="77777777" w:rsidR="00EB106A" w:rsidRPr="007F0A45" w:rsidRDefault="00EB106A" w:rsidP="00EB106A">
                    <w:pPr>
                      <w:jc w:val="center"/>
                      <w:rPr>
                        <w:rFonts w:ascii="Arial" w:hAnsi="Arial" w:cs="Arial"/>
                        <w:sz w:val="22"/>
                        <w:szCs w:val="22"/>
                      </w:rPr>
                    </w:pPr>
                  </w:p>
                  <w:p w14:paraId="19769E3E" w14:textId="5E0AC5EE" w:rsidR="00EB106A" w:rsidRDefault="00EB106A"/>
                </w:txbxContent>
              </v:textbox>
              <w10:wrap type="topAndBottom" anchorx="margin"/>
            </v:shape>
          </w:pict>
        </mc:Fallback>
      </mc:AlternateContent>
    </w:r>
  </w:p>
  <w:p w14:paraId="3FB0ACED" w14:textId="256E7917" w:rsidR="00D95EAA" w:rsidRDefault="00D95E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332"/>
    <w:rsid w:val="00015DF0"/>
    <w:rsid w:val="000655E8"/>
    <w:rsid w:val="00067F45"/>
    <w:rsid w:val="00080FD4"/>
    <w:rsid w:val="00085F3A"/>
    <w:rsid w:val="00150314"/>
    <w:rsid w:val="0017529A"/>
    <w:rsid w:val="001B6D05"/>
    <w:rsid w:val="00300EBA"/>
    <w:rsid w:val="00302185"/>
    <w:rsid w:val="003228AD"/>
    <w:rsid w:val="003A2B4E"/>
    <w:rsid w:val="00403172"/>
    <w:rsid w:val="004545F6"/>
    <w:rsid w:val="004715C6"/>
    <w:rsid w:val="004B0474"/>
    <w:rsid w:val="004E6F16"/>
    <w:rsid w:val="004F7DDF"/>
    <w:rsid w:val="00570BD8"/>
    <w:rsid w:val="00584BD4"/>
    <w:rsid w:val="005D7703"/>
    <w:rsid w:val="006D670C"/>
    <w:rsid w:val="00707332"/>
    <w:rsid w:val="00736D7A"/>
    <w:rsid w:val="00737956"/>
    <w:rsid w:val="00754BCB"/>
    <w:rsid w:val="00790FCC"/>
    <w:rsid w:val="007A2AB2"/>
    <w:rsid w:val="007F0A45"/>
    <w:rsid w:val="007F7C8E"/>
    <w:rsid w:val="0088685B"/>
    <w:rsid w:val="008C260A"/>
    <w:rsid w:val="00962591"/>
    <w:rsid w:val="00AD77CE"/>
    <w:rsid w:val="00AF5BB7"/>
    <w:rsid w:val="00AF66A3"/>
    <w:rsid w:val="00B6091E"/>
    <w:rsid w:val="00BF16E9"/>
    <w:rsid w:val="00C35BF0"/>
    <w:rsid w:val="00C521D4"/>
    <w:rsid w:val="00CB5969"/>
    <w:rsid w:val="00D00720"/>
    <w:rsid w:val="00D20519"/>
    <w:rsid w:val="00D31854"/>
    <w:rsid w:val="00D83FE5"/>
    <w:rsid w:val="00D95EAA"/>
    <w:rsid w:val="00DF714E"/>
    <w:rsid w:val="00E37BE0"/>
    <w:rsid w:val="00E92B2F"/>
    <w:rsid w:val="00EA4B00"/>
    <w:rsid w:val="00EB106A"/>
    <w:rsid w:val="00FC6637"/>
    <w:rsid w:val="00FF76B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654C6DF"/>
  <w15:chartTrackingRefBased/>
  <w15:docId w15:val="{4A0B3555-31F5-4C20-B149-40EE708FB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en-US"/>
    </w:rPr>
  </w:style>
  <w:style w:type="paragraph" w:styleId="Heading1">
    <w:name w:val="heading 1"/>
    <w:basedOn w:val="Normal"/>
    <w:next w:val="Normal"/>
    <w:link w:val="Heading1Char"/>
    <w:uiPriority w:val="9"/>
    <w:qFormat/>
    <w:rsid w:val="00067F45"/>
    <w:pPr>
      <w:keepNext/>
      <w:keepLines/>
      <w:spacing w:before="240" w:line="276"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sid w:val="00AF66A3"/>
    <w:rPr>
      <w:rFonts w:ascii="Tahoma" w:hAnsi="Tahoma" w:cs="Tahoma"/>
      <w:sz w:val="16"/>
      <w:szCs w:val="16"/>
    </w:rPr>
  </w:style>
  <w:style w:type="paragraph" w:styleId="Header">
    <w:name w:val="header"/>
    <w:basedOn w:val="Normal"/>
    <w:link w:val="HeaderChar"/>
    <w:uiPriority w:val="99"/>
    <w:rsid w:val="001B6D05"/>
    <w:pPr>
      <w:tabs>
        <w:tab w:val="center" w:pos="4513"/>
        <w:tab w:val="right" w:pos="9026"/>
      </w:tabs>
    </w:pPr>
  </w:style>
  <w:style w:type="character" w:customStyle="1" w:styleId="HeaderChar">
    <w:name w:val="Header Char"/>
    <w:basedOn w:val="DefaultParagraphFont"/>
    <w:link w:val="Header"/>
    <w:uiPriority w:val="99"/>
    <w:rsid w:val="001B6D05"/>
    <w:rPr>
      <w:sz w:val="24"/>
      <w:lang w:eastAsia="en-US"/>
    </w:rPr>
  </w:style>
  <w:style w:type="paragraph" w:styleId="Footer">
    <w:name w:val="footer"/>
    <w:basedOn w:val="Normal"/>
    <w:link w:val="FooterChar"/>
    <w:rsid w:val="001B6D05"/>
    <w:pPr>
      <w:tabs>
        <w:tab w:val="center" w:pos="4513"/>
        <w:tab w:val="right" w:pos="9026"/>
      </w:tabs>
    </w:pPr>
  </w:style>
  <w:style w:type="character" w:customStyle="1" w:styleId="FooterChar">
    <w:name w:val="Footer Char"/>
    <w:basedOn w:val="DefaultParagraphFont"/>
    <w:link w:val="Footer"/>
    <w:rsid w:val="001B6D05"/>
    <w:rPr>
      <w:sz w:val="24"/>
      <w:lang w:eastAsia="en-US"/>
    </w:rPr>
  </w:style>
  <w:style w:type="character" w:customStyle="1" w:styleId="Heading1Char">
    <w:name w:val="Heading 1 Char"/>
    <w:basedOn w:val="DefaultParagraphFont"/>
    <w:link w:val="Heading1"/>
    <w:uiPriority w:val="9"/>
    <w:rsid w:val="00067F45"/>
    <w:rPr>
      <w:rFonts w:asciiTheme="majorHAnsi" w:eastAsiaTheme="majorEastAsia" w:hAnsiTheme="majorHAnsi" w:cstheme="majorBidi"/>
      <w:color w:val="2F5496"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640319">
      <w:bodyDiv w:val="1"/>
      <w:marLeft w:val="0"/>
      <w:marRight w:val="0"/>
      <w:marTop w:val="0"/>
      <w:marBottom w:val="0"/>
      <w:divBdr>
        <w:top w:val="none" w:sz="0" w:space="0" w:color="auto"/>
        <w:left w:val="none" w:sz="0" w:space="0" w:color="auto"/>
        <w:bottom w:val="none" w:sz="0" w:space="0" w:color="auto"/>
        <w:right w:val="none" w:sz="0" w:space="0" w:color="auto"/>
      </w:divBdr>
    </w:div>
    <w:div w:id="210515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asthma.org.uk/" TargetMode="External"/><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hyperlink" Target="mailto:office@stpetersdarwen.blackburn.sch.uk" TargetMode="External"/><Relationship Id="rId2" Type="http://schemas.openxmlformats.org/officeDocument/2006/relationships/image" Target="media/image20.wmf"/><Relationship Id="rId1" Type="http://schemas.openxmlformats.org/officeDocument/2006/relationships/image" Target="media/image2.wmf"/><Relationship Id="rId4" Type="http://schemas.openxmlformats.org/officeDocument/2006/relationships/hyperlink" Target="mailto:office@stpetersdarwen.blackburn.sch.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St_Peters_Darwen\Application%20Data\Microsoft\Templates\St%20Peter%20stationer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6F593EB866DB468AAAB1B815E6D989" ma:contentTypeVersion="15" ma:contentTypeDescription="Create a new document." ma:contentTypeScope="" ma:versionID="bf21ddf6dcff58bd342e35b1a5767298">
  <xsd:schema xmlns:xsd="http://www.w3.org/2001/XMLSchema" xmlns:xs="http://www.w3.org/2001/XMLSchema" xmlns:p="http://schemas.microsoft.com/office/2006/metadata/properties" xmlns:ns3="2fd3bfdf-4cfe-4001-b2c6-6d02dfdb50fb" xmlns:ns4="07a9b79f-9911-4907-8060-650ace3470ac" targetNamespace="http://schemas.microsoft.com/office/2006/metadata/properties" ma:root="true" ma:fieldsID="50d6a6fe16596906e16ecb1bf9a763fa" ns3:_="" ns4:_="">
    <xsd:import namespace="2fd3bfdf-4cfe-4001-b2c6-6d02dfdb50fb"/>
    <xsd:import namespace="07a9b79f-9911-4907-8060-650ace347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3bfdf-4cfe-4001-b2c6-6d02dfdb5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a9b79f-9911-4907-8060-650ace347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fd3bfdf-4cfe-4001-b2c6-6d02dfdb50f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6FE445-1C9E-4156-9C2F-F194A80506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3bfdf-4cfe-4001-b2c6-6d02dfdb50fb"/>
    <ds:schemaRef ds:uri="07a9b79f-9911-4907-8060-650ace347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D81852-3DD5-46E3-BAA1-7CE4F5234E30}">
  <ds:schemaRefs>
    <ds:schemaRef ds:uri="http://purl.org/dc/terms/"/>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07a9b79f-9911-4907-8060-650ace3470ac"/>
    <ds:schemaRef ds:uri="2fd3bfdf-4cfe-4001-b2c6-6d02dfdb50fb"/>
    <ds:schemaRef ds:uri="http://schemas.microsoft.com/office/2006/metadata/properties"/>
  </ds:schemaRefs>
</ds:datastoreItem>
</file>

<file path=customXml/itemProps3.xml><?xml version="1.0" encoding="utf-8"?>
<ds:datastoreItem xmlns:ds="http://schemas.openxmlformats.org/officeDocument/2006/customXml" ds:itemID="{AA2D6D54-D73C-4DB4-A544-25A3CAC4F8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 Peter stationery</Template>
  <TotalTime>1</TotalTime>
  <Pages>1</Pages>
  <Words>257</Words>
  <Characters>1312</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McBo</Company>
  <LinksUpToDate>false</LinksUpToDate>
  <CharactersWithSpaces>1566</CharactersWithSpaces>
  <SharedDoc>false</SharedDoc>
  <HLinks>
    <vt:vector size="6" baseType="variant">
      <vt:variant>
        <vt:i4>2752516</vt:i4>
      </vt:variant>
      <vt:variant>
        <vt:i4>0</vt:i4>
      </vt:variant>
      <vt:variant>
        <vt:i4>0</vt:i4>
      </vt:variant>
      <vt:variant>
        <vt:i4>5</vt:i4>
      </vt:variant>
      <vt:variant>
        <vt:lpwstr>mailto:office@stpetersdarwen.blackburn.sch.uk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st_peters_darwen</dc:creator>
  <cp:keywords/>
  <cp:lastModifiedBy>Mrs. Blokland</cp:lastModifiedBy>
  <cp:revision>2</cp:revision>
  <cp:lastPrinted>2023-01-20T09:57:00Z</cp:lastPrinted>
  <dcterms:created xsi:type="dcterms:W3CDTF">2023-02-23T11:13:00Z</dcterms:created>
  <dcterms:modified xsi:type="dcterms:W3CDTF">2023-02-23T11:13:00Z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0x010100CF6F593EB866DB468AAAB1B815E6D989</vt:lpwstr>
  </property>
</Properties>
</file>