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0B" w:rsidRPr="00E83FC8" w:rsidRDefault="00EB090B" w:rsidP="00EB090B">
      <w:pPr>
        <w:tabs>
          <w:tab w:val="center" w:pos="4153"/>
          <w:tab w:val="left" w:pos="5385"/>
        </w:tabs>
        <w:jc w:val="center"/>
        <w:rPr>
          <w:rFonts w:ascii="Calibri" w:hAnsi="Calibri" w:cs="Calibri"/>
          <w:b/>
          <w:bCs/>
          <w:color w:val="7030A0"/>
          <w:sz w:val="18"/>
          <w:szCs w:val="18"/>
        </w:rPr>
      </w:pPr>
      <w:r w:rsidRPr="00E83FC8">
        <w:rPr>
          <w:rFonts w:ascii="Calibri" w:hAnsi="Calibri" w:cs="Calibri"/>
          <w:b/>
          <w:bCs/>
          <w:color w:val="7030A0"/>
          <w:sz w:val="18"/>
          <w:szCs w:val="18"/>
        </w:rPr>
        <w:t xml:space="preserve">Under current legislation, we are required to </w:t>
      </w:r>
      <w:r w:rsidR="006754BF" w:rsidRPr="00E83FC8">
        <w:rPr>
          <w:rFonts w:ascii="Calibri" w:hAnsi="Calibri" w:cs="Calibri"/>
          <w:b/>
          <w:bCs/>
          <w:color w:val="7030A0"/>
          <w:sz w:val="18"/>
          <w:szCs w:val="18"/>
        </w:rPr>
        <w:t xml:space="preserve">ensure </w:t>
      </w:r>
      <w:r w:rsidRPr="00E83FC8">
        <w:rPr>
          <w:rFonts w:ascii="Calibri" w:hAnsi="Calibri" w:cs="Calibri"/>
          <w:b/>
          <w:bCs/>
          <w:color w:val="7030A0"/>
          <w:sz w:val="18"/>
          <w:szCs w:val="18"/>
        </w:rPr>
        <w:t>that the data we hold is relevant, appropriate and up to date</w:t>
      </w:r>
    </w:p>
    <w:p w:rsidR="00EB090B" w:rsidRPr="00E83FC8" w:rsidRDefault="00EB090B" w:rsidP="00C550D0">
      <w:pPr>
        <w:pStyle w:val="Heading1"/>
        <w:keepNext/>
        <w:pBdr>
          <w:between w:val="single" w:sz="4" w:space="1" w:color="auto"/>
        </w:pBdr>
        <w:shd w:val="clear" w:color="auto" w:fill="FFFFFF" w:themeFill="background1"/>
        <w:tabs>
          <w:tab w:val="center" w:pos="4153"/>
          <w:tab w:val="left" w:pos="5385"/>
        </w:tabs>
        <w:ind w:right="-853"/>
        <w:rPr>
          <w:rFonts w:ascii="Calibri" w:hAnsi="Calibri" w:cs="Calibri"/>
          <w:b/>
          <w:bCs/>
          <w:color w:val="7030A0"/>
          <w:sz w:val="18"/>
          <w:szCs w:val="1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438"/>
        <w:gridCol w:w="851"/>
        <w:gridCol w:w="822"/>
        <w:gridCol w:w="1559"/>
        <w:gridCol w:w="3005"/>
      </w:tblGrid>
      <w:tr w:rsidR="00E658DD" w:rsidRPr="00E658DD" w:rsidTr="00E658DD">
        <w:trPr>
          <w:trHeight w:val="276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7030A0"/>
          </w:tcPr>
          <w:p w:rsidR="00C550D0" w:rsidRPr="00E658DD" w:rsidRDefault="00C550D0" w:rsidP="00E83FC8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Details for child</w:t>
            </w: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Surname:</w:t>
            </w:r>
          </w:p>
        </w:tc>
        <w:tc>
          <w:tcPr>
            <w:tcW w:w="411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Legal Surname:</w:t>
            </w:r>
          </w:p>
        </w:tc>
        <w:tc>
          <w:tcPr>
            <w:tcW w:w="3005" w:type="dxa"/>
            <w:tcBorders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Forename</w:t>
            </w:r>
            <w:r w:rsidR="00850357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Middle name: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850357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Preferred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name: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Gender: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 of Birth: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Year: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Reg</w:t>
            </w:r>
            <w:proofErr w:type="spellEnd"/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Group: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48"/>
        </w:trPr>
        <w:tc>
          <w:tcPr>
            <w:tcW w:w="152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</w:tcPr>
          <w:p w:rsidR="00EB090B" w:rsidRPr="00485BB3" w:rsidRDefault="00C47013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Home 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Address: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ab/>
            </w:r>
          </w:p>
        </w:tc>
        <w:tc>
          <w:tcPr>
            <w:tcW w:w="8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754BF" w:rsidRPr="00485BB3" w:rsidTr="00E658DD">
        <w:trPr>
          <w:trHeight w:val="398"/>
        </w:trPr>
        <w:tc>
          <w:tcPr>
            <w:tcW w:w="15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6754BF" w:rsidRPr="00485BB3" w:rsidRDefault="006754BF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4BF" w:rsidRPr="00485BB3" w:rsidRDefault="006754BF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Post Code: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Telephone: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EB090B" w:rsidRPr="00485BB3" w:rsidRDefault="00EB090B" w:rsidP="00EB090B">
      <w:pPr>
        <w:rPr>
          <w:rFonts w:ascii="Calibri" w:hAnsi="Calibri" w:cs="Calibri"/>
          <w:sz w:val="18"/>
          <w:szCs w:val="18"/>
        </w:rPr>
      </w:pPr>
    </w:p>
    <w:p w:rsidR="00EB090B" w:rsidRPr="00DE2FE2" w:rsidRDefault="00EB090B" w:rsidP="00E658DD">
      <w:pPr>
        <w:shd w:val="clear" w:color="auto" w:fill="7030A0"/>
        <w:ind w:right="-2"/>
        <w:jc w:val="center"/>
        <w:rPr>
          <w:rFonts w:ascii="Calibri" w:hAnsi="Calibri" w:cs="Calibri"/>
          <w:b/>
          <w:color w:val="FFFFFF"/>
          <w:sz w:val="18"/>
          <w:szCs w:val="18"/>
        </w:rPr>
      </w:pPr>
      <w:r w:rsidRPr="00DE2FE2">
        <w:rPr>
          <w:rFonts w:ascii="Calibri" w:hAnsi="Calibri" w:cs="Calibri"/>
          <w:b/>
          <w:color w:val="FFFFFF"/>
          <w:sz w:val="18"/>
          <w:szCs w:val="18"/>
        </w:rPr>
        <w:t xml:space="preserve">Please give details of all persons who have parental responsibility and anyone else you wish to </w:t>
      </w:r>
      <w:proofErr w:type="gramStart"/>
      <w:r w:rsidRPr="00DE2FE2">
        <w:rPr>
          <w:rFonts w:ascii="Calibri" w:hAnsi="Calibri" w:cs="Calibri"/>
          <w:b/>
          <w:color w:val="FFFFFF"/>
          <w:sz w:val="18"/>
          <w:szCs w:val="18"/>
        </w:rPr>
        <w:t>be contacted</w:t>
      </w:r>
      <w:proofErr w:type="gramEnd"/>
      <w:r w:rsidRPr="00DE2FE2">
        <w:rPr>
          <w:rFonts w:ascii="Calibri" w:hAnsi="Calibri" w:cs="Calibri"/>
          <w:b/>
          <w:color w:val="FFFFFF"/>
          <w:sz w:val="18"/>
          <w:szCs w:val="18"/>
        </w:rPr>
        <w:t xml:space="preserve"> in an emergency.</w:t>
      </w:r>
    </w:p>
    <w:p w:rsidR="00EB090B" w:rsidRPr="00DE2FE2" w:rsidRDefault="00EA6C24" w:rsidP="00E658DD">
      <w:pPr>
        <w:shd w:val="clear" w:color="auto" w:fill="7030A0"/>
        <w:ind w:right="-2"/>
        <w:jc w:val="center"/>
        <w:rPr>
          <w:rFonts w:ascii="Calibri" w:hAnsi="Calibri" w:cs="Calibri"/>
          <w:b/>
          <w:color w:val="FFFFFF"/>
          <w:sz w:val="18"/>
          <w:szCs w:val="18"/>
        </w:rPr>
      </w:pPr>
      <w:r w:rsidRPr="00DE2FE2">
        <w:rPr>
          <w:rFonts w:ascii="Calibri" w:hAnsi="Calibri" w:cs="Calibri"/>
          <w:b/>
          <w:color w:val="FFFFFF"/>
          <w:sz w:val="18"/>
          <w:szCs w:val="18"/>
        </w:rPr>
        <w:t xml:space="preserve">Please indicate </w:t>
      </w:r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 xml:space="preserve">the order that you wish for them to </w:t>
      </w:r>
      <w:proofErr w:type="gramStart"/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>be contacted</w:t>
      </w:r>
      <w:proofErr w:type="gramEnd"/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 xml:space="preserve"> in an emergency.  Please ensure we have contact details for at least </w:t>
      </w:r>
      <w:proofErr w:type="gramStart"/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>3</w:t>
      </w:r>
      <w:proofErr w:type="gramEnd"/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 xml:space="preserve"> people</w:t>
      </w:r>
    </w:p>
    <w:p w:rsidR="00EB090B" w:rsidRPr="00643387" w:rsidRDefault="00EB090B" w:rsidP="00EB090B">
      <w:pPr>
        <w:rPr>
          <w:rFonts w:ascii="Calibri" w:hAnsi="Calibri" w:cs="Calibri"/>
          <w:sz w:val="16"/>
          <w:szCs w:val="16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9"/>
        <w:gridCol w:w="1947"/>
        <w:gridCol w:w="1039"/>
        <w:gridCol w:w="20"/>
        <w:gridCol w:w="1020"/>
        <w:gridCol w:w="10"/>
        <w:gridCol w:w="1208"/>
      </w:tblGrid>
      <w:tr w:rsidR="00850357" w:rsidRPr="00485BB3" w:rsidTr="00E658DD">
        <w:tc>
          <w:tcPr>
            <w:tcW w:w="2828" w:type="dxa"/>
            <w:shd w:val="clear" w:color="auto" w:fill="7030A0"/>
          </w:tcPr>
          <w:p w:rsidR="00880BE6" w:rsidRPr="00485BB3" w:rsidRDefault="00880BE6" w:rsidP="00880BE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Mother’s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880BE6" w:rsidRPr="00485BB3" w:rsidRDefault="00C47013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Mother’s 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880BE6" w:rsidRPr="00E658DD" w:rsidRDefault="00B1612E" w:rsidP="00B1612E">
            <w:pPr>
              <w:tabs>
                <w:tab w:val="right" w:pos="2430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Preferred title: </w:t>
            </w: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Miss/Mrs/Ms</w:t>
            </w:r>
          </w:p>
        </w:tc>
      </w:tr>
      <w:tr w:rsidR="00B1612E" w:rsidRPr="00485BB3" w:rsidTr="00206BBE">
        <w:trPr>
          <w:trHeight w:val="342"/>
        </w:trPr>
        <w:tc>
          <w:tcPr>
            <w:tcW w:w="2828" w:type="dxa"/>
            <w:vAlign w:val="bottom"/>
          </w:tcPr>
          <w:p w:rsidR="00B1612E" w:rsidRPr="00485BB3" w:rsidRDefault="00B1612E" w:rsidP="00344040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B1612E" w:rsidRPr="00485BB3" w:rsidRDefault="00B1612E" w:rsidP="00F61BE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F61BEE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</w:tcPr>
          <w:p w:rsidR="00B1612E" w:rsidRPr="00485BB3" w:rsidRDefault="00B1612E" w:rsidP="003F3FF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1612E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Mother’s </w:t>
            </w: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Home address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Phone/Mobile</w:t>
            </w:r>
          </w:p>
        </w:tc>
      </w:tr>
      <w:tr w:rsidR="00B1612E" w:rsidRPr="00485BB3" w:rsidTr="00206BBE">
        <w:trPr>
          <w:trHeight w:val="649"/>
        </w:trPr>
        <w:tc>
          <w:tcPr>
            <w:tcW w:w="6904" w:type="dxa"/>
            <w:gridSpan w:val="3"/>
          </w:tcPr>
          <w:p w:rsidR="00B1612E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9F2B56" w:rsidRDefault="009F2B56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B1612E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 w:val="restart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(home):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Mobile: </w:t>
            </w: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(work):</w:t>
            </w:r>
          </w:p>
        </w:tc>
      </w:tr>
      <w:tr w:rsidR="00B1612E" w:rsidRPr="00B1612E" w:rsidTr="00E658DD">
        <w:trPr>
          <w:trHeight w:val="255"/>
        </w:trPr>
        <w:tc>
          <w:tcPr>
            <w:tcW w:w="6904" w:type="dxa"/>
            <w:gridSpan w:val="3"/>
            <w:shd w:val="clear" w:color="auto" w:fill="7030A0"/>
          </w:tcPr>
          <w:p w:rsidR="00B1612E" w:rsidRPr="00B1612E" w:rsidRDefault="00B1612E" w:rsidP="00B1612E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Mother’s email address</w:t>
            </w:r>
          </w:p>
        </w:tc>
        <w:tc>
          <w:tcPr>
            <w:tcW w:w="3297" w:type="dxa"/>
            <w:gridSpan w:val="5"/>
            <w:vMerge/>
          </w:tcPr>
          <w:p w:rsidR="00B1612E" w:rsidRPr="00B1612E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B1612E" w:rsidRPr="00485BB3" w:rsidTr="00206BBE">
        <w:trPr>
          <w:trHeight w:val="422"/>
        </w:trPr>
        <w:tc>
          <w:tcPr>
            <w:tcW w:w="6904" w:type="dxa"/>
            <w:gridSpan w:val="3"/>
          </w:tcPr>
          <w:p w:rsidR="00B1612E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B1612E" w:rsidRPr="00485BB3" w:rsidTr="00E658DD">
        <w:trPr>
          <w:trHeight w:val="291"/>
        </w:trPr>
        <w:tc>
          <w:tcPr>
            <w:tcW w:w="6904" w:type="dxa"/>
            <w:gridSpan w:val="3"/>
            <w:vMerge w:val="restart"/>
            <w:vAlign w:val="center"/>
          </w:tcPr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Priority contact order (select 1, 2 or 3)</w:t>
            </w:r>
          </w:p>
        </w:tc>
      </w:tr>
      <w:tr w:rsidR="00B1612E" w:rsidRPr="00485BB3" w:rsidTr="00206BBE">
        <w:trPr>
          <w:trHeight w:val="396"/>
        </w:trPr>
        <w:tc>
          <w:tcPr>
            <w:tcW w:w="6904" w:type="dxa"/>
            <w:gridSpan w:val="3"/>
            <w:vMerge/>
            <w:vAlign w:val="bottom"/>
          </w:tcPr>
          <w:p w:rsidR="00B1612E" w:rsidRPr="00485BB3" w:rsidRDefault="00B1612E" w:rsidP="00B1612E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59" w:type="dxa"/>
            <w:gridSpan w:val="2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2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08" w:type="dxa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B1612E" w:rsidRPr="00485BB3" w:rsidTr="00E658DD">
        <w:tc>
          <w:tcPr>
            <w:tcW w:w="2828" w:type="dxa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Father’s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B1612E" w:rsidRPr="00485BB3" w:rsidRDefault="00B1612E" w:rsidP="009F2B5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Father’s </w:t>
            </w:r>
            <w:r w:rsidR="009F2B56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Phone/Mobile</w:t>
            </w:r>
          </w:p>
        </w:tc>
      </w:tr>
      <w:tr w:rsidR="00B1612E" w:rsidRPr="00485BB3" w:rsidTr="00206BBE">
        <w:trPr>
          <w:trHeight w:val="445"/>
        </w:trPr>
        <w:tc>
          <w:tcPr>
            <w:tcW w:w="2828" w:type="dxa"/>
            <w:vAlign w:val="bottom"/>
          </w:tcPr>
          <w:p w:rsidR="00B1612E" w:rsidRPr="00485BB3" w:rsidRDefault="00B1612E" w:rsidP="00B1612E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9F2B56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 w:val="restart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(home):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5173D2" w:rsidRDefault="005173D2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06BBE" w:rsidRPr="00485BB3" w:rsidRDefault="00206BB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Mobile: </w:t>
            </w:r>
          </w:p>
          <w:p w:rsidR="00B1612E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06BBE" w:rsidRPr="00485BB3" w:rsidRDefault="00206BB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(work):</w:t>
            </w:r>
          </w:p>
        </w:tc>
      </w:tr>
      <w:tr w:rsidR="009F2B56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9F2B56" w:rsidRPr="00485BB3" w:rsidRDefault="009F2B56" w:rsidP="00B1612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Father’s </w:t>
            </w: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Home address</w:t>
            </w:r>
          </w:p>
        </w:tc>
        <w:tc>
          <w:tcPr>
            <w:tcW w:w="3297" w:type="dxa"/>
            <w:gridSpan w:val="5"/>
            <w:vMerge/>
            <w:shd w:val="clear" w:color="auto" w:fill="000000" w:themeFill="text1"/>
          </w:tcPr>
          <w:p w:rsidR="009F2B56" w:rsidRPr="00485BB3" w:rsidRDefault="009F2B56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880B25" w:rsidRPr="00485BB3" w:rsidTr="00206BBE">
        <w:trPr>
          <w:trHeight w:val="771"/>
        </w:trPr>
        <w:tc>
          <w:tcPr>
            <w:tcW w:w="6904" w:type="dxa"/>
            <w:gridSpan w:val="3"/>
          </w:tcPr>
          <w:p w:rsidR="00880B25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880B25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880B25" w:rsidRPr="00485BB3" w:rsidRDefault="00880B25" w:rsidP="00880B25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E658DD">
        <w:trPr>
          <w:trHeight w:val="266"/>
        </w:trPr>
        <w:tc>
          <w:tcPr>
            <w:tcW w:w="6904" w:type="dxa"/>
            <w:gridSpan w:val="3"/>
            <w:shd w:val="clear" w:color="auto" w:fill="7030A0"/>
          </w:tcPr>
          <w:p w:rsidR="00880B25" w:rsidRPr="00485BB3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Fath</w:t>
            </w:r>
            <w:r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er’s email address</w:t>
            </w: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206BBE">
        <w:trPr>
          <w:trHeight w:val="368"/>
        </w:trPr>
        <w:tc>
          <w:tcPr>
            <w:tcW w:w="6904" w:type="dxa"/>
            <w:gridSpan w:val="3"/>
          </w:tcPr>
          <w:p w:rsidR="00880B25" w:rsidRPr="00485BB3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E658DD">
        <w:trPr>
          <w:trHeight w:val="194"/>
        </w:trPr>
        <w:tc>
          <w:tcPr>
            <w:tcW w:w="6904" w:type="dxa"/>
            <w:gridSpan w:val="3"/>
            <w:vMerge w:val="restart"/>
            <w:vAlign w:val="bottom"/>
          </w:tcPr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  <w:vAlign w:val="bottom"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Priority contact order (select 1, 2 or 3)</w:t>
            </w:r>
          </w:p>
        </w:tc>
      </w:tr>
      <w:tr w:rsidR="00880B25" w:rsidRPr="00485BB3" w:rsidTr="00206BBE">
        <w:trPr>
          <w:trHeight w:val="396"/>
        </w:trPr>
        <w:tc>
          <w:tcPr>
            <w:tcW w:w="6904" w:type="dxa"/>
            <w:gridSpan w:val="3"/>
            <w:vMerge/>
            <w:vAlign w:val="bottom"/>
          </w:tcPr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40" w:type="dxa"/>
            <w:gridSpan w:val="2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18" w:type="dxa"/>
            <w:gridSpan w:val="2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880B25" w:rsidRPr="00485BB3" w:rsidTr="00E658DD">
        <w:tc>
          <w:tcPr>
            <w:tcW w:w="2828" w:type="dxa"/>
            <w:shd w:val="clear" w:color="auto" w:fill="7030A0"/>
          </w:tcPr>
          <w:p w:rsidR="00880B25" w:rsidRPr="00485BB3" w:rsidRDefault="00E83FC8" w:rsidP="00E83FC8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Other co</w:t>
            </w:r>
            <w:r w:rsidR="00880B25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ntact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880B25" w:rsidRPr="00485BB3" w:rsidRDefault="00880B25" w:rsidP="005173D2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Other contact  </w:t>
            </w:r>
            <w:r w:rsidR="005173D2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880B25" w:rsidRPr="00485BB3" w:rsidRDefault="00523A37" w:rsidP="00880B25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Other contact details</w:t>
            </w:r>
          </w:p>
        </w:tc>
      </w:tr>
      <w:tr w:rsidR="00194FB0" w:rsidRPr="00485BB3" w:rsidTr="00206BBE">
        <w:trPr>
          <w:trHeight w:val="338"/>
        </w:trPr>
        <w:tc>
          <w:tcPr>
            <w:tcW w:w="2828" w:type="dxa"/>
            <w:vAlign w:val="bottom"/>
          </w:tcPr>
          <w:p w:rsidR="00194FB0" w:rsidRPr="00485BB3" w:rsidRDefault="00194FB0" w:rsidP="00880B25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5173D2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 w:val="restart"/>
          </w:tcPr>
          <w:p w:rsidR="00194FB0" w:rsidRPr="00485BB3" w:rsidRDefault="00523A37" w:rsidP="00880B2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Relationship to child</w:t>
            </w:r>
            <w:r w:rsidR="00194FB0"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:</w:t>
            </w:r>
            <w:r w:rsidR="00194FB0"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523A37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Tel (m</w:t>
            </w:r>
            <w:r w:rsidR="00194FB0"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obile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)</w:t>
            </w:r>
            <w:r w:rsidR="00194FB0"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194FB0" w:rsidP="00523A3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</w:t>
            </w:r>
            <w:r w:rsidR="00523A37">
              <w:rPr>
                <w:rFonts w:ascii="Calibri" w:hAnsi="Calibri" w:cs="Calibri"/>
                <w:b/>
                <w:bCs/>
                <w:sz w:val="18"/>
                <w:szCs w:val="18"/>
              </w:rPr>
              <w:t>other</w:t>
            </w: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):</w:t>
            </w:r>
          </w:p>
        </w:tc>
      </w:tr>
      <w:tr w:rsidR="00194FB0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194FB0" w:rsidRPr="00485BB3" w:rsidRDefault="00194FB0" w:rsidP="005173D2">
            <w:pPr>
              <w:rPr>
                <w:rFonts w:ascii="Calibri" w:hAnsi="Calibri" w:cs="Calibri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Other contact Home address </w:t>
            </w:r>
            <w:r w:rsidRPr="00485BB3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297" w:type="dxa"/>
            <w:gridSpan w:val="5"/>
            <w:vMerge/>
            <w:shd w:val="clear" w:color="auto" w:fill="000000" w:themeFill="text1"/>
          </w:tcPr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206BBE">
        <w:trPr>
          <w:trHeight w:val="749"/>
        </w:trPr>
        <w:tc>
          <w:tcPr>
            <w:tcW w:w="6904" w:type="dxa"/>
            <w:gridSpan w:val="3"/>
          </w:tcPr>
          <w:p w:rsidR="00194FB0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194FB0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194FB0" w:rsidTr="00E658DD">
        <w:trPr>
          <w:trHeight w:val="265"/>
        </w:trPr>
        <w:tc>
          <w:tcPr>
            <w:tcW w:w="6904" w:type="dxa"/>
            <w:gridSpan w:val="3"/>
            <w:shd w:val="clear" w:color="auto" w:fill="7030A0"/>
          </w:tcPr>
          <w:p w:rsidR="00194FB0" w:rsidRPr="00485BB3" w:rsidRDefault="00AD3D83" w:rsidP="00E83FC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Other contact</w:t>
            </w:r>
            <w:r w:rsidR="00194FB0"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email address</w:t>
            </w:r>
          </w:p>
        </w:tc>
        <w:tc>
          <w:tcPr>
            <w:tcW w:w="3297" w:type="dxa"/>
            <w:gridSpan w:val="5"/>
            <w:vMerge/>
          </w:tcPr>
          <w:p w:rsidR="00194FB0" w:rsidRPr="00194FB0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206BBE">
        <w:trPr>
          <w:trHeight w:val="392"/>
        </w:trPr>
        <w:tc>
          <w:tcPr>
            <w:tcW w:w="6904" w:type="dxa"/>
            <w:gridSpan w:val="3"/>
          </w:tcPr>
          <w:p w:rsidR="00194FB0" w:rsidRPr="00485BB3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E658DD">
        <w:trPr>
          <w:trHeight w:val="143"/>
        </w:trPr>
        <w:tc>
          <w:tcPr>
            <w:tcW w:w="6904" w:type="dxa"/>
            <w:gridSpan w:val="3"/>
            <w:vMerge w:val="restart"/>
            <w:vAlign w:val="bottom"/>
          </w:tcPr>
          <w:p w:rsidR="00194FB0" w:rsidRPr="00485BB3" w:rsidRDefault="00194FB0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194FB0" w:rsidRPr="00485BB3" w:rsidRDefault="00194FB0" w:rsidP="00E21011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206BBE" w:rsidRPr="00485BB3" w:rsidRDefault="00194FB0" w:rsidP="00206BBE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  <w:vAlign w:val="bottom"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shd w:val="clear" w:color="auto" w:fill="7030A0"/>
              </w:rPr>
              <w:t>Priority contact order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(select 1, 2 or 3)</w:t>
            </w:r>
          </w:p>
        </w:tc>
      </w:tr>
      <w:tr w:rsidR="00194FB0" w:rsidRPr="00485BB3" w:rsidTr="00E83FC8">
        <w:trPr>
          <w:trHeight w:val="510"/>
        </w:trPr>
        <w:tc>
          <w:tcPr>
            <w:tcW w:w="6904" w:type="dxa"/>
            <w:gridSpan w:val="3"/>
            <w:vMerge/>
            <w:tcBorders>
              <w:bottom w:val="single" w:sz="4" w:space="0" w:color="auto"/>
            </w:tcBorders>
            <w:vAlign w:val="bottom"/>
          </w:tcPr>
          <w:p w:rsidR="00194FB0" w:rsidRPr="00485BB3" w:rsidRDefault="00194FB0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40" w:type="dxa"/>
            <w:gridSpan w:val="2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206BBE" w:rsidRPr="00485BB3" w:rsidTr="00E83FC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06BBE" w:rsidRPr="00485BB3" w:rsidRDefault="00206BBE" w:rsidP="00C24B30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 w:type="page"/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Names of any other people who are permitted to collect your child from school</w:t>
            </w:r>
            <w:r w:rsidR="008806BF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(include </w:t>
            </w:r>
            <w:r w:rsidR="00523A37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relationship to child and </w:t>
            </w:r>
            <w:r w:rsidR="008806BF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telephone number)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</w:tcPr>
          <w:p w:rsidR="00206BBE" w:rsidRPr="00485BB3" w:rsidRDefault="00206BBE" w:rsidP="00C24B30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Names of any other people who are NOT permitted to collect your child from school</w:t>
            </w:r>
          </w:p>
        </w:tc>
      </w:tr>
      <w:tr w:rsidR="00206BBE" w:rsidRPr="00485BB3" w:rsidTr="008806BF">
        <w:trPr>
          <w:trHeight w:val="510"/>
        </w:trPr>
        <w:tc>
          <w:tcPr>
            <w:tcW w:w="4957" w:type="dxa"/>
            <w:gridSpan w:val="2"/>
            <w:vAlign w:val="bottom"/>
          </w:tcPr>
          <w:p w:rsidR="00206BBE" w:rsidRDefault="00206BBE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Pr="00485BB3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206BBE" w:rsidRPr="00485BB3" w:rsidRDefault="00206BBE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:rsidR="00880BE6" w:rsidRPr="00485BB3" w:rsidRDefault="00880BE6" w:rsidP="00EB090B">
      <w:pPr>
        <w:rPr>
          <w:rFonts w:ascii="Calibri" w:hAnsi="Calibri" w:cs="Calibri"/>
          <w:sz w:val="18"/>
          <w:szCs w:val="18"/>
        </w:rPr>
      </w:pPr>
    </w:p>
    <w:tbl>
      <w:tblPr>
        <w:tblW w:w="102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"/>
        <w:gridCol w:w="417"/>
        <w:gridCol w:w="1138"/>
        <w:gridCol w:w="994"/>
        <w:gridCol w:w="134"/>
        <w:gridCol w:w="425"/>
        <w:gridCol w:w="1270"/>
        <w:gridCol w:w="996"/>
        <w:gridCol w:w="426"/>
        <w:gridCol w:w="149"/>
        <w:gridCol w:w="1558"/>
        <w:gridCol w:w="425"/>
        <w:gridCol w:w="1276"/>
        <w:gridCol w:w="712"/>
      </w:tblGrid>
      <w:tr w:rsidR="00430EAE" w:rsidRPr="00485BB3" w:rsidTr="00523A37">
        <w:trPr>
          <w:trHeight w:val="446"/>
        </w:trPr>
        <w:tc>
          <w:tcPr>
            <w:tcW w:w="1836" w:type="dxa"/>
            <w:gridSpan w:val="3"/>
            <w:tcBorders>
              <w:top w:val="single" w:sz="4" w:space="0" w:color="auto"/>
            </w:tcBorders>
            <w:shd w:val="clear" w:color="auto" w:fill="7030A0"/>
          </w:tcPr>
          <w:p w:rsidR="00430EAE" w:rsidRPr="00485BB3" w:rsidRDefault="00430EAE" w:rsidP="00430EA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Country of Birth: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tcBorders>
              <w:top w:val="single" w:sz="4" w:space="0" w:color="auto"/>
            </w:tcBorders>
            <w:shd w:val="clear" w:color="auto" w:fill="7030A0"/>
          </w:tcPr>
          <w:p w:rsidR="00430EAE" w:rsidRPr="00485BB3" w:rsidRDefault="00430EAE" w:rsidP="00430EA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Religion:</w:t>
            </w:r>
          </w:p>
          <w:p w:rsidR="00430EAE" w:rsidRPr="00485BB3" w:rsidRDefault="00430EAE" w:rsidP="00430EA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216" w:rsidRPr="00485BB3" w:rsidTr="00523A37">
        <w:trPr>
          <w:trHeight w:val="435"/>
        </w:trPr>
        <w:tc>
          <w:tcPr>
            <w:tcW w:w="1836" w:type="dxa"/>
            <w:gridSpan w:val="3"/>
            <w:shd w:val="clear" w:color="auto" w:fill="7030A0"/>
          </w:tcPr>
          <w:p w:rsidR="00505216" w:rsidRPr="00485BB3" w:rsidRDefault="00C15B8E" w:rsidP="0050521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Ethnicity: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shd w:val="clear" w:color="auto" w:fill="7030A0"/>
          </w:tcPr>
          <w:p w:rsidR="00505216" w:rsidRPr="00485BB3" w:rsidRDefault="00C15B8E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Baptised</w:t>
            </w:r>
            <w:proofErr w:type="spellEnd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Catholic</w:t>
            </w:r>
            <w:r w:rsidR="00505216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5216" w:rsidRPr="00485BB3" w:rsidRDefault="00C15B8E" w:rsidP="0050521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             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</w:tr>
      <w:tr w:rsidR="00505216" w:rsidRPr="00485BB3" w:rsidTr="00523A37">
        <w:trPr>
          <w:trHeight w:val="435"/>
        </w:trPr>
        <w:tc>
          <w:tcPr>
            <w:tcW w:w="1836" w:type="dxa"/>
            <w:gridSpan w:val="3"/>
            <w:shd w:val="clear" w:color="auto" w:fill="7030A0"/>
          </w:tcPr>
          <w:p w:rsidR="00505216" w:rsidRPr="00485BB3" w:rsidRDefault="00505216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First Language: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nil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shd w:val="clear" w:color="auto" w:fill="7030A0"/>
          </w:tcPr>
          <w:p w:rsidR="00505216" w:rsidRPr="00485BB3" w:rsidRDefault="00485BB3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Preferred</w:t>
            </w:r>
            <w:r w:rsidR="00505216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Language:</w:t>
            </w: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nil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216" w:rsidRPr="00485BB3" w:rsidTr="00523A37">
        <w:trPr>
          <w:trHeight w:val="450"/>
        </w:trPr>
        <w:tc>
          <w:tcPr>
            <w:tcW w:w="283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</w:tcPr>
          <w:p w:rsidR="00505216" w:rsidRPr="00485BB3" w:rsidRDefault="00505216" w:rsidP="00AD3D83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Please state ALL languages heard at home:</w:t>
            </w: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4679F" w:rsidRPr="00C47013" w:rsidTr="00523A37">
        <w:trPr>
          <w:trHeight w:val="31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7030A0"/>
            <w:vAlign w:val="center"/>
          </w:tcPr>
          <w:p w:rsidR="00E4679F" w:rsidRPr="000E13CA" w:rsidRDefault="00E4679F" w:rsidP="00485BB3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Names and dates of birth of siblings (including step siblings)</w:t>
            </w:r>
            <w:r w:rsidR="00AD40CC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at home address</w:t>
            </w:r>
          </w:p>
        </w:tc>
      </w:tr>
      <w:tr w:rsidR="00E4679F" w:rsidRPr="00E4679F" w:rsidTr="00523A37">
        <w:trPr>
          <w:trHeight w:val="44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679F" w:rsidRPr="00E4679F" w:rsidRDefault="00E4679F" w:rsidP="00485BB3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C47013" w:rsidRPr="00C47013" w:rsidTr="00523A37">
        <w:trPr>
          <w:trHeight w:val="31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7030A0"/>
            <w:vAlign w:val="center"/>
          </w:tcPr>
          <w:p w:rsidR="00505216" w:rsidRPr="000E13CA" w:rsidRDefault="00485BB3" w:rsidP="0032708A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0E13C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Have you applied for a place at any other School or attended another </w:t>
            </w:r>
            <w:r w:rsidR="0032708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school/</w:t>
            </w:r>
            <w:bookmarkStart w:id="0" w:name="_GoBack"/>
            <w:bookmarkEnd w:id="0"/>
            <w:r w:rsidRPr="000E13C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nursery?  Please provide details</w:t>
            </w:r>
            <w:r w:rsidR="00C47013" w:rsidRPr="000E13C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(name/address/dates):</w:t>
            </w:r>
          </w:p>
        </w:tc>
      </w:tr>
      <w:tr w:rsidR="00485BB3" w:rsidRPr="00C47013" w:rsidTr="00523A37">
        <w:trPr>
          <w:trHeight w:val="400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BB3" w:rsidRPr="00C47013" w:rsidRDefault="00485BB3" w:rsidP="00E4679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A02D0" w:rsidRPr="00485BB3" w:rsidTr="00523A37">
        <w:trPr>
          <w:trHeight w:val="314"/>
        </w:trPr>
        <w:tc>
          <w:tcPr>
            <w:tcW w:w="10201" w:type="dxa"/>
            <w:gridSpan w:val="14"/>
            <w:tcBorders>
              <w:top w:val="single" w:sz="4" w:space="0" w:color="auto"/>
              <w:bottom w:val="nil"/>
            </w:tcBorders>
            <w:shd w:val="clear" w:color="auto" w:fill="7030A0"/>
            <w:vAlign w:val="center"/>
          </w:tcPr>
          <w:p w:rsidR="00AA02D0" w:rsidRPr="00AA02D0" w:rsidRDefault="00AA02D0" w:rsidP="00E4679F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AA02D0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state your reason/s</w:t>
            </w:r>
            <w:r w:rsidR="007E1D07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for choosing St Teresa’s Primary School</w:t>
            </w:r>
          </w:p>
        </w:tc>
      </w:tr>
      <w:tr w:rsidR="00AA02D0" w:rsidRPr="00485BB3" w:rsidTr="00523A37">
        <w:trPr>
          <w:trHeight w:val="428"/>
        </w:trPr>
        <w:tc>
          <w:tcPr>
            <w:tcW w:w="10201" w:type="dxa"/>
            <w:gridSpan w:val="14"/>
            <w:tcBorders>
              <w:top w:val="single" w:sz="4" w:space="0" w:color="auto"/>
              <w:bottom w:val="nil"/>
            </w:tcBorders>
            <w:vAlign w:val="center"/>
          </w:tcPr>
          <w:p w:rsidR="00AA02D0" w:rsidRPr="00485BB3" w:rsidRDefault="00AA02D0" w:rsidP="00E4679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60FBD" w:rsidRPr="00485BB3" w:rsidTr="00523A37"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</w:tcPr>
          <w:p w:rsidR="00860FBD" w:rsidRPr="00485BB3" w:rsidRDefault="00860FBD" w:rsidP="00DA4138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Meal Arrangements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– please</w:t>
            </w:r>
            <w:r w:rsid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tick the relevant box</w:t>
            </w:r>
          </w:p>
        </w:tc>
      </w:tr>
      <w:tr w:rsidR="00827867" w:rsidRPr="00485BB3" w:rsidTr="00523A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 lunch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School lunch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Packed lunch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Home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523A37">
        <w:trPr>
          <w:trHeight w:val="399"/>
        </w:trPr>
        <w:tc>
          <w:tcPr>
            <w:tcW w:w="2964" w:type="dxa"/>
            <w:gridSpan w:val="5"/>
            <w:tcBorders>
              <w:top w:val="single" w:sz="4" w:space="0" w:color="auto"/>
              <w:bottom w:val="nil"/>
            </w:tcBorders>
            <w:shd w:val="clear" w:color="auto" w:fill="7030A0"/>
          </w:tcPr>
          <w:p w:rsidR="008806BF" w:rsidRPr="00485BB3" w:rsidRDefault="008806BF" w:rsidP="00C24B30">
            <w:pP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Dietary Needs/allergies</w:t>
            </w:r>
          </w:p>
        </w:tc>
        <w:tc>
          <w:tcPr>
            <w:tcW w:w="7237" w:type="dxa"/>
            <w:gridSpan w:val="9"/>
            <w:tcBorders>
              <w:top w:val="single" w:sz="4" w:space="0" w:color="auto"/>
              <w:left w:val="nil"/>
              <w:bottom w:val="nil"/>
            </w:tcBorders>
            <w:shd w:val="clear" w:color="auto" w:fill="7030A0"/>
          </w:tcPr>
          <w:p w:rsidR="008806BF" w:rsidRPr="00485BB3" w:rsidRDefault="008806BF" w:rsidP="00C24B30">
            <w:pPr>
              <w:rPr>
                <w:rFonts w:ascii="Calibri" w:hAnsi="Calibri" w:cs="Calibri"/>
                <w:b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/>
                <w:sz w:val="18"/>
                <w:szCs w:val="18"/>
              </w:rPr>
              <w:t xml:space="preserve">Please tick all needs/allergies (and/or advise us of any others) that </w:t>
            </w:r>
            <w:r w:rsidRPr="00DE1189">
              <w:rPr>
                <w:rFonts w:ascii="Calibri" w:hAnsi="Calibri" w:cs="Calibri"/>
                <w:sz w:val="18"/>
                <w:szCs w:val="18"/>
              </w:rPr>
              <w:t>apply</w:t>
            </w:r>
          </w:p>
        </w:tc>
      </w:tr>
      <w:tr w:rsidR="008806BF" w:rsidRPr="00485BB3" w:rsidTr="00523A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Halal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Kosher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Vegetarian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pork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523A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Artificial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colouring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allergy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Gluten Intolerance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dairy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nuts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523A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Seafood allergy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special requirements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20" w:type="dxa"/>
            <w:gridSpan w:val="5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8806BF" w:rsidRPr="00505575" w:rsidRDefault="008806BF" w:rsidP="00C24B30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505575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Other – Please provide further information below:</w:t>
            </w:r>
          </w:p>
        </w:tc>
      </w:tr>
      <w:tr w:rsidR="008806BF" w:rsidRPr="00485BB3" w:rsidTr="00523A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102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A4138" w:rsidRPr="00485BB3" w:rsidTr="00523A37">
        <w:tblPrEx>
          <w:tblLook w:val="04A0" w:firstRow="1" w:lastRow="0" w:firstColumn="1" w:lastColumn="0" w:noHBand="0" w:noVBand="1"/>
        </w:tblPrEx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</w:tcPr>
          <w:p w:rsidR="00DA4138" w:rsidRPr="00485BB3" w:rsidRDefault="00DA4138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Please provide details of the Doctor’s practice which your child is registered at</w:t>
            </w:r>
          </w:p>
        </w:tc>
      </w:tr>
      <w:tr w:rsidR="008806BF" w:rsidRPr="00485BB3" w:rsidTr="00523A37">
        <w:tblPrEx>
          <w:tblLook w:val="04A0" w:firstRow="1" w:lastRow="0" w:firstColumn="1" w:lastColumn="0" w:noHBand="0" w:noVBand="1"/>
        </w:tblPrEx>
        <w:tc>
          <w:tcPr>
            <w:tcW w:w="283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Doctor’s Surgery/Name of Doctor</w:t>
            </w:r>
          </w:p>
        </w:tc>
        <w:tc>
          <w:tcPr>
            <w:tcW w:w="495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030A0"/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Address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7030A0"/>
            <w:vAlign w:val="bottom"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Telephone number</w:t>
            </w:r>
          </w:p>
        </w:tc>
      </w:tr>
      <w:tr w:rsidR="00827867" w:rsidRPr="00485BB3" w:rsidTr="00523A37">
        <w:tblPrEx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2830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523A37">
        <w:tblPrEx>
          <w:tblBorders>
            <w:insideH w:val="single" w:sz="4" w:space="0" w:color="808080"/>
            <w:insideV w:val="single" w:sz="4" w:space="0" w:color="808080"/>
          </w:tblBorders>
        </w:tblPrEx>
        <w:tc>
          <w:tcPr>
            <w:tcW w:w="10201" w:type="dxa"/>
            <w:gridSpan w:val="14"/>
            <w:tcBorders>
              <w:top w:val="single" w:sz="4" w:space="0" w:color="auto"/>
            </w:tcBorders>
            <w:shd w:val="clear" w:color="auto" w:fill="7030A0"/>
          </w:tcPr>
          <w:p w:rsidR="008806BF" w:rsidRPr="00DA4138" w:rsidRDefault="008806BF" w:rsidP="00DA4138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Medical Condition(s) 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Pleas</w:t>
            </w:r>
            <w:r w:rsid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e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advise if your child has any medical conditions including allergies which school need to be aware of:</w:t>
            </w:r>
          </w:p>
        </w:tc>
      </w:tr>
      <w:tr w:rsidR="008806BF" w:rsidRPr="00485BB3" w:rsidTr="00523A37">
        <w:tblPrEx>
          <w:tblBorders>
            <w:insideH w:val="single" w:sz="4" w:space="0" w:color="808080"/>
            <w:insideV w:val="single" w:sz="4" w:space="0" w:color="808080"/>
          </w:tblBorders>
        </w:tblPrEx>
        <w:trPr>
          <w:trHeight w:val="362"/>
        </w:trPr>
        <w:tc>
          <w:tcPr>
            <w:tcW w:w="10201" w:type="dxa"/>
            <w:gridSpan w:val="14"/>
            <w:tcBorders>
              <w:bottom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523A37">
        <w:tblPrEx>
          <w:tblBorders>
            <w:right w:val="single" w:sz="4" w:space="0" w:color="808080"/>
          </w:tblBorders>
        </w:tblPrEx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7030A0"/>
          </w:tcPr>
          <w:p w:rsidR="008806BF" w:rsidRPr="00485BB3" w:rsidRDefault="008806BF" w:rsidP="00DA4138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Medication/Medical Note(s)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Please advise school of any </w:t>
            </w:r>
            <w:proofErr w:type="spellStart"/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meciation</w:t>
            </w:r>
            <w:proofErr w:type="spellEnd"/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which your child uses</w:t>
            </w:r>
          </w:p>
        </w:tc>
      </w:tr>
      <w:tr w:rsidR="009A15BA" w:rsidRPr="00827867" w:rsidTr="00523A37">
        <w:tblPrEx>
          <w:tblBorders>
            <w:right w:val="single" w:sz="4" w:space="0" w:color="808080"/>
          </w:tblBorders>
        </w:tblPrEx>
        <w:trPr>
          <w:trHeight w:val="354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A15BA" w:rsidRPr="00DA4138" w:rsidRDefault="009A15BA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9A15BA" w:rsidRPr="00485BB3" w:rsidTr="00523A37">
        <w:trPr>
          <w:trHeight w:val="265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9A15BA" w:rsidRPr="00DA4138" w:rsidRDefault="009A15BA" w:rsidP="00C24B30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provide any other relevant information for the child or for the parents (</w:t>
            </w:r>
            <w:proofErr w:type="spellStart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eg</w:t>
            </w:r>
            <w:proofErr w:type="spellEnd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disability, social care legal orders, medical or learning needs for parents </w:t>
            </w:r>
            <w:proofErr w:type="spellStart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etc</w:t>
            </w:r>
            <w:proofErr w:type="spellEnd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9A15BA" w:rsidRPr="00485BB3" w:rsidTr="00523A37">
        <w:trPr>
          <w:trHeight w:val="414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15BA" w:rsidRPr="00485BB3" w:rsidRDefault="009A15BA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272"/>
        <w:gridCol w:w="9679"/>
      </w:tblGrid>
      <w:tr w:rsidR="00827867" w:rsidRPr="00485BB3" w:rsidTr="00DA4138">
        <w:tc>
          <w:tcPr>
            <w:tcW w:w="10201" w:type="dxa"/>
            <w:gridSpan w:val="3"/>
            <w:tcBorders>
              <w:top w:val="single" w:sz="4" w:space="0" w:color="auto"/>
              <w:bottom w:val="nil"/>
            </w:tcBorders>
            <w:shd w:val="clear" w:color="auto" w:fill="7030A0"/>
          </w:tcPr>
          <w:p w:rsidR="00827867" w:rsidRPr="00505575" w:rsidRDefault="00827867" w:rsidP="00827867">
            <w:pPr>
              <w:pStyle w:val="Heading3"/>
              <w:keepNext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5055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Parental consent</w:t>
            </w:r>
          </w:p>
          <w:p w:rsidR="00827867" w:rsidRPr="00485BB3" w:rsidRDefault="00827867" w:rsidP="00827867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tick the boxes below to indicate your consent to the following: (please contact the school office if you require more information)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D55D4E" w:rsidP="0082786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Staff to g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ive 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non prescription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medication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to child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Calpol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>/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Periton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>) to your child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D55D4E" w:rsidP="0082786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Child can p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>articipate in school visits within the local area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D55D4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Child can be transported in adult’s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(staff member or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authorised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adult)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>vehicle</w:t>
            </w:r>
            <w:r w:rsidR="00D55D4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D55D4E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="00D55D4E">
              <w:rPr>
                <w:rFonts w:ascii="Calibri" w:hAnsi="Calibri" w:cs="Calibri"/>
                <w:sz w:val="18"/>
                <w:szCs w:val="18"/>
              </w:rPr>
              <w:t xml:space="preserve"> transport to St John’s church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photographs for display in school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digital images in printed materials (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prospectus/school newsletter)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60FBD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Use of digital images and video online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school website, social media</w:t>
            </w:r>
            <w:r w:rsidR="00860FBD">
              <w:rPr>
                <w:rFonts w:ascii="Calibri" w:hAnsi="Calibri" w:cs="Calibri"/>
                <w:sz w:val="18"/>
                <w:szCs w:val="18"/>
              </w:rPr>
              <w:t xml:space="preserve"> (participation in nativity plays, sports activities, </w:t>
            </w:r>
            <w:proofErr w:type="spellStart"/>
            <w:r w:rsidR="00860FBD">
              <w:rPr>
                <w:rFonts w:ascii="Calibri" w:hAnsi="Calibri" w:cs="Calibri"/>
                <w:sz w:val="18"/>
                <w:szCs w:val="18"/>
              </w:rPr>
              <w:t>etc</w:t>
            </w:r>
            <w:proofErr w:type="spellEnd"/>
            <w:r w:rsidR="00860FBD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827867" w:rsidRPr="00485BB3" w:rsidTr="00AB24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Use of digital images in media –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local newspaper</w:t>
            </w:r>
          </w:p>
        </w:tc>
      </w:tr>
      <w:tr w:rsidR="00827867" w:rsidRPr="00485BB3" w:rsidTr="00AB24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digital images and video by other agencies (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secondary school events)</w:t>
            </w:r>
          </w:p>
        </w:tc>
      </w:tr>
    </w:tbl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113"/>
        <w:gridCol w:w="1843"/>
        <w:gridCol w:w="3118"/>
      </w:tblGrid>
      <w:tr w:rsidR="00AB2478" w:rsidRPr="009A15BA" w:rsidTr="00AB2478">
        <w:trPr>
          <w:trHeight w:val="70"/>
        </w:trPr>
        <w:tc>
          <w:tcPr>
            <w:tcW w:w="10201" w:type="dxa"/>
            <w:gridSpan w:val="4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</w:tcPr>
          <w:p w:rsidR="00AB2478" w:rsidRPr="009A15BA" w:rsidRDefault="00AB2478" w:rsidP="00C24B30">
            <w:pPr>
              <w:jc w:val="center"/>
              <w:rPr>
                <w:rFonts w:ascii="Calibri" w:hAnsi="Calibri" w:cs="Calibri"/>
                <w:b/>
                <w:i/>
                <w:sz w:val="4"/>
                <w:szCs w:val="4"/>
              </w:rPr>
            </w:pPr>
          </w:p>
        </w:tc>
      </w:tr>
      <w:tr w:rsidR="00827867" w:rsidRPr="00485BB3" w:rsidTr="00AB2478">
        <w:trPr>
          <w:trHeight w:val="410"/>
        </w:trPr>
        <w:tc>
          <w:tcPr>
            <w:tcW w:w="10201" w:type="dxa"/>
            <w:gridSpan w:val="4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867" w:rsidRPr="00505575" w:rsidRDefault="00827867" w:rsidP="00C24B30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505575">
              <w:rPr>
                <w:rFonts w:ascii="Calibri" w:hAnsi="Calibri" w:cs="Calibri"/>
                <w:b/>
                <w:i/>
                <w:sz w:val="18"/>
                <w:szCs w:val="18"/>
              </w:rPr>
              <w:t>The data being collected, controlled and processed is in line with current Data Protection Legislation</w:t>
            </w:r>
          </w:p>
          <w:p w:rsidR="00827867" w:rsidRPr="00860FBD" w:rsidRDefault="00827867" w:rsidP="00C24B30">
            <w:pPr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505575">
              <w:rPr>
                <w:rFonts w:ascii="Calibri" w:hAnsi="Calibri" w:cs="Calibri"/>
                <w:b/>
                <w:i/>
                <w:sz w:val="18"/>
                <w:szCs w:val="18"/>
              </w:rPr>
              <w:t>I confirm that the information provided on this form is accurate at time of completion</w:t>
            </w:r>
          </w:p>
        </w:tc>
      </w:tr>
      <w:tr w:rsidR="00505575" w:rsidRPr="00485BB3" w:rsidTr="00AB2478">
        <w:tblPrEx>
          <w:tblBorders>
            <w:right w:val="single" w:sz="4" w:space="0" w:color="auto"/>
          </w:tblBorders>
        </w:tblPrEx>
        <w:trPr>
          <w:trHeight w:val="70"/>
        </w:trPr>
        <w:tc>
          <w:tcPr>
            <w:tcW w:w="10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5575" w:rsidRPr="009A15BA" w:rsidRDefault="00505575" w:rsidP="00C24B30">
            <w:pPr>
              <w:rPr>
                <w:rFonts w:ascii="Calibri" w:hAnsi="Calibri" w:cs="Calibri"/>
                <w:b/>
                <w:bCs/>
                <w:sz w:val="4"/>
                <w:szCs w:val="4"/>
              </w:rPr>
            </w:pPr>
          </w:p>
        </w:tc>
      </w:tr>
      <w:tr w:rsidR="00D117F6" w:rsidRPr="00485BB3" w:rsidTr="00DA4138">
        <w:tblPrEx>
          <w:tblBorders>
            <w:right w:val="single" w:sz="4" w:space="0" w:color="auto"/>
          </w:tblBorders>
        </w:tblPrEx>
        <w:trPr>
          <w:trHeight w:val="382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270DFA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Signature: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270DFA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7867" w:rsidRPr="00485BB3" w:rsidRDefault="00827867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117F6" w:rsidRPr="00485BB3" w:rsidTr="00DA4138">
        <w:tblPrEx>
          <w:tblBorders>
            <w:right w:val="single" w:sz="4" w:space="0" w:color="auto"/>
          </w:tblBorders>
        </w:tblPrEx>
        <w:trPr>
          <w:trHeight w:val="43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Print name: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Relationship to child</w:t>
            </w:r>
            <w:r w:rsidR="00AD40CC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17F6" w:rsidRPr="00485BB3" w:rsidRDefault="00D117F6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658DD" w:rsidRPr="00485BB3" w:rsidTr="00DA4138">
        <w:tblPrEx>
          <w:tblBorders>
            <w:right w:val="single" w:sz="4" w:space="0" w:color="auto"/>
          </w:tblBorders>
        </w:tblPrEx>
        <w:trPr>
          <w:trHeight w:val="53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9A15BA" w:rsidRDefault="009A15BA" w:rsidP="009A15B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Office use: </w:t>
            </w:r>
          </w:p>
          <w:p w:rsidR="00E658DD" w:rsidRDefault="00E658DD" w:rsidP="009A15B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Birth Certificate seen by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DD" w:rsidRPr="00270DFA" w:rsidRDefault="00E658DD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E658DD" w:rsidRDefault="00E658DD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8DD" w:rsidRPr="00485BB3" w:rsidRDefault="00E658DD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:rsidR="00496209" w:rsidRDefault="00496209" w:rsidP="00496209">
      <w:pPr>
        <w:jc w:val="right"/>
        <w:rPr>
          <w:rFonts w:ascii="Calibri" w:hAnsi="Calibri" w:cs="Calibri"/>
          <w:sz w:val="2"/>
          <w:szCs w:val="2"/>
        </w:rPr>
      </w:pPr>
    </w:p>
    <w:p w:rsidR="00496209" w:rsidRDefault="00496209">
      <w:pPr>
        <w:rPr>
          <w:rFonts w:ascii="Calibri" w:hAnsi="Calibri" w:cs="Calibri"/>
          <w:sz w:val="2"/>
          <w:szCs w:val="2"/>
        </w:rPr>
      </w:pPr>
      <w:r>
        <w:rPr>
          <w:rFonts w:ascii="Calibri" w:hAnsi="Calibri" w:cs="Calibri"/>
          <w:sz w:val="2"/>
          <w:szCs w:val="2"/>
        </w:rPr>
        <w:br w:type="page"/>
      </w:r>
    </w:p>
    <w:p w:rsidR="0016657E" w:rsidRDefault="0016657E" w:rsidP="00496209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16657E" w:rsidRPr="00790995" w:rsidRDefault="0016657E" w:rsidP="0016657E">
      <w:pPr>
        <w:pStyle w:val="Default"/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</w:rPr>
      </w:pPr>
      <w:r w:rsidRPr="00790995">
        <w:rPr>
          <w:rFonts w:asciiTheme="minorHAnsi" w:hAnsiTheme="minorHAnsi" w:cstheme="minorHAnsi"/>
          <w:b/>
          <w:bCs/>
          <w:color w:val="7030A0"/>
          <w:sz w:val="28"/>
          <w:szCs w:val="28"/>
        </w:rPr>
        <w:t>SUPPLEMENTARY INFORMATION</w:t>
      </w:r>
    </w:p>
    <w:p w:rsidR="0016657E" w:rsidRPr="00790995" w:rsidRDefault="0016657E" w:rsidP="00496209">
      <w:pPr>
        <w:pStyle w:val="Default"/>
        <w:rPr>
          <w:rFonts w:asciiTheme="minorHAnsi" w:hAnsiTheme="minorHAnsi" w:cstheme="minorHAnsi"/>
          <w:b/>
          <w:bCs/>
          <w:color w:val="7030A0"/>
          <w:sz w:val="22"/>
          <w:szCs w:val="22"/>
        </w:rPr>
      </w:pPr>
    </w:p>
    <w:p w:rsidR="00496209" w:rsidRPr="00790995" w:rsidRDefault="00496209" w:rsidP="00496209">
      <w:pPr>
        <w:pStyle w:val="Default"/>
        <w:rPr>
          <w:rFonts w:ascii="Tahoma" w:hAnsi="Tahoma" w:cs="Tahoma"/>
          <w:b/>
          <w:bCs/>
          <w:color w:val="7030A0"/>
          <w:sz w:val="22"/>
          <w:szCs w:val="22"/>
        </w:rPr>
      </w:pPr>
      <w:r w:rsidRPr="00790995">
        <w:rPr>
          <w:rFonts w:asciiTheme="minorHAnsi" w:hAnsiTheme="minorHAnsi" w:cstheme="minorHAnsi"/>
          <w:b/>
          <w:bCs/>
          <w:color w:val="7030A0"/>
          <w:sz w:val="22"/>
          <w:szCs w:val="22"/>
        </w:rPr>
        <w:t xml:space="preserve">Please complete this supplementary information form carefully. The information provided </w:t>
      </w:r>
      <w:proofErr w:type="gramStart"/>
      <w:r w:rsidRPr="00790995">
        <w:rPr>
          <w:rFonts w:asciiTheme="minorHAnsi" w:hAnsiTheme="minorHAnsi" w:cstheme="minorHAnsi"/>
          <w:b/>
          <w:bCs/>
          <w:color w:val="7030A0"/>
          <w:sz w:val="22"/>
          <w:szCs w:val="22"/>
        </w:rPr>
        <w:t>will be used</w:t>
      </w:r>
      <w:proofErr w:type="gramEnd"/>
      <w:r w:rsidRPr="00790995">
        <w:rPr>
          <w:rFonts w:asciiTheme="minorHAnsi" w:hAnsiTheme="minorHAnsi" w:cstheme="minorHAnsi"/>
          <w:b/>
          <w:bCs/>
          <w:color w:val="7030A0"/>
          <w:sz w:val="22"/>
          <w:szCs w:val="22"/>
        </w:rPr>
        <w:t xml:space="preserve"> by the Governors to apply the school's admission criteria.</w:t>
      </w:r>
      <w:r w:rsidRPr="00790995">
        <w:rPr>
          <w:rFonts w:ascii="Tahoma" w:hAnsi="Tahoma" w:cs="Tahoma"/>
          <w:b/>
          <w:bCs/>
          <w:color w:val="7030A0"/>
          <w:sz w:val="22"/>
          <w:szCs w:val="22"/>
        </w:rPr>
        <w:t xml:space="preserve"> </w:t>
      </w:r>
    </w:p>
    <w:p w:rsidR="00496209" w:rsidRDefault="00496209" w:rsidP="00496209">
      <w:pPr>
        <w:pStyle w:val="Default"/>
        <w:rPr>
          <w:rFonts w:ascii="Tahoma" w:hAnsi="Tahoma" w:cs="Tahoma"/>
          <w:sz w:val="22"/>
          <w:szCs w:val="22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552"/>
        <w:gridCol w:w="1417"/>
        <w:gridCol w:w="425"/>
        <w:gridCol w:w="2835"/>
      </w:tblGrid>
      <w:tr w:rsidR="00496209" w:rsidRPr="00E658DD" w:rsidTr="0016657E">
        <w:trPr>
          <w:trHeight w:val="471"/>
        </w:trPr>
        <w:tc>
          <w:tcPr>
            <w:tcW w:w="10201" w:type="dxa"/>
            <w:gridSpan w:val="5"/>
            <w:tcBorders>
              <w:bottom w:val="single" w:sz="4" w:space="0" w:color="auto"/>
            </w:tcBorders>
            <w:shd w:val="clear" w:color="auto" w:fill="7030A0"/>
          </w:tcPr>
          <w:p w:rsidR="00496209" w:rsidRPr="0016657E" w:rsidRDefault="00496209" w:rsidP="00B33926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 w:rsidRPr="0016657E">
              <w:rPr>
                <w:rFonts w:ascii="Calibri" w:hAnsi="Calibri" w:cs="Calibri"/>
                <w:b/>
                <w:color w:val="FFFFFF" w:themeColor="background1"/>
              </w:rPr>
              <w:t>Details for child</w:t>
            </w: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Surname: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Legal Surname: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Forenames: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Middle name: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 of Birth: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Gender: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Home 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Address: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ab/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6209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Post Code: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Telephone: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209" w:rsidRPr="00485BB3" w:rsidRDefault="00496209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382B7F" w:rsidRPr="00485BB3" w:rsidRDefault="00382B7F" w:rsidP="00B3392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 of Parent/Guardian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B7F" w:rsidRPr="00485BB3" w:rsidRDefault="00382B7F" w:rsidP="00B3392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B7F" w:rsidRPr="00485BB3" w:rsidRDefault="00382B7F" w:rsidP="00B33926">
            <w:pPr>
              <w:rPr>
                <w:rFonts w:ascii="Calibri" w:hAnsi="Calibri" w:cs="Calibri"/>
                <w:sz w:val="18"/>
                <w:szCs w:val="18"/>
              </w:rPr>
            </w:pPr>
            <w:r w:rsidRPr="002A7C93">
              <w:rPr>
                <w:rFonts w:ascii="Calibri" w:hAnsi="Calibri" w:cs="Calibri"/>
                <w:sz w:val="16"/>
                <w:szCs w:val="16"/>
              </w:rPr>
              <w:t>Please tick one box</w:t>
            </w:r>
            <w:r w:rsidRPr="002A7C93">
              <w:rPr>
                <w:rFonts w:ascii="Calibri" w:hAnsi="Calibri" w:cs="Calibri"/>
                <w:sz w:val="16"/>
                <w:szCs w:val="16"/>
              </w:rPr>
              <w:tab/>
            </w:r>
            <w:r w:rsidRPr="002A7C93">
              <w:rPr>
                <w:rFonts w:ascii="Calibri" w:hAnsi="Calibri" w:cs="Calibri"/>
                <w:sz w:val="18"/>
                <w:szCs w:val="18"/>
              </w:rPr>
              <w:t xml:space="preserve">Parent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>
              <w:rPr>
                <w:rFonts w:ascii="Calibri" w:hAnsi="Calibri" w:cs="Calibri"/>
                <w:sz w:val="18"/>
                <w:szCs w:val="18"/>
              </w:rPr>
              <w:t>Guardian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</w:tr>
      <w:tr w:rsidR="0016657E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16657E" w:rsidRDefault="0016657E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Address if different from above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657E" w:rsidRPr="00485BB3" w:rsidRDefault="0016657E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A7C93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A7C93" w:rsidRPr="00485BB3" w:rsidRDefault="002A7C93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Names of other siblings attending St </w:t>
            </w:r>
            <w:proofErr w:type="spellStart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Teresas</w:t>
            </w:r>
            <w:proofErr w:type="spellEnd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at the time of application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7C93" w:rsidRPr="00485BB3" w:rsidRDefault="002A7C93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382B7F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Religion of prospective pupil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382B7F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 and address of place of Baptism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552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382B7F" w:rsidRPr="00E658DD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Postcode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A7C93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A7C93" w:rsidRPr="00485BB3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 of Baptism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93" w:rsidRPr="00485BB3" w:rsidRDefault="002A7C93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A7C93" w:rsidRPr="00E658DD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Copy of confirmation of Baptism attached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7C93" w:rsidRPr="00485BB3" w:rsidRDefault="002A7C93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A7C93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A7C93" w:rsidRPr="00485BB3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Signed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93" w:rsidRPr="00485BB3" w:rsidRDefault="002A7C93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A7C93" w:rsidRPr="00E658DD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7C93" w:rsidRPr="00485BB3" w:rsidRDefault="002A7C93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B7F" w:rsidRPr="00485BB3" w:rsidTr="0016657E">
        <w:trPr>
          <w:trHeight w:val="471"/>
        </w:trPr>
        <w:tc>
          <w:tcPr>
            <w:tcW w:w="2972" w:type="dxa"/>
            <w:tcBorders>
              <w:top w:val="single" w:sz="4" w:space="0" w:color="auto"/>
              <w:right w:val="single" w:sz="4" w:space="0" w:color="auto"/>
            </w:tcBorders>
            <w:shd w:val="clear" w:color="auto" w:fill="7030A0"/>
          </w:tcPr>
          <w:p w:rsidR="00382B7F" w:rsidRPr="00485BB3" w:rsidRDefault="00382B7F" w:rsidP="002A7C9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Print name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382B7F" w:rsidRPr="00485BB3" w:rsidRDefault="00382B7F" w:rsidP="002A7C9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496209" w:rsidRDefault="00496209" w:rsidP="00496209">
      <w:pPr>
        <w:pStyle w:val="Default"/>
        <w:tabs>
          <w:tab w:val="left" w:leader="dot" w:pos="4536"/>
          <w:tab w:val="right" w:leader="dot" w:pos="8931"/>
        </w:tabs>
        <w:rPr>
          <w:rFonts w:ascii="Tahoma" w:hAnsi="Tahoma" w:cs="Tahoma"/>
          <w:sz w:val="20"/>
          <w:szCs w:val="20"/>
        </w:rPr>
      </w:pPr>
    </w:p>
    <w:p w:rsidR="00496209" w:rsidRDefault="00496209" w:rsidP="00496209">
      <w:pPr>
        <w:pStyle w:val="Default"/>
        <w:tabs>
          <w:tab w:val="right" w:leader="dot" w:pos="8931"/>
        </w:tabs>
        <w:rPr>
          <w:rFonts w:ascii="Tahoma" w:hAnsi="Tahoma" w:cs="Tahoma"/>
          <w:sz w:val="20"/>
          <w:szCs w:val="20"/>
        </w:rPr>
      </w:pPr>
    </w:p>
    <w:p w:rsidR="00496209" w:rsidRDefault="00496209" w:rsidP="00496209">
      <w:pPr>
        <w:pStyle w:val="Default"/>
        <w:tabs>
          <w:tab w:val="left" w:leader="dot" w:pos="4536"/>
          <w:tab w:val="right" w:leader="dot" w:pos="8931"/>
        </w:tabs>
        <w:rPr>
          <w:rFonts w:ascii="Tahoma" w:hAnsi="Tahoma" w:cs="Tahoma"/>
          <w:sz w:val="20"/>
          <w:szCs w:val="20"/>
        </w:rPr>
      </w:pPr>
    </w:p>
    <w:p w:rsidR="00496209" w:rsidRDefault="00496209" w:rsidP="00496209">
      <w:pPr>
        <w:pStyle w:val="Default"/>
        <w:rPr>
          <w:rFonts w:ascii="Tahoma" w:hAnsi="Tahoma" w:cs="Tahoma"/>
          <w:sz w:val="20"/>
          <w:szCs w:val="20"/>
        </w:rPr>
      </w:pPr>
    </w:p>
    <w:p w:rsidR="00382B7F" w:rsidRPr="00790995" w:rsidRDefault="00496209" w:rsidP="004962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790995">
        <w:rPr>
          <w:rFonts w:asciiTheme="minorHAnsi" w:hAnsiTheme="minorHAnsi" w:cstheme="minorHAnsi"/>
          <w:sz w:val="22"/>
          <w:szCs w:val="22"/>
        </w:rPr>
        <w:t xml:space="preserve">Please return this completed form, </w:t>
      </w:r>
      <w:r w:rsidRPr="00790995">
        <w:rPr>
          <w:rFonts w:asciiTheme="minorHAnsi" w:hAnsiTheme="minorHAnsi" w:cstheme="minorHAnsi"/>
          <w:b/>
          <w:bCs/>
          <w:sz w:val="22"/>
          <w:szCs w:val="22"/>
        </w:rPr>
        <w:t xml:space="preserve">together with a copy of your child’s confirmation of Baptism, </w:t>
      </w:r>
      <w:r w:rsidRPr="00790995">
        <w:rPr>
          <w:rFonts w:asciiTheme="minorHAnsi" w:hAnsiTheme="minorHAnsi" w:cstheme="minorHAnsi"/>
          <w:sz w:val="22"/>
          <w:szCs w:val="22"/>
        </w:rPr>
        <w:t xml:space="preserve">to the </w:t>
      </w:r>
      <w:proofErr w:type="spellStart"/>
      <w:r w:rsidRPr="00790995">
        <w:rPr>
          <w:rFonts w:asciiTheme="minorHAnsi" w:hAnsiTheme="minorHAnsi" w:cstheme="minorHAnsi"/>
          <w:sz w:val="22"/>
          <w:szCs w:val="22"/>
        </w:rPr>
        <w:t>Headteacher</w:t>
      </w:r>
      <w:proofErr w:type="spellEnd"/>
      <w:r w:rsidRPr="00790995">
        <w:rPr>
          <w:rFonts w:asciiTheme="minorHAnsi" w:hAnsiTheme="minorHAnsi" w:cstheme="minorHAnsi"/>
          <w:sz w:val="22"/>
          <w:szCs w:val="22"/>
        </w:rPr>
        <w:t xml:space="preserve">, St Teresa’s Catholic Primary School, </w:t>
      </w:r>
      <w:proofErr w:type="gramStart"/>
      <w:r w:rsidRPr="00790995">
        <w:rPr>
          <w:rFonts w:asciiTheme="minorHAnsi" w:hAnsiTheme="minorHAnsi" w:cstheme="minorHAnsi"/>
          <w:sz w:val="22"/>
          <w:szCs w:val="22"/>
        </w:rPr>
        <w:t>Downing</w:t>
      </w:r>
      <w:proofErr w:type="gramEnd"/>
      <w:r w:rsidRPr="00790995">
        <w:rPr>
          <w:rFonts w:asciiTheme="minorHAnsi" w:hAnsiTheme="minorHAnsi" w:cstheme="minorHAnsi"/>
          <w:sz w:val="22"/>
          <w:szCs w:val="22"/>
        </w:rPr>
        <w:t xml:space="preserve"> Street, PR1 4RH. </w:t>
      </w:r>
    </w:p>
    <w:p w:rsidR="00382B7F" w:rsidRPr="00790995" w:rsidRDefault="00382B7F" w:rsidP="004962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496209" w:rsidRPr="00790995" w:rsidRDefault="00496209" w:rsidP="004962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790995">
        <w:rPr>
          <w:rFonts w:asciiTheme="minorHAnsi" w:hAnsiTheme="minorHAnsi" w:cstheme="minorHAnsi"/>
          <w:sz w:val="22"/>
          <w:szCs w:val="22"/>
        </w:rPr>
        <w:t xml:space="preserve">Please note that failure to attach confirmation of Baptism may result in your application for a place </w:t>
      </w:r>
      <w:proofErr w:type="gramStart"/>
      <w:r w:rsidRPr="00790995">
        <w:rPr>
          <w:rFonts w:asciiTheme="minorHAnsi" w:hAnsiTheme="minorHAnsi" w:cstheme="minorHAnsi"/>
          <w:sz w:val="22"/>
          <w:szCs w:val="22"/>
        </w:rPr>
        <w:t>being considered</w:t>
      </w:r>
      <w:proofErr w:type="gramEnd"/>
      <w:r w:rsidRPr="00790995">
        <w:rPr>
          <w:rFonts w:asciiTheme="minorHAnsi" w:hAnsiTheme="minorHAnsi" w:cstheme="minorHAnsi"/>
          <w:sz w:val="22"/>
          <w:szCs w:val="22"/>
        </w:rPr>
        <w:t xml:space="preserve"> against a lower priority admission criteria. </w:t>
      </w:r>
    </w:p>
    <w:p w:rsidR="00EB090B" w:rsidRPr="00270DFA" w:rsidRDefault="00EB090B" w:rsidP="00496209">
      <w:pPr>
        <w:jc w:val="right"/>
        <w:rPr>
          <w:rFonts w:ascii="Calibri" w:hAnsi="Calibri" w:cs="Calibri"/>
          <w:sz w:val="2"/>
          <w:szCs w:val="2"/>
        </w:rPr>
      </w:pPr>
    </w:p>
    <w:sectPr w:rsidR="00EB090B" w:rsidRPr="00270DFA" w:rsidSect="00AD2930">
      <w:headerReference w:type="default" r:id="rId7"/>
      <w:footerReference w:type="default" r:id="rId8"/>
      <w:pgSz w:w="11906" w:h="16838" w:code="9"/>
      <w:pgMar w:top="680" w:right="851" w:bottom="680" w:left="851" w:header="56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772" w:rsidRDefault="00427772">
      <w:r>
        <w:separator/>
      </w:r>
    </w:p>
  </w:endnote>
  <w:endnote w:type="continuationSeparator" w:id="0">
    <w:p w:rsidR="00427772" w:rsidRDefault="00427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930" w:rsidRPr="00AD2930" w:rsidRDefault="0032708A" w:rsidP="00AD2930">
    <w:pPr>
      <w:pStyle w:val="Footer"/>
      <w:tabs>
        <w:tab w:val="clear" w:pos="4153"/>
        <w:tab w:val="clear" w:pos="8306"/>
        <w:tab w:val="right" w:pos="10065"/>
      </w:tabs>
      <w:rPr>
        <w:rFonts w:asciiTheme="minorHAnsi" w:hAnsiTheme="minorHAnsi" w:cstheme="minorHAnsi"/>
        <w:sz w:val="16"/>
        <w:szCs w:val="16"/>
      </w:rPr>
    </w:pPr>
    <w:sdt>
      <w:sdtPr>
        <w:rPr>
          <w:rFonts w:asciiTheme="minorHAnsi" w:hAnsiTheme="minorHAnsi" w:cstheme="minorHAnsi"/>
          <w:sz w:val="16"/>
          <w:szCs w:val="16"/>
        </w:rPr>
        <w:id w:val="-4907026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AD2930" w:rsidRPr="00AD2930">
              <w:rPr>
                <w:rFonts w:asciiTheme="minorHAnsi" w:hAnsiTheme="minorHAnsi" w:cstheme="minorHAnsi"/>
                <w:sz w:val="16"/>
                <w:szCs w:val="16"/>
              </w:rPr>
              <w:t xml:space="preserve">Page 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PAGE </w:instrTex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3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AD2930" w:rsidRPr="00AD2930">
              <w:rPr>
                <w:rFonts w:asciiTheme="minorHAnsi" w:hAnsiTheme="minorHAnsi" w:cstheme="minorHAnsi"/>
                <w:sz w:val="16"/>
                <w:szCs w:val="16"/>
              </w:rPr>
              <w:t xml:space="preserve"> of 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3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ab/>
            </w:r>
          </w:sdtContent>
        </w:sdt>
      </w:sdtContent>
    </w:sdt>
    <w:r w:rsidR="00AD2930">
      <w:rPr>
        <w:rFonts w:asciiTheme="minorHAnsi" w:hAnsiTheme="minorHAnsi" w:cstheme="minorHAnsi"/>
        <w:sz w:val="16"/>
        <w:szCs w:val="16"/>
      </w:rPr>
      <w:t xml:space="preserve">Printed on </w:t>
    </w:r>
    <w:r w:rsidR="00AD2930">
      <w:rPr>
        <w:rFonts w:asciiTheme="minorHAnsi" w:hAnsiTheme="minorHAnsi" w:cstheme="minorHAnsi"/>
        <w:sz w:val="16"/>
        <w:szCs w:val="16"/>
      </w:rPr>
      <w:fldChar w:fldCharType="begin"/>
    </w:r>
    <w:r w:rsidR="00AD2930">
      <w:rPr>
        <w:rFonts w:asciiTheme="minorHAnsi" w:hAnsiTheme="minorHAnsi" w:cstheme="minorHAnsi"/>
        <w:sz w:val="16"/>
        <w:szCs w:val="16"/>
      </w:rPr>
      <w:instrText xml:space="preserve"> DATE \@ "d MMMM yyyy" </w:instrText>
    </w:r>
    <w:r w:rsidR="00AD2930">
      <w:rPr>
        <w:rFonts w:asciiTheme="minorHAnsi" w:hAnsiTheme="minorHAnsi" w:cstheme="minorHAnsi"/>
        <w:sz w:val="16"/>
        <w:szCs w:val="16"/>
      </w:rPr>
      <w:fldChar w:fldCharType="separate"/>
    </w:r>
    <w:r>
      <w:rPr>
        <w:rFonts w:asciiTheme="minorHAnsi" w:hAnsiTheme="minorHAnsi" w:cstheme="minorHAnsi"/>
        <w:noProof/>
        <w:sz w:val="16"/>
        <w:szCs w:val="16"/>
      </w:rPr>
      <w:t>26 November 2021</w:t>
    </w:r>
    <w:r w:rsidR="00AD2930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772" w:rsidRDefault="00427772">
      <w:r>
        <w:separator/>
      </w:r>
    </w:p>
  </w:footnote>
  <w:footnote w:type="continuationSeparator" w:id="0">
    <w:p w:rsidR="00427772" w:rsidRDefault="00427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C49" w:rsidRPr="00E83FC8" w:rsidRDefault="00AB2478" w:rsidP="00D55D4E">
    <w:pPr>
      <w:tabs>
        <w:tab w:val="center" w:pos="4153"/>
        <w:tab w:val="left" w:pos="5385"/>
      </w:tabs>
      <w:spacing w:after="120"/>
      <w:jc w:val="center"/>
      <w:rPr>
        <w:color w:val="7030A0"/>
      </w:rPr>
    </w:pPr>
    <w:r w:rsidRPr="00E83FC8">
      <w:rPr>
        <w:noProof/>
        <w:color w:val="7030A0"/>
        <w:lang w:val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-92710</wp:posOffset>
          </wp:positionH>
          <wp:positionV relativeFrom="paragraph">
            <wp:posOffset>-176226</wp:posOffset>
          </wp:positionV>
          <wp:extent cx="348252" cy="4191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252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D4E" w:rsidRPr="00E83FC8">
      <w:rPr>
        <w:noProof/>
        <w:color w:val="7030A0"/>
        <w:lang w:val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6062345</wp:posOffset>
          </wp:positionH>
          <wp:positionV relativeFrom="paragraph">
            <wp:posOffset>-179544</wp:posOffset>
          </wp:positionV>
          <wp:extent cx="380245" cy="380245"/>
          <wp:effectExtent l="0" t="0" r="127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 John_Ne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245" cy="38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011">
      <w:rPr>
        <w:rFonts w:ascii="Calibri" w:hAnsi="Calibri" w:cs="Calibri"/>
        <w:b/>
        <w:bCs/>
        <w:color w:val="7030A0"/>
        <w:sz w:val="24"/>
        <w:szCs w:val="24"/>
      </w:rPr>
      <w:t>DATA COLLECTION SHEET – New</w:t>
    </w:r>
    <w:r w:rsidR="00827867" w:rsidRPr="00E83FC8">
      <w:rPr>
        <w:rFonts w:ascii="Calibri" w:hAnsi="Calibri" w:cs="Calibri"/>
        <w:b/>
        <w:bCs/>
        <w:color w:val="7030A0"/>
        <w:sz w:val="24"/>
        <w:szCs w:val="24"/>
      </w:rPr>
      <w:t xml:space="preserve"> Application</w:t>
    </w:r>
    <w:r w:rsidR="001C43A9">
      <w:rPr>
        <w:rFonts w:ascii="Calibri" w:hAnsi="Calibri" w:cs="Calibri"/>
        <w:b/>
        <w:bCs/>
        <w:color w:val="7030A0"/>
        <w:sz w:val="24"/>
        <w:szCs w:val="24"/>
      </w:rPr>
      <w:t xml:space="preserve"> Form</w:t>
    </w:r>
    <w:r w:rsidR="00827867" w:rsidRPr="00E83FC8">
      <w:rPr>
        <w:rFonts w:ascii="Calibri" w:hAnsi="Calibri" w:cs="Calibri"/>
        <w:b/>
        <w:bCs/>
        <w:color w:val="7030A0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0B"/>
    <w:rsid w:val="00043588"/>
    <w:rsid w:val="000B1956"/>
    <w:rsid w:val="000E13CA"/>
    <w:rsid w:val="00102211"/>
    <w:rsid w:val="0016657E"/>
    <w:rsid w:val="00194FB0"/>
    <w:rsid w:val="001C43A9"/>
    <w:rsid w:val="00206BBE"/>
    <w:rsid w:val="00231ACB"/>
    <w:rsid w:val="00264D09"/>
    <w:rsid w:val="00270DFA"/>
    <w:rsid w:val="002A7C93"/>
    <w:rsid w:val="003235F3"/>
    <w:rsid w:val="0032708A"/>
    <w:rsid w:val="00344040"/>
    <w:rsid w:val="00345603"/>
    <w:rsid w:val="00352C49"/>
    <w:rsid w:val="00382B7F"/>
    <w:rsid w:val="00394C24"/>
    <w:rsid w:val="003F3FFD"/>
    <w:rsid w:val="003F519F"/>
    <w:rsid w:val="00427772"/>
    <w:rsid w:val="00430EAE"/>
    <w:rsid w:val="00485BB3"/>
    <w:rsid w:val="00496209"/>
    <w:rsid w:val="004966A2"/>
    <w:rsid w:val="00505216"/>
    <w:rsid w:val="00505575"/>
    <w:rsid w:val="005120A2"/>
    <w:rsid w:val="005173D2"/>
    <w:rsid w:val="005216A1"/>
    <w:rsid w:val="00523A37"/>
    <w:rsid w:val="00533054"/>
    <w:rsid w:val="005A6BE1"/>
    <w:rsid w:val="00643387"/>
    <w:rsid w:val="00655500"/>
    <w:rsid w:val="006754BF"/>
    <w:rsid w:val="0073647E"/>
    <w:rsid w:val="00736E60"/>
    <w:rsid w:val="00787016"/>
    <w:rsid w:val="00790995"/>
    <w:rsid w:val="007E1D07"/>
    <w:rsid w:val="00827867"/>
    <w:rsid w:val="008403E2"/>
    <w:rsid w:val="00850357"/>
    <w:rsid w:val="00860FBD"/>
    <w:rsid w:val="008806BF"/>
    <w:rsid w:val="00880B25"/>
    <w:rsid w:val="00880BE6"/>
    <w:rsid w:val="009A15BA"/>
    <w:rsid w:val="009F2B56"/>
    <w:rsid w:val="00A154AE"/>
    <w:rsid w:val="00A739BD"/>
    <w:rsid w:val="00A74156"/>
    <w:rsid w:val="00A913E1"/>
    <w:rsid w:val="00A97377"/>
    <w:rsid w:val="00AA0001"/>
    <w:rsid w:val="00AA02D0"/>
    <w:rsid w:val="00AB2478"/>
    <w:rsid w:val="00AD2930"/>
    <w:rsid w:val="00AD3D83"/>
    <w:rsid w:val="00AD40CC"/>
    <w:rsid w:val="00AE2096"/>
    <w:rsid w:val="00B1612E"/>
    <w:rsid w:val="00C15B8E"/>
    <w:rsid w:val="00C47013"/>
    <w:rsid w:val="00C550D0"/>
    <w:rsid w:val="00CF62C8"/>
    <w:rsid w:val="00D117F6"/>
    <w:rsid w:val="00D55D4E"/>
    <w:rsid w:val="00DA4138"/>
    <w:rsid w:val="00DE1189"/>
    <w:rsid w:val="00DE2FE2"/>
    <w:rsid w:val="00DF4E83"/>
    <w:rsid w:val="00E003EE"/>
    <w:rsid w:val="00E21011"/>
    <w:rsid w:val="00E4679F"/>
    <w:rsid w:val="00E658DD"/>
    <w:rsid w:val="00E83FC8"/>
    <w:rsid w:val="00EA6C24"/>
    <w:rsid w:val="00EB090B"/>
    <w:rsid w:val="00EC6B58"/>
    <w:rsid w:val="00F61BEE"/>
    <w:rsid w:val="00FD2664"/>
    <w:rsid w:val="00FD3234"/>
    <w:rsid w:val="00FE16F9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D0A0B9B"/>
  <w14:defaultImageDpi w14:val="0"/>
  <w15:docId w15:val="{03A2A763-B08E-47AD-8467-3FF891C3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B090B"/>
    <w:pPr>
      <w:widowControl w:val="0"/>
      <w:autoSpaceDE w:val="0"/>
      <w:autoSpaceDN w:val="0"/>
      <w:adjustRightInd w:val="0"/>
      <w:outlineLvl w:val="0"/>
    </w:pPr>
    <w:rPr>
      <w:rFonts w:ascii="Arial" w:hAnsi="Arial"/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B090B"/>
    <w:pPr>
      <w:widowControl w:val="0"/>
      <w:autoSpaceDE w:val="0"/>
      <w:autoSpaceDN w:val="0"/>
      <w:adjustRightInd w:val="0"/>
      <w:outlineLvl w:val="2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B090B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B090B"/>
    <w:rPr>
      <w:rFonts w:ascii="Arial" w:hAnsi="Arial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B090B"/>
    <w:rPr>
      <w:rFonts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090B"/>
    <w:rPr>
      <w:rFonts w:cs="Times New Roman"/>
      <w:lang w:val="en-US" w:eastAsia="x-none"/>
    </w:rPr>
  </w:style>
  <w:style w:type="paragraph" w:styleId="BalloonText">
    <w:name w:val="Balloon Text"/>
    <w:basedOn w:val="Normal"/>
    <w:link w:val="BalloonTextChar"/>
    <w:rsid w:val="00675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754BF"/>
    <w:rPr>
      <w:rFonts w:ascii="Segoe UI" w:hAnsi="Segoe UI" w:cs="Segoe UI"/>
      <w:sz w:val="18"/>
      <w:szCs w:val="18"/>
      <w:lang w:val="en-US"/>
    </w:rPr>
  </w:style>
  <w:style w:type="paragraph" w:customStyle="1" w:styleId="Default">
    <w:name w:val="Default"/>
    <w:rsid w:val="00496209"/>
    <w:pPr>
      <w:autoSpaceDE w:val="0"/>
      <w:autoSpaceDN w:val="0"/>
      <w:adjustRightInd w:val="0"/>
    </w:pPr>
    <w:rPr>
      <w:rFonts w:ascii="Lucida Handwriting" w:eastAsia="Calibri" w:hAnsi="Lucida Handwriting" w:cs="Lucida Handwriting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SIMS\Init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35A0C-FBB8-4B5F-A2E3-A98E0148A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Initial</Template>
  <TotalTime>41</TotalTime>
  <Pages>3</Pages>
  <Words>806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Capita Education Services Ltd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Shaun Hughes</dc:creator>
  <cp:keywords/>
  <dc:description/>
  <cp:lastModifiedBy>Mrs C Horridge</cp:lastModifiedBy>
  <cp:revision>8</cp:revision>
  <cp:lastPrinted>2021-06-25T13:34:00Z</cp:lastPrinted>
  <dcterms:created xsi:type="dcterms:W3CDTF">2021-03-04T15:23:00Z</dcterms:created>
  <dcterms:modified xsi:type="dcterms:W3CDTF">2021-11-26T13:59:00Z</dcterms:modified>
</cp:coreProperties>
</file>