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90B" w:rsidRPr="00E83FC8" w:rsidRDefault="00EB090B" w:rsidP="00EB090B">
      <w:pPr>
        <w:tabs>
          <w:tab w:val="center" w:pos="4153"/>
          <w:tab w:val="left" w:pos="5385"/>
        </w:tabs>
        <w:jc w:val="center"/>
        <w:rPr>
          <w:rFonts w:ascii="Calibri" w:hAnsi="Calibri" w:cs="Calibri"/>
          <w:b/>
          <w:bCs/>
          <w:color w:val="7030A0"/>
          <w:sz w:val="18"/>
          <w:szCs w:val="18"/>
        </w:rPr>
      </w:pPr>
      <w:r w:rsidRPr="00E83FC8">
        <w:rPr>
          <w:rFonts w:ascii="Calibri" w:hAnsi="Calibri" w:cs="Calibri"/>
          <w:b/>
          <w:bCs/>
          <w:color w:val="7030A0"/>
          <w:sz w:val="18"/>
          <w:szCs w:val="18"/>
        </w:rPr>
        <w:t xml:space="preserve">Under current legislation, we are required to </w:t>
      </w:r>
      <w:r w:rsidR="006754BF" w:rsidRPr="00E83FC8">
        <w:rPr>
          <w:rFonts w:ascii="Calibri" w:hAnsi="Calibri" w:cs="Calibri"/>
          <w:b/>
          <w:bCs/>
          <w:color w:val="7030A0"/>
          <w:sz w:val="18"/>
          <w:szCs w:val="18"/>
        </w:rPr>
        <w:t xml:space="preserve">ensure </w:t>
      </w:r>
      <w:r w:rsidRPr="00E83FC8">
        <w:rPr>
          <w:rFonts w:ascii="Calibri" w:hAnsi="Calibri" w:cs="Calibri"/>
          <w:b/>
          <w:bCs/>
          <w:color w:val="7030A0"/>
          <w:sz w:val="18"/>
          <w:szCs w:val="18"/>
        </w:rPr>
        <w:t>that the data we hold is relevant, appropriate and up to date</w:t>
      </w:r>
    </w:p>
    <w:p w:rsidR="00EB090B" w:rsidRPr="00E83FC8" w:rsidRDefault="00EB090B" w:rsidP="00C550D0">
      <w:pPr>
        <w:pStyle w:val="Heading1"/>
        <w:keepNext/>
        <w:pBdr>
          <w:between w:val="single" w:sz="4" w:space="1" w:color="auto"/>
        </w:pBdr>
        <w:shd w:val="clear" w:color="auto" w:fill="FFFFFF" w:themeFill="background1"/>
        <w:tabs>
          <w:tab w:val="center" w:pos="4153"/>
          <w:tab w:val="left" w:pos="5385"/>
        </w:tabs>
        <w:ind w:right="-853"/>
        <w:rPr>
          <w:rFonts w:ascii="Calibri" w:hAnsi="Calibri" w:cs="Calibri"/>
          <w:b/>
          <w:bCs/>
          <w:color w:val="7030A0"/>
          <w:sz w:val="18"/>
          <w:szCs w:val="1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2438"/>
        <w:gridCol w:w="851"/>
        <w:gridCol w:w="822"/>
        <w:gridCol w:w="1559"/>
        <w:gridCol w:w="3005"/>
      </w:tblGrid>
      <w:tr w:rsidR="00E658DD" w:rsidRPr="00E658DD" w:rsidTr="00E658DD">
        <w:trPr>
          <w:trHeight w:val="276"/>
        </w:trPr>
        <w:tc>
          <w:tcPr>
            <w:tcW w:w="10201" w:type="dxa"/>
            <w:gridSpan w:val="6"/>
            <w:tcBorders>
              <w:bottom w:val="single" w:sz="4" w:space="0" w:color="auto"/>
            </w:tcBorders>
            <w:shd w:val="clear" w:color="auto" w:fill="7030A0"/>
          </w:tcPr>
          <w:p w:rsidR="00C550D0" w:rsidRPr="00E658DD" w:rsidRDefault="00C550D0" w:rsidP="00E83FC8">
            <w:pPr>
              <w:jc w:val="center"/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Details for child</w:t>
            </w: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Surname:</w:t>
            </w:r>
          </w:p>
        </w:tc>
        <w:tc>
          <w:tcPr>
            <w:tcW w:w="411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Legal Surname:</w:t>
            </w:r>
          </w:p>
        </w:tc>
        <w:tc>
          <w:tcPr>
            <w:tcW w:w="3005" w:type="dxa"/>
            <w:tcBorders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Forename</w:t>
            </w:r>
            <w:r w:rsidR="00850357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</w:t>
            </w: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Middle name: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850357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Preferred</w:t>
            </w:r>
            <w:r w:rsidR="00EB090B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name: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Gender: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 of Birth: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Year: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090B" w:rsidRPr="00485BB3" w:rsidRDefault="006754BF" w:rsidP="00A9737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N1/N2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proofErr w:type="spellStart"/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Reg</w:t>
            </w:r>
            <w:proofErr w:type="spellEnd"/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Group: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6754BF" w:rsidP="00A9737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Little Acorn</w:t>
            </w:r>
            <w:r w:rsidR="00EB090B" w:rsidRPr="00485BB3">
              <w:rPr>
                <w:rFonts w:ascii="Calibri" w:hAnsi="Calibri" w:cs="Calibri"/>
                <w:sz w:val="18"/>
                <w:szCs w:val="18"/>
              </w:rPr>
              <w:t xml:space="preserve"> Class</w:t>
            </w:r>
          </w:p>
        </w:tc>
      </w:tr>
      <w:tr w:rsidR="00EB090B" w:rsidRPr="00485BB3" w:rsidTr="00E658DD">
        <w:trPr>
          <w:trHeight w:val="348"/>
        </w:trPr>
        <w:tc>
          <w:tcPr>
            <w:tcW w:w="1526" w:type="dxa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7030A0"/>
          </w:tcPr>
          <w:p w:rsidR="00EB090B" w:rsidRPr="00485BB3" w:rsidRDefault="00C47013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Home </w:t>
            </w:r>
            <w:r w:rsidR="00EB090B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Address:</w:t>
            </w:r>
            <w:r w:rsidR="00EB090B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ab/>
            </w:r>
          </w:p>
        </w:tc>
        <w:tc>
          <w:tcPr>
            <w:tcW w:w="8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bookmarkStart w:id="0" w:name="_GoBack"/>
        <w:bookmarkEnd w:id="0"/>
      </w:tr>
      <w:tr w:rsidR="006754BF" w:rsidRPr="00485BB3" w:rsidTr="00E658DD">
        <w:trPr>
          <w:trHeight w:val="398"/>
        </w:trPr>
        <w:tc>
          <w:tcPr>
            <w:tcW w:w="1526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6754BF" w:rsidRPr="00485BB3" w:rsidRDefault="006754BF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867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54BF" w:rsidRPr="00485BB3" w:rsidRDefault="006754BF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B090B" w:rsidRPr="00485BB3" w:rsidTr="00E658DD">
        <w:trPr>
          <w:trHeight w:val="357"/>
        </w:trPr>
        <w:tc>
          <w:tcPr>
            <w:tcW w:w="1526" w:type="dxa"/>
            <w:tcBorders>
              <w:top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Post Code: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030A0"/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Telephone: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</w:tcBorders>
          </w:tcPr>
          <w:p w:rsidR="00EB090B" w:rsidRPr="00485BB3" w:rsidRDefault="00EB090B" w:rsidP="00A9737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:rsidR="00EB090B" w:rsidRPr="00485BB3" w:rsidRDefault="00EB090B" w:rsidP="00EB090B">
      <w:pPr>
        <w:rPr>
          <w:rFonts w:ascii="Calibri" w:hAnsi="Calibri" w:cs="Calibri"/>
          <w:sz w:val="18"/>
          <w:szCs w:val="18"/>
        </w:rPr>
      </w:pPr>
    </w:p>
    <w:p w:rsidR="00EB090B" w:rsidRPr="00DE2FE2" w:rsidRDefault="00EB090B" w:rsidP="00E658DD">
      <w:pPr>
        <w:shd w:val="clear" w:color="auto" w:fill="7030A0"/>
        <w:ind w:right="-2"/>
        <w:jc w:val="center"/>
        <w:rPr>
          <w:rFonts w:ascii="Calibri" w:hAnsi="Calibri" w:cs="Calibri"/>
          <w:b/>
          <w:color w:val="FFFFFF"/>
          <w:sz w:val="18"/>
          <w:szCs w:val="18"/>
        </w:rPr>
      </w:pPr>
      <w:r w:rsidRPr="00DE2FE2">
        <w:rPr>
          <w:rFonts w:ascii="Calibri" w:hAnsi="Calibri" w:cs="Calibri"/>
          <w:b/>
          <w:color w:val="FFFFFF"/>
          <w:sz w:val="18"/>
          <w:szCs w:val="18"/>
        </w:rPr>
        <w:t>Please give details of all persons who have parental responsibility and anyone else you wish to be contacted in an emergency.</w:t>
      </w:r>
    </w:p>
    <w:p w:rsidR="00EB090B" w:rsidRPr="00DE2FE2" w:rsidRDefault="00EA6C24" w:rsidP="00E658DD">
      <w:pPr>
        <w:shd w:val="clear" w:color="auto" w:fill="7030A0"/>
        <w:ind w:right="-2"/>
        <w:jc w:val="center"/>
        <w:rPr>
          <w:rFonts w:ascii="Calibri" w:hAnsi="Calibri" w:cs="Calibri"/>
          <w:b/>
          <w:color w:val="FFFFFF"/>
          <w:sz w:val="18"/>
          <w:szCs w:val="18"/>
        </w:rPr>
      </w:pPr>
      <w:r w:rsidRPr="00DE2FE2">
        <w:rPr>
          <w:rFonts w:ascii="Calibri" w:hAnsi="Calibri" w:cs="Calibri"/>
          <w:b/>
          <w:color w:val="FFFFFF"/>
          <w:sz w:val="18"/>
          <w:szCs w:val="18"/>
        </w:rPr>
        <w:t xml:space="preserve">Please indicate </w:t>
      </w:r>
      <w:r w:rsidR="00EB090B" w:rsidRPr="00DE2FE2">
        <w:rPr>
          <w:rFonts w:ascii="Calibri" w:hAnsi="Calibri" w:cs="Calibri"/>
          <w:b/>
          <w:color w:val="FFFFFF"/>
          <w:sz w:val="18"/>
          <w:szCs w:val="18"/>
        </w:rPr>
        <w:t>the order that you wish for them to be contacted in an emergency.  Please ensure we have contact details for at least 3 people</w:t>
      </w:r>
    </w:p>
    <w:p w:rsidR="00EB090B" w:rsidRPr="00643387" w:rsidRDefault="00EB090B" w:rsidP="00EB090B">
      <w:pPr>
        <w:rPr>
          <w:rFonts w:ascii="Calibri" w:hAnsi="Calibri" w:cs="Calibri"/>
          <w:sz w:val="16"/>
          <w:szCs w:val="16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28"/>
        <w:gridCol w:w="2129"/>
        <w:gridCol w:w="1947"/>
        <w:gridCol w:w="1039"/>
        <w:gridCol w:w="20"/>
        <w:gridCol w:w="1020"/>
        <w:gridCol w:w="10"/>
        <w:gridCol w:w="1208"/>
      </w:tblGrid>
      <w:tr w:rsidR="00850357" w:rsidRPr="00485BB3" w:rsidTr="00E658DD">
        <w:tc>
          <w:tcPr>
            <w:tcW w:w="2828" w:type="dxa"/>
            <w:shd w:val="clear" w:color="auto" w:fill="7030A0"/>
          </w:tcPr>
          <w:p w:rsidR="00880BE6" w:rsidRPr="00485BB3" w:rsidRDefault="00880BE6" w:rsidP="00880BE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Mother’s Forename</w:t>
            </w:r>
          </w:p>
        </w:tc>
        <w:tc>
          <w:tcPr>
            <w:tcW w:w="4076" w:type="dxa"/>
            <w:gridSpan w:val="2"/>
            <w:shd w:val="clear" w:color="auto" w:fill="7030A0"/>
          </w:tcPr>
          <w:p w:rsidR="00880BE6" w:rsidRPr="00485BB3" w:rsidRDefault="00C47013" w:rsidP="00A97377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Mother’s Surname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880BE6" w:rsidRPr="00E658DD" w:rsidRDefault="00B1612E" w:rsidP="00B1612E">
            <w:pPr>
              <w:tabs>
                <w:tab w:val="right" w:pos="2430"/>
              </w:tabs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E658DD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 xml:space="preserve">Preferred title: </w:t>
            </w:r>
            <w:r w:rsidRPr="00E658DD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Miss/Mrs/Ms</w:t>
            </w:r>
          </w:p>
        </w:tc>
      </w:tr>
      <w:tr w:rsidR="00B1612E" w:rsidRPr="00485BB3" w:rsidTr="00206BBE">
        <w:trPr>
          <w:trHeight w:val="342"/>
        </w:trPr>
        <w:tc>
          <w:tcPr>
            <w:tcW w:w="2828" w:type="dxa"/>
            <w:vAlign w:val="bottom"/>
          </w:tcPr>
          <w:p w:rsidR="00B1612E" w:rsidRPr="00485BB3" w:rsidRDefault="00B1612E" w:rsidP="00344040">
            <w:pPr>
              <w:tabs>
                <w:tab w:val="right" w:pos="243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76" w:type="dxa"/>
            <w:gridSpan w:val="2"/>
          </w:tcPr>
          <w:p w:rsidR="00B1612E" w:rsidRPr="00485BB3" w:rsidRDefault="00B1612E" w:rsidP="00F61BE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B1612E" w:rsidRPr="00485BB3" w:rsidRDefault="00B1612E" w:rsidP="00F61BEE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7" w:type="dxa"/>
            <w:gridSpan w:val="5"/>
          </w:tcPr>
          <w:p w:rsidR="00B1612E" w:rsidRPr="00485BB3" w:rsidRDefault="00B1612E" w:rsidP="003F3FFD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1612E" w:rsidRPr="00485BB3" w:rsidTr="00E658DD">
        <w:trPr>
          <w:trHeight w:val="143"/>
        </w:trPr>
        <w:tc>
          <w:tcPr>
            <w:tcW w:w="6904" w:type="dxa"/>
            <w:gridSpan w:val="3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Mother’s </w:t>
            </w: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Home address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Phone/Mobile</w:t>
            </w:r>
          </w:p>
        </w:tc>
      </w:tr>
      <w:tr w:rsidR="00B1612E" w:rsidRPr="00485BB3" w:rsidTr="00206BBE">
        <w:trPr>
          <w:trHeight w:val="649"/>
        </w:trPr>
        <w:tc>
          <w:tcPr>
            <w:tcW w:w="6904" w:type="dxa"/>
            <w:gridSpan w:val="3"/>
          </w:tcPr>
          <w:p w:rsidR="00B1612E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9F2B56" w:rsidRDefault="009F2B56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B1612E" w:rsidRPr="00485BB3" w:rsidRDefault="00B1612E" w:rsidP="00B1612E">
            <w:pPr>
              <w:tabs>
                <w:tab w:val="left" w:pos="3849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ab/>
              <w:t>Postcode</w:t>
            </w:r>
          </w:p>
        </w:tc>
        <w:tc>
          <w:tcPr>
            <w:tcW w:w="3297" w:type="dxa"/>
            <w:gridSpan w:val="5"/>
            <w:vMerge w:val="restart"/>
          </w:tcPr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(home):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Mobile: </w:t>
            </w: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(work):</w:t>
            </w:r>
          </w:p>
        </w:tc>
      </w:tr>
      <w:tr w:rsidR="00B1612E" w:rsidRPr="00B1612E" w:rsidTr="00E658DD">
        <w:trPr>
          <w:trHeight w:val="255"/>
        </w:trPr>
        <w:tc>
          <w:tcPr>
            <w:tcW w:w="6904" w:type="dxa"/>
            <w:gridSpan w:val="3"/>
            <w:shd w:val="clear" w:color="auto" w:fill="7030A0"/>
          </w:tcPr>
          <w:p w:rsidR="00B1612E" w:rsidRPr="00B1612E" w:rsidRDefault="00B1612E" w:rsidP="00B1612E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B1612E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Mother’s email address</w:t>
            </w:r>
          </w:p>
        </w:tc>
        <w:tc>
          <w:tcPr>
            <w:tcW w:w="3297" w:type="dxa"/>
            <w:gridSpan w:val="5"/>
            <w:vMerge/>
          </w:tcPr>
          <w:p w:rsidR="00B1612E" w:rsidRPr="00B1612E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B1612E" w:rsidRPr="00485BB3" w:rsidTr="00206BBE">
        <w:trPr>
          <w:trHeight w:val="422"/>
        </w:trPr>
        <w:tc>
          <w:tcPr>
            <w:tcW w:w="6904" w:type="dxa"/>
            <w:gridSpan w:val="3"/>
          </w:tcPr>
          <w:p w:rsidR="00B1612E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B1612E" w:rsidRPr="00485BB3" w:rsidTr="00E658DD">
        <w:trPr>
          <w:trHeight w:val="291"/>
        </w:trPr>
        <w:tc>
          <w:tcPr>
            <w:tcW w:w="6904" w:type="dxa"/>
            <w:gridSpan w:val="3"/>
            <w:vMerge w:val="restart"/>
            <w:vAlign w:val="center"/>
          </w:tcPr>
          <w:p w:rsidR="00B1612E" w:rsidRPr="00485BB3" w:rsidRDefault="00B1612E" w:rsidP="005173D2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Parental responsibility?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B1612E" w:rsidRPr="00485BB3" w:rsidRDefault="00B1612E" w:rsidP="005173D2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Can this person collect the child from school?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B1612E" w:rsidRPr="00485BB3" w:rsidRDefault="00B1612E" w:rsidP="005173D2">
            <w:pPr>
              <w:tabs>
                <w:tab w:val="right" w:pos="4820"/>
              </w:tabs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Is this person an emergency contact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Priority contact order (select 1, 2 or 3)</w:t>
            </w:r>
          </w:p>
        </w:tc>
      </w:tr>
      <w:tr w:rsidR="00B1612E" w:rsidRPr="00485BB3" w:rsidTr="00206BBE">
        <w:trPr>
          <w:trHeight w:val="396"/>
        </w:trPr>
        <w:tc>
          <w:tcPr>
            <w:tcW w:w="6904" w:type="dxa"/>
            <w:gridSpan w:val="3"/>
            <w:vMerge/>
            <w:vAlign w:val="bottom"/>
          </w:tcPr>
          <w:p w:rsidR="00B1612E" w:rsidRPr="00485BB3" w:rsidRDefault="00B1612E" w:rsidP="00B1612E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59" w:type="dxa"/>
            <w:gridSpan w:val="2"/>
            <w:vAlign w:val="center"/>
          </w:tcPr>
          <w:p w:rsidR="00B1612E" w:rsidRPr="00485BB3" w:rsidRDefault="00B1612E" w:rsidP="00B1612E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30" w:type="dxa"/>
            <w:gridSpan w:val="2"/>
            <w:vAlign w:val="center"/>
          </w:tcPr>
          <w:p w:rsidR="00B1612E" w:rsidRPr="00485BB3" w:rsidRDefault="00B1612E" w:rsidP="00B1612E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08" w:type="dxa"/>
            <w:vAlign w:val="center"/>
          </w:tcPr>
          <w:p w:rsidR="00B1612E" w:rsidRPr="00485BB3" w:rsidRDefault="00B1612E" w:rsidP="00B1612E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</w:tr>
      <w:tr w:rsidR="00B1612E" w:rsidRPr="00485BB3" w:rsidTr="00E658DD">
        <w:tc>
          <w:tcPr>
            <w:tcW w:w="2828" w:type="dxa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Father’s Forename</w:t>
            </w:r>
          </w:p>
        </w:tc>
        <w:tc>
          <w:tcPr>
            <w:tcW w:w="4076" w:type="dxa"/>
            <w:gridSpan w:val="2"/>
            <w:shd w:val="clear" w:color="auto" w:fill="7030A0"/>
          </w:tcPr>
          <w:p w:rsidR="00B1612E" w:rsidRPr="00485BB3" w:rsidRDefault="00B1612E" w:rsidP="009F2B5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Father’s </w:t>
            </w:r>
            <w:r w:rsidR="009F2B56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Surname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Phone/Mobile</w:t>
            </w:r>
          </w:p>
        </w:tc>
      </w:tr>
      <w:tr w:rsidR="00B1612E" w:rsidRPr="00485BB3" w:rsidTr="00206BBE">
        <w:trPr>
          <w:trHeight w:val="445"/>
        </w:trPr>
        <w:tc>
          <w:tcPr>
            <w:tcW w:w="2828" w:type="dxa"/>
            <w:vAlign w:val="bottom"/>
          </w:tcPr>
          <w:p w:rsidR="00B1612E" w:rsidRPr="00485BB3" w:rsidRDefault="00B1612E" w:rsidP="00B1612E">
            <w:pPr>
              <w:tabs>
                <w:tab w:val="right" w:pos="243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76" w:type="dxa"/>
            <w:gridSpan w:val="2"/>
          </w:tcPr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B1612E" w:rsidRPr="00485BB3" w:rsidRDefault="00B1612E" w:rsidP="009F2B56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 w:val="restart"/>
          </w:tcPr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(home):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5173D2" w:rsidRDefault="005173D2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06BBE" w:rsidRPr="00485BB3" w:rsidRDefault="00206BB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Mobile: </w:t>
            </w:r>
          </w:p>
          <w:p w:rsidR="00B1612E" w:rsidRDefault="00B1612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206BBE" w:rsidRPr="00485BB3" w:rsidRDefault="00206BBE" w:rsidP="00B1612E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B1612E" w:rsidRPr="00485BB3" w:rsidRDefault="00B1612E" w:rsidP="00B1612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(work):</w:t>
            </w:r>
          </w:p>
        </w:tc>
      </w:tr>
      <w:tr w:rsidR="009F2B56" w:rsidRPr="00485BB3" w:rsidTr="00E658DD">
        <w:trPr>
          <w:trHeight w:val="143"/>
        </w:trPr>
        <w:tc>
          <w:tcPr>
            <w:tcW w:w="6904" w:type="dxa"/>
            <w:gridSpan w:val="3"/>
            <w:shd w:val="clear" w:color="auto" w:fill="7030A0"/>
          </w:tcPr>
          <w:p w:rsidR="009F2B56" w:rsidRPr="00485BB3" w:rsidRDefault="009F2B56" w:rsidP="00B1612E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Father’s </w:t>
            </w: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Home address</w:t>
            </w:r>
          </w:p>
        </w:tc>
        <w:tc>
          <w:tcPr>
            <w:tcW w:w="3297" w:type="dxa"/>
            <w:gridSpan w:val="5"/>
            <w:vMerge/>
            <w:shd w:val="clear" w:color="auto" w:fill="000000" w:themeFill="text1"/>
          </w:tcPr>
          <w:p w:rsidR="009F2B56" w:rsidRPr="00485BB3" w:rsidRDefault="009F2B56" w:rsidP="00B1612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880B25" w:rsidRPr="00485BB3" w:rsidTr="00206BBE">
        <w:trPr>
          <w:trHeight w:val="771"/>
        </w:trPr>
        <w:tc>
          <w:tcPr>
            <w:tcW w:w="6904" w:type="dxa"/>
            <w:gridSpan w:val="3"/>
          </w:tcPr>
          <w:p w:rsidR="00880B25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880B25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880B25" w:rsidRPr="00485BB3" w:rsidRDefault="00880B25" w:rsidP="00880B25">
            <w:pPr>
              <w:tabs>
                <w:tab w:val="left" w:pos="3849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ab/>
              <w:t>Postcode</w:t>
            </w:r>
          </w:p>
        </w:tc>
        <w:tc>
          <w:tcPr>
            <w:tcW w:w="3297" w:type="dxa"/>
            <w:gridSpan w:val="5"/>
            <w:vMerge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880B25" w:rsidRPr="00485BB3" w:rsidTr="00E658DD">
        <w:trPr>
          <w:trHeight w:val="266"/>
        </w:trPr>
        <w:tc>
          <w:tcPr>
            <w:tcW w:w="6904" w:type="dxa"/>
            <w:gridSpan w:val="3"/>
            <w:shd w:val="clear" w:color="auto" w:fill="7030A0"/>
          </w:tcPr>
          <w:p w:rsidR="00880B25" w:rsidRPr="00485BB3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Fath</w:t>
            </w:r>
            <w:r w:rsidRPr="00B1612E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er’s email address</w:t>
            </w:r>
          </w:p>
        </w:tc>
        <w:tc>
          <w:tcPr>
            <w:tcW w:w="3297" w:type="dxa"/>
            <w:gridSpan w:val="5"/>
            <w:vMerge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880B25" w:rsidRPr="00485BB3" w:rsidTr="00206BBE">
        <w:trPr>
          <w:trHeight w:val="368"/>
        </w:trPr>
        <w:tc>
          <w:tcPr>
            <w:tcW w:w="6904" w:type="dxa"/>
            <w:gridSpan w:val="3"/>
          </w:tcPr>
          <w:p w:rsidR="00880B25" w:rsidRPr="00485BB3" w:rsidRDefault="00880B25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880B25" w:rsidRPr="00485BB3" w:rsidTr="00E658DD">
        <w:trPr>
          <w:trHeight w:val="194"/>
        </w:trPr>
        <w:tc>
          <w:tcPr>
            <w:tcW w:w="6904" w:type="dxa"/>
            <w:gridSpan w:val="3"/>
            <w:vMerge w:val="restart"/>
            <w:vAlign w:val="bottom"/>
          </w:tcPr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Parental responsibility?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Can this person collect the child from school?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Is this person an emergency contact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  <w:tc>
          <w:tcPr>
            <w:tcW w:w="3297" w:type="dxa"/>
            <w:gridSpan w:val="5"/>
            <w:shd w:val="clear" w:color="auto" w:fill="7030A0"/>
            <w:vAlign w:val="bottom"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Priority contact order (select 1, 2 or 3)</w:t>
            </w:r>
          </w:p>
        </w:tc>
      </w:tr>
      <w:tr w:rsidR="00880B25" w:rsidRPr="00485BB3" w:rsidTr="00206BBE">
        <w:trPr>
          <w:trHeight w:val="396"/>
        </w:trPr>
        <w:tc>
          <w:tcPr>
            <w:tcW w:w="6904" w:type="dxa"/>
            <w:gridSpan w:val="3"/>
            <w:vMerge/>
            <w:vAlign w:val="bottom"/>
          </w:tcPr>
          <w:p w:rsidR="00880B25" w:rsidRPr="00485BB3" w:rsidRDefault="00880B25" w:rsidP="00880B25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39" w:type="dxa"/>
            <w:vAlign w:val="center"/>
          </w:tcPr>
          <w:p w:rsidR="00880B25" w:rsidRPr="00485BB3" w:rsidRDefault="00880B25" w:rsidP="00880B25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40" w:type="dxa"/>
            <w:gridSpan w:val="2"/>
            <w:vAlign w:val="center"/>
          </w:tcPr>
          <w:p w:rsidR="00880B25" w:rsidRPr="00485BB3" w:rsidRDefault="00880B25" w:rsidP="00880B25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18" w:type="dxa"/>
            <w:gridSpan w:val="2"/>
            <w:vAlign w:val="center"/>
          </w:tcPr>
          <w:p w:rsidR="00880B25" w:rsidRPr="00485BB3" w:rsidRDefault="00880B25" w:rsidP="00880B25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</w:tr>
      <w:tr w:rsidR="00880B25" w:rsidRPr="00485BB3" w:rsidTr="00E658DD">
        <w:tc>
          <w:tcPr>
            <w:tcW w:w="2828" w:type="dxa"/>
            <w:shd w:val="clear" w:color="auto" w:fill="7030A0"/>
          </w:tcPr>
          <w:p w:rsidR="00880B25" w:rsidRPr="00485BB3" w:rsidRDefault="00E83FC8" w:rsidP="00E83FC8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Other co</w:t>
            </w:r>
            <w:r w:rsidR="00880B25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ntact Forename</w:t>
            </w:r>
          </w:p>
        </w:tc>
        <w:tc>
          <w:tcPr>
            <w:tcW w:w="4076" w:type="dxa"/>
            <w:gridSpan w:val="2"/>
            <w:shd w:val="clear" w:color="auto" w:fill="7030A0"/>
          </w:tcPr>
          <w:p w:rsidR="00880B25" w:rsidRPr="00485BB3" w:rsidRDefault="00880B25" w:rsidP="005173D2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Other contact  </w:t>
            </w:r>
            <w:r w:rsidR="005173D2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Surname</w:t>
            </w:r>
          </w:p>
        </w:tc>
        <w:tc>
          <w:tcPr>
            <w:tcW w:w="3297" w:type="dxa"/>
            <w:gridSpan w:val="5"/>
            <w:shd w:val="clear" w:color="auto" w:fill="7030A0"/>
          </w:tcPr>
          <w:p w:rsidR="00880B25" w:rsidRPr="00485BB3" w:rsidRDefault="00880B25" w:rsidP="00880B25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Phone/Mobile</w:t>
            </w:r>
          </w:p>
        </w:tc>
      </w:tr>
      <w:tr w:rsidR="00194FB0" w:rsidRPr="00485BB3" w:rsidTr="00206BBE">
        <w:trPr>
          <w:trHeight w:val="338"/>
        </w:trPr>
        <w:tc>
          <w:tcPr>
            <w:tcW w:w="2828" w:type="dxa"/>
            <w:vAlign w:val="bottom"/>
          </w:tcPr>
          <w:p w:rsidR="00194FB0" w:rsidRPr="00485BB3" w:rsidRDefault="00194FB0" w:rsidP="00880B25">
            <w:pPr>
              <w:tabs>
                <w:tab w:val="right" w:pos="243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076" w:type="dxa"/>
            <w:gridSpan w:val="2"/>
          </w:tcPr>
          <w:p w:rsidR="00194FB0" w:rsidRPr="00485BB3" w:rsidRDefault="00194FB0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Pr="00485BB3" w:rsidRDefault="00194FB0" w:rsidP="005173D2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 w:val="restart"/>
          </w:tcPr>
          <w:p w:rsidR="00194FB0" w:rsidRPr="00485BB3" w:rsidRDefault="00194FB0" w:rsidP="00880B25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(home):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</w:p>
          <w:p w:rsidR="00194FB0" w:rsidRPr="00485BB3" w:rsidRDefault="00194FB0" w:rsidP="00880B25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 xml:space="preserve">Mobile: </w:t>
            </w:r>
          </w:p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:rsidR="00194FB0" w:rsidRPr="00485BB3" w:rsidRDefault="00194FB0" w:rsidP="00880B25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Tel (work):</w:t>
            </w:r>
          </w:p>
        </w:tc>
      </w:tr>
      <w:tr w:rsidR="00194FB0" w:rsidRPr="00485BB3" w:rsidTr="00E658DD">
        <w:trPr>
          <w:trHeight w:val="143"/>
        </w:trPr>
        <w:tc>
          <w:tcPr>
            <w:tcW w:w="6904" w:type="dxa"/>
            <w:gridSpan w:val="3"/>
            <w:shd w:val="clear" w:color="auto" w:fill="7030A0"/>
          </w:tcPr>
          <w:p w:rsidR="00194FB0" w:rsidRPr="00485BB3" w:rsidRDefault="00194FB0" w:rsidP="005173D2">
            <w:pPr>
              <w:rPr>
                <w:rFonts w:ascii="Calibri" w:hAnsi="Calibri" w:cs="Calibri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Other contact Home address </w:t>
            </w:r>
            <w:r w:rsidRPr="00485BB3">
              <w:rPr>
                <w:rFonts w:ascii="Calibri" w:hAnsi="Calibri" w:cs="Calibri"/>
                <w:b/>
                <w:sz w:val="18"/>
                <w:szCs w:val="18"/>
              </w:rPr>
              <w:t>:</w:t>
            </w:r>
          </w:p>
        </w:tc>
        <w:tc>
          <w:tcPr>
            <w:tcW w:w="3297" w:type="dxa"/>
            <w:gridSpan w:val="5"/>
            <w:vMerge/>
            <w:shd w:val="clear" w:color="auto" w:fill="000000" w:themeFill="text1"/>
          </w:tcPr>
          <w:p w:rsidR="00194FB0" w:rsidRPr="00485BB3" w:rsidRDefault="00194FB0" w:rsidP="00880B25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485BB3" w:rsidTr="00206BBE">
        <w:trPr>
          <w:trHeight w:val="749"/>
        </w:trPr>
        <w:tc>
          <w:tcPr>
            <w:tcW w:w="6904" w:type="dxa"/>
            <w:gridSpan w:val="3"/>
          </w:tcPr>
          <w:p w:rsidR="00194FB0" w:rsidRDefault="00194FB0" w:rsidP="00194FB0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Default="00194FB0" w:rsidP="00194FB0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194FB0" w:rsidRPr="00485BB3" w:rsidRDefault="00194FB0" w:rsidP="00194FB0">
            <w:pPr>
              <w:tabs>
                <w:tab w:val="left" w:pos="3849"/>
              </w:tabs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ab/>
              <w:t>Postcode</w:t>
            </w:r>
          </w:p>
        </w:tc>
        <w:tc>
          <w:tcPr>
            <w:tcW w:w="3297" w:type="dxa"/>
            <w:gridSpan w:val="5"/>
            <w:vMerge/>
          </w:tcPr>
          <w:p w:rsidR="00194FB0" w:rsidRPr="00485BB3" w:rsidRDefault="00194FB0" w:rsidP="00194FB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194FB0" w:rsidTr="00E658DD">
        <w:trPr>
          <w:trHeight w:val="265"/>
        </w:trPr>
        <w:tc>
          <w:tcPr>
            <w:tcW w:w="6904" w:type="dxa"/>
            <w:gridSpan w:val="3"/>
            <w:shd w:val="clear" w:color="auto" w:fill="7030A0"/>
          </w:tcPr>
          <w:p w:rsidR="00194FB0" w:rsidRPr="00485BB3" w:rsidRDefault="00AD3D83" w:rsidP="00E83FC8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Other contact</w:t>
            </w:r>
            <w:r w:rsidR="00194FB0" w:rsidRPr="00B1612E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email address</w:t>
            </w:r>
          </w:p>
        </w:tc>
        <w:tc>
          <w:tcPr>
            <w:tcW w:w="3297" w:type="dxa"/>
            <w:gridSpan w:val="5"/>
            <w:vMerge/>
          </w:tcPr>
          <w:p w:rsidR="00194FB0" w:rsidRPr="00194FB0" w:rsidRDefault="00194FB0" w:rsidP="00194FB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485BB3" w:rsidTr="00206BBE">
        <w:trPr>
          <w:trHeight w:val="392"/>
        </w:trPr>
        <w:tc>
          <w:tcPr>
            <w:tcW w:w="6904" w:type="dxa"/>
            <w:gridSpan w:val="3"/>
          </w:tcPr>
          <w:p w:rsidR="00194FB0" w:rsidRPr="00485BB3" w:rsidRDefault="00194FB0" w:rsidP="00194FB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3297" w:type="dxa"/>
            <w:gridSpan w:val="5"/>
            <w:vMerge/>
          </w:tcPr>
          <w:p w:rsidR="00194FB0" w:rsidRPr="00485BB3" w:rsidRDefault="00194FB0" w:rsidP="00194FB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194FB0" w:rsidRPr="00485BB3" w:rsidTr="00E658DD">
        <w:trPr>
          <w:trHeight w:val="143"/>
        </w:trPr>
        <w:tc>
          <w:tcPr>
            <w:tcW w:w="6904" w:type="dxa"/>
            <w:gridSpan w:val="3"/>
            <w:vMerge w:val="restart"/>
            <w:vAlign w:val="bottom"/>
          </w:tcPr>
          <w:p w:rsidR="00194FB0" w:rsidRPr="00485BB3" w:rsidRDefault="00194FB0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Parental responsibility?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194FB0" w:rsidRPr="00485BB3" w:rsidRDefault="00194FB0" w:rsidP="00E21011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Can this person collect the child from school?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  <w:p w:rsidR="00206BBE" w:rsidRPr="00485BB3" w:rsidRDefault="00194FB0" w:rsidP="00206BBE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Is this person an emergency contact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ab/>
              <w:t>Yes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  <w:tc>
          <w:tcPr>
            <w:tcW w:w="3297" w:type="dxa"/>
            <w:gridSpan w:val="5"/>
            <w:shd w:val="clear" w:color="auto" w:fill="7030A0"/>
            <w:vAlign w:val="bottom"/>
          </w:tcPr>
          <w:p w:rsidR="00194FB0" w:rsidRPr="00485BB3" w:rsidRDefault="00194FB0" w:rsidP="00194FB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E658DD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  <w:shd w:val="clear" w:color="auto" w:fill="7030A0"/>
              </w:rPr>
              <w:t>Priority contact order</w:t>
            </w: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(select 1, 2 or 3)</w:t>
            </w:r>
          </w:p>
        </w:tc>
      </w:tr>
      <w:tr w:rsidR="00194FB0" w:rsidRPr="00485BB3" w:rsidTr="00E83FC8">
        <w:trPr>
          <w:trHeight w:val="510"/>
        </w:trPr>
        <w:tc>
          <w:tcPr>
            <w:tcW w:w="6904" w:type="dxa"/>
            <w:gridSpan w:val="3"/>
            <w:vMerge/>
            <w:tcBorders>
              <w:bottom w:val="single" w:sz="4" w:space="0" w:color="auto"/>
            </w:tcBorders>
            <w:vAlign w:val="bottom"/>
          </w:tcPr>
          <w:p w:rsidR="00194FB0" w:rsidRPr="00485BB3" w:rsidRDefault="00194FB0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:rsidR="00194FB0" w:rsidRPr="00485BB3" w:rsidRDefault="00194FB0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040" w:type="dxa"/>
            <w:gridSpan w:val="2"/>
            <w:tcBorders>
              <w:bottom w:val="single" w:sz="4" w:space="0" w:color="auto"/>
            </w:tcBorders>
            <w:vAlign w:val="center"/>
          </w:tcPr>
          <w:p w:rsidR="00194FB0" w:rsidRPr="00485BB3" w:rsidRDefault="00194FB0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218" w:type="dxa"/>
            <w:gridSpan w:val="2"/>
            <w:tcBorders>
              <w:bottom w:val="single" w:sz="4" w:space="0" w:color="auto"/>
            </w:tcBorders>
            <w:vAlign w:val="center"/>
          </w:tcPr>
          <w:p w:rsidR="00194FB0" w:rsidRPr="00485BB3" w:rsidRDefault="00194FB0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sz w:val="18"/>
                <w:szCs w:val="18"/>
              </w:rPr>
              <w:t>3</w:t>
            </w:r>
          </w:p>
        </w:tc>
      </w:tr>
      <w:tr w:rsidR="00206BBE" w:rsidRPr="00485BB3" w:rsidTr="00E83FC8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495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</w:tcPr>
          <w:p w:rsidR="00206BBE" w:rsidRPr="00485BB3" w:rsidRDefault="00206BBE" w:rsidP="00C24B30">
            <w:pPr>
              <w:pStyle w:val="Heading3"/>
              <w:keepNext/>
              <w:tabs>
                <w:tab w:val="right" w:pos="1877"/>
              </w:tabs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br w:type="page"/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Names of any other people who are permitted to collect your child from school</w:t>
            </w:r>
            <w:r w:rsidR="008806BF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(include telephone number)</w:t>
            </w:r>
          </w:p>
        </w:tc>
        <w:tc>
          <w:tcPr>
            <w:tcW w:w="524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</w:tcPr>
          <w:p w:rsidR="00206BBE" w:rsidRPr="00485BB3" w:rsidRDefault="00206BBE" w:rsidP="00C24B30">
            <w:pPr>
              <w:pStyle w:val="Heading3"/>
              <w:keepNext/>
              <w:tabs>
                <w:tab w:val="right" w:pos="1877"/>
              </w:tabs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Names of any other people who are NOT permitted to collect your child from school</w:t>
            </w:r>
          </w:p>
        </w:tc>
      </w:tr>
      <w:tr w:rsidR="00206BBE" w:rsidRPr="00485BB3" w:rsidTr="008806BF">
        <w:trPr>
          <w:trHeight w:val="510"/>
        </w:trPr>
        <w:tc>
          <w:tcPr>
            <w:tcW w:w="4957" w:type="dxa"/>
            <w:gridSpan w:val="2"/>
            <w:vAlign w:val="bottom"/>
          </w:tcPr>
          <w:p w:rsidR="00206BBE" w:rsidRDefault="00206BBE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806BF" w:rsidRDefault="008806BF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806BF" w:rsidRDefault="008806BF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  <w:p w:rsidR="008806BF" w:rsidRPr="00485BB3" w:rsidRDefault="008806BF" w:rsidP="00194FB0">
            <w:pPr>
              <w:tabs>
                <w:tab w:val="right" w:pos="4820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5244" w:type="dxa"/>
            <w:gridSpan w:val="6"/>
            <w:vAlign w:val="center"/>
          </w:tcPr>
          <w:p w:rsidR="00206BBE" w:rsidRPr="00485BB3" w:rsidRDefault="00206BBE" w:rsidP="00194FB0">
            <w:pPr>
              <w:tabs>
                <w:tab w:val="right" w:pos="4820"/>
              </w:tabs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:rsidR="00880BE6" w:rsidRPr="00485BB3" w:rsidRDefault="00880BE6" w:rsidP="00EB090B">
      <w:pPr>
        <w:rPr>
          <w:rFonts w:ascii="Calibri" w:hAnsi="Calibri" w:cs="Calibri"/>
          <w:sz w:val="18"/>
          <w:szCs w:val="1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"/>
        <w:gridCol w:w="417"/>
        <w:gridCol w:w="1138"/>
        <w:gridCol w:w="994"/>
        <w:gridCol w:w="134"/>
        <w:gridCol w:w="425"/>
        <w:gridCol w:w="1270"/>
        <w:gridCol w:w="996"/>
        <w:gridCol w:w="426"/>
        <w:gridCol w:w="149"/>
        <w:gridCol w:w="1558"/>
        <w:gridCol w:w="425"/>
        <w:gridCol w:w="1276"/>
        <w:gridCol w:w="712"/>
      </w:tblGrid>
      <w:tr w:rsidR="00430EAE" w:rsidRPr="00485BB3" w:rsidTr="00E83FC8">
        <w:trPr>
          <w:trHeight w:val="446"/>
        </w:trPr>
        <w:tc>
          <w:tcPr>
            <w:tcW w:w="1836" w:type="dxa"/>
            <w:gridSpan w:val="3"/>
            <w:tcBorders>
              <w:top w:val="single" w:sz="4" w:space="0" w:color="auto"/>
            </w:tcBorders>
            <w:shd w:val="clear" w:color="auto" w:fill="7030A0"/>
          </w:tcPr>
          <w:p w:rsidR="00430EAE" w:rsidRPr="00485BB3" w:rsidRDefault="00430EAE" w:rsidP="00430EAE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lastRenderedPageBreak/>
              <w:t>Country of Birth: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30EAE" w:rsidRPr="00485BB3" w:rsidRDefault="00430EAE" w:rsidP="00430EA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tcBorders>
              <w:top w:val="single" w:sz="4" w:space="0" w:color="auto"/>
            </w:tcBorders>
            <w:shd w:val="clear" w:color="auto" w:fill="7030A0"/>
          </w:tcPr>
          <w:p w:rsidR="00430EAE" w:rsidRPr="00485BB3" w:rsidRDefault="00430EAE" w:rsidP="00430EAE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Religion:</w:t>
            </w:r>
          </w:p>
          <w:p w:rsidR="00430EAE" w:rsidRPr="00485BB3" w:rsidRDefault="00430EAE" w:rsidP="00430EAE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</w:p>
        </w:tc>
        <w:tc>
          <w:tcPr>
            <w:tcW w:w="39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430EAE" w:rsidRPr="00485BB3" w:rsidRDefault="00430EAE" w:rsidP="00430EAE">
            <w:pPr>
              <w:rPr>
                <w:rFonts w:ascii="Calibri" w:hAnsi="Calibri" w:cs="Calibri"/>
                <w:sz w:val="18"/>
                <w:szCs w:val="18"/>
              </w:rPr>
            </w:pPr>
          </w:p>
          <w:p w:rsidR="00430EAE" w:rsidRPr="00485BB3" w:rsidRDefault="00430EAE" w:rsidP="00430EAE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05216" w:rsidRPr="00485BB3" w:rsidTr="00E83FC8">
        <w:trPr>
          <w:trHeight w:val="435"/>
        </w:trPr>
        <w:tc>
          <w:tcPr>
            <w:tcW w:w="1836" w:type="dxa"/>
            <w:gridSpan w:val="3"/>
            <w:shd w:val="clear" w:color="auto" w:fill="7030A0"/>
          </w:tcPr>
          <w:p w:rsidR="00505216" w:rsidRPr="00485BB3" w:rsidRDefault="00C15B8E" w:rsidP="00505216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Ethnicity: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shd w:val="clear" w:color="auto" w:fill="7030A0"/>
          </w:tcPr>
          <w:p w:rsidR="00505216" w:rsidRPr="00485BB3" w:rsidRDefault="00C15B8E" w:rsidP="00505216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Baptised</w:t>
            </w:r>
            <w:proofErr w:type="spellEnd"/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Catholic</w:t>
            </w:r>
            <w:r w:rsidR="00505216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971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05216" w:rsidRPr="00485BB3" w:rsidRDefault="00C15B8E" w:rsidP="00505216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 xml:space="preserve">                    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Yes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  <w:r>
              <w:rPr>
                <w:rFonts w:ascii="Calibri" w:hAnsi="Calibri" w:cs="Calibri"/>
                <w:sz w:val="18"/>
                <w:szCs w:val="18"/>
              </w:rPr>
              <w:t xml:space="preserve">         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 xml:space="preserve"> No </w:t>
            </w:r>
            <w:r w:rsidRPr="00485BB3">
              <w:rPr>
                <w:rFonts w:ascii="Calibri" w:hAnsi="Calibri" w:cs="Calibri"/>
                <w:sz w:val="18"/>
                <w:szCs w:val="18"/>
              </w:rPr>
              <w:sym w:font="Wingdings" w:char="F070"/>
            </w:r>
          </w:p>
        </w:tc>
      </w:tr>
      <w:tr w:rsidR="00505216" w:rsidRPr="00485BB3" w:rsidTr="00E83FC8">
        <w:trPr>
          <w:trHeight w:val="435"/>
        </w:trPr>
        <w:tc>
          <w:tcPr>
            <w:tcW w:w="1836" w:type="dxa"/>
            <w:gridSpan w:val="3"/>
            <w:shd w:val="clear" w:color="auto" w:fill="7030A0"/>
          </w:tcPr>
          <w:p w:rsidR="00505216" w:rsidRPr="00485BB3" w:rsidRDefault="00505216" w:rsidP="00505216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First Language:</w:t>
            </w:r>
          </w:p>
        </w:tc>
        <w:tc>
          <w:tcPr>
            <w:tcW w:w="2823" w:type="dxa"/>
            <w:gridSpan w:val="4"/>
            <w:tcBorders>
              <w:top w:val="single" w:sz="4" w:space="0" w:color="auto"/>
              <w:bottom w:val="nil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shd w:val="clear" w:color="auto" w:fill="7030A0"/>
          </w:tcPr>
          <w:p w:rsidR="00505216" w:rsidRPr="00485BB3" w:rsidRDefault="00485BB3" w:rsidP="00505216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Preferred</w:t>
            </w:r>
            <w:r w:rsidR="00505216"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Language:</w:t>
            </w:r>
          </w:p>
        </w:tc>
        <w:tc>
          <w:tcPr>
            <w:tcW w:w="3971" w:type="dxa"/>
            <w:gridSpan w:val="4"/>
            <w:tcBorders>
              <w:top w:val="single" w:sz="4" w:space="0" w:color="auto"/>
              <w:bottom w:val="nil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505216" w:rsidRPr="00485BB3" w:rsidTr="00E83FC8">
        <w:trPr>
          <w:trHeight w:val="450"/>
        </w:trPr>
        <w:tc>
          <w:tcPr>
            <w:tcW w:w="283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7030A0"/>
          </w:tcPr>
          <w:p w:rsidR="00505216" w:rsidRPr="00485BB3" w:rsidRDefault="00505216" w:rsidP="00AD3D83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Please state ALL languages heard at home:</w:t>
            </w:r>
          </w:p>
        </w:tc>
        <w:tc>
          <w:tcPr>
            <w:tcW w:w="737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05216" w:rsidRPr="00485BB3" w:rsidRDefault="00505216" w:rsidP="00505216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4679F" w:rsidRPr="00C47013" w:rsidTr="00E83FC8">
        <w:trPr>
          <w:trHeight w:val="314"/>
        </w:trPr>
        <w:tc>
          <w:tcPr>
            <w:tcW w:w="10201" w:type="dxa"/>
            <w:gridSpan w:val="14"/>
            <w:tcBorders>
              <w:top w:val="nil"/>
              <w:bottom w:val="single" w:sz="4" w:space="0" w:color="auto"/>
            </w:tcBorders>
            <w:shd w:val="clear" w:color="auto" w:fill="7030A0"/>
            <w:vAlign w:val="center"/>
          </w:tcPr>
          <w:p w:rsidR="00E4679F" w:rsidRPr="000E13CA" w:rsidRDefault="00E4679F" w:rsidP="00485BB3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Names and dates of birth of siblings (including step siblings)</w:t>
            </w:r>
            <w:r w:rsidR="00AD40CC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at home address</w:t>
            </w:r>
          </w:p>
        </w:tc>
      </w:tr>
      <w:tr w:rsidR="00E4679F" w:rsidRPr="00E4679F" w:rsidTr="009A15BA">
        <w:trPr>
          <w:trHeight w:val="444"/>
        </w:trPr>
        <w:tc>
          <w:tcPr>
            <w:tcW w:w="10201" w:type="dxa"/>
            <w:gridSpan w:val="14"/>
            <w:tcBorders>
              <w:top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4679F" w:rsidRPr="00E4679F" w:rsidRDefault="00E4679F" w:rsidP="00485BB3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C47013" w:rsidRPr="00C47013" w:rsidTr="00E83FC8">
        <w:trPr>
          <w:trHeight w:val="314"/>
        </w:trPr>
        <w:tc>
          <w:tcPr>
            <w:tcW w:w="10201" w:type="dxa"/>
            <w:gridSpan w:val="14"/>
            <w:tcBorders>
              <w:top w:val="nil"/>
              <w:bottom w:val="single" w:sz="4" w:space="0" w:color="auto"/>
            </w:tcBorders>
            <w:shd w:val="clear" w:color="auto" w:fill="7030A0"/>
            <w:vAlign w:val="center"/>
          </w:tcPr>
          <w:p w:rsidR="00505216" w:rsidRPr="000E13CA" w:rsidRDefault="00485BB3" w:rsidP="00485BB3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0E13CA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Have you applied for a place at any other Nursery School or attended another nursery?  Please provide details</w:t>
            </w:r>
            <w:r w:rsidR="00C47013" w:rsidRPr="000E13CA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(name/address/dates):</w:t>
            </w:r>
          </w:p>
        </w:tc>
      </w:tr>
      <w:tr w:rsidR="00485BB3" w:rsidRPr="00C47013" w:rsidTr="00E83FC8">
        <w:trPr>
          <w:trHeight w:val="400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5BB3" w:rsidRPr="00C47013" w:rsidRDefault="00485BB3" w:rsidP="00E4679F">
            <w:pPr>
              <w:rPr>
                <w:rFonts w:ascii="Calibri" w:hAnsi="Calibri" w:cs="Calibri"/>
                <w:b/>
                <w:sz w:val="18"/>
                <w:szCs w:val="18"/>
              </w:rPr>
            </w:pPr>
          </w:p>
        </w:tc>
      </w:tr>
      <w:tr w:rsidR="00AA02D0" w:rsidRPr="00485BB3" w:rsidTr="00E83FC8">
        <w:trPr>
          <w:trHeight w:val="314"/>
        </w:trPr>
        <w:tc>
          <w:tcPr>
            <w:tcW w:w="10201" w:type="dxa"/>
            <w:gridSpan w:val="14"/>
            <w:tcBorders>
              <w:top w:val="single" w:sz="4" w:space="0" w:color="auto"/>
              <w:bottom w:val="nil"/>
            </w:tcBorders>
            <w:shd w:val="clear" w:color="auto" w:fill="7030A0"/>
            <w:vAlign w:val="center"/>
          </w:tcPr>
          <w:p w:rsidR="00AA02D0" w:rsidRPr="00AA02D0" w:rsidRDefault="00AA02D0" w:rsidP="00E4679F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AA02D0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Please state your reason/s for choosing St Teresa’s Nursery</w:t>
            </w:r>
          </w:p>
        </w:tc>
      </w:tr>
      <w:tr w:rsidR="00AA02D0" w:rsidRPr="00485BB3" w:rsidTr="00345603">
        <w:trPr>
          <w:trHeight w:val="428"/>
        </w:trPr>
        <w:tc>
          <w:tcPr>
            <w:tcW w:w="10201" w:type="dxa"/>
            <w:gridSpan w:val="14"/>
            <w:tcBorders>
              <w:top w:val="single" w:sz="4" w:space="0" w:color="auto"/>
              <w:bottom w:val="nil"/>
            </w:tcBorders>
            <w:vAlign w:val="center"/>
          </w:tcPr>
          <w:p w:rsidR="00AA02D0" w:rsidRPr="00485BB3" w:rsidRDefault="00AA02D0" w:rsidP="00E4679F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60FBD" w:rsidRPr="00485BB3" w:rsidTr="00E83FC8"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</w:tcPr>
          <w:p w:rsidR="00860FBD" w:rsidRPr="00485BB3" w:rsidRDefault="00860FBD" w:rsidP="00DA4138">
            <w:pPr>
              <w:pStyle w:val="Heading3"/>
              <w:keepNext/>
              <w:tabs>
                <w:tab w:val="right" w:pos="1877"/>
              </w:tabs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Meal Arrangements</w:t>
            </w: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– please</w:t>
            </w:r>
            <w:r w:rsid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tick the relevant box</w:t>
            </w:r>
          </w:p>
        </w:tc>
      </w:tr>
      <w:tr w:rsidR="00827867" w:rsidRPr="00485BB3" w:rsidTr="00860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No lunch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School lunch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Packed lunch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nil"/>
              <w:right w:val="nil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Home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DA4138">
        <w:trPr>
          <w:trHeight w:val="399"/>
        </w:trPr>
        <w:tc>
          <w:tcPr>
            <w:tcW w:w="2964" w:type="dxa"/>
            <w:gridSpan w:val="5"/>
            <w:tcBorders>
              <w:top w:val="single" w:sz="4" w:space="0" w:color="auto"/>
              <w:bottom w:val="nil"/>
            </w:tcBorders>
            <w:shd w:val="clear" w:color="auto" w:fill="7030A0"/>
          </w:tcPr>
          <w:p w:rsidR="008806BF" w:rsidRPr="00485BB3" w:rsidRDefault="008806BF" w:rsidP="00C24B30">
            <w:pPr>
              <w:rPr>
                <w:rFonts w:ascii="Calibri" w:hAnsi="Calibri"/>
                <w:b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Dietary Needs/allergies</w:t>
            </w:r>
          </w:p>
        </w:tc>
        <w:tc>
          <w:tcPr>
            <w:tcW w:w="7237" w:type="dxa"/>
            <w:gridSpan w:val="9"/>
            <w:tcBorders>
              <w:top w:val="single" w:sz="4" w:space="0" w:color="auto"/>
              <w:left w:val="nil"/>
              <w:bottom w:val="nil"/>
            </w:tcBorders>
            <w:shd w:val="clear" w:color="auto" w:fill="7030A0"/>
          </w:tcPr>
          <w:p w:rsidR="008806BF" w:rsidRPr="00485BB3" w:rsidRDefault="008806BF" w:rsidP="00C24B30">
            <w:pPr>
              <w:rPr>
                <w:rFonts w:ascii="Calibri" w:hAnsi="Calibri" w:cs="Calibri"/>
                <w:b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/>
                <w:sz w:val="18"/>
                <w:szCs w:val="18"/>
              </w:rPr>
              <w:t xml:space="preserve">Please tick all needs/allergies (and/or advise us of any others) that </w:t>
            </w:r>
            <w:r w:rsidRPr="00DE1189">
              <w:rPr>
                <w:rFonts w:ascii="Calibri" w:hAnsi="Calibri" w:cs="Calibri"/>
                <w:sz w:val="18"/>
                <w:szCs w:val="18"/>
              </w:rPr>
              <w:t>apply</w:t>
            </w:r>
          </w:p>
        </w:tc>
      </w:tr>
      <w:tr w:rsidR="008806BF" w:rsidRPr="00485BB3" w:rsidTr="00860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Halal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Kosher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Vegetarian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nil"/>
              <w:right w:val="nil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pork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860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Artificial 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colouring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allergy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Gluten Intolerance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707" w:type="dxa"/>
            <w:gridSpan w:val="2"/>
            <w:tcBorders>
              <w:top w:val="nil"/>
              <w:left w:val="single" w:sz="4" w:space="0" w:color="808080"/>
              <w:bottom w:val="nil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dairy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808080"/>
              <w:bottom w:val="nil"/>
              <w:right w:val="nil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nuts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DA41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7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bottom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3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Seafood allergy</w:t>
            </w:r>
          </w:p>
        </w:tc>
        <w:tc>
          <w:tcPr>
            <w:tcW w:w="425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266" w:type="dxa"/>
            <w:gridSpan w:val="2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808080"/>
            </w:tcBorders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No special requirements</w:t>
            </w:r>
          </w:p>
        </w:tc>
        <w:tc>
          <w:tcPr>
            <w:tcW w:w="426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center"/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4120" w:type="dxa"/>
            <w:gridSpan w:val="5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8806BF" w:rsidRPr="00505575" w:rsidRDefault="008806BF" w:rsidP="00C24B30">
            <w:pPr>
              <w:rPr>
                <w:rFonts w:ascii="Calibri" w:hAnsi="Calibri" w:cs="Calibri"/>
                <w:color w:val="FFFFFF" w:themeColor="background1"/>
                <w:sz w:val="18"/>
                <w:szCs w:val="18"/>
              </w:rPr>
            </w:pPr>
            <w:r w:rsidRPr="00505575">
              <w:rPr>
                <w:rFonts w:ascii="Calibri" w:hAnsi="Calibri" w:cs="Calibri"/>
                <w:color w:val="FFFFFF" w:themeColor="background1"/>
                <w:sz w:val="18"/>
                <w:szCs w:val="18"/>
              </w:rPr>
              <w:t>Other – Please provide further information below:</w:t>
            </w:r>
          </w:p>
        </w:tc>
      </w:tr>
      <w:tr w:rsidR="008806BF" w:rsidRPr="00485BB3" w:rsidTr="00860FB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399"/>
        </w:trPr>
        <w:tc>
          <w:tcPr>
            <w:tcW w:w="102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DA4138" w:rsidRPr="00485BB3" w:rsidTr="00DA4138">
        <w:tblPrEx>
          <w:tblLook w:val="04A0" w:firstRow="1" w:lastRow="0" w:firstColumn="1" w:lastColumn="0" w:noHBand="0" w:noVBand="1"/>
        </w:tblPrEx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</w:tcPr>
          <w:p w:rsidR="00DA4138" w:rsidRPr="00485BB3" w:rsidRDefault="00DA4138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Please provide details of the Doctor’s practice which your child is registered at</w:t>
            </w:r>
          </w:p>
        </w:tc>
      </w:tr>
      <w:tr w:rsidR="008806BF" w:rsidRPr="00485BB3" w:rsidTr="00DA4138">
        <w:tblPrEx>
          <w:tblLook w:val="04A0" w:firstRow="1" w:lastRow="0" w:firstColumn="1" w:lastColumn="0" w:noHBand="0" w:noVBand="1"/>
        </w:tblPrEx>
        <w:tc>
          <w:tcPr>
            <w:tcW w:w="2830" w:type="dxa"/>
            <w:gridSpan w:val="4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7030A0"/>
            <w:hideMark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Doctor’s Surgery/Name of Doctor</w:t>
            </w:r>
          </w:p>
        </w:tc>
        <w:tc>
          <w:tcPr>
            <w:tcW w:w="4958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7030A0"/>
            <w:hideMark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Address</w:t>
            </w:r>
          </w:p>
        </w:tc>
        <w:tc>
          <w:tcPr>
            <w:tcW w:w="2413" w:type="dxa"/>
            <w:gridSpan w:val="3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7030A0"/>
            <w:vAlign w:val="bottom"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</w:rPr>
              <w:t>Telephone number</w:t>
            </w:r>
          </w:p>
        </w:tc>
      </w:tr>
      <w:tr w:rsidR="00827867" w:rsidRPr="00485BB3" w:rsidTr="00505575">
        <w:tblPrEx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2830" w:type="dxa"/>
            <w:gridSpan w:val="4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4958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  <w:tc>
          <w:tcPr>
            <w:tcW w:w="2413" w:type="dxa"/>
            <w:gridSpan w:val="3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8806BF" w:rsidRPr="00485BB3" w:rsidRDefault="008806BF" w:rsidP="00C24B30">
            <w:pPr>
              <w:tabs>
                <w:tab w:val="center" w:pos="4153"/>
                <w:tab w:val="left" w:pos="5385"/>
              </w:tabs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DA4138">
        <w:tblPrEx>
          <w:tblBorders>
            <w:insideH w:val="single" w:sz="4" w:space="0" w:color="808080"/>
            <w:insideV w:val="single" w:sz="4" w:space="0" w:color="808080"/>
          </w:tblBorders>
        </w:tblPrEx>
        <w:tc>
          <w:tcPr>
            <w:tcW w:w="10201" w:type="dxa"/>
            <w:gridSpan w:val="14"/>
            <w:tcBorders>
              <w:top w:val="single" w:sz="4" w:space="0" w:color="auto"/>
            </w:tcBorders>
            <w:shd w:val="clear" w:color="auto" w:fill="7030A0"/>
          </w:tcPr>
          <w:p w:rsidR="008806BF" w:rsidRPr="00DA4138" w:rsidRDefault="008806BF" w:rsidP="00DA4138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Medical Condition(s) </w:t>
            </w:r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Pleas</w:t>
            </w:r>
            <w:r w:rsid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e</w:t>
            </w:r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advise if your child has any medical conditions including allergies which school need to be aware of:</w:t>
            </w:r>
          </w:p>
        </w:tc>
      </w:tr>
      <w:tr w:rsidR="008806BF" w:rsidRPr="00485BB3" w:rsidTr="00C24B30">
        <w:tblPrEx>
          <w:tblBorders>
            <w:insideH w:val="single" w:sz="4" w:space="0" w:color="808080"/>
            <w:insideV w:val="single" w:sz="4" w:space="0" w:color="808080"/>
          </w:tblBorders>
        </w:tblPrEx>
        <w:trPr>
          <w:trHeight w:val="362"/>
        </w:trPr>
        <w:tc>
          <w:tcPr>
            <w:tcW w:w="10201" w:type="dxa"/>
            <w:gridSpan w:val="14"/>
            <w:tcBorders>
              <w:bottom w:val="single" w:sz="4" w:space="0" w:color="auto"/>
            </w:tcBorders>
          </w:tcPr>
          <w:p w:rsidR="008806BF" w:rsidRPr="00485BB3" w:rsidRDefault="008806BF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8806BF" w:rsidRPr="00485BB3" w:rsidTr="00DA4138">
        <w:tblPrEx>
          <w:tblBorders>
            <w:right w:val="single" w:sz="4" w:space="0" w:color="808080"/>
          </w:tblBorders>
        </w:tblPrEx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7030A0"/>
          </w:tcPr>
          <w:p w:rsidR="008806BF" w:rsidRPr="00485BB3" w:rsidRDefault="008806BF" w:rsidP="00DA4138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Medication/Medical Note(s)</w:t>
            </w:r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Please advise school of any </w:t>
            </w:r>
            <w:proofErr w:type="spellStart"/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meciation</w:t>
            </w:r>
            <w:proofErr w:type="spellEnd"/>
            <w:r w:rsidR="00DA4138" w:rsidRPr="00DA4138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 which your child uses</w:t>
            </w:r>
          </w:p>
        </w:tc>
      </w:tr>
      <w:tr w:rsidR="009A15BA" w:rsidRPr="00827867" w:rsidTr="00DA4138">
        <w:tblPrEx>
          <w:tblBorders>
            <w:right w:val="single" w:sz="4" w:space="0" w:color="808080"/>
          </w:tblBorders>
        </w:tblPrEx>
        <w:trPr>
          <w:trHeight w:val="354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808080"/>
              <w:right w:val="single" w:sz="4" w:space="0" w:color="auto"/>
            </w:tcBorders>
            <w:shd w:val="clear" w:color="auto" w:fill="auto"/>
          </w:tcPr>
          <w:p w:rsidR="009A15BA" w:rsidRPr="00DA4138" w:rsidRDefault="009A15BA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</w:tr>
      <w:tr w:rsidR="009A15BA" w:rsidRPr="00485BB3" w:rsidTr="00DA4138">
        <w:trPr>
          <w:trHeight w:val="265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9A15BA" w:rsidRPr="00DA4138" w:rsidRDefault="009A15BA" w:rsidP="00C24B30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Please provide any other relevant information for the child or for the parents (</w:t>
            </w:r>
            <w:proofErr w:type="spellStart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eg</w:t>
            </w:r>
            <w:proofErr w:type="spellEnd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 xml:space="preserve"> disability, social care legal orders, medical or learning needs for parents </w:t>
            </w:r>
            <w:proofErr w:type="spellStart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etc</w:t>
            </w:r>
            <w:proofErr w:type="spellEnd"/>
            <w:r w:rsidRPr="00DA4138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)</w:t>
            </w:r>
          </w:p>
        </w:tc>
      </w:tr>
      <w:tr w:rsidR="009A15BA" w:rsidRPr="00485BB3" w:rsidTr="009A15BA">
        <w:trPr>
          <w:trHeight w:val="414"/>
        </w:trPr>
        <w:tc>
          <w:tcPr>
            <w:tcW w:w="10201" w:type="dxa"/>
            <w:gridSpan w:val="1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A15BA" w:rsidRPr="00485BB3" w:rsidRDefault="009A15BA" w:rsidP="00C24B30">
            <w:pPr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84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0"/>
        <w:gridCol w:w="272"/>
        <w:gridCol w:w="9679"/>
      </w:tblGrid>
      <w:tr w:rsidR="00827867" w:rsidRPr="00485BB3" w:rsidTr="00DA4138">
        <w:tc>
          <w:tcPr>
            <w:tcW w:w="10201" w:type="dxa"/>
            <w:gridSpan w:val="3"/>
            <w:tcBorders>
              <w:top w:val="single" w:sz="4" w:space="0" w:color="auto"/>
              <w:bottom w:val="nil"/>
            </w:tcBorders>
            <w:shd w:val="clear" w:color="auto" w:fill="7030A0"/>
          </w:tcPr>
          <w:p w:rsidR="00827867" w:rsidRPr="00505575" w:rsidRDefault="00827867" w:rsidP="00827867">
            <w:pPr>
              <w:pStyle w:val="Heading3"/>
              <w:keepNext/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</w:pPr>
            <w:r w:rsidRPr="00505575">
              <w:rPr>
                <w:rFonts w:ascii="Calibri" w:hAnsi="Calibri" w:cs="Calibri"/>
                <w:b/>
                <w:bCs/>
                <w:color w:val="FFFFFF" w:themeColor="background1"/>
                <w:sz w:val="20"/>
                <w:szCs w:val="20"/>
              </w:rPr>
              <w:t>Parental consent</w:t>
            </w:r>
          </w:p>
          <w:p w:rsidR="00827867" w:rsidRPr="00485BB3" w:rsidRDefault="00827867" w:rsidP="00827867">
            <w:pPr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</w:pPr>
            <w:r w:rsidRPr="00485BB3">
              <w:rPr>
                <w:rFonts w:ascii="Calibri" w:hAnsi="Calibri" w:cs="Calibri"/>
                <w:b/>
                <w:color w:val="FFFFFF" w:themeColor="background1"/>
                <w:sz w:val="18"/>
                <w:szCs w:val="18"/>
              </w:rPr>
              <w:t>Please tick the boxes below to indicate your consent to the following: (please contact the school office if you require more information)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6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D55D4E" w:rsidP="0082786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Staff to g</w:t>
            </w:r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ive 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non prescription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 medication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 to child</w:t>
            </w:r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 (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Calpol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>/</w:t>
            </w:r>
            <w:proofErr w:type="spellStart"/>
            <w:r w:rsidR="00827867" w:rsidRPr="00485BB3">
              <w:rPr>
                <w:rFonts w:ascii="Calibri" w:hAnsi="Calibri" w:cs="Calibri"/>
                <w:sz w:val="18"/>
                <w:szCs w:val="18"/>
              </w:rPr>
              <w:t>Periton</w:t>
            </w:r>
            <w:proofErr w:type="spellEnd"/>
            <w:r w:rsidR="00827867" w:rsidRPr="00485BB3">
              <w:rPr>
                <w:rFonts w:ascii="Calibri" w:hAnsi="Calibri" w:cs="Calibri"/>
                <w:sz w:val="18"/>
                <w:szCs w:val="18"/>
              </w:rPr>
              <w:t>) to your child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D55D4E" w:rsidP="00827867">
            <w:pPr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Child can p</w:t>
            </w:r>
            <w:r w:rsidR="00827867" w:rsidRPr="00485BB3">
              <w:rPr>
                <w:rFonts w:ascii="Calibri" w:hAnsi="Calibri" w:cs="Calibri"/>
                <w:sz w:val="18"/>
                <w:szCs w:val="18"/>
              </w:rPr>
              <w:t>articipate in school visits within the local area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D55D4E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Child can be transported in adult’s </w:t>
            </w:r>
            <w:r>
              <w:rPr>
                <w:rFonts w:ascii="Calibri" w:hAnsi="Calibri" w:cs="Calibri"/>
                <w:sz w:val="18"/>
                <w:szCs w:val="18"/>
              </w:rPr>
              <w:t xml:space="preserve">(staff member or </w:t>
            </w:r>
            <w:proofErr w:type="spellStart"/>
            <w:r>
              <w:rPr>
                <w:rFonts w:ascii="Calibri" w:hAnsi="Calibri" w:cs="Calibri"/>
                <w:sz w:val="18"/>
                <w:szCs w:val="18"/>
              </w:rPr>
              <w:t>authorised</w:t>
            </w:r>
            <w:proofErr w:type="spellEnd"/>
            <w:r>
              <w:rPr>
                <w:rFonts w:ascii="Calibri" w:hAnsi="Calibri" w:cs="Calibri"/>
                <w:sz w:val="18"/>
                <w:szCs w:val="18"/>
              </w:rPr>
              <w:t xml:space="preserve"> adult) </w:t>
            </w:r>
            <w:r w:rsidRPr="00485BB3">
              <w:rPr>
                <w:rFonts w:ascii="Calibri" w:hAnsi="Calibri" w:cs="Calibri"/>
                <w:sz w:val="18"/>
                <w:szCs w:val="18"/>
              </w:rPr>
              <w:t>vehicle</w:t>
            </w:r>
            <w:r w:rsidR="00D55D4E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="00D55D4E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="00D55D4E">
              <w:rPr>
                <w:rFonts w:ascii="Calibri" w:hAnsi="Calibri" w:cs="Calibri"/>
                <w:sz w:val="18"/>
                <w:szCs w:val="18"/>
              </w:rPr>
              <w:t xml:space="preserve"> transport to St John’s church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Use of photographs for display in school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Use of digital images in printed materials (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prospectus/school newsletter)</w:t>
            </w:r>
          </w:p>
        </w:tc>
      </w:tr>
      <w:tr w:rsidR="00827867" w:rsidRPr="00485BB3" w:rsidTr="00C24B3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nil"/>
              <w:right w:val="single" w:sz="4" w:space="0" w:color="auto"/>
            </w:tcBorders>
            <w:vAlign w:val="center"/>
          </w:tcPr>
          <w:p w:rsidR="00827867" w:rsidRPr="00485BB3" w:rsidRDefault="00827867" w:rsidP="00860FBD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Use of digital images and video online 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school website, social media</w:t>
            </w:r>
            <w:r w:rsidR="00860FBD">
              <w:rPr>
                <w:rFonts w:ascii="Calibri" w:hAnsi="Calibri" w:cs="Calibri"/>
                <w:sz w:val="18"/>
                <w:szCs w:val="18"/>
              </w:rPr>
              <w:t xml:space="preserve"> (participation in nativity plays, sports activities, </w:t>
            </w:r>
            <w:proofErr w:type="spellStart"/>
            <w:r w:rsidR="00860FBD">
              <w:rPr>
                <w:rFonts w:ascii="Calibri" w:hAnsi="Calibri" w:cs="Calibri"/>
                <w:sz w:val="18"/>
                <w:szCs w:val="18"/>
              </w:rPr>
              <w:t>etc</w:t>
            </w:r>
            <w:proofErr w:type="spellEnd"/>
            <w:r w:rsidR="00860FBD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</w:tr>
      <w:tr w:rsidR="00827867" w:rsidRPr="00485BB3" w:rsidTr="00AB24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nil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 xml:space="preserve">Use of digital images in media – 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local newspaper</w:t>
            </w:r>
          </w:p>
        </w:tc>
      </w:tr>
      <w:tr w:rsidR="00827867" w:rsidRPr="00485BB3" w:rsidTr="00AB247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trHeight w:val="227"/>
        </w:trPr>
        <w:tc>
          <w:tcPr>
            <w:tcW w:w="2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808080"/>
            </w:tcBorders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single" w:sz="4" w:space="0" w:color="808080"/>
              <w:left w:val="single" w:sz="4" w:space="0" w:color="808080"/>
              <w:bottom w:val="single" w:sz="4" w:space="0" w:color="auto"/>
              <w:right w:val="single" w:sz="4" w:space="0" w:color="808080"/>
            </w:tcBorders>
            <w:shd w:val="pct10" w:color="auto" w:fill="FFFFFF"/>
            <w:vAlign w:val="bottom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679" w:type="dxa"/>
            <w:tcBorders>
              <w:top w:val="nil"/>
              <w:left w:val="single" w:sz="4" w:space="0" w:color="808080"/>
              <w:bottom w:val="single" w:sz="4" w:space="0" w:color="auto"/>
              <w:right w:val="single" w:sz="4" w:space="0" w:color="auto"/>
            </w:tcBorders>
            <w:vAlign w:val="center"/>
          </w:tcPr>
          <w:p w:rsidR="00827867" w:rsidRPr="00485BB3" w:rsidRDefault="00827867" w:rsidP="00827867">
            <w:pPr>
              <w:rPr>
                <w:rFonts w:ascii="Calibri" w:hAnsi="Calibri" w:cs="Calibri"/>
                <w:sz w:val="18"/>
                <w:szCs w:val="18"/>
              </w:rPr>
            </w:pPr>
            <w:r w:rsidRPr="00485BB3">
              <w:rPr>
                <w:rFonts w:ascii="Calibri" w:hAnsi="Calibri" w:cs="Calibri"/>
                <w:sz w:val="18"/>
                <w:szCs w:val="18"/>
              </w:rPr>
              <w:t>Use of digital images and video by other agencies (</w:t>
            </w:r>
            <w:proofErr w:type="spellStart"/>
            <w:r w:rsidRPr="00485BB3">
              <w:rPr>
                <w:rFonts w:ascii="Calibri" w:hAnsi="Calibri" w:cs="Calibri"/>
                <w:sz w:val="18"/>
                <w:szCs w:val="18"/>
              </w:rPr>
              <w:t>eg</w:t>
            </w:r>
            <w:proofErr w:type="spellEnd"/>
            <w:r w:rsidRPr="00485BB3">
              <w:rPr>
                <w:rFonts w:ascii="Calibri" w:hAnsi="Calibri" w:cs="Calibri"/>
                <w:sz w:val="18"/>
                <w:szCs w:val="18"/>
              </w:rPr>
              <w:t xml:space="preserve"> secondary school events)</w:t>
            </w:r>
          </w:p>
        </w:tc>
      </w:tr>
    </w:tbl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3113"/>
        <w:gridCol w:w="1843"/>
        <w:gridCol w:w="3118"/>
      </w:tblGrid>
      <w:tr w:rsidR="00AB2478" w:rsidRPr="009A15BA" w:rsidTr="00AB2478">
        <w:trPr>
          <w:trHeight w:val="70"/>
        </w:trPr>
        <w:tc>
          <w:tcPr>
            <w:tcW w:w="10201" w:type="dxa"/>
            <w:gridSpan w:val="4"/>
            <w:tcBorders>
              <w:top w:val="single" w:sz="4" w:space="0" w:color="808080"/>
              <w:left w:val="nil"/>
              <w:bottom w:val="single" w:sz="4" w:space="0" w:color="auto"/>
              <w:right w:val="nil"/>
            </w:tcBorders>
          </w:tcPr>
          <w:p w:rsidR="00AB2478" w:rsidRPr="009A15BA" w:rsidRDefault="00AB2478" w:rsidP="00C24B30">
            <w:pPr>
              <w:jc w:val="center"/>
              <w:rPr>
                <w:rFonts w:ascii="Calibri" w:hAnsi="Calibri" w:cs="Calibri"/>
                <w:b/>
                <w:i/>
                <w:sz w:val="4"/>
                <w:szCs w:val="4"/>
              </w:rPr>
            </w:pPr>
          </w:p>
        </w:tc>
      </w:tr>
      <w:tr w:rsidR="00827867" w:rsidRPr="00485BB3" w:rsidTr="00AB2478">
        <w:trPr>
          <w:trHeight w:val="410"/>
        </w:trPr>
        <w:tc>
          <w:tcPr>
            <w:tcW w:w="10201" w:type="dxa"/>
            <w:gridSpan w:val="4"/>
            <w:tcBorders>
              <w:top w:val="single" w:sz="4" w:space="0" w:color="80808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7867" w:rsidRPr="00505575" w:rsidRDefault="00827867" w:rsidP="00C24B30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505575">
              <w:rPr>
                <w:rFonts w:ascii="Calibri" w:hAnsi="Calibri" w:cs="Calibri"/>
                <w:b/>
                <w:i/>
                <w:sz w:val="18"/>
                <w:szCs w:val="18"/>
              </w:rPr>
              <w:t>The data being collected, controlled and processed is in line with current Data Protection Legislation</w:t>
            </w:r>
          </w:p>
          <w:p w:rsidR="00827867" w:rsidRPr="00860FBD" w:rsidRDefault="00827867" w:rsidP="00C24B30">
            <w:pPr>
              <w:jc w:val="center"/>
              <w:rPr>
                <w:rFonts w:ascii="Calibri" w:hAnsi="Calibri" w:cs="Calibri"/>
                <w:i/>
                <w:sz w:val="18"/>
                <w:szCs w:val="18"/>
              </w:rPr>
            </w:pPr>
            <w:r w:rsidRPr="00505575">
              <w:rPr>
                <w:rFonts w:ascii="Calibri" w:hAnsi="Calibri" w:cs="Calibri"/>
                <w:b/>
                <w:i/>
                <w:sz w:val="18"/>
                <w:szCs w:val="18"/>
              </w:rPr>
              <w:t>I confirm that the information provided on this form is accurate at time of completion</w:t>
            </w:r>
          </w:p>
        </w:tc>
      </w:tr>
      <w:tr w:rsidR="00505575" w:rsidRPr="00485BB3" w:rsidTr="00AB2478">
        <w:tblPrEx>
          <w:tblBorders>
            <w:right w:val="single" w:sz="4" w:space="0" w:color="auto"/>
          </w:tblBorders>
        </w:tblPrEx>
        <w:trPr>
          <w:trHeight w:val="70"/>
        </w:trPr>
        <w:tc>
          <w:tcPr>
            <w:tcW w:w="1020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05575" w:rsidRPr="009A15BA" w:rsidRDefault="00505575" w:rsidP="00C24B30">
            <w:pPr>
              <w:rPr>
                <w:rFonts w:ascii="Calibri" w:hAnsi="Calibri" w:cs="Calibri"/>
                <w:b/>
                <w:bCs/>
                <w:sz w:val="4"/>
                <w:szCs w:val="4"/>
              </w:rPr>
            </w:pPr>
          </w:p>
        </w:tc>
      </w:tr>
      <w:tr w:rsidR="00D117F6" w:rsidRPr="00485BB3" w:rsidTr="00DA4138">
        <w:tblPrEx>
          <w:tblBorders>
            <w:right w:val="single" w:sz="4" w:space="0" w:color="auto"/>
          </w:tblBorders>
        </w:tblPrEx>
        <w:trPr>
          <w:trHeight w:val="382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827867" w:rsidRPr="00270DFA" w:rsidRDefault="00827867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270DFA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Signature: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7867" w:rsidRPr="00270DFA" w:rsidRDefault="00827867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827867" w:rsidRPr="00270DFA" w:rsidRDefault="00827867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 w:rsidRPr="00270DFA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27867" w:rsidRPr="00485BB3" w:rsidRDefault="00827867" w:rsidP="00C24B3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D117F6" w:rsidRPr="00485BB3" w:rsidTr="00DA4138">
        <w:tblPrEx>
          <w:tblBorders>
            <w:right w:val="single" w:sz="4" w:space="0" w:color="auto"/>
          </w:tblBorders>
        </w:tblPrEx>
        <w:trPr>
          <w:trHeight w:val="439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D117F6" w:rsidRPr="00270DFA" w:rsidRDefault="00D117F6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Print name: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7F6" w:rsidRPr="00270DFA" w:rsidRDefault="00D117F6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D117F6" w:rsidRPr="00270DFA" w:rsidRDefault="00D117F6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Relationship to child</w:t>
            </w:r>
            <w:r w:rsidR="00AD40CC"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117F6" w:rsidRPr="00485BB3" w:rsidRDefault="00D117F6" w:rsidP="00C24B3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  <w:tr w:rsidR="00E658DD" w:rsidRPr="00485BB3" w:rsidTr="00DA4138">
        <w:tblPrEx>
          <w:tblBorders>
            <w:right w:val="single" w:sz="4" w:space="0" w:color="auto"/>
          </w:tblBorders>
        </w:tblPrEx>
        <w:trPr>
          <w:trHeight w:val="53"/>
        </w:trPr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30A0"/>
            <w:vAlign w:val="center"/>
          </w:tcPr>
          <w:p w:rsidR="009A15BA" w:rsidRDefault="009A15BA" w:rsidP="009A15BA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 xml:space="preserve">Office use: </w:t>
            </w:r>
          </w:p>
          <w:p w:rsidR="00E658DD" w:rsidRDefault="00E658DD" w:rsidP="009A15BA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Birth Certificate seen by</w:t>
            </w:r>
          </w:p>
        </w:tc>
        <w:tc>
          <w:tcPr>
            <w:tcW w:w="311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58DD" w:rsidRPr="00270DFA" w:rsidRDefault="00E658DD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7030A0"/>
            <w:vAlign w:val="center"/>
          </w:tcPr>
          <w:p w:rsidR="00E658DD" w:rsidRDefault="00E658DD" w:rsidP="00C24B30">
            <w:pP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color w:val="FFFFFF" w:themeColor="background1"/>
                <w:sz w:val="18"/>
                <w:szCs w:val="18"/>
              </w:rPr>
              <w:t>Date: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658DD" w:rsidRPr="00485BB3" w:rsidRDefault="00E658DD" w:rsidP="00C24B30">
            <w:pPr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</w:tc>
      </w:tr>
    </w:tbl>
    <w:p w:rsidR="00EB090B" w:rsidRPr="00270DFA" w:rsidRDefault="00EB090B" w:rsidP="008806BF">
      <w:pPr>
        <w:jc w:val="center"/>
        <w:rPr>
          <w:rFonts w:ascii="Calibri" w:hAnsi="Calibri" w:cs="Calibri"/>
          <w:sz w:val="2"/>
          <w:szCs w:val="2"/>
        </w:rPr>
      </w:pPr>
    </w:p>
    <w:sectPr w:rsidR="00EB090B" w:rsidRPr="00270DFA" w:rsidSect="00AD2930">
      <w:headerReference w:type="default" r:id="rId7"/>
      <w:footerReference w:type="default" r:id="rId8"/>
      <w:pgSz w:w="11906" w:h="16838" w:code="9"/>
      <w:pgMar w:top="680" w:right="851" w:bottom="680" w:left="851" w:header="56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772" w:rsidRDefault="00427772">
      <w:r>
        <w:separator/>
      </w:r>
    </w:p>
  </w:endnote>
  <w:endnote w:type="continuationSeparator" w:id="0">
    <w:p w:rsidR="00427772" w:rsidRDefault="00427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2930" w:rsidRPr="00AD2930" w:rsidRDefault="00EB5A1C" w:rsidP="00AD2930">
    <w:pPr>
      <w:pStyle w:val="Footer"/>
      <w:tabs>
        <w:tab w:val="clear" w:pos="4153"/>
        <w:tab w:val="clear" w:pos="8306"/>
        <w:tab w:val="right" w:pos="10065"/>
      </w:tabs>
      <w:rPr>
        <w:rFonts w:asciiTheme="minorHAnsi" w:hAnsiTheme="minorHAnsi" w:cstheme="minorHAnsi"/>
        <w:sz w:val="16"/>
        <w:szCs w:val="16"/>
      </w:rPr>
    </w:pPr>
    <w:sdt>
      <w:sdtPr>
        <w:rPr>
          <w:rFonts w:asciiTheme="minorHAnsi" w:hAnsiTheme="minorHAnsi" w:cstheme="minorHAnsi"/>
          <w:sz w:val="16"/>
          <w:szCs w:val="16"/>
        </w:rPr>
        <w:id w:val="-49070262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HAnsi" w:hAnsiTheme="minorHAnsi" w:cstheme="minorHAnsi"/>
              <w:sz w:val="16"/>
              <w:szCs w:val="16"/>
            </w:rPr>
            <w:id w:val="1728636285"/>
            <w:docPartObj>
              <w:docPartGallery w:val="Page Numbers (Top of Page)"/>
              <w:docPartUnique/>
            </w:docPartObj>
          </w:sdtPr>
          <w:sdtEndPr/>
          <w:sdtContent>
            <w:r w:rsidR="00AD2930" w:rsidRPr="00AD2930">
              <w:rPr>
                <w:rFonts w:asciiTheme="minorHAnsi" w:hAnsiTheme="minorHAnsi" w:cstheme="minorHAnsi"/>
                <w:sz w:val="16"/>
                <w:szCs w:val="16"/>
              </w:rPr>
              <w:t xml:space="preserve">Page 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PAGE </w:instrTex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1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AD2930" w:rsidRPr="00AD2930">
              <w:rPr>
                <w:rFonts w:asciiTheme="minorHAnsi" w:hAnsiTheme="minorHAnsi" w:cstheme="minorHAnsi"/>
                <w:sz w:val="16"/>
                <w:szCs w:val="16"/>
              </w:rPr>
              <w:t xml:space="preserve"> of 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 xml:space="preserve"> NUMPAGES  </w:instrTex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noProof/>
                <w:sz w:val="16"/>
                <w:szCs w:val="16"/>
              </w:rPr>
              <w:t>2</w:t>
            </w:r>
            <w:r w:rsidR="00AD2930" w:rsidRP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="00AD293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ab/>
            </w:r>
          </w:sdtContent>
        </w:sdt>
      </w:sdtContent>
    </w:sdt>
    <w:r w:rsidR="00AD2930">
      <w:rPr>
        <w:rFonts w:asciiTheme="minorHAnsi" w:hAnsiTheme="minorHAnsi" w:cstheme="minorHAnsi"/>
        <w:sz w:val="16"/>
        <w:szCs w:val="16"/>
      </w:rPr>
      <w:t xml:space="preserve">Printed on </w:t>
    </w:r>
    <w:r w:rsidR="00AD2930">
      <w:rPr>
        <w:rFonts w:asciiTheme="minorHAnsi" w:hAnsiTheme="minorHAnsi" w:cstheme="minorHAnsi"/>
        <w:sz w:val="16"/>
        <w:szCs w:val="16"/>
      </w:rPr>
      <w:fldChar w:fldCharType="begin"/>
    </w:r>
    <w:r w:rsidR="00AD2930">
      <w:rPr>
        <w:rFonts w:asciiTheme="minorHAnsi" w:hAnsiTheme="minorHAnsi" w:cstheme="minorHAnsi"/>
        <w:sz w:val="16"/>
        <w:szCs w:val="16"/>
      </w:rPr>
      <w:instrText xml:space="preserve"> DATE \@ "d MMMM yyyy" </w:instrText>
    </w:r>
    <w:r w:rsidR="00AD2930">
      <w:rPr>
        <w:rFonts w:asciiTheme="minorHAnsi" w:hAnsiTheme="minorHAnsi" w:cstheme="minorHAnsi"/>
        <w:sz w:val="16"/>
        <w:szCs w:val="16"/>
      </w:rPr>
      <w:fldChar w:fldCharType="separate"/>
    </w:r>
    <w:r>
      <w:rPr>
        <w:rFonts w:asciiTheme="minorHAnsi" w:hAnsiTheme="minorHAnsi" w:cstheme="minorHAnsi"/>
        <w:noProof/>
        <w:sz w:val="16"/>
        <w:szCs w:val="16"/>
      </w:rPr>
      <w:t>4 March 2021</w:t>
    </w:r>
    <w:r w:rsidR="00AD2930">
      <w:rPr>
        <w:rFonts w:asciiTheme="minorHAnsi" w:hAnsiTheme="minorHAnsi" w:cstheme="minorHAnsi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772" w:rsidRDefault="00427772">
      <w:r>
        <w:separator/>
      </w:r>
    </w:p>
  </w:footnote>
  <w:footnote w:type="continuationSeparator" w:id="0">
    <w:p w:rsidR="00427772" w:rsidRDefault="004277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2C49" w:rsidRPr="00E83FC8" w:rsidRDefault="00AB2478" w:rsidP="00D55D4E">
    <w:pPr>
      <w:tabs>
        <w:tab w:val="center" w:pos="4153"/>
        <w:tab w:val="left" w:pos="5385"/>
      </w:tabs>
      <w:spacing w:after="120"/>
      <w:jc w:val="center"/>
      <w:rPr>
        <w:color w:val="7030A0"/>
      </w:rPr>
    </w:pPr>
    <w:r w:rsidRPr="00E83FC8">
      <w:rPr>
        <w:noProof/>
        <w:color w:val="7030A0"/>
        <w:lang w:val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-92710</wp:posOffset>
          </wp:positionH>
          <wp:positionV relativeFrom="paragraph">
            <wp:posOffset>-176226</wp:posOffset>
          </wp:positionV>
          <wp:extent cx="348252" cy="419100"/>
          <wp:effectExtent l="0" t="0" r="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252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5D4E" w:rsidRPr="00E83FC8">
      <w:rPr>
        <w:noProof/>
        <w:color w:val="7030A0"/>
        <w:lang w:val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6062345</wp:posOffset>
          </wp:positionH>
          <wp:positionV relativeFrom="paragraph">
            <wp:posOffset>-179544</wp:posOffset>
          </wp:positionV>
          <wp:extent cx="380245" cy="380245"/>
          <wp:effectExtent l="0" t="0" r="1270" b="127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St John_New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245" cy="3802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1011">
      <w:rPr>
        <w:rFonts w:ascii="Calibri" w:hAnsi="Calibri" w:cs="Calibri"/>
        <w:b/>
        <w:bCs/>
        <w:color w:val="7030A0"/>
        <w:sz w:val="24"/>
        <w:szCs w:val="24"/>
      </w:rPr>
      <w:t>DATA COLLECTION SHEET – N</w:t>
    </w:r>
    <w:r w:rsidR="00EB5A1C">
      <w:rPr>
        <w:rFonts w:ascii="Calibri" w:hAnsi="Calibri" w:cs="Calibri"/>
        <w:b/>
        <w:bCs/>
        <w:color w:val="7030A0"/>
        <w:sz w:val="24"/>
        <w:szCs w:val="24"/>
      </w:rPr>
      <w:t>ursery</w:t>
    </w:r>
    <w:r w:rsidR="00827867" w:rsidRPr="00E83FC8">
      <w:rPr>
        <w:rFonts w:ascii="Calibri" w:hAnsi="Calibri" w:cs="Calibri"/>
        <w:b/>
        <w:bCs/>
        <w:color w:val="7030A0"/>
        <w:sz w:val="24"/>
        <w:szCs w:val="24"/>
      </w:rPr>
      <w:t xml:space="preserve"> Application</w:t>
    </w:r>
    <w:r w:rsidR="001C43A9">
      <w:rPr>
        <w:rFonts w:ascii="Calibri" w:hAnsi="Calibri" w:cs="Calibri"/>
        <w:b/>
        <w:bCs/>
        <w:color w:val="7030A0"/>
        <w:sz w:val="24"/>
        <w:szCs w:val="24"/>
      </w:rPr>
      <w:t xml:space="preserve"> Form</w:t>
    </w:r>
    <w:r w:rsidR="00827867" w:rsidRPr="00E83FC8">
      <w:rPr>
        <w:rFonts w:ascii="Calibri" w:hAnsi="Calibri" w:cs="Calibri"/>
        <w:b/>
        <w:bCs/>
        <w:color w:val="7030A0"/>
        <w:sz w:val="24"/>
        <w:szCs w:val="2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90B"/>
    <w:rsid w:val="00043588"/>
    <w:rsid w:val="000B1956"/>
    <w:rsid w:val="000E13CA"/>
    <w:rsid w:val="00102211"/>
    <w:rsid w:val="00194FB0"/>
    <w:rsid w:val="001C43A9"/>
    <w:rsid w:val="00206BBE"/>
    <w:rsid w:val="00231ACB"/>
    <w:rsid w:val="00264D09"/>
    <w:rsid w:val="00270DFA"/>
    <w:rsid w:val="003235F3"/>
    <w:rsid w:val="00344040"/>
    <w:rsid w:val="00345603"/>
    <w:rsid w:val="00352C49"/>
    <w:rsid w:val="003F3FFD"/>
    <w:rsid w:val="003F519F"/>
    <w:rsid w:val="00427772"/>
    <w:rsid w:val="00430EAE"/>
    <w:rsid w:val="00485BB3"/>
    <w:rsid w:val="004966A2"/>
    <w:rsid w:val="00505216"/>
    <w:rsid w:val="00505575"/>
    <w:rsid w:val="005120A2"/>
    <w:rsid w:val="005173D2"/>
    <w:rsid w:val="005216A1"/>
    <w:rsid w:val="00533054"/>
    <w:rsid w:val="00643387"/>
    <w:rsid w:val="00655500"/>
    <w:rsid w:val="006754BF"/>
    <w:rsid w:val="0073647E"/>
    <w:rsid w:val="00736E60"/>
    <w:rsid w:val="00787016"/>
    <w:rsid w:val="00827867"/>
    <w:rsid w:val="00850357"/>
    <w:rsid w:val="00860FBD"/>
    <w:rsid w:val="008806BF"/>
    <w:rsid w:val="00880B25"/>
    <w:rsid w:val="00880BE6"/>
    <w:rsid w:val="009A15BA"/>
    <w:rsid w:val="009F2B56"/>
    <w:rsid w:val="00A154AE"/>
    <w:rsid w:val="00A739BD"/>
    <w:rsid w:val="00A74156"/>
    <w:rsid w:val="00A913E1"/>
    <w:rsid w:val="00A97377"/>
    <w:rsid w:val="00AA0001"/>
    <w:rsid w:val="00AA02D0"/>
    <w:rsid w:val="00AB2478"/>
    <w:rsid w:val="00AD2930"/>
    <w:rsid w:val="00AD3D83"/>
    <w:rsid w:val="00AD40CC"/>
    <w:rsid w:val="00AE2096"/>
    <w:rsid w:val="00B1612E"/>
    <w:rsid w:val="00C15B8E"/>
    <w:rsid w:val="00C47013"/>
    <w:rsid w:val="00C550D0"/>
    <w:rsid w:val="00CF62C8"/>
    <w:rsid w:val="00D117F6"/>
    <w:rsid w:val="00D55D4E"/>
    <w:rsid w:val="00DA4138"/>
    <w:rsid w:val="00DE1189"/>
    <w:rsid w:val="00DE2FE2"/>
    <w:rsid w:val="00DF4E83"/>
    <w:rsid w:val="00E003EE"/>
    <w:rsid w:val="00E21011"/>
    <w:rsid w:val="00E4679F"/>
    <w:rsid w:val="00E658DD"/>
    <w:rsid w:val="00E83FC8"/>
    <w:rsid w:val="00EA6C24"/>
    <w:rsid w:val="00EB090B"/>
    <w:rsid w:val="00EB5A1C"/>
    <w:rsid w:val="00EC6B58"/>
    <w:rsid w:val="00F61BEE"/>
    <w:rsid w:val="00FD2664"/>
    <w:rsid w:val="00FE16F9"/>
    <w:rsid w:val="00FF3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325C6FCE"/>
  <w14:defaultImageDpi w14:val="0"/>
  <w15:docId w15:val="{03A2A763-B08E-47AD-8467-3FF891C363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B090B"/>
    <w:pPr>
      <w:widowControl w:val="0"/>
      <w:autoSpaceDE w:val="0"/>
      <w:autoSpaceDN w:val="0"/>
      <w:adjustRightInd w:val="0"/>
      <w:outlineLvl w:val="0"/>
    </w:pPr>
    <w:rPr>
      <w:rFonts w:ascii="Arial" w:hAnsi="Arial"/>
      <w:sz w:val="24"/>
      <w:szCs w:val="24"/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B090B"/>
    <w:pPr>
      <w:widowControl w:val="0"/>
      <w:autoSpaceDE w:val="0"/>
      <w:autoSpaceDN w:val="0"/>
      <w:adjustRightInd w:val="0"/>
      <w:outlineLvl w:val="2"/>
    </w:pPr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B090B"/>
    <w:rPr>
      <w:rFonts w:ascii="Arial" w:hAnsi="Arial" w:cs="Times New Roman"/>
      <w:sz w:val="24"/>
      <w:szCs w:val="24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B090B"/>
    <w:rPr>
      <w:rFonts w:ascii="Arial" w:hAnsi="Arial" w:cs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EB090B"/>
    <w:rPr>
      <w:rFonts w:cs="Times New Roman"/>
      <w:lang w:val="en-US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EB090B"/>
    <w:rPr>
      <w:rFonts w:cs="Times New Roman"/>
      <w:lang w:val="en-US" w:eastAsia="x-none"/>
    </w:rPr>
  </w:style>
  <w:style w:type="paragraph" w:styleId="BalloonText">
    <w:name w:val="Balloon Text"/>
    <w:basedOn w:val="Normal"/>
    <w:link w:val="BalloonTextChar"/>
    <w:rsid w:val="006754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754BF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SIMS\Initi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C36BCC-2C29-4747-8B7F-07C4B0B96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Initial</Template>
  <TotalTime>434</TotalTime>
  <Pages>2</Pages>
  <Words>657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 Name</vt:lpstr>
    </vt:vector>
  </TitlesOfParts>
  <Company>Capita Education Services Ltd</Company>
  <LinksUpToDate>false</LinksUpToDate>
  <CharactersWithSpaces>4408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Name</dc:title>
  <dc:subject/>
  <dc:creator>Shaun Hughes</dc:creator>
  <cp:keywords/>
  <dc:description/>
  <cp:lastModifiedBy>Mrs C Horridge</cp:lastModifiedBy>
  <cp:revision>11</cp:revision>
  <cp:lastPrinted>2021-03-04T15:46:00Z</cp:lastPrinted>
  <dcterms:created xsi:type="dcterms:W3CDTF">2021-02-25T17:08:00Z</dcterms:created>
  <dcterms:modified xsi:type="dcterms:W3CDTF">2021-03-04T15:46:00Z</dcterms:modified>
</cp:coreProperties>
</file>