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47B" w:rsidRPr="003A54E2" w:rsidRDefault="00FB247B" w:rsidP="00466449">
      <w:pPr>
        <w:rPr>
          <w:rFonts w:ascii="Arial" w:hAnsi="Arial" w:cs="Arial"/>
        </w:rPr>
      </w:pPr>
    </w:p>
    <w:p w:rsidR="00FB247B" w:rsidRPr="003A54E2" w:rsidRDefault="00FB247B" w:rsidP="00FB247B">
      <w:pPr>
        <w:rPr>
          <w:color w:val="0070C0"/>
          <w:szCs w:val="28"/>
        </w:rPr>
      </w:pPr>
      <w:r w:rsidRPr="003A54E2">
        <w:rPr>
          <w:noProof/>
          <w:color w:val="0070C0"/>
          <w:szCs w:val="28"/>
          <w:lang w:eastAsia="en-GB"/>
        </w:rPr>
        <mc:AlternateContent>
          <mc:Choice Requires="wps">
            <w:drawing>
              <wp:anchor distT="0" distB="0" distL="114300" distR="114300" simplePos="0" relativeHeight="251637760" behindDoc="0" locked="0" layoutInCell="1" allowOverlap="1" wp14:anchorId="67AE0CD0" wp14:editId="1B2E71E3">
                <wp:simplePos x="0" y="0"/>
                <wp:positionH relativeFrom="margin">
                  <wp:align>center</wp:align>
                </wp:positionH>
                <wp:positionV relativeFrom="paragraph">
                  <wp:posOffset>193874</wp:posOffset>
                </wp:positionV>
                <wp:extent cx="5039995" cy="7587615"/>
                <wp:effectExtent l="0" t="0" r="0" b="0"/>
                <wp:wrapTopAndBottom/>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7587615"/>
                        </a:xfrm>
                        <a:prstGeom prst="rect">
                          <a:avLst/>
                        </a:prstGeom>
                        <a:noFill/>
                        <a:ln>
                          <a:noFill/>
                        </a:ln>
                      </wps:spPr>
                      <wps:txbx>
                        <w:txbxContent>
                          <w:p w:rsidR="00B02208" w:rsidRPr="00071B29" w:rsidRDefault="00B02208" w:rsidP="00FB247B">
                            <w:pPr>
                              <w:tabs>
                                <w:tab w:val="left" w:pos="1710"/>
                              </w:tabs>
                              <w:jc w:val="center"/>
                              <w:rPr>
                                <w:rFonts w:ascii="Arial" w:hAnsi="Arial" w:cs="Arial"/>
                                <w:noProof/>
                                <w:sz w:val="40"/>
                                <w:szCs w:val="40"/>
                              </w:rPr>
                            </w:pPr>
                          </w:p>
                          <w:p w:rsidR="00B02208" w:rsidRPr="00071B29" w:rsidRDefault="00B02208" w:rsidP="00FB247B">
                            <w:pPr>
                              <w:tabs>
                                <w:tab w:val="left" w:pos="1710"/>
                              </w:tabs>
                              <w:jc w:val="center"/>
                              <w:rPr>
                                <w:rFonts w:ascii="Arial" w:hAnsi="Arial" w:cs="Arial"/>
                                <w:sz w:val="40"/>
                                <w:szCs w:val="40"/>
                              </w:rPr>
                            </w:pPr>
                          </w:p>
                          <w:p w:rsidR="00B02208" w:rsidRPr="00071B29" w:rsidRDefault="00B02208" w:rsidP="00FB247B">
                            <w:pPr>
                              <w:tabs>
                                <w:tab w:val="left" w:pos="1710"/>
                              </w:tabs>
                              <w:jc w:val="center"/>
                              <w:rPr>
                                <w:rFonts w:ascii="Arial" w:hAnsi="Arial" w:cs="Arial"/>
                                <w:sz w:val="40"/>
                                <w:szCs w:val="40"/>
                              </w:rPr>
                            </w:pPr>
                          </w:p>
                          <w:p w:rsidR="00B02208" w:rsidRDefault="00B02208" w:rsidP="00FB247B">
                            <w:pPr>
                              <w:tabs>
                                <w:tab w:val="left" w:pos="1710"/>
                              </w:tabs>
                              <w:jc w:val="center"/>
                              <w:rPr>
                                <w:rFonts w:cs="Arial"/>
                                <w:b/>
                                <w:sz w:val="72"/>
                                <w:szCs w:val="72"/>
                              </w:rPr>
                            </w:pPr>
                            <w:r>
                              <w:rPr>
                                <w:rFonts w:cs="Arial"/>
                                <w:b/>
                                <w:noProof/>
                                <w:sz w:val="72"/>
                                <w:szCs w:val="72"/>
                                <w:lang w:eastAsia="en-GB"/>
                              </w:rPr>
                              <w:drawing>
                                <wp:inline distT="0" distB="0" distL="0" distR="0" wp14:anchorId="2F5E9FF4" wp14:editId="5C2B30A0">
                                  <wp:extent cx="2974150" cy="3600000"/>
                                  <wp:effectExtent l="0" t="0" r="0" b="635"/>
                                  <wp:docPr id="1" name="Picture 1"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4150" cy="3600000"/>
                                          </a:xfrm>
                                          <a:prstGeom prst="rect">
                                            <a:avLst/>
                                          </a:prstGeom>
                                          <a:noFill/>
                                          <a:ln>
                                            <a:noFill/>
                                          </a:ln>
                                        </pic:spPr>
                                      </pic:pic>
                                    </a:graphicData>
                                  </a:graphic>
                                </wp:inline>
                              </w:drawing>
                            </w:r>
                          </w:p>
                          <w:p w:rsidR="00B02208" w:rsidRPr="009E072F" w:rsidRDefault="00B02208" w:rsidP="00FB247B">
                            <w:pPr>
                              <w:spacing w:after="0" w:line="240" w:lineRule="auto"/>
                              <w:jc w:val="center"/>
                              <w:rPr>
                                <w:rFonts w:ascii="Arial" w:eastAsia="Times New Roman" w:hAnsi="Arial" w:cs="Arial"/>
                                <w:color w:val="002060"/>
                                <w:sz w:val="40"/>
                                <w:szCs w:val="40"/>
                              </w:rPr>
                            </w:pPr>
                          </w:p>
                          <w:p w:rsidR="00B02208" w:rsidRPr="009E072F" w:rsidRDefault="00B02208" w:rsidP="00FB247B">
                            <w:pPr>
                              <w:spacing w:after="0" w:line="240" w:lineRule="auto"/>
                              <w:jc w:val="center"/>
                              <w:rPr>
                                <w:rFonts w:ascii="Arial" w:eastAsia="Times New Roman" w:hAnsi="Arial" w:cs="Arial"/>
                                <w:color w:val="002060"/>
                                <w:sz w:val="40"/>
                                <w:szCs w:val="40"/>
                              </w:rPr>
                            </w:pPr>
                          </w:p>
                          <w:p w:rsidR="00B02208" w:rsidRPr="009E072F" w:rsidRDefault="00B02208" w:rsidP="00FB247B">
                            <w:pPr>
                              <w:spacing w:after="0" w:line="240" w:lineRule="auto"/>
                              <w:jc w:val="center"/>
                              <w:rPr>
                                <w:rFonts w:ascii="Arial" w:eastAsia="Times New Roman" w:hAnsi="Arial" w:cs="Arial"/>
                                <w:color w:val="002060"/>
                                <w:sz w:val="40"/>
                                <w:szCs w:val="40"/>
                              </w:rPr>
                            </w:pPr>
                          </w:p>
                          <w:p w:rsidR="00B02208" w:rsidRPr="003E2DA0" w:rsidRDefault="00326FB2" w:rsidP="00326FB2">
                            <w:pPr>
                              <w:pStyle w:val="SBMATFrontHeading"/>
                              <w:rPr>
                                <w:b w:val="0"/>
                              </w:rPr>
                            </w:pPr>
                            <w:r w:rsidRPr="00326FB2">
                              <w:t>Freedom of Information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7AE0CD0" id="_x0000_t202" coordsize="21600,21600" o:spt="202" path="m,l,21600r21600,l21600,xe">
                <v:stroke joinstyle="miter"/>
                <v:path gradientshapeok="t" o:connecttype="rect"/>
              </v:shapetype>
              <v:shape id="Text Box 77" o:spid="_x0000_s1026" type="#_x0000_t202" style="position:absolute;margin-left:0;margin-top:15.25pt;width:396.85pt;height:597.4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" filled="f" stroked="f">
                <v:textbox>
                  <w:txbxContent>
                    <w:p w:rsidR="00B02208" w:rsidRPr="00071B29" w:rsidRDefault="00B02208" w:rsidP="00FB247B">
                      <w:pPr>
                        <w:tabs>
                          <w:tab w:val="left" w:pos="1710"/>
                        </w:tabs>
                        <w:jc w:val="center"/>
                        <w:rPr>
                          <w:rFonts w:ascii="Arial" w:hAnsi="Arial" w:cs="Arial"/>
                          <w:noProof/>
                          <w:sz w:val="40"/>
                          <w:szCs w:val="40"/>
                        </w:rPr>
                      </w:pPr>
                    </w:p>
                    <w:p w:rsidR="00B02208" w:rsidRPr="00071B29" w:rsidRDefault="00B02208" w:rsidP="00FB247B">
                      <w:pPr>
                        <w:tabs>
                          <w:tab w:val="left" w:pos="1710"/>
                        </w:tabs>
                        <w:jc w:val="center"/>
                        <w:rPr>
                          <w:rFonts w:ascii="Arial" w:hAnsi="Arial" w:cs="Arial"/>
                          <w:sz w:val="40"/>
                          <w:szCs w:val="40"/>
                        </w:rPr>
                      </w:pPr>
                    </w:p>
                    <w:p w:rsidR="00B02208" w:rsidRPr="00071B29" w:rsidRDefault="00B02208" w:rsidP="00FB247B">
                      <w:pPr>
                        <w:tabs>
                          <w:tab w:val="left" w:pos="1710"/>
                        </w:tabs>
                        <w:jc w:val="center"/>
                        <w:rPr>
                          <w:rFonts w:ascii="Arial" w:hAnsi="Arial" w:cs="Arial"/>
                          <w:sz w:val="40"/>
                          <w:szCs w:val="40"/>
                        </w:rPr>
                      </w:pPr>
                    </w:p>
                    <w:p w:rsidR="00B02208" w:rsidRDefault="00B02208" w:rsidP="00FB247B">
                      <w:pPr>
                        <w:tabs>
                          <w:tab w:val="left" w:pos="1710"/>
                        </w:tabs>
                        <w:jc w:val="center"/>
                        <w:rPr>
                          <w:rFonts w:cs="Arial"/>
                          <w:b/>
                          <w:sz w:val="72"/>
                          <w:szCs w:val="72"/>
                        </w:rPr>
                      </w:pPr>
                      <w:r>
                        <w:rPr>
                          <w:rFonts w:cs="Arial"/>
                          <w:b/>
                          <w:noProof/>
                          <w:sz w:val="72"/>
                          <w:szCs w:val="72"/>
                          <w:lang w:eastAsia="en-GB"/>
                        </w:rPr>
                        <w:drawing>
                          <wp:inline distT="0" distB="0" distL="0" distR="0" wp14:anchorId="2F5E9FF4" wp14:editId="5C2B30A0">
                            <wp:extent cx="2974150" cy="3600000"/>
                            <wp:effectExtent l="0" t="0" r="0" b="635"/>
                            <wp:docPr id="1" name="Picture 1"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150" cy="3600000"/>
                                    </a:xfrm>
                                    <a:prstGeom prst="rect">
                                      <a:avLst/>
                                    </a:prstGeom>
                                    <a:noFill/>
                                    <a:ln>
                                      <a:noFill/>
                                    </a:ln>
                                  </pic:spPr>
                                </pic:pic>
                              </a:graphicData>
                            </a:graphic>
                          </wp:inline>
                        </w:drawing>
                      </w:r>
                    </w:p>
                    <w:p w:rsidR="00B02208" w:rsidRPr="009E072F" w:rsidRDefault="00B02208" w:rsidP="00FB247B">
                      <w:pPr>
                        <w:spacing w:after="0" w:line="240" w:lineRule="auto"/>
                        <w:jc w:val="center"/>
                        <w:rPr>
                          <w:rFonts w:ascii="Arial" w:eastAsia="Times New Roman" w:hAnsi="Arial" w:cs="Arial"/>
                          <w:color w:val="002060"/>
                          <w:sz w:val="40"/>
                          <w:szCs w:val="40"/>
                        </w:rPr>
                      </w:pPr>
                    </w:p>
                    <w:p w:rsidR="00B02208" w:rsidRPr="009E072F" w:rsidRDefault="00B02208" w:rsidP="00FB247B">
                      <w:pPr>
                        <w:spacing w:after="0" w:line="240" w:lineRule="auto"/>
                        <w:jc w:val="center"/>
                        <w:rPr>
                          <w:rFonts w:ascii="Arial" w:eastAsia="Times New Roman" w:hAnsi="Arial" w:cs="Arial"/>
                          <w:color w:val="002060"/>
                          <w:sz w:val="40"/>
                          <w:szCs w:val="40"/>
                        </w:rPr>
                      </w:pPr>
                    </w:p>
                    <w:p w:rsidR="00B02208" w:rsidRPr="009E072F" w:rsidRDefault="00B02208" w:rsidP="00FB247B">
                      <w:pPr>
                        <w:spacing w:after="0" w:line="240" w:lineRule="auto"/>
                        <w:jc w:val="center"/>
                        <w:rPr>
                          <w:rFonts w:ascii="Arial" w:eastAsia="Times New Roman" w:hAnsi="Arial" w:cs="Arial"/>
                          <w:color w:val="002060"/>
                          <w:sz w:val="40"/>
                          <w:szCs w:val="40"/>
                        </w:rPr>
                      </w:pPr>
                    </w:p>
                    <w:p w:rsidR="00B02208" w:rsidRPr="003E2DA0" w:rsidRDefault="00326FB2" w:rsidP="00326FB2">
                      <w:pPr>
                        <w:pStyle w:val="SBMATFrontHeading"/>
                        <w:rPr>
                          <w:b w:val="0"/>
                        </w:rPr>
                      </w:pPr>
                      <w:r w:rsidRPr="00326FB2">
                        <w:t>Freedom of Information Policy</w:t>
                      </w:r>
                    </w:p>
                  </w:txbxContent>
                </v:textbox>
                <w10:wrap type="topAndBottom" anchorx="margin"/>
              </v:shape>
            </w:pict>
          </mc:Fallback>
        </mc:AlternateContent>
      </w:r>
    </w:p>
    <w:p w:rsidR="00FB247B" w:rsidRPr="003A54E2" w:rsidRDefault="00FB247B" w:rsidP="00FB247B">
      <w:pPr>
        <w:rPr>
          <w:color w:val="0070C0"/>
          <w:szCs w:val="28"/>
        </w:rPr>
      </w:pPr>
    </w:p>
    <w:p w:rsidR="00FB247B" w:rsidRPr="003A54E2" w:rsidRDefault="00842CCF" w:rsidP="00FB247B">
      <w:pPr>
        <w:spacing w:after="0" w:line="240" w:lineRule="auto"/>
        <w:jc w:val="right"/>
        <w:rPr>
          <w:rFonts w:ascii="Arial" w:eastAsia="Times New Roman" w:hAnsi="Arial" w:cs="Arial"/>
          <w:b/>
          <w:color w:val="002060"/>
          <w:sz w:val="36"/>
          <w:szCs w:val="36"/>
        </w:rPr>
      </w:pPr>
      <w:r>
        <w:rPr>
          <w:rFonts w:ascii="Arial" w:eastAsia="Times New Roman" w:hAnsi="Arial" w:cs="Arial"/>
          <w:b/>
          <w:color w:val="002060"/>
          <w:sz w:val="36"/>
          <w:szCs w:val="36"/>
        </w:rPr>
        <w:t>September</w:t>
      </w:r>
      <w:r w:rsidR="00FB569F">
        <w:rPr>
          <w:rFonts w:ascii="Arial" w:eastAsia="Times New Roman" w:hAnsi="Arial" w:cs="Arial"/>
          <w:b/>
          <w:color w:val="002060"/>
          <w:sz w:val="36"/>
          <w:szCs w:val="36"/>
        </w:rPr>
        <w:t xml:space="preserve"> 2020</w:t>
      </w:r>
    </w:p>
    <w:p w:rsidR="00FB247B" w:rsidRPr="003A54E2" w:rsidRDefault="00FB247B" w:rsidP="00FB247B">
      <w:pPr>
        <w:rPr>
          <w:color w:val="0070C0"/>
          <w:szCs w:val="28"/>
        </w:rPr>
      </w:pPr>
      <w:r w:rsidRPr="003A54E2">
        <w:rPr>
          <w:color w:val="0070C0"/>
          <w:szCs w:val="28"/>
        </w:rPr>
        <w:br w:type="page"/>
      </w:r>
    </w:p>
    <w:p w:rsidR="00FB247B" w:rsidRPr="003A54E2" w:rsidRDefault="00FB247B" w:rsidP="003113AC">
      <w:pPr>
        <w:spacing w:line="480" w:lineRule="auto"/>
        <w:rPr>
          <w:rFonts w:ascii="Arial" w:hAnsi="Arial"/>
          <w:b/>
          <w:u w:val="single"/>
        </w:rPr>
        <w:sectPr w:rsidR="00FB247B" w:rsidRPr="003A54E2" w:rsidSect="00F70626">
          <w:headerReference w:type="even" r:id="rId13"/>
          <w:headerReference w:type="default" r:id="rId14"/>
          <w:footerReference w:type="even" r:id="rId15"/>
          <w:footerReference w:type="default" r:id="rId16"/>
          <w:headerReference w:type="first" r:id="rId17"/>
          <w:footerReference w:type="first" r:id="rId18"/>
          <w:pgSz w:w="11906" w:h="16838"/>
          <w:pgMar w:top="907" w:right="720" w:bottom="851" w:left="720" w:header="567" w:footer="284" w:gutter="0"/>
          <w:cols w:space="720"/>
          <w:titlePg/>
          <w:docGrid w:linePitch="382"/>
        </w:sectPr>
      </w:pPr>
    </w:p>
    <w:tbl>
      <w:tblPr>
        <w:tblStyle w:val="TableGrid"/>
        <w:tblW w:w="0" w:type="auto"/>
        <w:tblLook w:val="04A0" w:firstRow="1" w:lastRow="0" w:firstColumn="1" w:lastColumn="0" w:noHBand="0" w:noVBand="1"/>
      </w:tblPr>
      <w:tblGrid>
        <w:gridCol w:w="2235"/>
        <w:gridCol w:w="2227"/>
        <w:gridCol w:w="2059"/>
        <w:gridCol w:w="580"/>
        <w:gridCol w:w="1820"/>
      </w:tblGrid>
      <w:tr w:rsidR="00EF68F8" w:rsidRPr="003A54E2" w:rsidTr="00A956EB">
        <w:trPr>
          <w:trHeight w:val="567"/>
        </w:trPr>
        <w:tc>
          <w:tcPr>
            <w:tcW w:w="8921" w:type="dxa"/>
            <w:gridSpan w:val="5"/>
            <w:tcBorders>
              <w:top w:val="nil"/>
              <w:left w:val="nil"/>
              <w:bottom w:val="nil"/>
              <w:right w:val="nil"/>
            </w:tcBorders>
            <w:shd w:val="clear" w:color="auto" w:fill="0070C0"/>
            <w:vAlign w:val="bottom"/>
          </w:tcPr>
          <w:p w:rsidR="00EF68F8" w:rsidRPr="00C55276" w:rsidRDefault="00EF68F8" w:rsidP="00C55276">
            <w:pPr>
              <w:spacing w:after="120"/>
              <w:jc w:val="center"/>
              <w:rPr>
                <w:rFonts w:ascii="Arial" w:hAnsi="Arial" w:cs="Arial"/>
                <w:b/>
                <w:color w:val="FFFFFF" w:themeColor="background1"/>
                <w:sz w:val="28"/>
                <w:szCs w:val="28"/>
              </w:rPr>
            </w:pPr>
            <w:r w:rsidRPr="00C55276">
              <w:rPr>
                <w:rFonts w:ascii="Arial" w:hAnsi="Arial" w:cs="Arial"/>
                <w:b/>
                <w:color w:val="FFFFFF" w:themeColor="background1"/>
                <w:sz w:val="28"/>
                <w:szCs w:val="28"/>
              </w:rPr>
              <w:lastRenderedPageBreak/>
              <w:t>The St. Bart’s Academy Trust</w:t>
            </w:r>
          </w:p>
        </w:tc>
      </w:tr>
      <w:tr w:rsidR="00EF68F8" w:rsidRPr="003A54E2" w:rsidTr="00A956EB">
        <w:trPr>
          <w:trHeight w:val="567"/>
        </w:trPr>
        <w:tc>
          <w:tcPr>
            <w:tcW w:w="8921" w:type="dxa"/>
            <w:gridSpan w:val="5"/>
            <w:tcBorders>
              <w:top w:val="nil"/>
              <w:left w:val="nil"/>
              <w:bottom w:val="nil"/>
              <w:right w:val="nil"/>
            </w:tcBorders>
            <w:shd w:val="clear" w:color="auto" w:fill="0070C0"/>
            <w:vAlign w:val="bottom"/>
          </w:tcPr>
          <w:p w:rsidR="00EF68F8" w:rsidRPr="00C55276" w:rsidRDefault="00326FB2" w:rsidP="00DD7C36">
            <w:pPr>
              <w:pStyle w:val="SBMATHeading"/>
            </w:pPr>
            <w:r w:rsidRPr="00326FB2">
              <w:t>Freedom of Information Policy</w:t>
            </w:r>
          </w:p>
        </w:tc>
      </w:tr>
      <w:tr w:rsidR="00EF68F8" w:rsidRPr="003A54E2" w:rsidTr="00A956EB">
        <w:tc>
          <w:tcPr>
            <w:tcW w:w="8921" w:type="dxa"/>
            <w:gridSpan w:val="5"/>
            <w:tcBorders>
              <w:top w:val="nil"/>
              <w:left w:val="nil"/>
              <w:right w:val="nil"/>
            </w:tcBorders>
          </w:tcPr>
          <w:p w:rsidR="00EF68F8" w:rsidRPr="003A54E2" w:rsidRDefault="00EF68F8" w:rsidP="005C7AC9">
            <w:pPr>
              <w:pStyle w:val="SBMATHeading1"/>
            </w:pPr>
          </w:p>
        </w:tc>
      </w:tr>
      <w:tr w:rsidR="00EF68F8" w:rsidRPr="003A54E2" w:rsidTr="00A956EB">
        <w:trPr>
          <w:trHeight w:val="567"/>
        </w:trPr>
        <w:tc>
          <w:tcPr>
            <w:tcW w:w="4462" w:type="dxa"/>
            <w:gridSpan w:val="2"/>
            <w:shd w:val="clear" w:color="auto" w:fill="0070C0"/>
            <w:vAlign w:val="center"/>
          </w:tcPr>
          <w:p w:rsidR="00EF68F8" w:rsidRPr="003A54E2" w:rsidRDefault="00EF68F8" w:rsidP="00EF68F8">
            <w:pPr>
              <w:rPr>
                <w:rFonts w:ascii="Arial" w:hAnsi="Arial" w:cs="Arial"/>
                <w:b/>
                <w:color w:val="FFFFFF" w:themeColor="background1"/>
                <w:sz w:val="20"/>
                <w:szCs w:val="20"/>
              </w:rPr>
            </w:pPr>
            <w:r w:rsidRPr="003A54E2">
              <w:rPr>
                <w:rFonts w:ascii="Arial" w:hAnsi="Arial" w:cs="Arial"/>
                <w:b/>
                <w:color w:val="FFFFFF" w:themeColor="background1"/>
                <w:sz w:val="20"/>
                <w:szCs w:val="20"/>
              </w:rPr>
              <w:t>Produced</w:t>
            </w:r>
            <w:r w:rsidR="00A01C0B" w:rsidRPr="003A54E2">
              <w:rPr>
                <w:rFonts w:ascii="Arial" w:hAnsi="Arial" w:cs="Arial"/>
                <w:b/>
                <w:color w:val="FFFFFF" w:themeColor="background1"/>
                <w:sz w:val="20"/>
                <w:szCs w:val="20"/>
              </w:rPr>
              <w:t xml:space="preserve"> Date</w:t>
            </w:r>
            <w:r w:rsidRPr="003A54E2">
              <w:rPr>
                <w:rFonts w:ascii="Arial" w:hAnsi="Arial" w:cs="Arial"/>
                <w:b/>
                <w:color w:val="FFFFFF" w:themeColor="background1"/>
                <w:sz w:val="20"/>
                <w:szCs w:val="20"/>
              </w:rPr>
              <w:t>:</w:t>
            </w:r>
          </w:p>
        </w:tc>
        <w:tc>
          <w:tcPr>
            <w:tcW w:w="4459" w:type="dxa"/>
            <w:gridSpan w:val="3"/>
            <w:vAlign w:val="center"/>
          </w:tcPr>
          <w:p w:rsidR="00EF68F8" w:rsidRPr="003A54E2" w:rsidRDefault="00787B92" w:rsidP="007F133A">
            <w:pPr>
              <w:ind w:left="-108"/>
              <w:rPr>
                <w:rFonts w:ascii="Arial" w:hAnsi="Arial" w:cs="Arial"/>
                <w:b/>
                <w:sz w:val="20"/>
                <w:szCs w:val="20"/>
              </w:rPr>
            </w:pPr>
            <w:r w:rsidRPr="003A54E2">
              <w:rPr>
                <w:rFonts w:ascii="Arial" w:hAnsi="Arial" w:cs="Arial"/>
                <w:b/>
                <w:sz w:val="20"/>
                <w:szCs w:val="20"/>
              </w:rPr>
              <w:tab/>
            </w:r>
            <w:r w:rsidRPr="003A54E2">
              <w:rPr>
                <w:rFonts w:ascii="Arial" w:hAnsi="Arial" w:cs="Arial"/>
                <w:b/>
                <w:sz w:val="20"/>
                <w:szCs w:val="20"/>
              </w:rPr>
              <w:tab/>
            </w:r>
            <w:r w:rsidR="00842CCF">
              <w:rPr>
                <w:rFonts w:ascii="Arial" w:hAnsi="Arial" w:cs="Arial"/>
                <w:b/>
                <w:sz w:val="20"/>
                <w:szCs w:val="20"/>
              </w:rPr>
              <w:t>September</w:t>
            </w:r>
            <w:r w:rsidR="007F133A">
              <w:rPr>
                <w:rFonts w:ascii="Arial" w:hAnsi="Arial" w:cs="Arial"/>
                <w:b/>
                <w:sz w:val="20"/>
                <w:szCs w:val="20"/>
              </w:rPr>
              <w:t xml:space="preserve"> </w:t>
            </w:r>
            <w:r w:rsidR="00806D91">
              <w:rPr>
                <w:rFonts w:ascii="Arial" w:hAnsi="Arial" w:cs="Arial"/>
                <w:b/>
                <w:sz w:val="20"/>
                <w:szCs w:val="20"/>
              </w:rPr>
              <w:t>2020</w:t>
            </w:r>
          </w:p>
        </w:tc>
      </w:tr>
      <w:tr w:rsidR="00A956EB" w:rsidRPr="003A54E2" w:rsidTr="00A956EB">
        <w:trPr>
          <w:trHeight w:val="567"/>
        </w:trPr>
        <w:tc>
          <w:tcPr>
            <w:tcW w:w="4462" w:type="dxa"/>
            <w:gridSpan w:val="2"/>
            <w:shd w:val="clear" w:color="auto" w:fill="0070C0"/>
            <w:vAlign w:val="center"/>
          </w:tcPr>
          <w:p w:rsidR="00A956EB" w:rsidRPr="003A54E2" w:rsidRDefault="00A956EB" w:rsidP="00EF68F8">
            <w:pPr>
              <w:rPr>
                <w:rFonts w:ascii="Arial" w:hAnsi="Arial" w:cs="Arial"/>
                <w:b/>
                <w:color w:val="FFFFFF" w:themeColor="background1"/>
                <w:sz w:val="20"/>
                <w:szCs w:val="20"/>
              </w:rPr>
            </w:pPr>
            <w:r w:rsidRPr="003A54E2">
              <w:rPr>
                <w:rFonts w:ascii="Arial" w:hAnsi="Arial" w:cs="Arial"/>
                <w:b/>
                <w:color w:val="FFFFFF" w:themeColor="background1"/>
                <w:sz w:val="20"/>
                <w:szCs w:val="20"/>
              </w:rPr>
              <w:t>Approved by Trust Board:</w:t>
            </w:r>
          </w:p>
        </w:tc>
        <w:tc>
          <w:tcPr>
            <w:tcW w:w="2059" w:type="dxa"/>
            <w:vAlign w:val="center"/>
          </w:tcPr>
          <w:p w:rsidR="00A956EB" w:rsidRPr="003A54E2" w:rsidRDefault="00A956EB" w:rsidP="00EF68F8">
            <w:pPr>
              <w:ind w:left="-108"/>
              <w:rPr>
                <w:rFonts w:ascii="Arial" w:hAnsi="Arial" w:cs="Arial"/>
                <w:b/>
                <w:sz w:val="20"/>
                <w:szCs w:val="20"/>
              </w:rPr>
            </w:pPr>
            <w:r w:rsidRPr="003A54E2">
              <w:rPr>
                <w:rFonts w:ascii="Arial" w:hAnsi="Arial" w:cs="Arial"/>
                <w:b/>
                <w:sz w:val="20"/>
                <w:szCs w:val="20"/>
              </w:rPr>
              <w:tab/>
            </w:r>
            <w:r w:rsidRPr="003A54E2">
              <w:rPr>
                <w:rFonts w:ascii="Arial" w:hAnsi="Arial" w:cs="Arial"/>
                <w:b/>
                <w:sz w:val="20"/>
                <w:szCs w:val="20"/>
              </w:rPr>
              <w:tab/>
            </w:r>
            <w:r>
              <w:rPr>
                <w:rFonts w:ascii="Arial" w:hAnsi="Arial" w:cs="Arial"/>
                <w:b/>
                <w:noProof/>
                <w:sz w:val="20"/>
                <w:szCs w:val="20"/>
                <w:lang w:eastAsia="en-GB"/>
              </w:rPr>
              <w:drawing>
                <wp:anchor distT="0" distB="0" distL="114300" distR="114300" simplePos="0" relativeHeight="251652096" behindDoc="1" locked="0" layoutInCell="1" allowOverlap="1" wp14:anchorId="39138C5D" wp14:editId="3DFC8D7F">
                  <wp:simplePos x="0" y="0"/>
                  <wp:positionH relativeFrom="column">
                    <wp:posOffset>179070</wp:posOffset>
                  </wp:positionH>
                  <wp:positionV relativeFrom="paragraph">
                    <wp:posOffset>-3810</wp:posOffset>
                  </wp:positionV>
                  <wp:extent cx="689610" cy="35941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 Signa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96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2400" w:type="dxa"/>
            <w:gridSpan w:val="2"/>
            <w:vAlign w:val="center"/>
          </w:tcPr>
          <w:p w:rsidR="00A956EB" w:rsidRPr="00A956EB" w:rsidRDefault="00A956EB" w:rsidP="00A956EB">
            <w:pPr>
              <w:ind w:left="57"/>
              <w:rPr>
                <w:rFonts w:ascii="Arial" w:hAnsi="Arial" w:cs="Arial"/>
                <w:b/>
                <w:sz w:val="20"/>
                <w:szCs w:val="20"/>
              </w:rPr>
            </w:pPr>
            <w:r w:rsidRPr="00A956EB">
              <w:rPr>
                <w:rFonts w:ascii="Arial" w:hAnsi="Arial" w:cs="Arial"/>
                <w:b/>
                <w:sz w:val="20"/>
                <w:szCs w:val="20"/>
              </w:rPr>
              <w:t>Christopher Brislen</w:t>
            </w:r>
          </w:p>
          <w:p w:rsidR="00A956EB" w:rsidRPr="003A54E2" w:rsidRDefault="00A956EB" w:rsidP="00A956EB">
            <w:pPr>
              <w:ind w:left="57"/>
              <w:rPr>
                <w:rFonts w:ascii="Arial" w:hAnsi="Arial" w:cs="Arial"/>
                <w:b/>
                <w:sz w:val="20"/>
                <w:szCs w:val="20"/>
              </w:rPr>
            </w:pPr>
            <w:r w:rsidRPr="00A956EB">
              <w:rPr>
                <w:rFonts w:ascii="Arial" w:hAnsi="Arial" w:cs="Arial"/>
                <w:sz w:val="20"/>
                <w:szCs w:val="20"/>
              </w:rPr>
              <w:t>Chief Executive Officer</w:t>
            </w:r>
          </w:p>
        </w:tc>
      </w:tr>
      <w:tr w:rsidR="00EF68F8" w:rsidRPr="003A54E2" w:rsidTr="00A956EB">
        <w:trPr>
          <w:trHeight w:val="567"/>
        </w:trPr>
        <w:tc>
          <w:tcPr>
            <w:tcW w:w="4462" w:type="dxa"/>
            <w:gridSpan w:val="2"/>
            <w:shd w:val="clear" w:color="auto" w:fill="0070C0"/>
            <w:vAlign w:val="center"/>
          </w:tcPr>
          <w:p w:rsidR="00EF68F8" w:rsidRPr="003A54E2" w:rsidRDefault="00A01C0B" w:rsidP="00EF68F8">
            <w:pPr>
              <w:rPr>
                <w:rFonts w:ascii="Arial" w:hAnsi="Arial" w:cs="Arial"/>
                <w:b/>
                <w:color w:val="FFFFFF" w:themeColor="background1"/>
                <w:sz w:val="20"/>
                <w:szCs w:val="20"/>
              </w:rPr>
            </w:pPr>
            <w:r w:rsidRPr="003A54E2">
              <w:rPr>
                <w:rFonts w:ascii="Arial" w:hAnsi="Arial" w:cs="Arial"/>
                <w:b/>
                <w:color w:val="FFFFFF" w:themeColor="background1"/>
                <w:sz w:val="20"/>
                <w:szCs w:val="20"/>
              </w:rPr>
              <w:t>Review Date:</w:t>
            </w:r>
          </w:p>
        </w:tc>
        <w:tc>
          <w:tcPr>
            <w:tcW w:w="4459" w:type="dxa"/>
            <w:gridSpan w:val="3"/>
            <w:vAlign w:val="center"/>
          </w:tcPr>
          <w:p w:rsidR="00EF68F8" w:rsidRPr="003A54E2" w:rsidRDefault="00EF68F8" w:rsidP="00806D91">
            <w:pPr>
              <w:ind w:left="-114"/>
              <w:rPr>
                <w:rFonts w:ascii="Arial" w:hAnsi="Arial" w:cs="Arial"/>
                <w:b/>
                <w:sz w:val="20"/>
                <w:szCs w:val="20"/>
              </w:rPr>
            </w:pPr>
            <w:r w:rsidRPr="003A54E2">
              <w:rPr>
                <w:rFonts w:ascii="Arial" w:hAnsi="Arial" w:cs="Arial"/>
                <w:b/>
                <w:sz w:val="20"/>
                <w:szCs w:val="20"/>
              </w:rPr>
              <w:tab/>
            </w:r>
            <w:r w:rsidRPr="003A54E2">
              <w:rPr>
                <w:rFonts w:ascii="Arial" w:hAnsi="Arial" w:cs="Arial"/>
                <w:b/>
                <w:sz w:val="20"/>
                <w:szCs w:val="20"/>
              </w:rPr>
              <w:tab/>
            </w:r>
            <w:r w:rsidR="00842CCF">
              <w:rPr>
                <w:rFonts w:ascii="Arial" w:hAnsi="Arial" w:cs="Arial"/>
                <w:b/>
                <w:sz w:val="20"/>
                <w:szCs w:val="20"/>
              </w:rPr>
              <w:t>September</w:t>
            </w:r>
            <w:r w:rsidR="00806D91">
              <w:rPr>
                <w:rFonts w:ascii="Arial" w:hAnsi="Arial" w:cs="Arial"/>
                <w:b/>
                <w:sz w:val="20"/>
                <w:szCs w:val="20"/>
              </w:rPr>
              <w:t xml:space="preserve"> 2022</w:t>
            </w:r>
          </w:p>
        </w:tc>
      </w:tr>
      <w:tr w:rsidR="00A01C0B" w:rsidRPr="003A54E2" w:rsidTr="00A956EB">
        <w:trPr>
          <w:trHeight w:val="283"/>
        </w:trPr>
        <w:tc>
          <w:tcPr>
            <w:tcW w:w="8921" w:type="dxa"/>
            <w:gridSpan w:val="5"/>
            <w:tcBorders>
              <w:left w:val="nil"/>
              <w:right w:val="nil"/>
            </w:tcBorders>
          </w:tcPr>
          <w:p w:rsidR="00A01C0B" w:rsidRPr="003A54E2" w:rsidRDefault="00A01C0B" w:rsidP="005C7AC9">
            <w:pPr>
              <w:pStyle w:val="SBMATHeading1"/>
            </w:pPr>
          </w:p>
        </w:tc>
      </w:tr>
      <w:tr w:rsidR="00EF68F8" w:rsidRPr="003A54E2" w:rsidTr="00A956EB">
        <w:trPr>
          <w:trHeight w:val="283"/>
        </w:trPr>
        <w:tc>
          <w:tcPr>
            <w:tcW w:w="2235" w:type="dxa"/>
            <w:shd w:val="clear" w:color="auto" w:fill="0070C0"/>
            <w:vAlign w:val="center"/>
          </w:tcPr>
          <w:p w:rsidR="00EF68F8" w:rsidRPr="003A54E2" w:rsidRDefault="00EF68F8" w:rsidP="00640D1C">
            <w:pPr>
              <w:jc w:val="center"/>
              <w:rPr>
                <w:rFonts w:ascii="Arial" w:hAnsi="Arial" w:cs="Arial"/>
                <w:b/>
                <w:color w:val="FFFFFF" w:themeColor="background1"/>
                <w:sz w:val="20"/>
                <w:szCs w:val="20"/>
              </w:rPr>
            </w:pPr>
            <w:r w:rsidRPr="003A54E2">
              <w:rPr>
                <w:rFonts w:ascii="Arial" w:hAnsi="Arial" w:cs="Arial"/>
                <w:b/>
                <w:color w:val="FFFFFF" w:themeColor="background1"/>
                <w:sz w:val="20"/>
                <w:szCs w:val="20"/>
              </w:rPr>
              <w:t>Date</w:t>
            </w:r>
          </w:p>
        </w:tc>
        <w:tc>
          <w:tcPr>
            <w:tcW w:w="4866" w:type="dxa"/>
            <w:gridSpan w:val="3"/>
            <w:shd w:val="clear" w:color="auto" w:fill="0070C0"/>
            <w:vAlign w:val="center"/>
          </w:tcPr>
          <w:p w:rsidR="00EF68F8" w:rsidRPr="003A54E2" w:rsidRDefault="00EF68F8" w:rsidP="00640D1C">
            <w:pPr>
              <w:jc w:val="center"/>
              <w:rPr>
                <w:rFonts w:ascii="Arial" w:hAnsi="Arial" w:cs="Arial"/>
                <w:b/>
                <w:color w:val="FFFFFF" w:themeColor="background1"/>
                <w:sz w:val="20"/>
                <w:szCs w:val="20"/>
              </w:rPr>
            </w:pPr>
            <w:r w:rsidRPr="003A54E2">
              <w:rPr>
                <w:rFonts w:ascii="Arial" w:hAnsi="Arial" w:cs="Arial"/>
                <w:b/>
                <w:color w:val="FFFFFF" w:themeColor="background1"/>
                <w:sz w:val="20"/>
                <w:szCs w:val="20"/>
              </w:rPr>
              <w:t>Section Amended</w:t>
            </w:r>
          </w:p>
        </w:tc>
        <w:tc>
          <w:tcPr>
            <w:tcW w:w="1820" w:type="dxa"/>
            <w:shd w:val="clear" w:color="auto" w:fill="0070C0"/>
            <w:vAlign w:val="center"/>
          </w:tcPr>
          <w:p w:rsidR="00EF68F8" w:rsidRPr="003A54E2" w:rsidRDefault="00EF68F8" w:rsidP="00640D1C">
            <w:pPr>
              <w:jc w:val="center"/>
              <w:rPr>
                <w:rFonts w:ascii="Arial" w:hAnsi="Arial" w:cs="Arial"/>
                <w:b/>
                <w:color w:val="FFFFFF" w:themeColor="background1"/>
                <w:sz w:val="20"/>
                <w:szCs w:val="20"/>
              </w:rPr>
            </w:pPr>
            <w:r w:rsidRPr="003A54E2">
              <w:rPr>
                <w:rFonts w:ascii="Arial" w:hAnsi="Arial" w:cs="Arial"/>
                <w:b/>
                <w:color w:val="FFFFFF" w:themeColor="background1"/>
                <w:sz w:val="20"/>
                <w:szCs w:val="20"/>
              </w:rPr>
              <w:t>Signature</w:t>
            </w:r>
          </w:p>
        </w:tc>
      </w:tr>
      <w:tr w:rsidR="00EF68F8" w:rsidRPr="003A54E2" w:rsidTr="00A956EB">
        <w:trPr>
          <w:trHeight w:val="567"/>
        </w:trPr>
        <w:tc>
          <w:tcPr>
            <w:tcW w:w="2235" w:type="dxa"/>
            <w:vAlign w:val="center"/>
          </w:tcPr>
          <w:p w:rsidR="00EF68F8" w:rsidRPr="003A54E2" w:rsidRDefault="00EF68F8" w:rsidP="00236832">
            <w:pPr>
              <w:ind w:left="-108"/>
              <w:jc w:val="center"/>
              <w:rPr>
                <w:rFonts w:ascii="Arial" w:hAnsi="Arial" w:cs="Arial"/>
                <w:sz w:val="20"/>
                <w:szCs w:val="20"/>
              </w:rPr>
            </w:pPr>
          </w:p>
        </w:tc>
        <w:tc>
          <w:tcPr>
            <w:tcW w:w="4866" w:type="dxa"/>
            <w:gridSpan w:val="3"/>
            <w:vAlign w:val="center"/>
          </w:tcPr>
          <w:p w:rsidR="00EF68F8" w:rsidRPr="003A54E2" w:rsidRDefault="00EF68F8" w:rsidP="00156E7B">
            <w:pPr>
              <w:rPr>
                <w:rFonts w:ascii="Arial" w:hAnsi="Arial" w:cs="Arial"/>
                <w:sz w:val="20"/>
                <w:szCs w:val="20"/>
              </w:rPr>
            </w:pPr>
          </w:p>
        </w:tc>
        <w:tc>
          <w:tcPr>
            <w:tcW w:w="1820" w:type="dxa"/>
            <w:vAlign w:val="center"/>
          </w:tcPr>
          <w:p w:rsidR="00EF68F8" w:rsidRPr="003A54E2" w:rsidRDefault="00EF68F8" w:rsidP="00263D35">
            <w:pPr>
              <w:ind w:left="-108"/>
              <w:jc w:val="center"/>
              <w:rPr>
                <w:rFonts w:ascii="Arial" w:hAnsi="Arial" w:cs="Arial"/>
                <w:sz w:val="20"/>
                <w:szCs w:val="20"/>
              </w:rPr>
            </w:pPr>
          </w:p>
        </w:tc>
      </w:tr>
      <w:tr w:rsidR="00EF68F8" w:rsidRPr="003A54E2" w:rsidTr="00A956EB">
        <w:trPr>
          <w:trHeight w:val="567"/>
        </w:trPr>
        <w:tc>
          <w:tcPr>
            <w:tcW w:w="2235" w:type="dxa"/>
            <w:vAlign w:val="center"/>
          </w:tcPr>
          <w:p w:rsidR="00EF68F8" w:rsidRPr="003A54E2" w:rsidRDefault="00EF68F8" w:rsidP="00236832">
            <w:pPr>
              <w:ind w:left="-108"/>
              <w:jc w:val="center"/>
              <w:rPr>
                <w:rFonts w:ascii="Arial" w:hAnsi="Arial" w:cs="Arial"/>
                <w:sz w:val="20"/>
                <w:szCs w:val="20"/>
              </w:rPr>
            </w:pPr>
          </w:p>
        </w:tc>
        <w:tc>
          <w:tcPr>
            <w:tcW w:w="4866" w:type="dxa"/>
            <w:gridSpan w:val="3"/>
            <w:vAlign w:val="center"/>
          </w:tcPr>
          <w:p w:rsidR="00787B92" w:rsidRPr="003A54E2" w:rsidRDefault="00787B92" w:rsidP="00156E7B">
            <w:pPr>
              <w:ind w:left="68"/>
              <w:rPr>
                <w:rFonts w:ascii="Arial" w:hAnsi="Arial" w:cs="Arial"/>
                <w:sz w:val="20"/>
                <w:szCs w:val="20"/>
              </w:rPr>
            </w:pPr>
          </w:p>
        </w:tc>
        <w:tc>
          <w:tcPr>
            <w:tcW w:w="1820" w:type="dxa"/>
            <w:vAlign w:val="center"/>
          </w:tcPr>
          <w:p w:rsidR="00EF68F8" w:rsidRPr="003A54E2" w:rsidRDefault="00EF68F8" w:rsidP="00263D35">
            <w:pPr>
              <w:ind w:left="-108"/>
              <w:jc w:val="center"/>
              <w:rPr>
                <w:rFonts w:ascii="Arial" w:hAnsi="Arial" w:cs="Arial"/>
                <w:sz w:val="20"/>
                <w:szCs w:val="20"/>
              </w:rPr>
            </w:pPr>
          </w:p>
        </w:tc>
      </w:tr>
      <w:tr w:rsidR="00EF68F8" w:rsidRPr="003A54E2" w:rsidTr="00A956EB">
        <w:trPr>
          <w:trHeight w:val="567"/>
        </w:trPr>
        <w:tc>
          <w:tcPr>
            <w:tcW w:w="2235" w:type="dxa"/>
            <w:vAlign w:val="center"/>
          </w:tcPr>
          <w:p w:rsidR="00EF68F8" w:rsidRPr="003A54E2" w:rsidRDefault="00EF68F8" w:rsidP="00236832">
            <w:pPr>
              <w:ind w:left="-108"/>
              <w:jc w:val="center"/>
              <w:rPr>
                <w:rFonts w:ascii="Arial" w:hAnsi="Arial" w:cs="Arial"/>
                <w:sz w:val="20"/>
                <w:szCs w:val="20"/>
              </w:rPr>
            </w:pPr>
          </w:p>
        </w:tc>
        <w:tc>
          <w:tcPr>
            <w:tcW w:w="4866" w:type="dxa"/>
            <w:gridSpan w:val="3"/>
            <w:vAlign w:val="center"/>
          </w:tcPr>
          <w:p w:rsidR="00EF68F8" w:rsidRPr="003A54E2" w:rsidRDefault="00EF68F8" w:rsidP="00156E7B">
            <w:pPr>
              <w:ind w:left="68"/>
              <w:rPr>
                <w:rFonts w:ascii="Arial" w:hAnsi="Arial" w:cs="Arial"/>
                <w:sz w:val="20"/>
                <w:szCs w:val="20"/>
              </w:rPr>
            </w:pPr>
          </w:p>
        </w:tc>
        <w:tc>
          <w:tcPr>
            <w:tcW w:w="1820" w:type="dxa"/>
            <w:vAlign w:val="center"/>
          </w:tcPr>
          <w:p w:rsidR="00EF68F8" w:rsidRPr="003A54E2" w:rsidRDefault="00EF68F8" w:rsidP="00263D35">
            <w:pPr>
              <w:ind w:left="-108"/>
              <w:jc w:val="center"/>
              <w:rPr>
                <w:rFonts w:ascii="Arial" w:hAnsi="Arial" w:cs="Arial"/>
                <w:sz w:val="20"/>
                <w:szCs w:val="20"/>
              </w:rPr>
            </w:pPr>
          </w:p>
        </w:tc>
      </w:tr>
      <w:tr w:rsidR="00EF68F8" w:rsidRPr="003A54E2" w:rsidTr="00A956EB">
        <w:trPr>
          <w:trHeight w:val="567"/>
        </w:trPr>
        <w:tc>
          <w:tcPr>
            <w:tcW w:w="2235" w:type="dxa"/>
            <w:vAlign w:val="center"/>
          </w:tcPr>
          <w:p w:rsidR="00EF68F8" w:rsidRPr="003A54E2" w:rsidRDefault="00EF68F8" w:rsidP="00236832">
            <w:pPr>
              <w:ind w:left="-108"/>
              <w:jc w:val="center"/>
              <w:rPr>
                <w:rFonts w:ascii="Arial" w:hAnsi="Arial" w:cs="Arial"/>
                <w:sz w:val="20"/>
                <w:szCs w:val="20"/>
              </w:rPr>
            </w:pPr>
          </w:p>
        </w:tc>
        <w:tc>
          <w:tcPr>
            <w:tcW w:w="4866" w:type="dxa"/>
            <w:gridSpan w:val="3"/>
            <w:vAlign w:val="center"/>
          </w:tcPr>
          <w:p w:rsidR="00EF68F8" w:rsidRPr="003A54E2" w:rsidRDefault="00EF68F8" w:rsidP="00156E7B">
            <w:pPr>
              <w:ind w:left="68"/>
              <w:rPr>
                <w:rFonts w:ascii="Arial" w:hAnsi="Arial" w:cs="Arial"/>
                <w:sz w:val="20"/>
                <w:szCs w:val="20"/>
              </w:rPr>
            </w:pPr>
          </w:p>
        </w:tc>
        <w:tc>
          <w:tcPr>
            <w:tcW w:w="1820" w:type="dxa"/>
            <w:vAlign w:val="center"/>
          </w:tcPr>
          <w:p w:rsidR="00EF68F8" w:rsidRPr="003A54E2" w:rsidRDefault="00EF68F8" w:rsidP="00263D35">
            <w:pPr>
              <w:ind w:left="-108"/>
              <w:jc w:val="center"/>
              <w:rPr>
                <w:rFonts w:ascii="Arial" w:hAnsi="Arial" w:cs="Arial"/>
                <w:sz w:val="20"/>
                <w:szCs w:val="20"/>
              </w:rPr>
            </w:pPr>
          </w:p>
        </w:tc>
      </w:tr>
      <w:tr w:rsidR="00EF68F8" w:rsidRPr="003A54E2" w:rsidTr="00A956EB">
        <w:trPr>
          <w:trHeight w:val="567"/>
        </w:trPr>
        <w:tc>
          <w:tcPr>
            <w:tcW w:w="2235" w:type="dxa"/>
            <w:vAlign w:val="center"/>
          </w:tcPr>
          <w:p w:rsidR="00EF68F8" w:rsidRPr="003A54E2" w:rsidRDefault="00EF68F8" w:rsidP="00236832">
            <w:pPr>
              <w:ind w:left="-108"/>
              <w:jc w:val="center"/>
              <w:rPr>
                <w:rFonts w:ascii="Arial" w:hAnsi="Arial" w:cs="Arial"/>
                <w:sz w:val="20"/>
                <w:szCs w:val="20"/>
              </w:rPr>
            </w:pPr>
          </w:p>
        </w:tc>
        <w:tc>
          <w:tcPr>
            <w:tcW w:w="4866" w:type="dxa"/>
            <w:gridSpan w:val="3"/>
            <w:vAlign w:val="center"/>
          </w:tcPr>
          <w:p w:rsidR="00EF68F8" w:rsidRPr="003A54E2" w:rsidRDefault="00EF68F8" w:rsidP="00156E7B">
            <w:pPr>
              <w:ind w:left="68"/>
              <w:rPr>
                <w:rFonts w:ascii="Arial" w:hAnsi="Arial" w:cs="Arial"/>
                <w:sz w:val="20"/>
                <w:szCs w:val="20"/>
              </w:rPr>
            </w:pPr>
          </w:p>
        </w:tc>
        <w:tc>
          <w:tcPr>
            <w:tcW w:w="1820" w:type="dxa"/>
            <w:vAlign w:val="center"/>
          </w:tcPr>
          <w:p w:rsidR="00EF68F8" w:rsidRPr="003A54E2" w:rsidRDefault="00EF68F8" w:rsidP="00263D35">
            <w:pPr>
              <w:ind w:left="-108"/>
              <w:jc w:val="center"/>
              <w:rPr>
                <w:rFonts w:ascii="Arial" w:hAnsi="Arial" w:cs="Arial"/>
                <w:sz w:val="20"/>
                <w:szCs w:val="20"/>
              </w:rPr>
            </w:pPr>
          </w:p>
        </w:tc>
      </w:tr>
      <w:tr w:rsidR="00EF68F8" w:rsidRPr="003A54E2" w:rsidTr="00A956EB">
        <w:trPr>
          <w:trHeight w:val="567"/>
        </w:trPr>
        <w:tc>
          <w:tcPr>
            <w:tcW w:w="2235" w:type="dxa"/>
            <w:tcBorders>
              <w:bottom w:val="single" w:sz="4" w:space="0" w:color="auto"/>
            </w:tcBorders>
            <w:vAlign w:val="center"/>
          </w:tcPr>
          <w:p w:rsidR="00EF68F8" w:rsidRPr="003A54E2" w:rsidRDefault="00EF68F8" w:rsidP="00236832">
            <w:pPr>
              <w:ind w:left="-108"/>
              <w:jc w:val="center"/>
              <w:rPr>
                <w:rFonts w:ascii="Arial" w:hAnsi="Arial" w:cs="Arial"/>
                <w:sz w:val="20"/>
                <w:szCs w:val="20"/>
              </w:rPr>
            </w:pPr>
          </w:p>
        </w:tc>
        <w:tc>
          <w:tcPr>
            <w:tcW w:w="4866" w:type="dxa"/>
            <w:gridSpan w:val="3"/>
            <w:tcBorders>
              <w:bottom w:val="single" w:sz="4" w:space="0" w:color="auto"/>
            </w:tcBorders>
            <w:vAlign w:val="center"/>
          </w:tcPr>
          <w:p w:rsidR="00EF68F8" w:rsidRPr="003A54E2" w:rsidRDefault="00EF68F8" w:rsidP="00156E7B">
            <w:pPr>
              <w:ind w:left="68"/>
              <w:rPr>
                <w:rFonts w:ascii="Arial" w:hAnsi="Arial" w:cs="Arial"/>
                <w:sz w:val="20"/>
                <w:szCs w:val="20"/>
              </w:rPr>
            </w:pPr>
          </w:p>
        </w:tc>
        <w:tc>
          <w:tcPr>
            <w:tcW w:w="1820" w:type="dxa"/>
            <w:tcBorders>
              <w:bottom w:val="single" w:sz="4" w:space="0" w:color="auto"/>
            </w:tcBorders>
            <w:vAlign w:val="center"/>
          </w:tcPr>
          <w:p w:rsidR="00EF68F8" w:rsidRPr="003A54E2" w:rsidRDefault="00EF68F8" w:rsidP="00263D35">
            <w:pPr>
              <w:ind w:left="-108"/>
              <w:jc w:val="center"/>
              <w:rPr>
                <w:rFonts w:ascii="Arial" w:hAnsi="Arial" w:cs="Arial"/>
                <w:sz w:val="20"/>
                <w:szCs w:val="20"/>
              </w:rPr>
            </w:pPr>
          </w:p>
        </w:tc>
      </w:tr>
      <w:tr w:rsidR="00EF68F8" w:rsidRPr="003A54E2" w:rsidTr="00A956EB">
        <w:trPr>
          <w:trHeight w:val="283"/>
        </w:trPr>
        <w:tc>
          <w:tcPr>
            <w:tcW w:w="8921" w:type="dxa"/>
            <w:gridSpan w:val="5"/>
            <w:tcBorders>
              <w:left w:val="nil"/>
              <w:bottom w:val="nil"/>
              <w:right w:val="nil"/>
            </w:tcBorders>
          </w:tcPr>
          <w:p w:rsidR="00EF68F8" w:rsidRPr="003A54E2" w:rsidRDefault="00EF68F8" w:rsidP="005C7AC9">
            <w:pPr>
              <w:pStyle w:val="SBMATHeading1"/>
            </w:pPr>
          </w:p>
        </w:tc>
      </w:tr>
    </w:tbl>
    <w:p w:rsidR="00A5709E" w:rsidRPr="003A54E2" w:rsidRDefault="00A5709E" w:rsidP="006630F5">
      <w:pPr>
        <w:spacing w:after="120"/>
        <w:rPr>
          <w:rFonts w:ascii="Arial" w:hAnsi="Arial" w:cs="Arial"/>
          <w:b/>
          <w:color w:val="0070C0"/>
          <w:sz w:val="28"/>
          <w:szCs w:val="28"/>
        </w:rPr>
      </w:pPr>
    </w:p>
    <w:p w:rsidR="00A5709E" w:rsidRPr="003A54E2" w:rsidRDefault="00A5709E" w:rsidP="0011082D">
      <w:pPr>
        <w:rPr>
          <w:rFonts w:ascii="Arial" w:hAnsi="Arial" w:cs="Arial"/>
          <w:color w:val="0070C0"/>
        </w:rPr>
      </w:pPr>
    </w:p>
    <w:p w:rsidR="00C4440B" w:rsidRPr="003A54E2" w:rsidRDefault="005F6C67">
      <w:r w:rsidRPr="003A54E2">
        <w:rPr>
          <w:b/>
          <w:color w:val="0070C0"/>
          <w:sz w:val="52"/>
          <w:szCs w:val="52"/>
        </w:rPr>
        <w:br w:type="page"/>
      </w:r>
    </w:p>
    <w:p w:rsidR="00E37C81" w:rsidRPr="003A54E2" w:rsidRDefault="00F61CE7" w:rsidP="00BF6833">
      <w:pPr>
        <w:jc w:val="center"/>
        <w:rPr>
          <w:b/>
          <w:color w:val="0070C0"/>
          <w:sz w:val="52"/>
          <w:szCs w:val="52"/>
        </w:rPr>
      </w:pPr>
      <w:r w:rsidRPr="003A54E2">
        <w:rPr>
          <w:rFonts w:ascii="Arial" w:eastAsia="Arial" w:hAnsi="Arial" w:cs="Arial"/>
          <w:b/>
          <w:noProof/>
          <w:color w:val="92D050"/>
          <w:sz w:val="48"/>
          <w:szCs w:val="48"/>
          <w:lang w:eastAsia="en-GB"/>
        </w:rPr>
        <w:drawing>
          <wp:anchor distT="0" distB="0" distL="114300" distR="114300" simplePos="0" relativeHeight="251608064" behindDoc="0" locked="0" layoutInCell="1" allowOverlap="1" wp14:anchorId="2AAC81D7" wp14:editId="0385F319">
            <wp:simplePos x="0" y="0"/>
            <wp:positionH relativeFrom="margin">
              <wp:align>center</wp:align>
            </wp:positionH>
            <wp:positionV relativeFrom="margin">
              <wp:align>top</wp:align>
            </wp:positionV>
            <wp:extent cx="685222" cy="9000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barts trus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222" cy="900000"/>
                    </a:xfrm>
                    <a:prstGeom prst="rect">
                      <a:avLst/>
                    </a:prstGeom>
                  </pic:spPr>
                </pic:pic>
              </a:graphicData>
            </a:graphic>
            <wp14:sizeRelH relativeFrom="page">
              <wp14:pctWidth>0</wp14:pctWidth>
            </wp14:sizeRelH>
            <wp14:sizeRelV relativeFrom="page">
              <wp14:pctHeight>0</wp14:pctHeight>
            </wp14:sizeRelV>
          </wp:anchor>
        </w:drawing>
      </w:r>
    </w:p>
    <w:p w:rsidR="00220CCE" w:rsidRPr="003A54E2" w:rsidRDefault="00220CCE"/>
    <w:p w:rsidR="00A81032" w:rsidRPr="005C7AC9" w:rsidRDefault="00A81032" w:rsidP="005C7AC9">
      <w:pPr>
        <w:pStyle w:val="SBMATHeading3"/>
      </w:pPr>
    </w:p>
    <w:sdt>
      <w:sdtPr>
        <w:rPr>
          <w:rFonts w:asciiTheme="minorHAnsi" w:hAnsiTheme="minorHAnsi" w:cstheme="minorBidi"/>
          <w:b w:val="0"/>
          <w:color w:val="auto"/>
          <w:sz w:val="22"/>
          <w:szCs w:val="22"/>
        </w:rPr>
        <w:id w:val="265514818"/>
        <w:docPartObj>
          <w:docPartGallery w:val="Table of Contents"/>
          <w:docPartUnique/>
        </w:docPartObj>
      </w:sdtPr>
      <w:sdtEndPr>
        <w:rPr>
          <w:bCs/>
          <w:noProof/>
        </w:rPr>
      </w:sdtEndPr>
      <w:sdtContent>
        <w:p w:rsidR="005C7AC9" w:rsidRDefault="005C7AC9" w:rsidP="005C7AC9">
          <w:pPr>
            <w:pStyle w:val="SBMATHeading4"/>
          </w:pPr>
          <w:r w:rsidRPr="005C7AC9">
            <w:t>Contents</w:t>
          </w:r>
        </w:p>
        <w:p w:rsidR="00332471" w:rsidRDefault="00332471" w:rsidP="005C7AC9">
          <w:pPr>
            <w:pStyle w:val="SBMATHeading4"/>
          </w:pPr>
        </w:p>
        <w:p w:rsidR="007969DD" w:rsidRDefault="00A71FFB">
          <w:pPr>
            <w:pStyle w:val="TOC1"/>
            <w:tabs>
              <w:tab w:val="right" w:leader="dot" w:pos="9642"/>
            </w:tabs>
            <w:rPr>
              <w:rFonts w:asciiTheme="minorHAnsi" w:eastAsiaTheme="minorEastAsia" w:hAnsiTheme="minorHAnsi" w:cstheme="minorBidi"/>
              <w:noProof/>
              <w:spacing w:val="0"/>
              <w:lang w:val="en-GB" w:eastAsia="en-GB"/>
            </w:rPr>
          </w:pPr>
          <w:r>
            <w:fldChar w:fldCharType="begin"/>
          </w:r>
          <w:r>
            <w:instrText xml:space="preserve"> TOC \o "1-3" \h \z \u </w:instrText>
          </w:r>
          <w:r>
            <w:fldChar w:fldCharType="separate"/>
          </w:r>
          <w:hyperlink w:anchor="_Toc39224354" w:history="1">
            <w:r w:rsidR="007969DD" w:rsidRPr="00662C03">
              <w:rPr>
                <w:rStyle w:val="Hyperlink"/>
                <w:noProof/>
              </w:rPr>
              <w:t>Freedom of Information Policy</w:t>
            </w:r>
            <w:r w:rsidR="007969DD">
              <w:rPr>
                <w:noProof/>
                <w:webHidden/>
              </w:rPr>
              <w:tab/>
            </w:r>
            <w:r w:rsidR="007969DD">
              <w:rPr>
                <w:noProof/>
                <w:webHidden/>
              </w:rPr>
              <w:fldChar w:fldCharType="begin"/>
            </w:r>
            <w:r w:rsidR="007969DD">
              <w:rPr>
                <w:noProof/>
                <w:webHidden/>
              </w:rPr>
              <w:instrText xml:space="preserve"> PAGEREF _Toc39224354 \h </w:instrText>
            </w:r>
            <w:r w:rsidR="007969DD">
              <w:rPr>
                <w:noProof/>
                <w:webHidden/>
              </w:rPr>
            </w:r>
            <w:r w:rsidR="007969DD">
              <w:rPr>
                <w:noProof/>
                <w:webHidden/>
              </w:rPr>
              <w:fldChar w:fldCharType="separate"/>
            </w:r>
            <w:r w:rsidR="007969DD">
              <w:rPr>
                <w:noProof/>
                <w:webHidden/>
              </w:rPr>
              <w:t>4</w:t>
            </w:r>
            <w:r w:rsidR="007969DD">
              <w:rPr>
                <w:noProof/>
                <w:webHidden/>
              </w:rPr>
              <w:fldChar w:fldCharType="end"/>
            </w:r>
          </w:hyperlink>
        </w:p>
        <w:p w:rsidR="007969DD" w:rsidRDefault="00FB3623">
          <w:pPr>
            <w:pStyle w:val="TOC1"/>
            <w:tabs>
              <w:tab w:val="left" w:pos="1418"/>
              <w:tab w:val="right" w:leader="dot" w:pos="9642"/>
            </w:tabs>
            <w:rPr>
              <w:rFonts w:asciiTheme="minorHAnsi" w:eastAsiaTheme="minorEastAsia" w:hAnsiTheme="minorHAnsi" w:cstheme="minorBidi"/>
              <w:noProof/>
              <w:spacing w:val="0"/>
              <w:lang w:val="en-GB" w:eastAsia="en-GB"/>
            </w:rPr>
          </w:pPr>
          <w:hyperlink w:anchor="_Toc39224355" w:history="1">
            <w:r w:rsidR="007969DD" w:rsidRPr="00662C03">
              <w:rPr>
                <w:rStyle w:val="Hyperlink"/>
                <w:noProof/>
              </w:rPr>
              <w:t xml:space="preserve">1) </w:t>
            </w:r>
            <w:r w:rsidR="007969DD">
              <w:rPr>
                <w:rFonts w:asciiTheme="minorHAnsi" w:eastAsiaTheme="minorEastAsia" w:hAnsiTheme="minorHAnsi" w:cstheme="minorBidi"/>
                <w:noProof/>
                <w:spacing w:val="0"/>
                <w:lang w:val="en-GB" w:eastAsia="en-GB"/>
              </w:rPr>
              <w:tab/>
            </w:r>
            <w:r w:rsidR="007969DD" w:rsidRPr="00662C03">
              <w:rPr>
                <w:rStyle w:val="Hyperlink"/>
                <w:noProof/>
              </w:rPr>
              <w:t>Introduction: what a publication scheme is and why it has been developed</w:t>
            </w:r>
            <w:r w:rsidR="007969DD">
              <w:rPr>
                <w:noProof/>
                <w:webHidden/>
              </w:rPr>
              <w:tab/>
            </w:r>
            <w:r w:rsidR="007969DD">
              <w:rPr>
                <w:noProof/>
                <w:webHidden/>
              </w:rPr>
              <w:fldChar w:fldCharType="begin"/>
            </w:r>
            <w:r w:rsidR="007969DD">
              <w:rPr>
                <w:noProof/>
                <w:webHidden/>
              </w:rPr>
              <w:instrText xml:space="preserve"> PAGEREF _Toc39224355 \h </w:instrText>
            </w:r>
            <w:r w:rsidR="007969DD">
              <w:rPr>
                <w:noProof/>
                <w:webHidden/>
              </w:rPr>
            </w:r>
            <w:r w:rsidR="007969DD">
              <w:rPr>
                <w:noProof/>
                <w:webHidden/>
              </w:rPr>
              <w:fldChar w:fldCharType="separate"/>
            </w:r>
            <w:r w:rsidR="007969DD">
              <w:rPr>
                <w:noProof/>
                <w:webHidden/>
              </w:rPr>
              <w:t>4</w:t>
            </w:r>
            <w:r w:rsidR="007969DD">
              <w:rPr>
                <w:noProof/>
                <w:webHidden/>
              </w:rPr>
              <w:fldChar w:fldCharType="end"/>
            </w:r>
          </w:hyperlink>
        </w:p>
        <w:p w:rsidR="007969DD" w:rsidRDefault="00FB3623">
          <w:pPr>
            <w:pStyle w:val="TOC1"/>
            <w:tabs>
              <w:tab w:val="left" w:pos="1418"/>
              <w:tab w:val="right" w:leader="dot" w:pos="9642"/>
            </w:tabs>
            <w:rPr>
              <w:rFonts w:asciiTheme="minorHAnsi" w:eastAsiaTheme="minorEastAsia" w:hAnsiTheme="minorHAnsi" w:cstheme="minorBidi"/>
              <w:noProof/>
              <w:spacing w:val="0"/>
              <w:lang w:val="en-GB" w:eastAsia="en-GB"/>
            </w:rPr>
          </w:pPr>
          <w:hyperlink w:anchor="_Toc39224356" w:history="1">
            <w:r w:rsidR="007969DD" w:rsidRPr="00662C03">
              <w:rPr>
                <w:rStyle w:val="Hyperlink"/>
                <w:noProof/>
              </w:rPr>
              <w:t xml:space="preserve">2) </w:t>
            </w:r>
            <w:r w:rsidR="007969DD">
              <w:rPr>
                <w:rFonts w:asciiTheme="minorHAnsi" w:eastAsiaTheme="minorEastAsia" w:hAnsiTheme="minorHAnsi" w:cstheme="minorBidi"/>
                <w:noProof/>
                <w:spacing w:val="0"/>
                <w:lang w:val="en-GB" w:eastAsia="en-GB"/>
              </w:rPr>
              <w:tab/>
            </w:r>
            <w:r w:rsidR="007969DD" w:rsidRPr="00662C03">
              <w:rPr>
                <w:rStyle w:val="Hyperlink"/>
                <w:noProof/>
              </w:rPr>
              <w:t xml:space="preserve"> Categories of information published</w:t>
            </w:r>
            <w:r w:rsidR="007969DD">
              <w:rPr>
                <w:noProof/>
                <w:webHidden/>
              </w:rPr>
              <w:tab/>
            </w:r>
            <w:r w:rsidR="007969DD">
              <w:rPr>
                <w:noProof/>
                <w:webHidden/>
              </w:rPr>
              <w:fldChar w:fldCharType="begin"/>
            </w:r>
            <w:r w:rsidR="007969DD">
              <w:rPr>
                <w:noProof/>
                <w:webHidden/>
              </w:rPr>
              <w:instrText xml:space="preserve"> PAGEREF _Toc39224356 \h </w:instrText>
            </w:r>
            <w:r w:rsidR="007969DD">
              <w:rPr>
                <w:noProof/>
                <w:webHidden/>
              </w:rPr>
            </w:r>
            <w:r w:rsidR="007969DD">
              <w:rPr>
                <w:noProof/>
                <w:webHidden/>
              </w:rPr>
              <w:fldChar w:fldCharType="separate"/>
            </w:r>
            <w:r w:rsidR="007969DD">
              <w:rPr>
                <w:noProof/>
                <w:webHidden/>
              </w:rPr>
              <w:t>4</w:t>
            </w:r>
            <w:r w:rsidR="007969DD">
              <w:rPr>
                <w:noProof/>
                <w:webHidden/>
              </w:rPr>
              <w:fldChar w:fldCharType="end"/>
            </w:r>
          </w:hyperlink>
        </w:p>
        <w:p w:rsidR="007969DD" w:rsidRDefault="00FB3623">
          <w:pPr>
            <w:pStyle w:val="TOC1"/>
            <w:tabs>
              <w:tab w:val="left" w:pos="1418"/>
              <w:tab w:val="right" w:leader="dot" w:pos="9642"/>
            </w:tabs>
            <w:rPr>
              <w:rFonts w:asciiTheme="minorHAnsi" w:eastAsiaTheme="minorEastAsia" w:hAnsiTheme="minorHAnsi" w:cstheme="minorBidi"/>
              <w:noProof/>
              <w:spacing w:val="0"/>
              <w:lang w:val="en-GB" w:eastAsia="en-GB"/>
            </w:rPr>
          </w:pPr>
          <w:hyperlink w:anchor="_Toc39224357" w:history="1">
            <w:r w:rsidR="007969DD" w:rsidRPr="00662C03">
              <w:rPr>
                <w:rStyle w:val="Hyperlink"/>
                <w:noProof/>
              </w:rPr>
              <w:t xml:space="preserve">3) </w:t>
            </w:r>
            <w:r w:rsidR="007969DD">
              <w:rPr>
                <w:rFonts w:asciiTheme="minorHAnsi" w:eastAsiaTheme="minorEastAsia" w:hAnsiTheme="minorHAnsi" w:cstheme="minorBidi"/>
                <w:noProof/>
                <w:spacing w:val="0"/>
                <w:lang w:val="en-GB" w:eastAsia="en-GB"/>
              </w:rPr>
              <w:tab/>
            </w:r>
            <w:r w:rsidR="007969DD" w:rsidRPr="00662C03">
              <w:rPr>
                <w:rStyle w:val="Hyperlink"/>
                <w:noProof/>
              </w:rPr>
              <w:t xml:space="preserve"> How to request information</w:t>
            </w:r>
            <w:r w:rsidR="007969DD">
              <w:rPr>
                <w:noProof/>
                <w:webHidden/>
              </w:rPr>
              <w:tab/>
            </w:r>
            <w:r w:rsidR="007969DD">
              <w:rPr>
                <w:noProof/>
                <w:webHidden/>
              </w:rPr>
              <w:fldChar w:fldCharType="begin"/>
            </w:r>
            <w:r w:rsidR="007969DD">
              <w:rPr>
                <w:noProof/>
                <w:webHidden/>
              </w:rPr>
              <w:instrText xml:space="preserve"> PAGEREF _Toc39224357 \h </w:instrText>
            </w:r>
            <w:r w:rsidR="007969DD">
              <w:rPr>
                <w:noProof/>
                <w:webHidden/>
              </w:rPr>
            </w:r>
            <w:r w:rsidR="007969DD">
              <w:rPr>
                <w:noProof/>
                <w:webHidden/>
              </w:rPr>
              <w:fldChar w:fldCharType="separate"/>
            </w:r>
            <w:r w:rsidR="007969DD">
              <w:rPr>
                <w:noProof/>
                <w:webHidden/>
              </w:rPr>
              <w:t>4</w:t>
            </w:r>
            <w:r w:rsidR="007969DD">
              <w:rPr>
                <w:noProof/>
                <w:webHidden/>
              </w:rPr>
              <w:fldChar w:fldCharType="end"/>
            </w:r>
          </w:hyperlink>
        </w:p>
        <w:p w:rsidR="007969DD" w:rsidRDefault="00FB3623">
          <w:pPr>
            <w:pStyle w:val="TOC1"/>
            <w:tabs>
              <w:tab w:val="left" w:pos="1418"/>
              <w:tab w:val="right" w:leader="dot" w:pos="9642"/>
            </w:tabs>
            <w:rPr>
              <w:rFonts w:asciiTheme="minorHAnsi" w:eastAsiaTheme="minorEastAsia" w:hAnsiTheme="minorHAnsi" w:cstheme="minorBidi"/>
              <w:noProof/>
              <w:spacing w:val="0"/>
              <w:lang w:val="en-GB" w:eastAsia="en-GB"/>
            </w:rPr>
          </w:pPr>
          <w:hyperlink w:anchor="_Toc39224358" w:history="1">
            <w:r w:rsidR="007969DD" w:rsidRPr="00662C03">
              <w:rPr>
                <w:rStyle w:val="Hyperlink"/>
                <w:noProof/>
              </w:rPr>
              <w:t xml:space="preserve">4) </w:t>
            </w:r>
            <w:r w:rsidR="007969DD">
              <w:rPr>
                <w:rFonts w:asciiTheme="minorHAnsi" w:eastAsiaTheme="minorEastAsia" w:hAnsiTheme="minorHAnsi" w:cstheme="minorBidi"/>
                <w:noProof/>
                <w:spacing w:val="0"/>
                <w:lang w:val="en-GB" w:eastAsia="en-GB"/>
              </w:rPr>
              <w:tab/>
            </w:r>
            <w:r w:rsidR="007969DD" w:rsidRPr="00662C03">
              <w:rPr>
                <w:rStyle w:val="Hyperlink"/>
                <w:noProof/>
              </w:rPr>
              <w:t xml:space="preserve"> Paying for information</w:t>
            </w:r>
            <w:r w:rsidR="007969DD">
              <w:rPr>
                <w:noProof/>
                <w:webHidden/>
              </w:rPr>
              <w:tab/>
            </w:r>
            <w:r w:rsidR="007969DD">
              <w:rPr>
                <w:noProof/>
                <w:webHidden/>
              </w:rPr>
              <w:fldChar w:fldCharType="begin"/>
            </w:r>
            <w:r w:rsidR="007969DD">
              <w:rPr>
                <w:noProof/>
                <w:webHidden/>
              </w:rPr>
              <w:instrText xml:space="preserve"> PAGEREF _Toc39224358 \h </w:instrText>
            </w:r>
            <w:r w:rsidR="007969DD">
              <w:rPr>
                <w:noProof/>
                <w:webHidden/>
              </w:rPr>
            </w:r>
            <w:r w:rsidR="007969DD">
              <w:rPr>
                <w:noProof/>
                <w:webHidden/>
              </w:rPr>
              <w:fldChar w:fldCharType="separate"/>
            </w:r>
            <w:r w:rsidR="007969DD">
              <w:rPr>
                <w:noProof/>
                <w:webHidden/>
              </w:rPr>
              <w:t>5</w:t>
            </w:r>
            <w:r w:rsidR="007969DD">
              <w:rPr>
                <w:noProof/>
                <w:webHidden/>
              </w:rPr>
              <w:fldChar w:fldCharType="end"/>
            </w:r>
          </w:hyperlink>
        </w:p>
        <w:p w:rsidR="007969DD" w:rsidRDefault="00FB3623">
          <w:pPr>
            <w:pStyle w:val="TOC1"/>
            <w:tabs>
              <w:tab w:val="left" w:pos="1418"/>
              <w:tab w:val="right" w:leader="dot" w:pos="9642"/>
            </w:tabs>
            <w:rPr>
              <w:rFonts w:asciiTheme="minorHAnsi" w:eastAsiaTheme="minorEastAsia" w:hAnsiTheme="minorHAnsi" w:cstheme="minorBidi"/>
              <w:noProof/>
              <w:spacing w:val="0"/>
              <w:lang w:val="en-GB" w:eastAsia="en-GB"/>
            </w:rPr>
          </w:pPr>
          <w:hyperlink w:anchor="_Toc39224359" w:history="1">
            <w:r w:rsidR="007969DD" w:rsidRPr="00662C03">
              <w:rPr>
                <w:rStyle w:val="Hyperlink"/>
                <w:noProof/>
              </w:rPr>
              <w:t xml:space="preserve">5) </w:t>
            </w:r>
            <w:r w:rsidR="007969DD">
              <w:rPr>
                <w:rFonts w:asciiTheme="minorHAnsi" w:eastAsiaTheme="minorEastAsia" w:hAnsiTheme="minorHAnsi" w:cstheme="minorBidi"/>
                <w:noProof/>
                <w:spacing w:val="0"/>
                <w:lang w:val="en-GB" w:eastAsia="en-GB"/>
              </w:rPr>
              <w:tab/>
            </w:r>
            <w:r w:rsidR="007969DD" w:rsidRPr="00662C03">
              <w:rPr>
                <w:rStyle w:val="Hyperlink"/>
                <w:noProof/>
              </w:rPr>
              <w:t xml:space="preserve"> Information Currently Published</w:t>
            </w:r>
            <w:r w:rsidR="007969DD">
              <w:rPr>
                <w:noProof/>
                <w:webHidden/>
              </w:rPr>
              <w:tab/>
            </w:r>
            <w:r w:rsidR="007969DD">
              <w:rPr>
                <w:noProof/>
                <w:webHidden/>
              </w:rPr>
              <w:fldChar w:fldCharType="begin"/>
            </w:r>
            <w:r w:rsidR="007969DD">
              <w:rPr>
                <w:noProof/>
                <w:webHidden/>
              </w:rPr>
              <w:instrText xml:space="preserve"> PAGEREF _Toc39224359 \h </w:instrText>
            </w:r>
            <w:r w:rsidR="007969DD">
              <w:rPr>
                <w:noProof/>
                <w:webHidden/>
              </w:rPr>
            </w:r>
            <w:r w:rsidR="007969DD">
              <w:rPr>
                <w:noProof/>
                <w:webHidden/>
              </w:rPr>
              <w:fldChar w:fldCharType="separate"/>
            </w:r>
            <w:r w:rsidR="007969DD">
              <w:rPr>
                <w:noProof/>
                <w:webHidden/>
              </w:rPr>
              <w:t>5</w:t>
            </w:r>
            <w:r w:rsidR="007969DD">
              <w:rPr>
                <w:noProof/>
                <w:webHidden/>
              </w:rPr>
              <w:fldChar w:fldCharType="end"/>
            </w:r>
          </w:hyperlink>
        </w:p>
        <w:p w:rsidR="007969DD" w:rsidRDefault="00FB3623">
          <w:pPr>
            <w:pStyle w:val="TOC1"/>
            <w:tabs>
              <w:tab w:val="left" w:pos="1418"/>
              <w:tab w:val="right" w:leader="dot" w:pos="9642"/>
            </w:tabs>
            <w:rPr>
              <w:rFonts w:asciiTheme="minorHAnsi" w:eastAsiaTheme="minorEastAsia" w:hAnsiTheme="minorHAnsi" w:cstheme="minorBidi"/>
              <w:noProof/>
              <w:spacing w:val="0"/>
              <w:lang w:val="en-GB" w:eastAsia="en-GB"/>
            </w:rPr>
          </w:pPr>
          <w:hyperlink w:anchor="_Toc39224360" w:history="1">
            <w:r w:rsidR="007969DD" w:rsidRPr="00662C03">
              <w:rPr>
                <w:rStyle w:val="Hyperlink"/>
                <w:noProof/>
              </w:rPr>
              <w:t xml:space="preserve">6) </w:t>
            </w:r>
            <w:r w:rsidR="007969DD">
              <w:rPr>
                <w:rFonts w:asciiTheme="minorHAnsi" w:eastAsiaTheme="minorEastAsia" w:hAnsiTheme="minorHAnsi" w:cstheme="minorBidi"/>
                <w:noProof/>
                <w:spacing w:val="0"/>
                <w:lang w:val="en-GB" w:eastAsia="en-GB"/>
              </w:rPr>
              <w:tab/>
            </w:r>
            <w:r w:rsidR="007969DD" w:rsidRPr="00662C03">
              <w:rPr>
                <w:rStyle w:val="Hyperlink"/>
                <w:noProof/>
              </w:rPr>
              <w:t xml:space="preserve"> Feedback and Complaints</w:t>
            </w:r>
            <w:r w:rsidR="007969DD">
              <w:rPr>
                <w:noProof/>
                <w:webHidden/>
              </w:rPr>
              <w:tab/>
            </w:r>
            <w:r w:rsidR="007969DD">
              <w:rPr>
                <w:noProof/>
                <w:webHidden/>
              </w:rPr>
              <w:fldChar w:fldCharType="begin"/>
            </w:r>
            <w:r w:rsidR="007969DD">
              <w:rPr>
                <w:noProof/>
                <w:webHidden/>
              </w:rPr>
              <w:instrText xml:space="preserve"> PAGEREF _Toc39224360 \h </w:instrText>
            </w:r>
            <w:r w:rsidR="007969DD">
              <w:rPr>
                <w:noProof/>
                <w:webHidden/>
              </w:rPr>
            </w:r>
            <w:r w:rsidR="007969DD">
              <w:rPr>
                <w:noProof/>
                <w:webHidden/>
              </w:rPr>
              <w:fldChar w:fldCharType="separate"/>
            </w:r>
            <w:r w:rsidR="007969DD">
              <w:rPr>
                <w:noProof/>
                <w:webHidden/>
              </w:rPr>
              <w:t>7</w:t>
            </w:r>
            <w:r w:rsidR="007969DD">
              <w:rPr>
                <w:noProof/>
                <w:webHidden/>
              </w:rPr>
              <w:fldChar w:fldCharType="end"/>
            </w:r>
          </w:hyperlink>
        </w:p>
        <w:p w:rsidR="005C7AC9" w:rsidRDefault="00A71FFB">
          <w:r>
            <w:rPr>
              <w:rFonts w:ascii="Arial" w:eastAsia="Arial" w:hAnsi="Arial" w:cs="Arial"/>
              <w:spacing w:val="1"/>
              <w:lang w:val="en-US"/>
            </w:rPr>
            <w:fldChar w:fldCharType="end"/>
          </w:r>
        </w:p>
      </w:sdtContent>
    </w:sdt>
    <w:p w:rsidR="00484CFE" w:rsidRDefault="00484CFE">
      <w:r>
        <w:br w:type="page"/>
      </w:r>
    </w:p>
    <w:p w:rsidR="00326FB2" w:rsidRDefault="00326FB2" w:rsidP="00286753">
      <w:pPr>
        <w:pStyle w:val="SBMATHeadingNumbered"/>
      </w:pPr>
      <w:r w:rsidRPr="00326FB2">
        <w:t>The St. Bart’s Academy Trust</w:t>
      </w:r>
    </w:p>
    <w:p w:rsidR="00286753" w:rsidRDefault="00286753" w:rsidP="00286753">
      <w:pPr>
        <w:pStyle w:val="SBMATHeadingNumbered"/>
      </w:pPr>
    </w:p>
    <w:p w:rsidR="00326FB2" w:rsidRDefault="00FB3623" w:rsidP="00286753">
      <w:pPr>
        <w:pStyle w:val="SBMATHeadingNumbered"/>
      </w:pPr>
      <w:sdt>
        <w:sdtPr>
          <w:id w:val="-439911778"/>
          <w:placeholder>
            <w:docPart w:val="3B30E462801D481998588336A92734BC"/>
          </w:placeholder>
          <w:dropDownList>
            <w:listItem w:value="Choose an item."/>
            <w:listItem w:displayText="Belgrave St. Bartholomew's Academy" w:value="Belgrave St. Bartholomew's Academy"/>
            <w:listItem w:displayText="Cranberry Academy" w:value="Cranberry Academy"/>
            <w:listItem w:displayText="Hazel Slade Academy" w:value="Hazel Slade Primary Academy"/>
            <w:listItem w:displayText="Hungerford Primary Academy" w:value="Hungerford Primary Academy"/>
            <w:listItem w:displayText="Kingsland C.E. Academy" w:value="Kingsland C.E. Academy"/>
            <w:listItem w:displayText="Knutton St. Mary's CofE Academy" w:value="Knutton St. Mary's CofE Academy"/>
            <w:listItem w:displayText="Longford Primary Academy" w:value="Longford Primary Academy"/>
            <w:listItem w:displayText="Meir Heath Academy" w:value="Meir Heath Academy"/>
            <w:listItem w:displayText="Nantwich Primary Academy" w:value="Nantwich Primary Academy"/>
            <w:listItem w:displayText="Offley Primary Academy" w:value="Offley Primary Academy"/>
            <w:listItem w:displayText="Park Hall Academy" w:value="Park Hall Academy"/>
            <w:listItem w:displayText="Saint Nathaniel's Academy" w:value="Saint Nathaniel's Academy"/>
            <w:listItem w:displayText="St Saviour's CofE Academy" w:value="St Saviour's CofE Academy"/>
            <w:listItem w:displayText="St, Michael's Community Academy" w:value="St, Michael's Community Academy"/>
            <w:listItem w:displayText="Weston Infant Academy" w:value="Weston Infant Academy"/>
            <w:listItem w:displayText="Weston Junior Academy" w:value="Weston Junior Academy"/>
            <w:listItem w:displayText="Whitchurch CE Infant &amp; Nursery Academy" w:value="Whitchurch CE Infant &amp; Nursery Academy"/>
            <w:listItem w:displayText="Whitchurch CofE Junior Academy" w:value="Whitchurch CofE Junior Academy"/>
            <w:listItem w:displayText="Woodcroft Academy" w:value="Woodcroft Academy"/>
            <w:listItem w:displayText="St. Bart's Academy Trust" w:value="St. Bart's Academy Trust"/>
          </w:dropDownList>
        </w:sdtPr>
        <w:sdtEndPr/>
        <w:sdtContent>
          <w:r w:rsidR="006421B5">
            <w:t>St Saviour's CofE Academy</w:t>
          </w:r>
        </w:sdtContent>
      </w:sdt>
    </w:p>
    <w:p w:rsidR="00326FB2" w:rsidRDefault="00326FB2" w:rsidP="00FC5D57">
      <w:pPr>
        <w:pStyle w:val="SBMATParagraph"/>
      </w:pPr>
    </w:p>
    <w:p w:rsidR="00326FB2" w:rsidRPr="001D7D44" w:rsidRDefault="00326FB2" w:rsidP="00326FB2">
      <w:pPr>
        <w:pStyle w:val="SBMATHeading1"/>
      </w:pPr>
      <w:bookmarkStart w:id="0" w:name="_Toc39224354"/>
      <w:r>
        <w:t>Freedom o</w:t>
      </w:r>
      <w:r w:rsidRPr="00B140FD">
        <w:t xml:space="preserve">f Information </w:t>
      </w:r>
      <w:r>
        <w:t>Policy</w:t>
      </w:r>
      <w:bookmarkEnd w:id="0"/>
    </w:p>
    <w:p w:rsidR="00326FB2" w:rsidRDefault="00326FB2" w:rsidP="00FC5D57">
      <w:pPr>
        <w:pStyle w:val="SBMATParagraph"/>
      </w:pPr>
    </w:p>
    <w:p w:rsidR="00326FB2" w:rsidRPr="00326FB2" w:rsidRDefault="00326FB2" w:rsidP="00326FB2">
      <w:pPr>
        <w:pStyle w:val="SBMATParagraph"/>
      </w:pPr>
      <w:r w:rsidRPr="00326FB2">
        <w:t xml:space="preserve">This is the </w:t>
      </w:r>
      <w:sdt>
        <w:sdtPr>
          <w:id w:val="-1843085643"/>
          <w:placeholder>
            <w:docPart w:val="AF9BF2DB11A54C59BCBCA589599B40F1"/>
          </w:placeholder>
          <w:dropDownList>
            <w:listItem w:value="Choose an item."/>
            <w:listItem w:displayText="Belgrave St. Bartholomew's Academy" w:value="Belgrave St. Bartholomew's Academy"/>
            <w:listItem w:displayText="Cranberry Academy" w:value="Cranberry Academy"/>
            <w:listItem w:displayText="Hazel Slade Academy" w:value="Hazel Slade Primary Academy"/>
            <w:listItem w:displayText="Hungerford Primary Academy" w:value="Hungerford Primary Academy"/>
            <w:listItem w:displayText="Kingsland C.E. Academy" w:value="Kingsland C.E. Academy"/>
            <w:listItem w:displayText="Knutton St. Mary's CofE Academy" w:value="Knutton St. Mary's CofE Academy"/>
            <w:listItem w:displayText="Longford Primary Academy" w:value="Longford Primary Academy"/>
            <w:listItem w:displayText="Meir Heath Academy" w:value="Meir Heath Academy"/>
            <w:listItem w:displayText="Nantwich Primary Academy" w:value="Nantwich Primary Academy"/>
            <w:listItem w:displayText="Offley Primary Academy" w:value="Offley Primary Academy"/>
            <w:listItem w:displayText="Park Hall Academy" w:value="Park Hall Academy"/>
            <w:listItem w:displayText="Saint Nathaniel's Academy" w:value="Saint Nathaniel's Academy"/>
            <w:listItem w:displayText="St Saviour's CofE Academy" w:value="St Saviour's CofE Academy"/>
            <w:listItem w:displayText="St, Michael's Community Academy" w:value="St, Michael's Community Academy"/>
            <w:listItem w:displayText="Weston Infant Academy" w:value="Weston Infant Academy"/>
            <w:listItem w:displayText="Weston Junior Academy" w:value="Weston Junior Academy"/>
            <w:listItem w:displayText="Whitchurch CE Infant &amp; Nursery Academy" w:value="Whitchurch CE Infant &amp; Nursery Academy"/>
            <w:listItem w:displayText="Whitchurch CofE Junior Academy" w:value="Whitchurch CofE Junior Academy"/>
            <w:listItem w:displayText="Woodcroft Academy" w:value="Woodcroft Academy"/>
            <w:listItem w:displayText="St. Bart's Academy Trust" w:value="St. Bart's Academy Trust"/>
          </w:dropDownList>
        </w:sdtPr>
        <w:sdtEndPr/>
        <w:sdtContent>
          <w:r w:rsidR="006421B5">
            <w:t>St Saviour's CofE Academy</w:t>
          </w:r>
        </w:sdtContent>
      </w:sdt>
      <w:r w:rsidRPr="00326FB2">
        <w:t xml:space="preserve"> Publication Scheme on information available under the Freedom of Information Act 2000. The governing body is responsible for maintenance of this scheme.</w:t>
      </w:r>
    </w:p>
    <w:p w:rsidR="00326FB2" w:rsidRPr="00B140FD" w:rsidRDefault="00326FB2" w:rsidP="00326FB2">
      <w:pPr>
        <w:spacing w:after="0"/>
        <w:jc w:val="both"/>
        <w:rPr>
          <w:rFonts w:ascii="Arial" w:hAnsi="Arial" w:cs="Arial"/>
          <w:sz w:val="20"/>
          <w:szCs w:val="20"/>
        </w:rPr>
      </w:pPr>
    </w:p>
    <w:p w:rsidR="00326FB2" w:rsidRPr="00326FB2" w:rsidRDefault="00326FB2" w:rsidP="00286753">
      <w:pPr>
        <w:pStyle w:val="SBMATHeading1"/>
        <w:ind w:left="852" w:hanging="852"/>
      </w:pPr>
      <w:bookmarkStart w:id="1" w:name="_Toc39224355"/>
      <w:r w:rsidRPr="00326FB2">
        <w:t xml:space="preserve">1) </w:t>
      </w:r>
      <w:r w:rsidR="00286753">
        <w:tab/>
      </w:r>
      <w:r w:rsidRPr="00326FB2">
        <w:t>Introduction: what a publication scheme is and why it has been developed</w:t>
      </w:r>
      <w:bookmarkEnd w:id="1"/>
    </w:p>
    <w:p w:rsidR="00326FB2" w:rsidRPr="00286753" w:rsidRDefault="00326FB2" w:rsidP="00286753">
      <w:pPr>
        <w:pStyle w:val="SBMATParagraph"/>
      </w:pPr>
      <w:r w:rsidRPr="00286753">
        <w:t>One of the aims of the Freedom of Information Act 2000 (which is referred to as FOIA in the rest of this document) is that public authorities, including all maintained schools, should be clear and proactive about the information they will make public.</w:t>
      </w:r>
    </w:p>
    <w:p w:rsidR="00326FB2" w:rsidRPr="00286753" w:rsidRDefault="00326FB2" w:rsidP="00286753">
      <w:pPr>
        <w:pStyle w:val="SBMATParagraph"/>
      </w:pPr>
    </w:p>
    <w:p w:rsidR="00326FB2" w:rsidRPr="00286753" w:rsidRDefault="00326FB2" w:rsidP="00286753">
      <w:pPr>
        <w:pStyle w:val="SBMATParagraph"/>
      </w:pPr>
      <w:r w:rsidRPr="00286753">
        <w:t>To do this we must produce a publication scheme, setting out:</w:t>
      </w:r>
    </w:p>
    <w:p w:rsidR="00326FB2" w:rsidRPr="00B140FD" w:rsidRDefault="00326FB2" w:rsidP="00326FB2">
      <w:pPr>
        <w:spacing w:after="0"/>
        <w:jc w:val="both"/>
        <w:rPr>
          <w:rFonts w:ascii="Arial" w:hAnsi="Arial" w:cs="Arial"/>
          <w:sz w:val="20"/>
          <w:szCs w:val="20"/>
        </w:rPr>
      </w:pPr>
    </w:p>
    <w:p w:rsidR="00326FB2" w:rsidRPr="00286753" w:rsidRDefault="00326FB2" w:rsidP="00286753">
      <w:pPr>
        <w:pStyle w:val="SBMATBullet"/>
      </w:pPr>
      <w:r w:rsidRPr="00286753">
        <w:t>The classes of information which we publish or intend to publish</w:t>
      </w:r>
    </w:p>
    <w:p w:rsidR="00326FB2" w:rsidRPr="00286753" w:rsidRDefault="00326FB2" w:rsidP="00286753">
      <w:pPr>
        <w:pStyle w:val="SBMATBullet"/>
      </w:pPr>
      <w:r w:rsidRPr="00286753">
        <w:t>Whether the information is available free of charge or on payment</w:t>
      </w:r>
    </w:p>
    <w:p w:rsidR="00326FB2" w:rsidRPr="00286753" w:rsidRDefault="00326FB2" w:rsidP="00286753">
      <w:pPr>
        <w:pStyle w:val="SBMATBullet"/>
      </w:pPr>
      <w:r w:rsidRPr="00286753">
        <w:t>The manner in which the information will be published</w:t>
      </w:r>
    </w:p>
    <w:p w:rsidR="00326FB2" w:rsidRPr="00B140FD" w:rsidRDefault="00326FB2" w:rsidP="00286753">
      <w:pPr>
        <w:pStyle w:val="SBMATParagraph"/>
      </w:pPr>
    </w:p>
    <w:p w:rsidR="00326FB2" w:rsidRPr="00B140FD" w:rsidRDefault="00326FB2" w:rsidP="00286753">
      <w:pPr>
        <w:pStyle w:val="SBMATParagraph"/>
      </w:pPr>
      <w:r w:rsidRPr="00B140FD">
        <w:t xml:space="preserve">The scheme covers information already published and information which is to be published in the future. Some information which we hold may not be made public, for example personal information. </w:t>
      </w:r>
    </w:p>
    <w:p w:rsidR="00326FB2" w:rsidRPr="00B140FD" w:rsidRDefault="00326FB2" w:rsidP="00326FB2">
      <w:pPr>
        <w:spacing w:after="0"/>
        <w:jc w:val="both"/>
        <w:rPr>
          <w:rFonts w:ascii="Arial" w:hAnsi="Arial" w:cs="Arial"/>
          <w:sz w:val="20"/>
          <w:szCs w:val="20"/>
        </w:rPr>
      </w:pPr>
    </w:p>
    <w:p w:rsidR="00326FB2" w:rsidRPr="00286753" w:rsidRDefault="00326FB2" w:rsidP="00286753">
      <w:pPr>
        <w:pStyle w:val="SBMATHeading1"/>
      </w:pPr>
      <w:bookmarkStart w:id="2" w:name="_Toc39224356"/>
      <w:r w:rsidRPr="00286753">
        <w:t xml:space="preserve">2) </w:t>
      </w:r>
      <w:r w:rsidRPr="00286753">
        <w:tab/>
      </w:r>
      <w:r w:rsidRPr="00286753">
        <w:tab/>
        <w:t>Categories of information published</w:t>
      </w:r>
      <w:bookmarkEnd w:id="2"/>
    </w:p>
    <w:p w:rsidR="00326FB2" w:rsidRDefault="00326FB2" w:rsidP="00326FB2">
      <w:pPr>
        <w:pStyle w:val="SBMATParagraph"/>
      </w:pPr>
      <w:r w:rsidRPr="00B140FD">
        <w:t>The publication scheme guides you to information which we currently publish (or have recently published) or which we will publish in the future. This is split into categories of information known as 'classes'. The classes of information that we undertake to make available are organised into four broad topic areas:</w:t>
      </w:r>
    </w:p>
    <w:p w:rsidR="00326FB2" w:rsidRPr="00B140FD" w:rsidRDefault="00326FB2" w:rsidP="00326FB2">
      <w:pPr>
        <w:spacing w:after="0"/>
        <w:jc w:val="both"/>
        <w:rPr>
          <w:rFonts w:ascii="Arial" w:hAnsi="Arial" w:cs="Arial"/>
          <w:sz w:val="20"/>
          <w:szCs w:val="20"/>
        </w:rPr>
      </w:pPr>
    </w:p>
    <w:p w:rsidR="00326FB2" w:rsidRPr="00B140FD" w:rsidRDefault="00326FB2" w:rsidP="00326FB2">
      <w:pPr>
        <w:pStyle w:val="SBMATBullet"/>
      </w:pPr>
      <w:r w:rsidRPr="00B140FD">
        <w:t>School Prospectus - information published in the school prospectus</w:t>
      </w:r>
    </w:p>
    <w:p w:rsidR="00326FB2" w:rsidRPr="00B140FD" w:rsidRDefault="00326FB2" w:rsidP="00326FB2">
      <w:pPr>
        <w:pStyle w:val="SBMATBullet"/>
      </w:pPr>
      <w:r w:rsidRPr="00B140FD">
        <w:t>Governors' Documents - information published in the School Profile and in other governing body documents</w:t>
      </w:r>
    </w:p>
    <w:p w:rsidR="00326FB2" w:rsidRPr="00B140FD" w:rsidRDefault="00326FB2" w:rsidP="00326FB2">
      <w:pPr>
        <w:pStyle w:val="SBMATBullet"/>
      </w:pPr>
      <w:r w:rsidRPr="00B140FD">
        <w:t>Curriculum - information about policies that relate to pupils and the school curriculum</w:t>
      </w:r>
    </w:p>
    <w:p w:rsidR="00326FB2" w:rsidRPr="00B140FD" w:rsidRDefault="00326FB2" w:rsidP="00326FB2">
      <w:pPr>
        <w:pStyle w:val="SBMATBullet"/>
      </w:pPr>
      <w:r w:rsidRPr="00B140FD">
        <w:t>School Policies and other information related to the school (i.e. Academy Handbook) - information about policies that relate to the school in general</w:t>
      </w:r>
    </w:p>
    <w:p w:rsidR="00326FB2" w:rsidRPr="00B140FD" w:rsidRDefault="00326FB2" w:rsidP="00326FB2">
      <w:pPr>
        <w:spacing w:after="0"/>
        <w:jc w:val="both"/>
        <w:rPr>
          <w:rFonts w:ascii="Arial" w:hAnsi="Arial" w:cs="Arial"/>
          <w:sz w:val="20"/>
          <w:szCs w:val="20"/>
        </w:rPr>
      </w:pPr>
    </w:p>
    <w:p w:rsidR="00326FB2" w:rsidRPr="00286753" w:rsidRDefault="00326FB2" w:rsidP="00286753">
      <w:pPr>
        <w:pStyle w:val="SBMATHeading1"/>
      </w:pPr>
      <w:bookmarkStart w:id="3" w:name="_Toc39224357"/>
      <w:r w:rsidRPr="00286753">
        <w:t xml:space="preserve">3) </w:t>
      </w:r>
      <w:r w:rsidRPr="00286753">
        <w:tab/>
      </w:r>
      <w:r w:rsidRPr="00286753">
        <w:tab/>
        <w:t>How to request information</w:t>
      </w:r>
      <w:bookmarkEnd w:id="3"/>
    </w:p>
    <w:p w:rsidR="00326FB2" w:rsidRPr="00286753" w:rsidRDefault="00326FB2" w:rsidP="00286753">
      <w:pPr>
        <w:pStyle w:val="SBMATParagraph"/>
      </w:pPr>
      <w:r w:rsidRPr="00286753">
        <w:t xml:space="preserve">If you require a paper version of any of the documents within the scheme, please contact the Academy by telephone, email, fax or letter. Contact details are set out below or you can visit our website at </w:t>
      </w:r>
      <w:sdt>
        <w:sdtPr>
          <w:id w:val="-588157256"/>
          <w:placeholder>
            <w:docPart w:val="F1B3C572498B471290EE360389318D37"/>
          </w:placeholder>
          <w:showingPlcHdr/>
          <w:dropDownList>
            <w:listItem w:value="Choose an item."/>
            <w:listItem w:displayText="Belgrave St. Bartholomew's Academy" w:value="Belgrave St. Bartholomew's Academy"/>
            <w:listItem w:displayText="Cranberry Academy" w:value="Cranberry Academy"/>
            <w:listItem w:displayText="Hazel Slade Academy" w:value="Hazel Slade Primary Academy"/>
            <w:listItem w:displayText="Hungerford Primary Academy" w:value="Hungerford Primary Academy"/>
            <w:listItem w:displayText="Kingsland C.E. Academy" w:value="Kingsland C.E. Academy"/>
            <w:listItem w:displayText="Knutton St. Mary's CofE Academy" w:value="Knutton St. Mary's CofE Academy"/>
            <w:listItem w:displayText="Longford Primary Academy" w:value="Longford Primary Academy"/>
            <w:listItem w:displayText="Meir Heath Academy" w:value="Meir Heath Academy"/>
            <w:listItem w:displayText="Nantwich Primary Academy" w:value="Nantwich Primary Academy"/>
            <w:listItem w:displayText="Offley Primary Academy" w:value="Offley Primary Academy"/>
            <w:listItem w:displayText="Park Hall Academy" w:value="Park Hall Academy"/>
            <w:listItem w:displayText="Saint Nathaniel's Academy" w:value="Saint Nathaniel's Academy"/>
            <w:listItem w:displayText="St Saviour's CofE Academy" w:value="St Saviour's CofE Academy"/>
            <w:listItem w:displayText="St, Michael's Community Academy" w:value="St, Michael's Community Academy"/>
            <w:listItem w:displayText="Weston Infant Academy" w:value="Weston Infant Academy"/>
            <w:listItem w:displayText="Weston Junior Academy" w:value="Weston Junior Academy"/>
            <w:listItem w:displayText="Whitchurch CE Infant &amp; Nursery Academy" w:value="Whitchurch CE Infant &amp; Nursery Academy"/>
            <w:listItem w:displayText="Whitchurch CofE Junior Academy" w:value="Whitchurch CofE Junior Academy"/>
            <w:listItem w:displayText="Woodcroft Academy" w:value="Woodcroft Academy"/>
            <w:listItem w:displayText="St. Bart's Academy Trust" w:value="St. Bart's Academy Trust"/>
          </w:dropDownList>
        </w:sdtPr>
        <w:sdtEndPr/>
        <w:sdtContent>
          <w:r w:rsidRPr="00286753">
            <w:rPr>
              <w:rStyle w:val="PlaceholderText"/>
              <w:color w:val="auto"/>
            </w:rPr>
            <w:t>Choose an item.</w:t>
          </w:r>
        </w:sdtContent>
      </w:sdt>
      <w:r w:rsidRPr="00286753">
        <w:t>.</w:t>
      </w:r>
    </w:p>
    <w:p w:rsidR="00326FB2" w:rsidRDefault="00326FB2" w:rsidP="00326FB2">
      <w:pPr>
        <w:pStyle w:val="SBMATParagraph"/>
        <w:ind w:left="568"/>
        <w:rPr>
          <w:b/>
        </w:rPr>
      </w:pPr>
    </w:p>
    <w:p w:rsidR="00326FB2" w:rsidRPr="006421B5" w:rsidRDefault="00326FB2" w:rsidP="00326FB2">
      <w:pPr>
        <w:pStyle w:val="SBMATParagraph"/>
        <w:ind w:left="568"/>
      </w:pPr>
      <w:r w:rsidRPr="006421B5">
        <w:rPr>
          <w:b/>
        </w:rPr>
        <w:t>Email:</w:t>
      </w:r>
      <w:r w:rsidRPr="006421B5">
        <w:t xml:space="preserve"> </w:t>
      </w:r>
      <w:r w:rsidR="006421B5" w:rsidRPr="006421B5">
        <w:t>stsavioursoffice@sbmat.org</w:t>
      </w:r>
    </w:p>
    <w:p w:rsidR="00326FB2" w:rsidRPr="006421B5" w:rsidRDefault="00326FB2" w:rsidP="00326FB2">
      <w:pPr>
        <w:pStyle w:val="SBMATParagraph"/>
        <w:ind w:left="568"/>
      </w:pPr>
      <w:r w:rsidRPr="006421B5">
        <w:rPr>
          <w:b/>
        </w:rPr>
        <w:t>Telephone:</w:t>
      </w:r>
      <w:r w:rsidRPr="006421B5">
        <w:t xml:space="preserve"> </w:t>
      </w:r>
      <w:r w:rsidR="006421B5" w:rsidRPr="006421B5">
        <w:t>01782 433300</w:t>
      </w:r>
    </w:p>
    <w:p w:rsidR="00326FB2" w:rsidRPr="006421B5" w:rsidRDefault="00326FB2" w:rsidP="00326FB2">
      <w:pPr>
        <w:pStyle w:val="SBMATParagraph"/>
        <w:ind w:left="568"/>
      </w:pPr>
      <w:r w:rsidRPr="006421B5">
        <w:rPr>
          <w:b/>
        </w:rPr>
        <w:t>Contact Address:</w:t>
      </w:r>
      <w:r w:rsidRPr="006421B5">
        <w:t xml:space="preserve"> </w:t>
      </w:r>
      <w:r w:rsidR="006421B5" w:rsidRPr="006421B5">
        <w:t>Congleton Road, Talke, ST71LW</w:t>
      </w:r>
    </w:p>
    <w:p w:rsidR="00326FB2" w:rsidRPr="00286753" w:rsidRDefault="00326FB2" w:rsidP="00286753">
      <w:pPr>
        <w:pStyle w:val="SBMATParagraph"/>
      </w:pPr>
    </w:p>
    <w:p w:rsidR="00326FB2" w:rsidRPr="00286753" w:rsidRDefault="00326FB2" w:rsidP="00286753">
      <w:pPr>
        <w:pStyle w:val="SBMATParagraph"/>
      </w:pPr>
      <w:r w:rsidRPr="00286753">
        <w:t xml:space="preserve">To help us process your request quickly, please clearly mark any correspondence </w:t>
      </w:r>
      <w:r w:rsidRPr="00286753">
        <w:rPr>
          <w:b/>
        </w:rPr>
        <w:t>“PUBLICATION SCHEME REQUEST”</w:t>
      </w:r>
      <w:r w:rsidRPr="00286753">
        <w:t xml:space="preserve"> (in CAPITALS)</w:t>
      </w:r>
    </w:p>
    <w:p w:rsidR="00326FB2" w:rsidRPr="00286753" w:rsidRDefault="00326FB2" w:rsidP="00286753">
      <w:pPr>
        <w:pStyle w:val="SBMATParagraph"/>
      </w:pPr>
    </w:p>
    <w:p w:rsidR="00326FB2" w:rsidRPr="00286753" w:rsidRDefault="00326FB2" w:rsidP="00286753">
      <w:pPr>
        <w:pStyle w:val="SBMATParagraph"/>
      </w:pPr>
      <w:r w:rsidRPr="00286753">
        <w:t>If the information you are looking for is not available via the scheme and is not on our website, you can still contact the academy to ask if we have it.</w:t>
      </w:r>
    </w:p>
    <w:p w:rsidR="00326FB2" w:rsidRPr="00B140FD" w:rsidRDefault="00326FB2" w:rsidP="00326FB2">
      <w:pPr>
        <w:spacing w:after="0"/>
        <w:jc w:val="both"/>
        <w:rPr>
          <w:rFonts w:ascii="Arial" w:hAnsi="Arial" w:cs="Arial"/>
          <w:sz w:val="20"/>
          <w:szCs w:val="20"/>
        </w:rPr>
      </w:pPr>
    </w:p>
    <w:p w:rsidR="00326FB2" w:rsidRPr="00286753" w:rsidRDefault="00326FB2" w:rsidP="00286753">
      <w:pPr>
        <w:pStyle w:val="SBMATHeading1"/>
      </w:pPr>
      <w:bookmarkStart w:id="4" w:name="_Toc39224358"/>
      <w:r w:rsidRPr="00286753">
        <w:t xml:space="preserve">4) </w:t>
      </w:r>
      <w:r w:rsidRPr="00286753">
        <w:tab/>
      </w:r>
      <w:r w:rsidRPr="00286753">
        <w:tab/>
        <w:t>Paying for information</w:t>
      </w:r>
      <w:bookmarkEnd w:id="4"/>
    </w:p>
    <w:p w:rsidR="00326FB2" w:rsidRPr="00286753" w:rsidRDefault="00326FB2" w:rsidP="00286753">
      <w:pPr>
        <w:pStyle w:val="SBMATParagraph"/>
      </w:pPr>
      <w:r w:rsidRPr="00286753">
        <w:t>Information published on our website is free, although you may incur costs from your internet service provider. If you do not have the internet, you can access our website through free Wi-Fi in public areas or a public library. Single copies of information covered by this publication are provided free unless stated otherwise. If your request means that we have to do a lot of photocopying or printing, or pay a large postage charge, we will let you know the cost before fulfilling your request.</w:t>
      </w:r>
    </w:p>
    <w:p w:rsidR="00326FB2" w:rsidRDefault="00326FB2" w:rsidP="00326FB2">
      <w:pPr>
        <w:pStyle w:val="SBMATParagraph"/>
      </w:pPr>
    </w:p>
    <w:p w:rsidR="00326FB2" w:rsidRPr="00286753" w:rsidRDefault="00326FB2" w:rsidP="00286753">
      <w:pPr>
        <w:pStyle w:val="SBMATHeading1"/>
      </w:pPr>
      <w:bookmarkStart w:id="5" w:name="_Toc39224359"/>
      <w:r w:rsidRPr="00286753">
        <w:t xml:space="preserve">5) </w:t>
      </w:r>
      <w:r w:rsidRPr="00286753">
        <w:tab/>
      </w:r>
      <w:r w:rsidRPr="00286753">
        <w:tab/>
        <w:t>Information Currently Published</w:t>
      </w:r>
      <w:bookmarkEnd w:id="5"/>
      <w:r w:rsidRPr="00286753">
        <w:t xml:space="preserve">  </w:t>
      </w:r>
    </w:p>
    <w:tbl>
      <w:tblPr>
        <w:tblStyle w:val="TableGrid0"/>
        <w:tblW w:w="9877" w:type="dxa"/>
        <w:tblInd w:w="-101" w:type="dxa"/>
        <w:tblCellMar>
          <w:top w:w="63" w:type="dxa"/>
          <w:left w:w="100" w:type="dxa"/>
          <w:right w:w="100" w:type="dxa"/>
        </w:tblCellMar>
        <w:tblLook w:val="04A0" w:firstRow="1" w:lastRow="0" w:firstColumn="1" w:lastColumn="0" w:noHBand="0" w:noVBand="1"/>
      </w:tblPr>
      <w:tblGrid>
        <w:gridCol w:w="2506"/>
        <w:gridCol w:w="7371"/>
      </w:tblGrid>
      <w:tr w:rsidR="00326FB2" w:rsidRPr="00107DFF" w:rsidTr="00286753">
        <w:trPr>
          <w:trHeight w:val="321"/>
        </w:trPr>
        <w:tc>
          <w:tcPr>
            <w:tcW w:w="2505" w:type="dxa"/>
            <w:tcBorders>
              <w:top w:val="single" w:sz="4" w:space="0" w:color="000000"/>
              <w:left w:val="single" w:sz="4" w:space="0" w:color="000000"/>
              <w:bottom w:val="single" w:sz="3" w:space="0" w:color="000000"/>
              <w:right w:val="single" w:sz="4" w:space="0" w:color="000000"/>
            </w:tcBorders>
            <w:shd w:val="clear" w:color="auto" w:fill="0070C0"/>
          </w:tcPr>
          <w:p w:rsidR="00326FB2" w:rsidRPr="00107DFF" w:rsidRDefault="00326FB2" w:rsidP="00FE7088">
            <w:pPr>
              <w:spacing w:line="259" w:lineRule="auto"/>
              <w:jc w:val="both"/>
              <w:rPr>
                <w:rFonts w:ascii="Arial" w:hAnsi="Arial" w:cs="Arial"/>
                <w:b/>
                <w:color w:val="FFFFFF" w:themeColor="background1"/>
                <w:sz w:val="20"/>
                <w:szCs w:val="20"/>
              </w:rPr>
            </w:pPr>
            <w:r w:rsidRPr="00107DFF">
              <w:rPr>
                <w:rFonts w:ascii="Arial" w:hAnsi="Arial" w:cs="Arial"/>
                <w:b/>
                <w:color w:val="FFFFFF" w:themeColor="background1"/>
                <w:sz w:val="20"/>
                <w:szCs w:val="20"/>
              </w:rPr>
              <w:t xml:space="preserve">Item </w:t>
            </w:r>
          </w:p>
        </w:tc>
        <w:tc>
          <w:tcPr>
            <w:tcW w:w="7371" w:type="dxa"/>
            <w:tcBorders>
              <w:top w:val="single" w:sz="4" w:space="0" w:color="000000"/>
              <w:left w:val="single" w:sz="4" w:space="0" w:color="000000"/>
              <w:bottom w:val="single" w:sz="3" w:space="0" w:color="000000"/>
              <w:right w:val="single" w:sz="4" w:space="0" w:color="000000"/>
            </w:tcBorders>
            <w:shd w:val="clear" w:color="auto" w:fill="0070C0"/>
          </w:tcPr>
          <w:p w:rsidR="00326FB2" w:rsidRPr="00107DFF" w:rsidRDefault="00326FB2" w:rsidP="00FE7088">
            <w:pPr>
              <w:spacing w:line="259" w:lineRule="auto"/>
              <w:ind w:left="1"/>
              <w:jc w:val="both"/>
              <w:rPr>
                <w:rFonts w:ascii="Arial" w:hAnsi="Arial" w:cs="Arial"/>
                <w:b/>
                <w:color w:val="FFFFFF" w:themeColor="background1"/>
                <w:sz w:val="20"/>
                <w:szCs w:val="20"/>
              </w:rPr>
            </w:pPr>
            <w:r w:rsidRPr="00107DFF">
              <w:rPr>
                <w:rFonts w:ascii="Arial" w:hAnsi="Arial" w:cs="Arial"/>
                <w:b/>
                <w:color w:val="FFFFFF" w:themeColor="background1"/>
                <w:sz w:val="20"/>
                <w:szCs w:val="20"/>
              </w:rPr>
              <w:t xml:space="preserve">Description </w:t>
            </w:r>
          </w:p>
        </w:tc>
      </w:tr>
      <w:tr w:rsidR="00326FB2" w:rsidRPr="00107DFF" w:rsidTr="00286753">
        <w:trPr>
          <w:trHeight w:val="2948"/>
        </w:trPr>
        <w:tc>
          <w:tcPr>
            <w:tcW w:w="2505" w:type="dxa"/>
            <w:tcBorders>
              <w:top w:val="single" w:sz="3"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School Prospectus </w:t>
            </w:r>
          </w:p>
        </w:tc>
        <w:tc>
          <w:tcPr>
            <w:tcW w:w="7371" w:type="dxa"/>
            <w:tcBorders>
              <w:top w:val="single" w:sz="3" w:space="0" w:color="000000"/>
              <w:left w:val="single" w:sz="4" w:space="0" w:color="000000"/>
              <w:bottom w:val="single" w:sz="4" w:space="0" w:color="000000"/>
              <w:right w:val="single" w:sz="4" w:space="0" w:color="000000"/>
            </w:tcBorders>
          </w:tcPr>
          <w:p w:rsidR="00326FB2" w:rsidRDefault="00326FB2" w:rsidP="00286753">
            <w:pPr>
              <w:pStyle w:val="SBMATParagraph"/>
            </w:pPr>
            <w:r w:rsidRPr="00107DFF">
              <w:t>The statutory contents of the school prospectus are as follows, (other items may be included in the prospectus at the school’s discretion):</w:t>
            </w:r>
          </w:p>
          <w:p w:rsidR="00326FB2" w:rsidRPr="00107DFF" w:rsidRDefault="00326FB2" w:rsidP="00FE7088">
            <w:pPr>
              <w:pStyle w:val="NoSpacing"/>
              <w:rPr>
                <w:rFonts w:ascii="Arial" w:hAnsi="Arial" w:cs="Arial"/>
                <w:sz w:val="20"/>
                <w:szCs w:val="20"/>
              </w:rPr>
            </w:pPr>
          </w:p>
          <w:p w:rsidR="00326FB2" w:rsidRPr="007914A1" w:rsidRDefault="00326FB2" w:rsidP="00286753">
            <w:pPr>
              <w:pStyle w:val="SBMATBullet"/>
            </w:pPr>
            <w:r w:rsidRPr="00107DFF">
              <w:t>information about the implementation of the governing</w:t>
            </w:r>
            <w:r>
              <w:t xml:space="preserve"> </w:t>
            </w:r>
            <w:r w:rsidRPr="007914A1">
              <w:t>body’s policy on pupils with special educational needs (SEN)</w:t>
            </w:r>
            <w:r>
              <w:t xml:space="preserve"> </w:t>
            </w:r>
            <w:r w:rsidRPr="007914A1">
              <w:t xml:space="preserve">and any changes to the policy during the last year </w:t>
            </w:r>
          </w:p>
          <w:p w:rsidR="00326FB2" w:rsidRPr="007914A1" w:rsidRDefault="00326FB2" w:rsidP="00286753">
            <w:pPr>
              <w:pStyle w:val="SBMATBullet"/>
            </w:pPr>
            <w:r w:rsidRPr="00107DFF">
              <w:t>a description of the arrangements for the admission of pupils</w:t>
            </w:r>
            <w:r>
              <w:t xml:space="preserve"> </w:t>
            </w:r>
            <w:r w:rsidRPr="007914A1">
              <w:t>with disabilities; details of steps to prevent disabled pupils being treated less</w:t>
            </w:r>
            <w:r w:rsidRPr="00795828">
              <w:t xml:space="preserve"> favourably</w:t>
            </w:r>
            <w:r w:rsidRPr="007914A1">
              <w:t xml:space="preserve"> than other pupils; details of existing facilities to assist access to the school by pupils with</w:t>
            </w:r>
            <w:r>
              <w:t xml:space="preserve"> </w:t>
            </w:r>
            <w:r w:rsidRPr="007914A1">
              <w:t>disabilities; the accessibility plan covering future policies for</w:t>
            </w:r>
            <w:r>
              <w:t xml:space="preserve"> </w:t>
            </w:r>
            <w:r w:rsidRPr="007914A1">
              <w:t xml:space="preserve">increasing access by those with disabilities to the school </w:t>
            </w:r>
          </w:p>
        </w:tc>
      </w:tr>
      <w:tr w:rsidR="00326FB2" w:rsidRPr="00107DFF" w:rsidTr="00286753">
        <w:trPr>
          <w:trHeight w:val="1079"/>
        </w:trPr>
        <w:tc>
          <w:tcPr>
            <w:tcW w:w="2505"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School Profile and other information relating to the governing body </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The contents of the School Profile are as follows: list</w:t>
            </w:r>
            <w:r>
              <w:t xml:space="preserve"> </w:t>
            </w:r>
            <w:r w:rsidRPr="00107DFF">
              <w:t>information included in the school profile e.g. performance</w:t>
            </w:r>
            <w:r>
              <w:t xml:space="preserve"> </w:t>
            </w:r>
            <w:r w:rsidRPr="00107DFF">
              <w:t>data summary of</w:t>
            </w:r>
            <w:r w:rsidRPr="00795828">
              <w:t xml:space="preserve"> Ofsted</w:t>
            </w:r>
            <w:r w:rsidRPr="00107DFF">
              <w:t xml:space="preserve"> report school’s intentions for the</w:t>
            </w:r>
            <w:r>
              <w:t xml:space="preserve"> </w:t>
            </w:r>
            <w:r w:rsidRPr="00107DFF">
              <w:t>future, etc.</w:t>
            </w:r>
          </w:p>
        </w:tc>
      </w:tr>
      <w:tr w:rsidR="00326FB2" w:rsidRPr="00107DFF" w:rsidTr="00286753">
        <w:tblPrEx>
          <w:tblCellMar>
            <w:top w:w="64" w:type="dxa"/>
            <w:left w:w="101" w:type="dxa"/>
            <w:right w:w="41" w:type="dxa"/>
          </w:tblCellMar>
        </w:tblPrEx>
        <w:trPr>
          <w:trHeight w:val="2427"/>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Instrument of Government </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Bullet"/>
            </w:pPr>
            <w:r w:rsidRPr="00107DFF">
              <w:t xml:space="preserve">The name of the school </w:t>
            </w:r>
          </w:p>
          <w:p w:rsidR="00326FB2" w:rsidRPr="00107DFF" w:rsidRDefault="00326FB2" w:rsidP="00286753">
            <w:pPr>
              <w:pStyle w:val="SBMATBullet"/>
            </w:pPr>
            <w:r w:rsidRPr="00107DFF">
              <w:t xml:space="preserve">The category of the school </w:t>
            </w:r>
          </w:p>
          <w:p w:rsidR="00326FB2" w:rsidRPr="00107DFF" w:rsidRDefault="00326FB2" w:rsidP="00286753">
            <w:pPr>
              <w:pStyle w:val="SBMATBullet"/>
            </w:pPr>
            <w:r w:rsidRPr="00107DFF">
              <w:t xml:space="preserve">The name of the governing body </w:t>
            </w:r>
          </w:p>
          <w:p w:rsidR="00326FB2" w:rsidRPr="00107DFF" w:rsidRDefault="00326FB2" w:rsidP="00286753">
            <w:pPr>
              <w:pStyle w:val="SBMATBullet"/>
            </w:pPr>
            <w:r w:rsidRPr="00107DFF">
              <w:t xml:space="preserve">The manner in which the governing body is constituted </w:t>
            </w:r>
          </w:p>
          <w:p w:rsidR="00326FB2" w:rsidRPr="00107DFF" w:rsidRDefault="00326FB2" w:rsidP="00286753">
            <w:pPr>
              <w:pStyle w:val="SBMATBullet"/>
            </w:pPr>
            <w:r w:rsidRPr="00107DFF">
              <w:t xml:space="preserve">The term of office of each category of governor if less than 4 years </w:t>
            </w:r>
          </w:p>
          <w:p w:rsidR="00326FB2" w:rsidRDefault="00326FB2" w:rsidP="00286753">
            <w:pPr>
              <w:pStyle w:val="SBMATBullet"/>
            </w:pPr>
            <w:r w:rsidRPr="00107DFF">
              <w:t>The name of any body entitled to a</w:t>
            </w:r>
            <w:r>
              <w:t>ppoint any category of governor</w:t>
            </w:r>
          </w:p>
          <w:p w:rsidR="00326FB2" w:rsidRPr="00107DFF" w:rsidRDefault="00326FB2" w:rsidP="00286753">
            <w:pPr>
              <w:pStyle w:val="SBMATBullet"/>
            </w:pPr>
            <w:r w:rsidRPr="00107DFF">
              <w:t xml:space="preserve">Details of any trust </w:t>
            </w:r>
          </w:p>
          <w:p w:rsidR="00326FB2" w:rsidRPr="00107DFF" w:rsidRDefault="00326FB2" w:rsidP="00286753">
            <w:pPr>
              <w:pStyle w:val="SBMATBullet"/>
            </w:pPr>
            <w:r w:rsidRPr="00107DFF">
              <w:t xml:space="preserve">If the school has a religious character, a description of the ethos </w:t>
            </w:r>
          </w:p>
          <w:p w:rsidR="00326FB2" w:rsidRDefault="00326FB2" w:rsidP="00286753">
            <w:pPr>
              <w:pStyle w:val="SBMATBullet"/>
            </w:pPr>
            <w:r w:rsidRPr="00107DFF">
              <w:t xml:space="preserve">The date the instrument takes effect </w:t>
            </w:r>
          </w:p>
          <w:p w:rsidR="00286753" w:rsidRPr="00107DFF" w:rsidRDefault="00286753" w:rsidP="00286753">
            <w:pPr>
              <w:pStyle w:val="SBMATBullet"/>
              <w:numPr>
                <w:ilvl w:val="0"/>
                <w:numId w:val="0"/>
              </w:numPr>
              <w:ind w:left="567"/>
            </w:pPr>
          </w:p>
        </w:tc>
      </w:tr>
      <w:tr w:rsidR="00326FB2" w:rsidRPr="00107DFF" w:rsidTr="00286753">
        <w:tblPrEx>
          <w:tblCellMar>
            <w:top w:w="64" w:type="dxa"/>
            <w:left w:w="101" w:type="dxa"/>
            <w:right w:w="41" w:type="dxa"/>
          </w:tblCellMar>
        </w:tblPrEx>
        <w:trPr>
          <w:trHeight w:val="1031"/>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Minutes ¹ of meeting of the governing body and its committees </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Agreed minutes of meetings of the governing body and its committees [current and last full academic school year] </w:t>
            </w:r>
          </w:p>
          <w:p w:rsidR="00326FB2" w:rsidRPr="00107DFF" w:rsidRDefault="00326FB2" w:rsidP="00286753">
            <w:pPr>
              <w:pStyle w:val="SBMATParagraph"/>
            </w:pPr>
            <w:r w:rsidRPr="00107DFF">
              <w:t xml:space="preserve">¹Some information might be confidential or otherwise exempt from the publication by law – we cannot therefore publish this. </w:t>
            </w:r>
          </w:p>
        </w:tc>
      </w:tr>
      <w:tr w:rsidR="00326FB2" w:rsidRPr="00107DFF" w:rsidTr="00286753">
        <w:tblPrEx>
          <w:tblCellMar>
            <w:top w:w="64" w:type="dxa"/>
            <w:left w:w="101" w:type="dxa"/>
            <w:right w:w="41" w:type="dxa"/>
          </w:tblCellMar>
        </w:tblPrEx>
        <w:trPr>
          <w:trHeight w:val="592"/>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Academy Handbook</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rPr>
                <w:rFonts w:eastAsia="Times New Roman"/>
                <w:lang w:val="en"/>
              </w:rPr>
            </w:pPr>
            <w:r w:rsidRPr="00107DFF">
              <w:rPr>
                <w:rFonts w:eastAsia="Times New Roman"/>
                <w:lang w:val="en"/>
              </w:rPr>
              <w:t>Details key information for staff on Belgrave St. Bartholomew’s Academy, including staff</w:t>
            </w:r>
            <w:r w:rsidRPr="00795828">
              <w:rPr>
                <w:rFonts w:eastAsia="Times New Roman"/>
              </w:rPr>
              <w:t xml:space="preserve"> organisation</w:t>
            </w:r>
            <w:r w:rsidRPr="00107DFF">
              <w:rPr>
                <w:rFonts w:eastAsia="Times New Roman"/>
                <w:lang w:val="en"/>
              </w:rPr>
              <w:t xml:space="preserve">, aims and procedures. </w:t>
            </w:r>
          </w:p>
        </w:tc>
      </w:tr>
      <w:tr w:rsidR="00326FB2" w:rsidRPr="00107DFF" w:rsidTr="00286753">
        <w:tblPrEx>
          <w:tblCellMar>
            <w:top w:w="64" w:type="dxa"/>
            <w:left w:w="101" w:type="dxa"/>
            <w:right w:w="41" w:type="dxa"/>
          </w:tblCellMar>
        </w:tblPrEx>
        <w:trPr>
          <w:trHeight w:val="909"/>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Accessibility Plan</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Plan for increasing participation of disabled pupils in the school’s curriculum, improving the accessibility of the physical environment and improving delivery of information to disabled pupils.</w:t>
            </w:r>
          </w:p>
        </w:tc>
      </w:tr>
      <w:tr w:rsidR="00326FB2" w:rsidRPr="00107DFF" w:rsidTr="00286753">
        <w:tblPrEx>
          <w:tblCellMar>
            <w:top w:w="64" w:type="dxa"/>
            <w:left w:w="101" w:type="dxa"/>
            <w:right w:w="41" w:type="dxa"/>
          </w:tblCellMar>
        </w:tblPrEx>
        <w:trPr>
          <w:trHeight w:val="635"/>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Admissions Policy</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Details information on the admissions process for </w:t>
            </w:r>
            <w:sdt>
              <w:sdtPr>
                <w:id w:val="913130814"/>
                <w:placeholder>
                  <w:docPart w:val="3E4A6A17414C43B99641AE3C6C98D08A"/>
                </w:placeholder>
                <w:dropDownList>
                  <w:listItem w:value="Choose an item."/>
                  <w:listItem w:displayText="Belgrave St. Bartholomew's Academy" w:value="Belgrave St. Bartholomew's Academy"/>
                  <w:listItem w:displayText="Cranberry Academy" w:value="Cranberry Academy"/>
                  <w:listItem w:displayText="Hazel Slade Academy" w:value="Hazel Slade Primary Academy"/>
                  <w:listItem w:displayText="Hungerford Primary Academy" w:value="Hungerford Primary Academy"/>
                  <w:listItem w:displayText="Kingsland C.E. Academy" w:value="Kingsland C.E. Academy"/>
                  <w:listItem w:displayText="Knutton St. Mary's CofE Academy" w:value="Knutton St. Mary's CofE Academy"/>
                  <w:listItem w:displayText="Longford Primary Academy" w:value="Longford Primary Academy"/>
                  <w:listItem w:displayText="Meir Heath Academy" w:value="Meir Heath Academy"/>
                  <w:listItem w:displayText="Nantwich Primary Academy" w:value="Nantwich Primary Academy"/>
                  <w:listItem w:displayText="Offley Primary Academy" w:value="Offley Primary Academy"/>
                  <w:listItem w:displayText="Park Hall Academy" w:value="Park Hall Academy"/>
                  <w:listItem w:displayText="Saint Nathaniel's Academy" w:value="Saint Nathaniel's Academy"/>
                  <w:listItem w:displayText="St Saviour's CofE Academy" w:value="St Saviour's CofE Academy"/>
                  <w:listItem w:displayText="St, Michael's Community Academy" w:value="St, Michael's Community Academy"/>
                  <w:listItem w:displayText="Weston Infant Academy" w:value="Weston Infant Academy"/>
                  <w:listItem w:displayText="Weston Junior Academy" w:value="Weston Junior Academy"/>
                  <w:listItem w:displayText="Whitchurch CE Infant &amp; Nursery Academy" w:value="Whitchurch CE Infant &amp; Nursery Academy"/>
                  <w:listItem w:displayText="Whitchurch CofE Junior Academy" w:value="Whitchurch CofE Junior Academy"/>
                  <w:listItem w:displayText="Woodcroft Academy" w:value="Woodcroft Academy"/>
                  <w:listItem w:displayText="St. Bart's Academy Trust" w:value="St. Bart's Academy Trust"/>
                </w:dropDownList>
              </w:sdtPr>
              <w:sdtEndPr/>
              <w:sdtContent>
                <w:r w:rsidR="006421B5">
                  <w:t>St Saviour's CofE Academy</w:t>
                </w:r>
              </w:sdtContent>
            </w:sdt>
            <w:r w:rsidRPr="00107DFF">
              <w:t xml:space="preserve"> and the criteria involved. </w:t>
            </w:r>
          </w:p>
        </w:tc>
      </w:tr>
      <w:tr w:rsidR="00326FB2" w:rsidRPr="00107DFF" w:rsidTr="00286753">
        <w:tblPrEx>
          <w:tblCellMar>
            <w:top w:w="64" w:type="dxa"/>
            <w:left w:w="101" w:type="dxa"/>
            <w:right w:w="41" w:type="dxa"/>
          </w:tblCellMar>
        </w:tblPrEx>
        <w:trPr>
          <w:trHeight w:val="632"/>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Behaviour Policy</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Statement of general principles on behaviour and discipline and of measures taken by the head teacher to prevent bullying.</w:t>
            </w:r>
          </w:p>
        </w:tc>
      </w:tr>
      <w:tr w:rsidR="00326FB2" w:rsidRPr="00107DFF" w:rsidTr="00286753">
        <w:tblPrEx>
          <w:tblCellMar>
            <w:top w:w="64" w:type="dxa"/>
            <w:left w:w="101" w:type="dxa"/>
            <w:right w:w="41" w:type="dxa"/>
          </w:tblCellMar>
        </w:tblPrEx>
        <w:trPr>
          <w:trHeight w:val="501"/>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Charging and </w:t>
            </w:r>
          </w:p>
          <w:p w:rsidR="00326FB2" w:rsidRPr="00107DFF" w:rsidRDefault="00326FB2" w:rsidP="00286753">
            <w:pPr>
              <w:pStyle w:val="SBMATParagraph"/>
            </w:pPr>
            <w:r w:rsidRPr="00107DFF">
              <w:t xml:space="preserve">Remissions Policies </w:t>
            </w:r>
          </w:p>
        </w:tc>
        <w:tc>
          <w:tcPr>
            <w:tcW w:w="7371" w:type="dxa"/>
            <w:tcBorders>
              <w:top w:val="single" w:sz="4" w:space="0" w:color="000000"/>
              <w:left w:val="single" w:sz="4" w:space="0" w:color="000000"/>
              <w:bottom w:val="single" w:sz="4" w:space="0" w:color="000000"/>
              <w:right w:val="single" w:sz="4" w:space="0" w:color="000000"/>
            </w:tcBorders>
          </w:tcPr>
          <w:p w:rsidR="00326FB2" w:rsidRDefault="00326FB2" w:rsidP="00286753">
            <w:pPr>
              <w:pStyle w:val="SBMATParagraph"/>
            </w:pPr>
            <w:r w:rsidRPr="00107DFF">
              <w:t>A statement of the school’s policy with respect to charges and remissions for any optional extra or board and lodging for which charges are permitted, for example school publications, music tuition, trips.</w:t>
            </w:r>
          </w:p>
          <w:p w:rsidR="007969DD" w:rsidRPr="00107DFF" w:rsidRDefault="007969DD" w:rsidP="00286753">
            <w:pPr>
              <w:pStyle w:val="SBMATParagraph"/>
            </w:pPr>
          </w:p>
        </w:tc>
      </w:tr>
      <w:tr w:rsidR="00326FB2" w:rsidRPr="00107DFF" w:rsidTr="00286753">
        <w:tblPrEx>
          <w:tblCellMar>
            <w:top w:w="64" w:type="dxa"/>
            <w:left w:w="101" w:type="dxa"/>
            <w:right w:w="41" w:type="dxa"/>
          </w:tblCellMar>
        </w:tblPrEx>
        <w:trPr>
          <w:trHeight w:val="624"/>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Child Protection Policy </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Statement of policy for safeguarding and promoting welfare of pupils at the school. </w:t>
            </w:r>
          </w:p>
        </w:tc>
      </w:tr>
      <w:tr w:rsidR="00326FB2" w:rsidRPr="00107DFF" w:rsidTr="00286753">
        <w:tblPrEx>
          <w:tblCellMar>
            <w:top w:w="64" w:type="dxa"/>
            <w:left w:w="101" w:type="dxa"/>
            <w:right w:w="41" w:type="dxa"/>
          </w:tblCellMar>
        </w:tblPrEx>
        <w:trPr>
          <w:trHeight w:val="340"/>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t>Complaints P</w:t>
            </w:r>
            <w:r w:rsidRPr="00107DFF">
              <w:t xml:space="preserve">rocedure </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Statement of procedures for dealing with complaints.</w:t>
            </w:r>
          </w:p>
        </w:tc>
      </w:tr>
      <w:tr w:rsidR="00326FB2" w:rsidRPr="00107DFF" w:rsidTr="00286753">
        <w:tblPrEx>
          <w:tblCellMar>
            <w:top w:w="64" w:type="dxa"/>
            <w:left w:w="101" w:type="dxa"/>
            <w:right w:w="41" w:type="dxa"/>
          </w:tblCellMar>
        </w:tblPrEx>
        <w:trPr>
          <w:trHeight w:val="1097"/>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Data Protection Policy</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This policy complies with the principles that are set out in the </w:t>
            </w:r>
            <w:r>
              <w:t xml:space="preserve">general data Protection Regulation (GDPR). </w:t>
            </w:r>
            <w:r w:rsidRPr="00107DFF">
              <w:t xml:space="preserve">It is to ensure that </w:t>
            </w:r>
            <w:r>
              <w:t xml:space="preserve">the </w:t>
            </w:r>
            <w:sdt>
              <w:sdtPr>
                <w:id w:val="-79915358"/>
                <w:placeholder>
                  <w:docPart w:val="C4EA428035D8443296384E24E349E863"/>
                </w:placeholder>
                <w:dropDownList>
                  <w:listItem w:value="Choose an item."/>
                  <w:listItem w:displayText="Belgrave St. Bartholomew's Academy" w:value="Belgrave St. Bartholomew's Academy"/>
                  <w:listItem w:displayText="Cranberry Academy" w:value="Cranberry Academy"/>
                  <w:listItem w:displayText="Hazel Slade Academy" w:value="Hazel Slade Primary Academy"/>
                  <w:listItem w:displayText="Hungerford Primary Academy" w:value="Hungerford Primary Academy"/>
                  <w:listItem w:displayText="Kingsland C.E. Academy" w:value="Kingsland C.E. Academy"/>
                  <w:listItem w:displayText="Knutton St. Mary's CofE Academy" w:value="Knutton St. Mary's CofE Academy"/>
                  <w:listItem w:displayText="Longford Primary Academy" w:value="Longford Primary Academy"/>
                  <w:listItem w:displayText="Meir Heath Academy" w:value="Meir Heath Academy"/>
                  <w:listItem w:displayText="Nantwich Primary Academy" w:value="Nantwich Primary Academy"/>
                  <w:listItem w:displayText="Offley Primary Academy" w:value="Offley Primary Academy"/>
                  <w:listItem w:displayText="Park Hall Academy" w:value="Park Hall Academy"/>
                  <w:listItem w:displayText="Saint Nathaniel's Academy" w:value="Saint Nathaniel's Academy"/>
                  <w:listItem w:displayText="St Saviour's CofE Academy" w:value="St Saviour's CofE Academy"/>
                  <w:listItem w:displayText="St, Michael's Community Academy" w:value="St, Michael's Community Academy"/>
                  <w:listItem w:displayText="Weston Infant Academy" w:value="Weston Infant Academy"/>
                  <w:listItem w:displayText="Weston Junior Academy" w:value="Weston Junior Academy"/>
                  <w:listItem w:displayText="Whitchurch CE Infant &amp; Nursery Academy" w:value="Whitchurch CE Infant &amp; Nursery Academy"/>
                  <w:listItem w:displayText="Whitchurch CofE Junior Academy" w:value="Whitchurch CofE Junior Academy"/>
                  <w:listItem w:displayText="Woodcroft Academy" w:value="Woodcroft Academy"/>
                  <w:listItem w:displayText="St. Bart's Academy Trust" w:value="St. Bart's Academy Trust"/>
                </w:dropDownList>
              </w:sdtPr>
              <w:sdtEndPr/>
              <w:sdtContent>
                <w:r w:rsidR="006421B5">
                  <w:t>St Saviour's CofE Academy</w:t>
                </w:r>
              </w:sdtContent>
            </w:sdt>
            <w:r w:rsidRPr="00107DFF">
              <w:t xml:space="preserve"> and all staff who process or use any personal information follow these principles at all times.  </w:t>
            </w:r>
          </w:p>
        </w:tc>
      </w:tr>
      <w:tr w:rsidR="00326FB2" w:rsidRPr="00107DFF" w:rsidTr="00286753">
        <w:tblPrEx>
          <w:tblCellMar>
            <w:top w:w="64" w:type="dxa"/>
            <w:left w:w="101" w:type="dxa"/>
            <w:right w:w="41" w:type="dxa"/>
          </w:tblCellMar>
        </w:tblPrEx>
        <w:trPr>
          <w:trHeight w:val="632"/>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Educational Visits Policy</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Sets out guidelines that support the planning and implementation of educational visits organised by </w:t>
            </w:r>
            <w:sdt>
              <w:sdtPr>
                <w:id w:val="-102044290"/>
                <w:placeholder>
                  <w:docPart w:val="2B32C78D9F8145ACBCE1B377356F53E0"/>
                </w:placeholder>
                <w:dropDownList>
                  <w:listItem w:value="Choose an item."/>
                  <w:listItem w:displayText="Belgrave St. Bartholomew's Academy" w:value="Belgrave St. Bartholomew's Academy"/>
                  <w:listItem w:displayText="Cranberry Academy" w:value="Cranberry Academy"/>
                  <w:listItem w:displayText="Hazel Slade Academy" w:value="Hazel Slade Primary Academy"/>
                  <w:listItem w:displayText="Hungerford Primary Academy" w:value="Hungerford Primary Academy"/>
                  <w:listItem w:displayText="Kingsland C.E. Academy" w:value="Kingsland C.E. Academy"/>
                  <w:listItem w:displayText="Knutton St. Mary's CofE Academy" w:value="Knutton St. Mary's CofE Academy"/>
                  <w:listItem w:displayText="Longford Primary Academy" w:value="Longford Primary Academy"/>
                  <w:listItem w:displayText="Meir Heath Academy" w:value="Meir Heath Academy"/>
                  <w:listItem w:displayText="Nantwich Primary Academy" w:value="Nantwich Primary Academy"/>
                  <w:listItem w:displayText="Offley Primary Academy" w:value="Offley Primary Academy"/>
                  <w:listItem w:displayText="Park Hall Academy" w:value="Park Hall Academy"/>
                  <w:listItem w:displayText="Saint Nathaniel's Academy" w:value="Saint Nathaniel's Academy"/>
                  <w:listItem w:displayText="St Saviour's CofE Academy" w:value="St Saviour's CofE Academy"/>
                  <w:listItem w:displayText="St, Michael's Community Academy" w:value="St, Michael's Community Academy"/>
                  <w:listItem w:displayText="Weston Infant Academy" w:value="Weston Infant Academy"/>
                  <w:listItem w:displayText="Weston Junior Academy" w:value="Weston Junior Academy"/>
                  <w:listItem w:displayText="Whitchurch CE Infant &amp; Nursery Academy" w:value="Whitchurch CE Infant &amp; Nursery Academy"/>
                  <w:listItem w:displayText="Whitchurch CofE Junior Academy" w:value="Whitchurch CofE Junior Academy"/>
                  <w:listItem w:displayText="Woodcroft Academy" w:value="Woodcroft Academy"/>
                  <w:listItem w:displayText="St. Bart's Academy Trust" w:value="St. Bart's Academy Trust"/>
                </w:dropDownList>
              </w:sdtPr>
              <w:sdtEndPr/>
              <w:sdtContent>
                <w:r w:rsidR="006421B5">
                  <w:t>St Saviour's CofE Academy</w:t>
                </w:r>
              </w:sdtContent>
            </w:sdt>
            <w:r w:rsidRPr="00107DFF">
              <w:t>.</w:t>
            </w:r>
          </w:p>
        </w:tc>
      </w:tr>
      <w:tr w:rsidR="00326FB2" w:rsidRPr="00107DFF" w:rsidTr="00286753">
        <w:tblPrEx>
          <w:tblCellMar>
            <w:top w:w="64" w:type="dxa"/>
            <w:left w:w="101" w:type="dxa"/>
            <w:right w:w="41" w:type="dxa"/>
          </w:tblCellMar>
        </w:tblPrEx>
        <w:trPr>
          <w:trHeight w:val="909"/>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Equality Diversity</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Equality, Diversity and Cohesion Policy that provides a framework to promote equality, promote positive attitudes and good relations between diverse backgrounds. </w:t>
            </w:r>
          </w:p>
        </w:tc>
      </w:tr>
      <w:tr w:rsidR="00326FB2" w:rsidRPr="00107DFF" w:rsidTr="00286753">
        <w:tblPrEx>
          <w:tblCellMar>
            <w:top w:w="64" w:type="dxa"/>
            <w:left w:w="101" w:type="dxa"/>
            <w:right w:w="41" w:type="dxa"/>
          </w:tblCellMar>
        </w:tblPrEx>
        <w:trPr>
          <w:trHeight w:val="402"/>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Exclusion Policy</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Informs the school’s use of exclusion and the processes involved. </w:t>
            </w:r>
          </w:p>
        </w:tc>
      </w:tr>
      <w:tr w:rsidR="00326FB2" w:rsidRPr="00107DFF" w:rsidTr="00286753">
        <w:tblPrEx>
          <w:tblCellMar>
            <w:top w:w="64" w:type="dxa"/>
            <w:left w:w="101" w:type="dxa"/>
            <w:right w:w="41" w:type="dxa"/>
          </w:tblCellMar>
        </w:tblPrEx>
        <w:trPr>
          <w:trHeight w:val="652"/>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Freedom of Information Policy</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rPr>
                <w:rFonts w:eastAsia="Times New Roman"/>
                <w:lang w:val="en"/>
              </w:rPr>
            </w:pPr>
            <w:r w:rsidRPr="00107DFF">
              <w:rPr>
                <w:rFonts w:eastAsia="Times New Roman"/>
                <w:lang w:val="en"/>
              </w:rPr>
              <w:t xml:space="preserve">This is the School Publication Scheme on information available under the Freedom of Information Act 2000. </w:t>
            </w:r>
          </w:p>
        </w:tc>
      </w:tr>
      <w:tr w:rsidR="00326FB2" w:rsidRPr="00107DFF" w:rsidTr="00286753">
        <w:tblPrEx>
          <w:tblCellMar>
            <w:top w:w="64" w:type="dxa"/>
            <w:left w:w="101" w:type="dxa"/>
            <w:right w:w="41" w:type="dxa"/>
          </w:tblCellMar>
        </w:tblPrEx>
        <w:trPr>
          <w:trHeight w:val="909"/>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Health and Safety </w:t>
            </w:r>
          </w:p>
          <w:p w:rsidR="00326FB2" w:rsidRPr="00107DFF" w:rsidRDefault="00326FB2" w:rsidP="00286753">
            <w:pPr>
              <w:pStyle w:val="SBMATParagraph"/>
            </w:pPr>
            <w:r w:rsidRPr="00107DFF">
              <w:t xml:space="preserve">Policy  </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Statement of general policy with respect to health and safety at work of employees (and others) and the organisation and arrangements for carrying out the policy.</w:t>
            </w:r>
          </w:p>
        </w:tc>
      </w:tr>
      <w:tr w:rsidR="00326FB2" w:rsidRPr="00107DFF" w:rsidTr="00286753">
        <w:tblPrEx>
          <w:tblCellMar>
            <w:top w:w="64" w:type="dxa"/>
            <w:left w:w="101" w:type="dxa"/>
            <w:right w:w="41" w:type="dxa"/>
          </w:tblCellMar>
        </w:tblPrEx>
        <w:trPr>
          <w:trHeight w:val="909"/>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Home – school agreement </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Statement of the school’s aims and values, the school’s responsibilities, the parental responsibilities and the school’s expectations of its pupils for example homework arrangements.</w:t>
            </w:r>
          </w:p>
        </w:tc>
      </w:tr>
      <w:tr w:rsidR="00326FB2" w:rsidRPr="00107DFF" w:rsidTr="00286753">
        <w:tblPrEx>
          <w:tblCellMar>
            <w:top w:w="64" w:type="dxa"/>
            <w:left w:w="101" w:type="dxa"/>
            <w:right w:w="41" w:type="dxa"/>
          </w:tblCellMar>
        </w:tblPrEx>
        <w:trPr>
          <w:trHeight w:val="924"/>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Published reports of Ofsted referring expressly to the school </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Published report of the last inspection of the school and, where appropriate, inspection reports of religious education in those schools designated as having a religious character.</w:t>
            </w:r>
          </w:p>
        </w:tc>
      </w:tr>
      <w:tr w:rsidR="00326FB2" w:rsidRPr="00107DFF" w:rsidTr="00286753">
        <w:tblPrEx>
          <w:tblCellMar>
            <w:top w:w="64" w:type="dxa"/>
            <w:left w:w="101" w:type="dxa"/>
            <w:right w:w="41" w:type="dxa"/>
          </w:tblCellMar>
        </w:tblPrEx>
        <w:trPr>
          <w:trHeight w:val="638"/>
        </w:trPr>
        <w:tc>
          <w:tcPr>
            <w:tcW w:w="2506" w:type="dxa"/>
            <w:tcBorders>
              <w:top w:val="single" w:sz="3" w:space="0" w:color="000000"/>
              <w:left w:val="single" w:sz="4" w:space="0" w:color="000000"/>
              <w:bottom w:val="single" w:sz="3" w:space="0" w:color="000000"/>
              <w:right w:val="single" w:sz="4" w:space="0" w:color="000000"/>
            </w:tcBorders>
          </w:tcPr>
          <w:p w:rsidR="00326FB2" w:rsidRPr="00107DFF" w:rsidRDefault="00326FB2" w:rsidP="00286753">
            <w:pPr>
              <w:pStyle w:val="SBMATParagraph"/>
            </w:pPr>
            <w:r w:rsidRPr="00107DFF">
              <w:t>Record of Recruitment and Vetting Checks Policy</w:t>
            </w:r>
          </w:p>
        </w:tc>
        <w:tc>
          <w:tcPr>
            <w:tcW w:w="7371" w:type="dxa"/>
            <w:tcBorders>
              <w:top w:val="single" w:sz="3" w:space="0" w:color="000000"/>
              <w:left w:val="single" w:sz="4" w:space="0" w:color="000000"/>
              <w:bottom w:val="single" w:sz="3" w:space="0" w:color="000000"/>
              <w:right w:val="single" w:sz="4" w:space="0" w:color="000000"/>
            </w:tcBorders>
          </w:tcPr>
          <w:p w:rsidR="00326FB2" w:rsidRDefault="00326FB2" w:rsidP="00286753">
            <w:pPr>
              <w:pStyle w:val="SBMATParagraph"/>
            </w:pPr>
            <w:r w:rsidRPr="00107DFF">
              <w:t xml:space="preserve">Clarifies the school’s position with regards to staffing, the recruitment and selection process, training and procedures, reference to applicable policies and the processes involved. </w:t>
            </w:r>
          </w:p>
          <w:p w:rsidR="007969DD" w:rsidRPr="00107DFF" w:rsidRDefault="007969DD" w:rsidP="00286753">
            <w:pPr>
              <w:pStyle w:val="SBMATParagraph"/>
            </w:pPr>
          </w:p>
        </w:tc>
      </w:tr>
      <w:tr w:rsidR="00326FB2" w:rsidRPr="00107DFF" w:rsidTr="00286753">
        <w:tblPrEx>
          <w:tblCellMar>
            <w:top w:w="64" w:type="dxa"/>
            <w:left w:w="101" w:type="dxa"/>
            <w:right w:w="41" w:type="dxa"/>
          </w:tblCellMar>
        </w:tblPrEx>
        <w:trPr>
          <w:trHeight w:val="625"/>
        </w:trPr>
        <w:tc>
          <w:tcPr>
            <w:tcW w:w="2506" w:type="dxa"/>
            <w:tcBorders>
              <w:top w:val="single" w:sz="3"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Safeguarding Policy</w:t>
            </w:r>
          </w:p>
        </w:tc>
        <w:tc>
          <w:tcPr>
            <w:tcW w:w="7371" w:type="dxa"/>
            <w:tcBorders>
              <w:top w:val="single" w:sz="3"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A policy which recognises of the school’s legal and moral duty to promote the well-being of children, in line with Section 175 of the Education Act 2002.</w:t>
            </w:r>
          </w:p>
        </w:tc>
      </w:tr>
      <w:tr w:rsidR="00326FB2" w:rsidRPr="00107DFF" w:rsidTr="00286753">
        <w:tblPrEx>
          <w:tblCellMar>
            <w:top w:w="64" w:type="dxa"/>
            <w:left w:w="101" w:type="dxa"/>
            <w:right w:w="41" w:type="dxa"/>
          </w:tblCellMar>
        </w:tblPrEx>
        <w:trPr>
          <w:trHeight w:val="322"/>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School session times and term dates </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Details of school session and dates of school terms and holidays. </w:t>
            </w:r>
          </w:p>
        </w:tc>
      </w:tr>
      <w:tr w:rsidR="00326FB2" w:rsidRPr="00107DFF" w:rsidTr="00286753">
        <w:tblPrEx>
          <w:tblCellMar>
            <w:top w:w="64" w:type="dxa"/>
            <w:left w:w="101" w:type="dxa"/>
            <w:right w:w="41" w:type="dxa"/>
          </w:tblCellMar>
        </w:tblPrEx>
        <w:trPr>
          <w:trHeight w:val="322"/>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Sex and Relationships Education Policy </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Statement of policy with regard to sex and relationship education. </w:t>
            </w:r>
          </w:p>
        </w:tc>
      </w:tr>
      <w:tr w:rsidR="00326FB2" w:rsidRPr="00107DFF" w:rsidTr="00286753">
        <w:tblPrEx>
          <w:tblCellMar>
            <w:top w:w="64" w:type="dxa"/>
            <w:left w:w="101" w:type="dxa"/>
            <w:right w:w="41" w:type="dxa"/>
          </w:tblCellMar>
        </w:tblPrEx>
        <w:trPr>
          <w:trHeight w:val="638"/>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Special Education Needs Policy </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Information about the school's policy on providing for pupils with special educational needs.</w:t>
            </w:r>
          </w:p>
        </w:tc>
      </w:tr>
      <w:tr w:rsidR="00326FB2" w:rsidRPr="00107DFF" w:rsidTr="00286753">
        <w:tblPrEx>
          <w:tblCellMar>
            <w:top w:w="64" w:type="dxa"/>
            <w:left w:w="101" w:type="dxa"/>
            <w:right w:w="41" w:type="dxa"/>
          </w:tblCellMar>
        </w:tblPrEx>
        <w:trPr>
          <w:trHeight w:val="686"/>
        </w:trPr>
        <w:tc>
          <w:tcPr>
            <w:tcW w:w="2506"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 xml:space="preserve">Staff Discipline, Conduct and Grievance Policy </w:t>
            </w:r>
          </w:p>
        </w:tc>
        <w:tc>
          <w:tcPr>
            <w:tcW w:w="7371" w:type="dxa"/>
            <w:tcBorders>
              <w:top w:val="single" w:sz="4" w:space="0" w:color="000000"/>
              <w:left w:val="single" w:sz="4" w:space="0" w:color="000000"/>
              <w:bottom w:val="single" w:sz="4" w:space="0" w:color="000000"/>
              <w:right w:val="single" w:sz="4" w:space="0" w:color="000000"/>
            </w:tcBorders>
          </w:tcPr>
          <w:p w:rsidR="00326FB2" w:rsidRPr="00107DFF" w:rsidRDefault="00326FB2" w:rsidP="00286753">
            <w:pPr>
              <w:pStyle w:val="SBMATParagraph"/>
            </w:pPr>
            <w:r w:rsidRPr="00107DFF">
              <w:t>Statement of procedure for regulating conduct and discipline of school staff and procedures by which staff may seek redress for grievance.</w:t>
            </w:r>
          </w:p>
        </w:tc>
      </w:tr>
    </w:tbl>
    <w:p w:rsidR="00326FB2" w:rsidRDefault="00326FB2" w:rsidP="00326FB2">
      <w:pPr>
        <w:spacing w:after="0"/>
        <w:jc w:val="both"/>
        <w:rPr>
          <w:rFonts w:ascii="Arial" w:hAnsi="Arial" w:cs="Arial"/>
          <w:sz w:val="20"/>
          <w:szCs w:val="20"/>
        </w:rPr>
      </w:pPr>
    </w:p>
    <w:p w:rsidR="007969DD" w:rsidRDefault="007969DD">
      <w:pPr>
        <w:rPr>
          <w:rFonts w:ascii="Arial" w:hAnsi="Arial" w:cs="Arial"/>
          <w:sz w:val="20"/>
          <w:szCs w:val="20"/>
        </w:rPr>
      </w:pPr>
      <w:r>
        <w:rPr>
          <w:rFonts w:ascii="Arial" w:hAnsi="Arial" w:cs="Arial"/>
          <w:sz w:val="20"/>
          <w:szCs w:val="20"/>
        </w:rPr>
        <w:br w:type="page"/>
      </w:r>
    </w:p>
    <w:p w:rsidR="00326FB2" w:rsidRPr="00286753" w:rsidRDefault="00326FB2" w:rsidP="00286753">
      <w:pPr>
        <w:pStyle w:val="SBMATHeading1"/>
      </w:pPr>
      <w:bookmarkStart w:id="6" w:name="_Toc39224360"/>
      <w:r w:rsidRPr="00286753">
        <w:t xml:space="preserve">6) </w:t>
      </w:r>
      <w:r w:rsidRPr="00286753">
        <w:tab/>
      </w:r>
      <w:r w:rsidRPr="00286753">
        <w:tab/>
        <w:t>Feedback and Complaints</w:t>
      </w:r>
      <w:bookmarkEnd w:id="6"/>
    </w:p>
    <w:p w:rsidR="00326FB2" w:rsidRPr="00DD19B7" w:rsidRDefault="00326FB2" w:rsidP="00286753">
      <w:pPr>
        <w:pStyle w:val="SBMATParagraph"/>
      </w:pPr>
      <w:r w:rsidRPr="00DD19B7">
        <w:t xml:space="preserve">We welcome any comments or suggestions you may have about the scheme. If you wish to make a comment, please pass this on to our Office Manager (contact details in section 3 above), who will inform the most relevant and appropriate member of the Senior Management Team. If you wish to make a complaint, please refer to our ‘Complaints Procedures’ policy, published on our website.   </w:t>
      </w:r>
    </w:p>
    <w:p w:rsidR="00326FB2" w:rsidRPr="00B140FD" w:rsidRDefault="00326FB2" w:rsidP="00286753">
      <w:pPr>
        <w:pStyle w:val="SBMATParagraph"/>
      </w:pPr>
    </w:p>
    <w:p w:rsidR="00326FB2" w:rsidRDefault="00326FB2" w:rsidP="00286753">
      <w:pPr>
        <w:pStyle w:val="SBMATParagraph"/>
      </w:pPr>
    </w:p>
    <w:p w:rsidR="00326FB2" w:rsidRDefault="00326FB2" w:rsidP="00286753">
      <w:pPr>
        <w:pStyle w:val="SBMATParagraph"/>
      </w:pPr>
    </w:p>
    <w:p w:rsidR="00332471" w:rsidRDefault="00332471" w:rsidP="001F03BF">
      <w:pPr>
        <w:pStyle w:val="SBMATParagraph"/>
      </w:pPr>
    </w:p>
    <w:p w:rsidR="00332471" w:rsidRDefault="00332471" w:rsidP="001F03BF">
      <w:pPr>
        <w:pStyle w:val="SBMATParagraph"/>
      </w:pPr>
    </w:p>
    <w:p w:rsidR="00332471" w:rsidRPr="00FC1254" w:rsidRDefault="00332471" w:rsidP="001F03BF">
      <w:pPr>
        <w:pStyle w:val="SBMATParagraph"/>
      </w:pPr>
    </w:p>
    <w:p w:rsidR="001F03BF" w:rsidRDefault="001F03BF" w:rsidP="00A71FFB">
      <w:pPr>
        <w:pStyle w:val="SBMATParagraph"/>
      </w:pPr>
    </w:p>
    <w:p w:rsidR="00E74A23" w:rsidRPr="00332471" w:rsidRDefault="001F03BF" w:rsidP="00332471">
      <w:pPr>
        <w:rPr>
          <w:rFonts w:ascii="Arial" w:eastAsia="Calibri" w:hAnsi="Arial" w:cs="Arial"/>
          <w:b/>
          <w:color w:val="0070C0"/>
        </w:rPr>
      </w:pPr>
      <w:r>
        <w:br w:type="page"/>
      </w:r>
    </w:p>
    <w:p w:rsidR="00332471" w:rsidRDefault="00332471" w:rsidP="00332471">
      <w:pPr>
        <w:pStyle w:val="SBMATHeading1"/>
        <w:sectPr w:rsidR="00332471" w:rsidSect="002D18AC">
          <w:headerReference w:type="even" r:id="rId21"/>
          <w:footerReference w:type="default" r:id="rId22"/>
          <w:headerReference w:type="first" r:id="rId23"/>
          <w:pgSz w:w="11920" w:h="16840"/>
          <w:pgMar w:top="1259" w:right="1134" w:bottom="1134" w:left="1134" w:header="0" w:footer="595" w:gutter="0"/>
          <w:cols w:space="720"/>
        </w:sectPr>
      </w:pPr>
    </w:p>
    <w:p w:rsidR="00D31D09" w:rsidRPr="003A54E2" w:rsidRDefault="00303BDD" w:rsidP="00D31D09">
      <w:pPr>
        <w:rPr>
          <w:color w:val="1F4E79" w:themeColor="accent1" w:themeShade="80"/>
          <w:sz w:val="24"/>
          <w:szCs w:val="24"/>
        </w:rPr>
      </w:pPr>
      <w:r w:rsidRPr="003A54E2">
        <w:rPr>
          <w:noProof/>
          <w:color w:val="0070C0"/>
          <w:szCs w:val="28"/>
          <w:lang w:eastAsia="en-GB"/>
        </w:rPr>
        <mc:AlternateContent>
          <mc:Choice Requires="wps">
            <w:drawing>
              <wp:anchor distT="0" distB="0" distL="114300" distR="114300" simplePos="0" relativeHeight="251639808" behindDoc="0" locked="0" layoutInCell="1" allowOverlap="1" wp14:anchorId="3FE4F46C" wp14:editId="4D819732">
                <wp:simplePos x="0" y="0"/>
                <wp:positionH relativeFrom="page">
                  <wp:posOffset>1259205</wp:posOffset>
                </wp:positionH>
                <wp:positionV relativeFrom="page">
                  <wp:align>center</wp:align>
                </wp:positionV>
                <wp:extent cx="5040000" cy="9144000"/>
                <wp:effectExtent l="0" t="0" r="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9144000"/>
                        </a:xfrm>
                        <a:prstGeom prst="rect">
                          <a:avLst/>
                        </a:prstGeom>
                        <a:noFill/>
                        <a:ln>
                          <a:noFill/>
                        </a:ln>
                      </wps:spPr>
                      <wps:txbx>
                        <w:txbxContent>
                          <w:p w:rsidR="00B02208" w:rsidRPr="00071B29" w:rsidRDefault="00B02208" w:rsidP="009E072F">
                            <w:pPr>
                              <w:tabs>
                                <w:tab w:val="left" w:pos="1710"/>
                              </w:tabs>
                              <w:jc w:val="center"/>
                              <w:rPr>
                                <w:rFonts w:ascii="Arial" w:hAnsi="Arial" w:cs="Arial"/>
                                <w:noProof/>
                                <w:sz w:val="40"/>
                                <w:szCs w:val="40"/>
                              </w:rPr>
                            </w:pPr>
                          </w:p>
                          <w:p w:rsidR="00B02208" w:rsidRPr="00071B29" w:rsidRDefault="00B02208" w:rsidP="009E072F">
                            <w:pPr>
                              <w:tabs>
                                <w:tab w:val="left" w:pos="1710"/>
                              </w:tabs>
                              <w:jc w:val="center"/>
                              <w:rPr>
                                <w:rFonts w:ascii="Arial" w:hAnsi="Arial" w:cs="Arial"/>
                                <w:sz w:val="40"/>
                                <w:szCs w:val="40"/>
                              </w:rPr>
                            </w:pPr>
                          </w:p>
                          <w:p w:rsidR="00B02208" w:rsidRDefault="00B02208" w:rsidP="009E072F">
                            <w:pPr>
                              <w:tabs>
                                <w:tab w:val="left" w:pos="1710"/>
                              </w:tabs>
                              <w:jc w:val="center"/>
                              <w:rPr>
                                <w:rFonts w:ascii="Arial" w:hAnsi="Arial" w:cs="Arial"/>
                                <w:sz w:val="40"/>
                                <w:szCs w:val="40"/>
                              </w:rPr>
                            </w:pPr>
                          </w:p>
                          <w:p w:rsidR="00B02208" w:rsidRDefault="00B02208" w:rsidP="009E072F">
                            <w:pPr>
                              <w:tabs>
                                <w:tab w:val="left" w:pos="1710"/>
                              </w:tabs>
                              <w:jc w:val="center"/>
                              <w:rPr>
                                <w:rFonts w:ascii="Arial" w:hAnsi="Arial" w:cs="Arial"/>
                                <w:sz w:val="40"/>
                                <w:szCs w:val="40"/>
                              </w:rPr>
                            </w:pPr>
                          </w:p>
                          <w:p w:rsidR="00B02208" w:rsidRPr="00071B29" w:rsidRDefault="00B02208" w:rsidP="009E072F">
                            <w:pPr>
                              <w:tabs>
                                <w:tab w:val="left" w:pos="1710"/>
                              </w:tabs>
                              <w:jc w:val="center"/>
                              <w:rPr>
                                <w:rFonts w:ascii="Arial" w:hAnsi="Arial" w:cs="Arial"/>
                                <w:sz w:val="40"/>
                                <w:szCs w:val="40"/>
                              </w:rPr>
                            </w:pPr>
                          </w:p>
                          <w:p w:rsidR="00B02208" w:rsidRDefault="00B02208" w:rsidP="009E072F">
                            <w:pPr>
                              <w:tabs>
                                <w:tab w:val="left" w:pos="1710"/>
                              </w:tabs>
                              <w:jc w:val="center"/>
                              <w:rPr>
                                <w:rFonts w:cs="Arial"/>
                                <w:b/>
                                <w:sz w:val="72"/>
                                <w:szCs w:val="72"/>
                              </w:rPr>
                            </w:pPr>
                            <w:r>
                              <w:rPr>
                                <w:rFonts w:cs="Arial"/>
                                <w:b/>
                                <w:noProof/>
                                <w:sz w:val="72"/>
                                <w:szCs w:val="72"/>
                                <w:lang w:eastAsia="en-GB"/>
                              </w:rPr>
                              <w:drawing>
                                <wp:inline distT="0" distB="0" distL="0" distR="0" wp14:anchorId="75A838C8" wp14:editId="519742B2">
                                  <wp:extent cx="2974150" cy="3600000"/>
                                  <wp:effectExtent l="0" t="0" r="0" b="635"/>
                                  <wp:docPr id="444" name="Picture 444"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4150" cy="3600000"/>
                                          </a:xfrm>
                                          <a:prstGeom prst="rect">
                                            <a:avLst/>
                                          </a:prstGeom>
                                          <a:noFill/>
                                          <a:ln>
                                            <a:noFill/>
                                          </a:ln>
                                        </pic:spPr>
                                      </pic:pic>
                                    </a:graphicData>
                                  </a:graphic>
                                </wp:inline>
                              </w:drawing>
                            </w:r>
                          </w:p>
                          <w:p w:rsidR="00B02208" w:rsidRPr="009E072F" w:rsidRDefault="00B02208" w:rsidP="009E072F">
                            <w:pPr>
                              <w:spacing w:after="0" w:line="240" w:lineRule="auto"/>
                              <w:jc w:val="center"/>
                              <w:rPr>
                                <w:rFonts w:ascii="Arial" w:eastAsia="Times New Roman" w:hAnsi="Arial" w:cs="Arial"/>
                                <w:color w:val="002060"/>
                                <w:sz w:val="40"/>
                                <w:szCs w:val="40"/>
                              </w:rPr>
                            </w:pPr>
                          </w:p>
                          <w:p w:rsidR="00B02208" w:rsidRPr="009E072F" w:rsidRDefault="00B02208" w:rsidP="009E072F">
                            <w:pPr>
                              <w:spacing w:after="0" w:line="240" w:lineRule="auto"/>
                              <w:jc w:val="center"/>
                              <w:rPr>
                                <w:rFonts w:ascii="Arial" w:eastAsia="Times New Roman" w:hAnsi="Arial" w:cs="Arial"/>
                                <w:color w:val="002060"/>
                                <w:sz w:val="40"/>
                                <w:szCs w:val="40"/>
                              </w:rPr>
                            </w:pPr>
                          </w:p>
                          <w:p w:rsidR="00B02208" w:rsidRPr="009E072F" w:rsidRDefault="00B02208" w:rsidP="009E072F">
                            <w:pPr>
                              <w:spacing w:after="0" w:line="240" w:lineRule="auto"/>
                              <w:jc w:val="center"/>
                              <w:rPr>
                                <w:rFonts w:ascii="Arial" w:eastAsia="Times New Roman" w:hAnsi="Arial" w:cs="Arial"/>
                                <w:color w:val="002060"/>
                                <w:sz w:val="40"/>
                                <w:szCs w:val="40"/>
                              </w:rPr>
                            </w:pPr>
                          </w:p>
                          <w:p w:rsidR="00B02208" w:rsidRDefault="00B02208" w:rsidP="00303BDD">
                            <w:pPr>
                              <w:tabs>
                                <w:tab w:val="left" w:pos="1710"/>
                              </w:tabs>
                              <w:jc w:val="center"/>
                              <w:rPr>
                                <w:rFonts w:cs="Arial"/>
                                <w:b/>
                                <w:sz w:val="20"/>
                                <w:szCs w:val="20"/>
                              </w:rPr>
                            </w:pPr>
                          </w:p>
                          <w:p w:rsidR="00B02208" w:rsidRDefault="00B02208" w:rsidP="00303BDD">
                            <w:pPr>
                              <w:tabs>
                                <w:tab w:val="left" w:pos="1710"/>
                              </w:tabs>
                              <w:jc w:val="center"/>
                              <w:rPr>
                                <w:rFonts w:cs="Arial"/>
                                <w:b/>
                                <w:sz w:val="20"/>
                                <w:szCs w:val="20"/>
                              </w:rPr>
                            </w:pPr>
                          </w:p>
                          <w:p w:rsidR="00B02208" w:rsidRDefault="00B02208" w:rsidP="00303BDD">
                            <w:pPr>
                              <w:tabs>
                                <w:tab w:val="left" w:pos="1710"/>
                              </w:tabs>
                              <w:jc w:val="center"/>
                              <w:rPr>
                                <w:rFonts w:cs="Arial"/>
                                <w:b/>
                                <w:sz w:val="20"/>
                                <w:szCs w:val="20"/>
                              </w:rPr>
                            </w:pPr>
                          </w:p>
                          <w:p w:rsidR="00B02208" w:rsidRDefault="00B02208" w:rsidP="00303BDD">
                            <w:pPr>
                              <w:tabs>
                                <w:tab w:val="left" w:pos="1710"/>
                              </w:tabs>
                              <w:jc w:val="center"/>
                              <w:rPr>
                                <w:rFonts w:cs="Arial"/>
                                <w:b/>
                                <w:sz w:val="20"/>
                                <w:szCs w:val="20"/>
                              </w:rPr>
                            </w:pPr>
                          </w:p>
                          <w:p w:rsidR="00B02208" w:rsidRDefault="00B02208" w:rsidP="00303BDD">
                            <w:pPr>
                              <w:tabs>
                                <w:tab w:val="left" w:pos="1710"/>
                              </w:tabs>
                              <w:jc w:val="center"/>
                              <w:rPr>
                                <w:rFonts w:cs="Arial"/>
                                <w:b/>
                                <w:sz w:val="20"/>
                                <w:szCs w:val="20"/>
                              </w:rPr>
                            </w:pPr>
                          </w:p>
                          <w:p w:rsidR="00B02208" w:rsidRPr="00113977" w:rsidRDefault="00B02208"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St. Bart’s Multi-Academy Trust</w:t>
                            </w:r>
                          </w:p>
                          <w:p w:rsidR="00B02208" w:rsidRPr="00113977" w:rsidRDefault="00B02208"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 xml:space="preserve">c/o Belgrave St. Bartholomew’s Academy, </w:t>
                            </w:r>
                          </w:p>
                          <w:p w:rsidR="00B02208" w:rsidRPr="00113977" w:rsidRDefault="00B02208"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Sussex Place,  Longton,  Stoke-on-Trent,  Staffordshire,  ST3 4TP</w:t>
                            </w:r>
                          </w:p>
                          <w:p w:rsidR="00B02208" w:rsidRPr="00113977" w:rsidRDefault="00B02208" w:rsidP="00303BDD">
                            <w:pPr>
                              <w:pStyle w:val="Footer"/>
                              <w:tabs>
                                <w:tab w:val="center" w:pos="284"/>
                              </w:tabs>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www.</w:t>
                            </w:r>
                            <w:r>
                              <w:rPr>
                                <w:rFonts w:ascii="Arial" w:hAnsi="Arial" w:cs="Arial"/>
                                <w:color w:val="1F4E79" w:themeColor="accent1" w:themeShade="80"/>
                                <w:sz w:val="24"/>
                                <w:szCs w:val="24"/>
                              </w:rPr>
                              <w:t>sbmat.org     T: 01782 235524</w:t>
                            </w:r>
                            <w:r w:rsidRPr="00113977">
                              <w:rPr>
                                <w:rFonts w:ascii="Arial" w:hAnsi="Arial" w:cs="Arial"/>
                                <w:color w:val="1F4E79" w:themeColor="accent1" w:themeShade="80"/>
                                <w:sz w:val="24"/>
                                <w:szCs w:val="24"/>
                              </w:rPr>
                              <w:t xml:space="preserve">     F: 01782 235525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FE4F46C" id="Text Box 10" o:spid="_x0000_s1027" type="#_x0000_t202" style="position:absolute;margin-left:99.15pt;margin-top:0;width:396.85pt;height:10in;z-index:25163980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" filled="f" stroked="f">
                <v:textbox>
                  <w:txbxContent>
                    <w:p w:rsidR="00B02208" w:rsidRPr="00071B29" w:rsidRDefault="00B02208" w:rsidP="009E072F">
                      <w:pPr>
                        <w:tabs>
                          <w:tab w:val="left" w:pos="1710"/>
                        </w:tabs>
                        <w:jc w:val="center"/>
                        <w:rPr>
                          <w:rFonts w:ascii="Arial" w:hAnsi="Arial" w:cs="Arial"/>
                          <w:noProof/>
                          <w:sz w:val="40"/>
                          <w:szCs w:val="40"/>
                        </w:rPr>
                      </w:pPr>
                    </w:p>
                    <w:p w:rsidR="00B02208" w:rsidRPr="00071B29" w:rsidRDefault="00B02208" w:rsidP="009E072F">
                      <w:pPr>
                        <w:tabs>
                          <w:tab w:val="left" w:pos="1710"/>
                        </w:tabs>
                        <w:jc w:val="center"/>
                        <w:rPr>
                          <w:rFonts w:ascii="Arial" w:hAnsi="Arial" w:cs="Arial"/>
                          <w:sz w:val="40"/>
                          <w:szCs w:val="40"/>
                        </w:rPr>
                      </w:pPr>
                    </w:p>
                    <w:p w:rsidR="00B02208" w:rsidRDefault="00B02208" w:rsidP="009E072F">
                      <w:pPr>
                        <w:tabs>
                          <w:tab w:val="left" w:pos="1710"/>
                        </w:tabs>
                        <w:jc w:val="center"/>
                        <w:rPr>
                          <w:rFonts w:ascii="Arial" w:hAnsi="Arial" w:cs="Arial"/>
                          <w:sz w:val="40"/>
                          <w:szCs w:val="40"/>
                        </w:rPr>
                      </w:pPr>
                    </w:p>
                    <w:p w:rsidR="00B02208" w:rsidRDefault="00B02208" w:rsidP="009E072F">
                      <w:pPr>
                        <w:tabs>
                          <w:tab w:val="left" w:pos="1710"/>
                        </w:tabs>
                        <w:jc w:val="center"/>
                        <w:rPr>
                          <w:rFonts w:ascii="Arial" w:hAnsi="Arial" w:cs="Arial"/>
                          <w:sz w:val="40"/>
                          <w:szCs w:val="40"/>
                        </w:rPr>
                      </w:pPr>
                    </w:p>
                    <w:p w:rsidR="00B02208" w:rsidRPr="00071B29" w:rsidRDefault="00B02208" w:rsidP="009E072F">
                      <w:pPr>
                        <w:tabs>
                          <w:tab w:val="left" w:pos="1710"/>
                        </w:tabs>
                        <w:jc w:val="center"/>
                        <w:rPr>
                          <w:rFonts w:ascii="Arial" w:hAnsi="Arial" w:cs="Arial"/>
                          <w:sz w:val="40"/>
                          <w:szCs w:val="40"/>
                        </w:rPr>
                      </w:pPr>
                    </w:p>
                    <w:p w:rsidR="00B02208" w:rsidRDefault="00B02208" w:rsidP="009E072F">
                      <w:pPr>
                        <w:tabs>
                          <w:tab w:val="left" w:pos="1710"/>
                        </w:tabs>
                        <w:jc w:val="center"/>
                        <w:rPr>
                          <w:rFonts w:cs="Arial"/>
                          <w:b/>
                          <w:sz w:val="72"/>
                          <w:szCs w:val="72"/>
                        </w:rPr>
                      </w:pPr>
                      <w:r>
                        <w:rPr>
                          <w:rFonts w:cs="Arial"/>
                          <w:b/>
                          <w:noProof/>
                          <w:sz w:val="72"/>
                          <w:szCs w:val="72"/>
                          <w:lang w:eastAsia="en-GB"/>
                        </w:rPr>
                        <w:drawing>
                          <wp:inline distT="0" distB="0" distL="0" distR="0" wp14:anchorId="75A838C8" wp14:editId="519742B2">
                            <wp:extent cx="2974150" cy="3600000"/>
                            <wp:effectExtent l="0" t="0" r="0" b="635"/>
                            <wp:docPr id="444" name="Picture 444"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150" cy="3600000"/>
                                    </a:xfrm>
                                    <a:prstGeom prst="rect">
                                      <a:avLst/>
                                    </a:prstGeom>
                                    <a:noFill/>
                                    <a:ln>
                                      <a:noFill/>
                                    </a:ln>
                                  </pic:spPr>
                                </pic:pic>
                              </a:graphicData>
                            </a:graphic>
                          </wp:inline>
                        </w:drawing>
                      </w:r>
                    </w:p>
                    <w:p w:rsidR="00B02208" w:rsidRPr="009E072F" w:rsidRDefault="00B02208" w:rsidP="009E072F">
                      <w:pPr>
                        <w:spacing w:after="0" w:line="240" w:lineRule="auto"/>
                        <w:jc w:val="center"/>
                        <w:rPr>
                          <w:rFonts w:ascii="Arial" w:eastAsia="Times New Roman" w:hAnsi="Arial" w:cs="Arial"/>
                          <w:color w:val="002060"/>
                          <w:sz w:val="40"/>
                          <w:szCs w:val="40"/>
                        </w:rPr>
                      </w:pPr>
                    </w:p>
                    <w:p w:rsidR="00B02208" w:rsidRPr="009E072F" w:rsidRDefault="00B02208" w:rsidP="009E072F">
                      <w:pPr>
                        <w:spacing w:after="0" w:line="240" w:lineRule="auto"/>
                        <w:jc w:val="center"/>
                        <w:rPr>
                          <w:rFonts w:ascii="Arial" w:eastAsia="Times New Roman" w:hAnsi="Arial" w:cs="Arial"/>
                          <w:color w:val="002060"/>
                          <w:sz w:val="40"/>
                          <w:szCs w:val="40"/>
                        </w:rPr>
                      </w:pPr>
                    </w:p>
                    <w:p w:rsidR="00B02208" w:rsidRPr="009E072F" w:rsidRDefault="00B02208" w:rsidP="009E072F">
                      <w:pPr>
                        <w:spacing w:after="0" w:line="240" w:lineRule="auto"/>
                        <w:jc w:val="center"/>
                        <w:rPr>
                          <w:rFonts w:ascii="Arial" w:eastAsia="Times New Roman" w:hAnsi="Arial" w:cs="Arial"/>
                          <w:color w:val="002060"/>
                          <w:sz w:val="40"/>
                          <w:szCs w:val="40"/>
                        </w:rPr>
                      </w:pPr>
                    </w:p>
                    <w:p w:rsidR="00B02208" w:rsidRDefault="00B02208" w:rsidP="00303BDD">
                      <w:pPr>
                        <w:tabs>
                          <w:tab w:val="left" w:pos="1710"/>
                        </w:tabs>
                        <w:jc w:val="center"/>
                        <w:rPr>
                          <w:rFonts w:cs="Arial"/>
                          <w:b/>
                          <w:sz w:val="20"/>
                          <w:szCs w:val="20"/>
                        </w:rPr>
                      </w:pPr>
                    </w:p>
                    <w:p w:rsidR="00B02208" w:rsidRDefault="00B02208" w:rsidP="00303BDD">
                      <w:pPr>
                        <w:tabs>
                          <w:tab w:val="left" w:pos="1710"/>
                        </w:tabs>
                        <w:jc w:val="center"/>
                        <w:rPr>
                          <w:rFonts w:cs="Arial"/>
                          <w:b/>
                          <w:sz w:val="20"/>
                          <w:szCs w:val="20"/>
                        </w:rPr>
                      </w:pPr>
                    </w:p>
                    <w:p w:rsidR="00B02208" w:rsidRDefault="00B02208" w:rsidP="00303BDD">
                      <w:pPr>
                        <w:tabs>
                          <w:tab w:val="left" w:pos="1710"/>
                        </w:tabs>
                        <w:jc w:val="center"/>
                        <w:rPr>
                          <w:rFonts w:cs="Arial"/>
                          <w:b/>
                          <w:sz w:val="20"/>
                          <w:szCs w:val="20"/>
                        </w:rPr>
                      </w:pPr>
                    </w:p>
                    <w:p w:rsidR="00B02208" w:rsidRDefault="00B02208" w:rsidP="00303BDD">
                      <w:pPr>
                        <w:tabs>
                          <w:tab w:val="left" w:pos="1710"/>
                        </w:tabs>
                        <w:jc w:val="center"/>
                        <w:rPr>
                          <w:rFonts w:cs="Arial"/>
                          <w:b/>
                          <w:sz w:val="20"/>
                          <w:szCs w:val="20"/>
                        </w:rPr>
                      </w:pPr>
                    </w:p>
                    <w:p w:rsidR="00B02208" w:rsidRDefault="00B02208" w:rsidP="00303BDD">
                      <w:pPr>
                        <w:tabs>
                          <w:tab w:val="left" w:pos="1710"/>
                        </w:tabs>
                        <w:jc w:val="center"/>
                        <w:rPr>
                          <w:rFonts w:cs="Arial"/>
                          <w:b/>
                          <w:sz w:val="20"/>
                          <w:szCs w:val="20"/>
                        </w:rPr>
                      </w:pPr>
                    </w:p>
                    <w:p w:rsidR="00B02208" w:rsidRPr="00113977" w:rsidRDefault="00B02208"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St. Bart’s Multi-Academy Trust</w:t>
                      </w:r>
                    </w:p>
                    <w:p w:rsidR="00B02208" w:rsidRPr="00113977" w:rsidRDefault="00B02208"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 xml:space="preserve">c/o Belgrave St. Bartholomew’s Academy, </w:t>
                      </w:r>
                    </w:p>
                    <w:p w:rsidR="00B02208" w:rsidRPr="00113977" w:rsidRDefault="00B02208"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Sussex Place,  Longton,  Stoke-on-Trent,  Staffordshire,  ST3 4TP</w:t>
                      </w:r>
                    </w:p>
                    <w:p w:rsidR="00B02208" w:rsidRPr="00113977" w:rsidRDefault="00B02208" w:rsidP="00303BDD">
                      <w:pPr>
                        <w:pStyle w:val="Footer"/>
                        <w:tabs>
                          <w:tab w:val="center" w:pos="284"/>
                        </w:tabs>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www.</w:t>
                      </w:r>
                      <w:r>
                        <w:rPr>
                          <w:rFonts w:ascii="Arial" w:hAnsi="Arial" w:cs="Arial"/>
                          <w:color w:val="1F4E79" w:themeColor="accent1" w:themeShade="80"/>
                          <w:sz w:val="24"/>
                          <w:szCs w:val="24"/>
                        </w:rPr>
                        <w:t>sbmat.org     T: 01782 235524</w:t>
                      </w:r>
                      <w:r w:rsidRPr="00113977">
                        <w:rPr>
                          <w:rFonts w:ascii="Arial" w:hAnsi="Arial" w:cs="Arial"/>
                          <w:color w:val="1F4E79" w:themeColor="accent1" w:themeShade="80"/>
                          <w:sz w:val="24"/>
                          <w:szCs w:val="24"/>
                        </w:rPr>
                        <w:t xml:space="preserve">     F: 01782 235525  </w:t>
                      </w:r>
                    </w:p>
                  </w:txbxContent>
                </v:textbox>
                <w10:wrap type="topAndBottom" anchorx="page" anchory="page"/>
              </v:shape>
            </w:pict>
          </mc:Fallback>
        </mc:AlternateContent>
      </w:r>
    </w:p>
    <w:sectPr w:rsidR="00D31D09" w:rsidRPr="003A54E2" w:rsidSect="002D18AC">
      <w:headerReference w:type="even" r:id="rId24"/>
      <w:headerReference w:type="default" r:id="rId25"/>
      <w:headerReference w:type="first" r:id="rId26"/>
      <w:footerReference w:type="first" r:id="rId27"/>
      <w:pgSz w:w="11920" w:h="16840"/>
      <w:pgMar w:top="1259"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623" w:rsidRDefault="00FB3623" w:rsidP="00695DAC">
      <w:pPr>
        <w:spacing w:after="0" w:line="240" w:lineRule="auto"/>
      </w:pPr>
      <w:r>
        <w:separator/>
      </w:r>
    </w:p>
  </w:endnote>
  <w:endnote w:type="continuationSeparator" w:id="0">
    <w:p w:rsidR="00FB3623" w:rsidRDefault="00FB3623" w:rsidP="0069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08" w:rsidRDefault="00B02208">
    <w:pPr>
      <w:spacing w:after="0"/>
    </w:pPr>
    <w:r>
      <w:rPr>
        <w:b/>
        <w:color w:val="000000"/>
      </w:rPr>
      <w:t xml:space="preserve">Academies Guidance ODBE October 2015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396232"/>
      <w:docPartObj>
        <w:docPartGallery w:val="Page Numbers (Bottom of Page)"/>
        <w:docPartUnique/>
      </w:docPartObj>
    </w:sdtPr>
    <w:sdtEndPr>
      <w:rPr>
        <w:color w:val="7F7F7F" w:themeColor="background1" w:themeShade="7F"/>
        <w:spacing w:val="60"/>
      </w:rPr>
    </w:sdtEndPr>
    <w:sdtContent>
      <w:p w:rsidR="00B02208" w:rsidRDefault="00B02208" w:rsidP="00F70626">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Pr="002D00A2">
          <w:rPr>
            <w:b/>
            <w:bCs/>
            <w:noProof/>
          </w:rPr>
          <w:t>28</w:t>
        </w:r>
        <w:r>
          <w:rPr>
            <w:b/>
            <w:bCs/>
            <w:noProof/>
          </w:rPr>
          <w:fldChar w:fldCharType="end"/>
        </w:r>
        <w:r>
          <w:rPr>
            <w:b/>
            <w:bCs/>
          </w:rPr>
          <w:t xml:space="preserve"> | </w:t>
        </w:r>
        <w:r>
          <w:rPr>
            <w:color w:val="7F7F7F" w:themeColor="background1" w:themeShade="7F"/>
            <w:spacing w:val="60"/>
          </w:rPr>
          <w:t>Page</w:t>
        </w:r>
      </w:p>
    </w:sdtContent>
  </w:sdt>
  <w:p w:rsidR="00B02208" w:rsidRDefault="00B0220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08" w:rsidRDefault="00B02208">
    <w:pPr>
      <w:spacing w:after="0"/>
    </w:pPr>
    <w:r>
      <w:rPr>
        <w:noProof/>
        <w:color w:val="0070C0"/>
        <w:szCs w:val="28"/>
        <w:lang w:eastAsia="en-GB"/>
      </w:rPr>
      <mc:AlternateContent>
        <mc:Choice Requires="wpg">
          <w:drawing>
            <wp:anchor distT="0" distB="0" distL="114300" distR="114300" simplePos="0" relativeHeight="251687936" behindDoc="0" locked="0" layoutInCell="1" allowOverlap="1" wp14:anchorId="5E003993" wp14:editId="49AD9C89">
              <wp:simplePos x="0" y="0"/>
              <wp:positionH relativeFrom="column">
                <wp:posOffset>432257</wp:posOffset>
              </wp:positionH>
              <wp:positionV relativeFrom="paragraph">
                <wp:posOffset>-404876</wp:posOffset>
              </wp:positionV>
              <wp:extent cx="3686810" cy="449580"/>
              <wp:effectExtent l="0" t="0" r="8890" b="7620"/>
              <wp:wrapNone/>
              <wp:docPr id="70" name="Group 70"/>
              <wp:cNvGraphicFramePr/>
              <a:graphic xmlns:a="http://schemas.openxmlformats.org/drawingml/2006/main">
                <a:graphicData uri="http://schemas.microsoft.com/office/word/2010/wordprocessingGroup">
                  <wpg:wgp>
                    <wpg:cNvGrpSpPr/>
                    <wpg:grpSpPr>
                      <a:xfrm>
                        <a:off x="0" y="0"/>
                        <a:ext cx="3686810" cy="449580"/>
                        <a:chOff x="0" y="0"/>
                        <a:chExt cx="3686810" cy="449580"/>
                      </a:xfrm>
                    </wpg:grpSpPr>
                    <pic:pic xmlns:pic="http://schemas.openxmlformats.org/drawingml/2006/picture">
                      <pic:nvPicPr>
                        <pic:cNvPr id="68" name="Picture 6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9355" cy="449580"/>
                        </a:xfrm>
                        <a:prstGeom prst="rect">
                          <a:avLst/>
                        </a:prstGeom>
                      </pic:spPr>
                    </pic:pic>
                    <pic:pic xmlns:pic="http://schemas.openxmlformats.org/drawingml/2006/picture">
                      <pic:nvPicPr>
                        <pic:cNvPr id="67" name="Picture 6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314575" y="0"/>
                          <a:ext cx="1372235" cy="449580"/>
                        </a:xfrm>
                        <a:prstGeom prst="rect">
                          <a:avLst/>
                        </a:prstGeom>
                      </pic:spPr>
                    </pic:pic>
                  </wpg:wgp>
                </a:graphicData>
              </a:graphic>
            </wp:anchor>
          </w:drawing>
        </mc:Choice>
        <mc:Fallback xmlns:cx1="http://schemas.microsoft.com/office/drawing/2015/9/8/chartex">
          <w:pict>
            <v:group w14:anchorId="49C0BB0F" id="Group 70" o:spid="_x0000_s1026" style="position:absolute;margin-left:34.05pt;margin-top:-31.9pt;width:290.3pt;height:35.4pt;z-index:251687936" coordsize="36868,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&#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11893;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">
                <v:imagedata r:id="rId3" o:title=""/>
                <v:path arrowok="t"/>
              </v:shape>
              <v:shape id="Picture 67" o:spid="_x0000_s1028" type="#_x0000_t75" style="position:absolute;left:23145;width:13723;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">
                <v:imagedata r:id="rId4" o:title=""/>
                <v:path arrowok="t"/>
              </v:shape>
            </v:group>
          </w:pict>
        </mc:Fallback>
      </mc:AlternateContent>
    </w:r>
    <w:r>
      <w:rPr>
        <w:noProof/>
        <w:color w:val="0070C0"/>
        <w:szCs w:val="28"/>
        <w:lang w:eastAsia="en-GB"/>
      </w:rPr>
      <mc:AlternateContent>
        <mc:Choice Requires="wpg">
          <w:drawing>
            <wp:anchor distT="0" distB="0" distL="114300" distR="114300" simplePos="0" relativeHeight="251685888" behindDoc="0" locked="0" layoutInCell="1" allowOverlap="1" wp14:anchorId="3D19C4FF" wp14:editId="20A7453A">
              <wp:simplePos x="0" y="0"/>
              <wp:positionH relativeFrom="column">
                <wp:posOffset>-2654503</wp:posOffset>
              </wp:positionH>
              <wp:positionV relativeFrom="paragraph">
                <wp:posOffset>-917219</wp:posOffset>
              </wp:positionV>
              <wp:extent cx="9946366" cy="1274544"/>
              <wp:effectExtent l="0" t="0" r="0" b="1905"/>
              <wp:wrapNone/>
              <wp:docPr id="339" name="Group 339"/>
              <wp:cNvGraphicFramePr/>
              <a:graphic xmlns:a="http://schemas.openxmlformats.org/drawingml/2006/main">
                <a:graphicData uri="http://schemas.microsoft.com/office/word/2010/wordprocessingGroup">
                  <wpg:wgp>
                    <wpg:cNvGrpSpPr/>
                    <wpg:grpSpPr>
                      <a:xfrm>
                        <a:off x="0" y="0"/>
                        <a:ext cx="9946366" cy="1274544"/>
                        <a:chOff x="0" y="0"/>
                        <a:chExt cx="9946366" cy="1274544"/>
                      </a:xfrm>
                    </wpg:grpSpPr>
                    <wps:wsp>
                      <wps:cNvPr id="340" name="Flowchart: Delay 1"/>
                      <wps:cNvSpPr/>
                      <wps:spPr>
                        <a:xfrm rot="16200000">
                          <a:off x="4383536" y="-4383536"/>
                          <a:ext cx="1100273" cy="9867346"/>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Flowchart: Delay 1"/>
                      <wps:cNvSpPr/>
                      <wps:spPr>
                        <a:xfrm rot="16200000">
                          <a:off x="5488436" y="-3183386"/>
                          <a:ext cx="1173042" cy="7742818"/>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2208" w:rsidRDefault="00B02208" w:rsidP="00B409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2" name="Picture 342" descr="O:\Teachers\BTSA\mstefanyszyn\My Documents\BTSA\Logos\National Teaching School\National Teaching School Logo white text.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12561" y="521839"/>
                          <a:ext cx="781685" cy="456565"/>
                        </a:xfrm>
                        <a:prstGeom prst="rect">
                          <a:avLst/>
                        </a:prstGeom>
                        <a:noFill/>
                        <a:ln>
                          <a:noFill/>
                        </a:ln>
                      </pic:spPr>
                    </pic:pic>
                  </wpg:wgp>
                </a:graphicData>
              </a:graphic>
            </wp:anchor>
          </w:drawing>
        </mc:Choice>
        <mc:Fallback xmlns:cx1="http://schemas.microsoft.com/office/drawing/2015/9/8/chartex">
          <w:pict>
            <v:group w14:anchorId="3D19C4FF" id="Group 339" o:spid="_x0000_s1028" style="position:absolute;margin-left:-209pt;margin-top:-72.2pt;width:783.2pt;height:100.35pt;z-index:251685888" coordsize="99463,1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">
              <v:shapetype id="_x0000_t135" coordsize="21600,21600" o:spt="135" path="m10800,qx21600,10800,10800,21600l,21600,,xe">
                <v:stroke joinstyle="miter"/>
                <v:path gradientshapeok="t" o:connecttype="rect" textboxrect="0,3163,18437,18437"/>
              </v:shapetype>
              <v:shape id="_x0000_s1029" type="#_x0000_t135" style="position:absolute;left:43836;top:-43836;width:11002;height:986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" fillcolor="#6fbe44" stroked="f" strokeweight="1pt"/>
              <v:shape id="_x0000_s1030" type="#_x0000_t135" style="position:absolute;left:54884;top:-31834;width:11730;height:774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" fillcolor="#0059a5" stroked="f" strokeweight="1pt">
                <v:textbox>
                  <w:txbxContent>
                    <w:p w:rsidR="00B02208" w:rsidRDefault="00B02208" w:rsidP="00B40985">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31" type="#_x0000_t75" style="position:absolute;left:80125;top:5218;width:7817;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">
                <v:imagedata r:id="rId6" o:title="National Teaching School Logo white text"/>
                <v:path arrowok="t"/>
              </v:shape>
            </v:group>
          </w:pict>
        </mc:Fallback>
      </mc:AlternateContent>
    </w:r>
    <w:r>
      <w:rPr>
        <w:noProof/>
        <w:lang w:eastAsia="en-GB"/>
      </w:rPr>
      <w:drawing>
        <wp:anchor distT="0" distB="0" distL="114300" distR="114300" simplePos="0" relativeHeight="251683840" behindDoc="0" locked="0" layoutInCell="1" allowOverlap="1">
          <wp:simplePos x="0" y="0"/>
          <wp:positionH relativeFrom="column">
            <wp:posOffset>10649309</wp:posOffset>
          </wp:positionH>
          <wp:positionV relativeFrom="paragraph">
            <wp:posOffset>-562897</wp:posOffset>
          </wp:positionV>
          <wp:extent cx="781685" cy="456565"/>
          <wp:effectExtent l="0" t="0" r="0" b="635"/>
          <wp:wrapNone/>
          <wp:docPr id="4" name="Picture 4" descr="O:\Teachers\BTSA\mstefanyszyn\My Documents\BTSA\Logos\National Teaching School\National Teaching School Logo white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O:\Teachers\BTSA\mstefanyszyn\My Documents\BTSA\Logos\National Teaching School\National Teaching School Logo white text.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1685" cy="456565"/>
                  </a:xfrm>
                  <a:prstGeom prst="rect">
                    <a:avLst/>
                  </a:prstGeom>
                  <a:noFill/>
                  <a:ln>
                    <a:noFill/>
                  </a:ln>
                </pic:spPr>
              </pic:pic>
            </a:graphicData>
          </a:graphic>
        </wp:anchor>
      </w:drawing>
    </w:r>
    <w:r>
      <w:rPr>
        <w:noProof/>
        <w:lang w:eastAsia="en-GB"/>
      </w:rPr>
      <w:drawing>
        <wp:anchor distT="0" distB="0" distL="114300" distR="114300" simplePos="0" relativeHeight="251667456" behindDoc="0" locked="0" layoutInCell="1" allowOverlap="1">
          <wp:simplePos x="0" y="0"/>
          <wp:positionH relativeFrom="column">
            <wp:posOffset>7117956</wp:posOffset>
          </wp:positionH>
          <wp:positionV relativeFrom="paragraph">
            <wp:posOffset>-1125118</wp:posOffset>
          </wp:positionV>
          <wp:extent cx="782276" cy="457124"/>
          <wp:effectExtent l="0" t="0" r="0" b="635"/>
          <wp:wrapNone/>
          <wp:docPr id="6" name="Picture 6" descr="O:\Teachers\BTSA\mstefanyszyn\My Documents\BTSA\Logos\National Teaching School\National Teaching School Logo white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O:\Teachers\BTSA\mstefanyszyn\My Documents\BTSA\Logos\National Teaching School\National Teaching School Logo white text.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2276" cy="457124"/>
                  </a:xfrm>
                  <a:prstGeom prst="rect">
                    <a:avLst/>
                  </a:prstGeom>
                  <a:noFill/>
                  <a:ln>
                    <a:noFill/>
                  </a:ln>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08" w:rsidRPr="004E2CD8" w:rsidRDefault="00B02208" w:rsidP="004E2CD8">
    <w:pPr>
      <w:pStyle w:val="Footer"/>
      <w:pBdr>
        <w:top w:val="single" w:sz="4" w:space="1" w:color="D9D9D9" w:themeColor="background1" w:themeShade="D9"/>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421B5" w:rsidRPr="006421B5">
      <w:rPr>
        <w:rFonts w:asciiTheme="majorHAnsi" w:eastAsiaTheme="majorEastAsia" w:hAnsiTheme="majorHAnsi" w:cstheme="majorBidi"/>
        <w:noProof/>
      </w:rPr>
      <w:t>2</w:t>
    </w:r>
    <w:r>
      <w:rPr>
        <w:rFonts w:asciiTheme="majorHAnsi" w:eastAsiaTheme="majorEastAsia" w:hAnsiTheme="majorHAnsi" w:cstheme="majorBidi"/>
        <w:noProof/>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08" w:rsidRPr="00D31D09" w:rsidRDefault="00B02208" w:rsidP="00D31D09">
    <w:pPr>
      <w:pStyle w:val="Footer"/>
    </w:pPr>
    <w:r>
      <w:rPr>
        <w:noProof/>
        <w:color w:val="0070C0"/>
        <w:szCs w:val="28"/>
        <w:lang w:eastAsia="en-GB"/>
      </w:rPr>
      <mc:AlternateContent>
        <mc:Choice Requires="wpg">
          <w:drawing>
            <wp:anchor distT="0" distB="0" distL="114300" distR="114300" simplePos="0" relativeHeight="251703296" behindDoc="0" locked="1" layoutInCell="1" allowOverlap="1" wp14:anchorId="0730827C" wp14:editId="6B0A7B41">
              <wp:simplePos x="0" y="0"/>
              <wp:positionH relativeFrom="margin">
                <wp:align>center</wp:align>
              </wp:positionH>
              <wp:positionV relativeFrom="paragraph">
                <wp:posOffset>-129540</wp:posOffset>
              </wp:positionV>
              <wp:extent cx="5734685" cy="4572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457200"/>
                        <a:chOff x="2410" y="13446"/>
                        <a:chExt cx="9031" cy="720"/>
                      </a:xfrm>
                    </wpg:grpSpPr>
                    <pic:pic xmlns:pic="http://schemas.openxmlformats.org/drawingml/2006/picture">
                      <pic:nvPicPr>
                        <pic:cNvPr id="3" name="Picture 15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109" y="13446"/>
                          <a:ext cx="1332"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5" descr="lichfield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45" y="13453"/>
                          <a:ext cx="2143" cy="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57" descr="BTSA logo 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10" y="13446"/>
                          <a:ext cx="1871" cy="7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6C861F9" id="Group 13" o:spid="_x0000_s1026" style="position:absolute;margin-left:0;margin-top:-10.2pt;width:451.55pt;height:36pt;z-index:251703296;mso-position-horizontal:center;mso-position-horizontal-relative:margin" coordorigin="2410,13446" coordsize="9031,7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10109;top:13446;width:1332;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">
                <v:imagedata r:id="rId4" o:title=""/>
              </v:shape>
              <v:shape id="Picture 155" o:spid="_x0000_s1028" type="#_x0000_t75" alt="lichfield_logo" style="position:absolute;left:6045;top:13453;width:2143;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">
                <v:imagedata r:id="rId5" o:title="lichfield_logo"/>
              </v:shape>
              <v:shape id="Picture 157" o:spid="_x0000_s1029" type="#_x0000_t75" alt="BTSA logo new" style="position:absolute;left:2410;top:13446;width:187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">
                <v:imagedata r:id="rId6" o:title="BTSA logo new"/>
              </v:shape>
              <w10:wrap anchorx="margin"/>
              <w10:anchorlock/>
            </v:group>
          </w:pict>
        </mc:Fallback>
      </mc:AlternateContent>
    </w:r>
    <w:r w:rsidRPr="00303BDD">
      <w:rPr>
        <w:noProof/>
        <w:lang w:eastAsia="en-GB"/>
      </w:rPr>
      <mc:AlternateContent>
        <mc:Choice Requires="wps">
          <w:drawing>
            <wp:anchor distT="0" distB="0" distL="114300" distR="114300" simplePos="0" relativeHeight="251700224" behindDoc="0" locked="0" layoutInCell="1" allowOverlap="1" wp14:anchorId="5C623DB2" wp14:editId="3FE5CAED">
              <wp:simplePos x="0" y="0"/>
              <wp:positionH relativeFrom="column">
                <wp:posOffset>152400</wp:posOffset>
              </wp:positionH>
              <wp:positionV relativeFrom="paragraph">
                <wp:posOffset>152400</wp:posOffset>
              </wp:positionV>
              <wp:extent cx="1100233" cy="9866580"/>
              <wp:effectExtent l="0" t="0" r="0" b="0"/>
              <wp:wrapNone/>
              <wp:docPr id="102" name="Flowchart: Delay 1"/>
              <wp:cNvGraphicFramePr/>
              <a:graphic xmlns:a="http://schemas.openxmlformats.org/drawingml/2006/main">
                <a:graphicData uri="http://schemas.microsoft.com/office/word/2010/wordprocessingShape">
                  <wps:wsp>
                    <wps:cNvSpPr/>
                    <wps:spPr>
                      <a:xfrm rot="16200000">
                        <a:off x="0" y="0"/>
                        <a:ext cx="1100233" cy="9866580"/>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00E4D2AB" id="_x0000_t135" coordsize="21600,21600" o:spt="135" path="m10800,qx21600,10800,10800,21600l,21600,,xe">
              <v:stroke joinstyle="miter"/>
              <v:path gradientshapeok="t" o:connecttype="rect" textboxrect="0,3163,18437,18437"/>
            </v:shapetype>
            <v:shape id="Flowchart: Delay 1" o:spid="_x0000_s1026" type="#_x0000_t135" style="position:absolute;margin-left:12pt;margin-top:12pt;width:86.65pt;height:776.9pt;rotation:-90;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" fillcolor="#6fbe44" stroked="f" strokeweight="1pt"/>
          </w:pict>
        </mc:Fallback>
      </mc:AlternateContent>
    </w:r>
    <w:r w:rsidRPr="00303BDD">
      <w:rPr>
        <w:noProof/>
        <w:lang w:eastAsia="en-GB"/>
      </w:rPr>
      <mc:AlternateContent>
        <mc:Choice Requires="wps">
          <w:drawing>
            <wp:anchor distT="0" distB="0" distL="114300" distR="114300" simplePos="0" relativeHeight="251701248" behindDoc="0" locked="0" layoutInCell="1" allowOverlap="1" wp14:anchorId="71341B68" wp14:editId="770C46EF">
              <wp:simplePos x="0" y="0"/>
              <wp:positionH relativeFrom="column">
                <wp:posOffset>1257299</wp:posOffset>
              </wp:positionH>
              <wp:positionV relativeFrom="paragraph">
                <wp:posOffset>1352551</wp:posOffset>
              </wp:positionV>
              <wp:extent cx="1172999" cy="7742217"/>
              <wp:effectExtent l="0" t="0" r="0" b="0"/>
              <wp:wrapNone/>
              <wp:docPr id="103" name="Flowchart: Delay 1"/>
              <wp:cNvGraphicFramePr/>
              <a:graphic xmlns:a="http://schemas.openxmlformats.org/drawingml/2006/main">
                <a:graphicData uri="http://schemas.microsoft.com/office/word/2010/wordprocessingShape">
                  <wps:wsp>
                    <wps:cNvSpPr/>
                    <wps:spPr>
                      <a:xfrm rot="16200000">
                        <a:off x="0" y="0"/>
                        <a:ext cx="1172999" cy="7742217"/>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2208" w:rsidRDefault="00B02208" w:rsidP="00303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71341B68" id="_x0000_t135" coordsize="21600,21600" o:spt="135" path="m10800,qx21600,10800,10800,21600l,21600,,xe">
              <v:stroke joinstyle="miter"/>
              <v:path gradientshapeok="t" o:connecttype="rect" textboxrect="0,3163,18437,18437"/>
            </v:shapetype>
            <v:shape id="Flowchart: Delay 1" o:spid="_x0000_s1032" type="#_x0000_t135" style="position:absolute;margin-left:99pt;margin-top:106.5pt;width:92.35pt;height:609.6pt;rotation:-90;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" fillcolor="#0059a5" stroked="f" strokeweight="1pt">
              <v:textbox>
                <w:txbxContent>
                  <w:p w:rsidR="00B02208" w:rsidRDefault="00B02208" w:rsidP="00303BDD">
                    <w:pPr>
                      <w:jc w:val="center"/>
                    </w:pPr>
                  </w:p>
                </w:txbxContent>
              </v:textbox>
            </v:shape>
          </w:pict>
        </mc:Fallback>
      </mc:AlternateContent>
    </w:r>
    <w:r w:rsidRPr="00303BDD">
      <w:rPr>
        <w:noProof/>
        <w:lang w:eastAsia="en-GB"/>
      </w:rPr>
      <mc:AlternateContent>
        <mc:Choice Requires="wps">
          <w:drawing>
            <wp:anchor distT="0" distB="0" distL="114300" distR="114300" simplePos="0" relativeHeight="251697152" behindDoc="0" locked="0" layoutInCell="1" allowOverlap="1" wp14:anchorId="5C623DB2" wp14:editId="3FE5CAED">
              <wp:simplePos x="0" y="0"/>
              <wp:positionH relativeFrom="column">
                <wp:posOffset>0</wp:posOffset>
              </wp:positionH>
              <wp:positionV relativeFrom="paragraph">
                <wp:posOffset>0</wp:posOffset>
              </wp:positionV>
              <wp:extent cx="1100233" cy="9866580"/>
              <wp:effectExtent l="0" t="0" r="0" b="0"/>
              <wp:wrapNone/>
              <wp:docPr id="81" name="Flowchart: Delay 1"/>
              <wp:cNvGraphicFramePr/>
              <a:graphic xmlns:a="http://schemas.openxmlformats.org/drawingml/2006/main">
                <a:graphicData uri="http://schemas.microsoft.com/office/word/2010/wordprocessingShape">
                  <wps:wsp>
                    <wps:cNvSpPr/>
                    <wps:spPr>
                      <a:xfrm rot="16200000">
                        <a:off x="0" y="0"/>
                        <a:ext cx="1100233" cy="9866580"/>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575249F7" id="Flowchart: Delay 1" o:spid="_x0000_s1026" type="#_x0000_t135" style="position:absolute;margin-left:0;margin-top:0;width:86.65pt;height:776.9pt;rotation:-90;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" fillcolor="#6fbe44" stroked="f" strokeweight="1pt"/>
          </w:pict>
        </mc:Fallback>
      </mc:AlternateContent>
    </w:r>
    <w:r w:rsidRPr="00303BDD">
      <w:rPr>
        <w:noProof/>
        <w:lang w:eastAsia="en-GB"/>
      </w:rPr>
      <mc:AlternateContent>
        <mc:Choice Requires="wps">
          <w:drawing>
            <wp:anchor distT="0" distB="0" distL="114300" distR="114300" simplePos="0" relativeHeight="251698176" behindDoc="0" locked="0" layoutInCell="1" allowOverlap="1" wp14:anchorId="71341B68" wp14:editId="770C46EF">
              <wp:simplePos x="0" y="0"/>
              <wp:positionH relativeFrom="column">
                <wp:posOffset>1104899</wp:posOffset>
              </wp:positionH>
              <wp:positionV relativeFrom="paragraph">
                <wp:posOffset>1200151</wp:posOffset>
              </wp:positionV>
              <wp:extent cx="1172999" cy="7742217"/>
              <wp:effectExtent l="0" t="0" r="0" b="0"/>
              <wp:wrapNone/>
              <wp:docPr id="82" name="Flowchart: Delay 1"/>
              <wp:cNvGraphicFramePr/>
              <a:graphic xmlns:a="http://schemas.openxmlformats.org/drawingml/2006/main">
                <a:graphicData uri="http://schemas.microsoft.com/office/word/2010/wordprocessingShape">
                  <wps:wsp>
                    <wps:cNvSpPr/>
                    <wps:spPr>
                      <a:xfrm rot="16200000">
                        <a:off x="0" y="0"/>
                        <a:ext cx="1172999" cy="7742217"/>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2208" w:rsidRDefault="00B02208" w:rsidP="00303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71341B68" id="_x0000_s1033" type="#_x0000_t135" style="position:absolute;margin-left:87pt;margin-top:94.5pt;width:92.35pt;height:609.6pt;rotation:-90;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" fillcolor="#0059a5" stroked="f" strokeweight="1pt">
              <v:textbox>
                <w:txbxContent>
                  <w:p w:rsidR="00B02208" w:rsidRDefault="00B02208" w:rsidP="00303BDD">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623" w:rsidRDefault="00FB3623" w:rsidP="00695DAC">
      <w:pPr>
        <w:spacing w:after="0" w:line="240" w:lineRule="auto"/>
      </w:pPr>
      <w:r>
        <w:separator/>
      </w:r>
    </w:p>
  </w:footnote>
  <w:footnote w:type="continuationSeparator" w:id="0">
    <w:p w:rsidR="00FB3623" w:rsidRDefault="00FB3623" w:rsidP="0069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08" w:rsidRDefault="00B0220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08" w:rsidRDefault="00B02208" w:rsidP="00424871">
    <w:pPr>
      <w:pStyle w:val="Header"/>
    </w:pPr>
    <w:r>
      <w:rPr>
        <w:noProof/>
        <w:lang w:eastAsia="en-GB"/>
      </w:rPr>
      <mc:AlternateContent>
        <mc:Choice Requires="wpg">
          <w:drawing>
            <wp:anchor distT="0" distB="0" distL="114300" distR="114300" simplePos="0" relativeHeight="251725824" behindDoc="0" locked="0" layoutInCell="1" allowOverlap="1" wp14:anchorId="6BC01D2B" wp14:editId="442BF8E0">
              <wp:simplePos x="0" y="0"/>
              <wp:positionH relativeFrom="page">
                <wp:align>left</wp:align>
              </wp:positionH>
              <wp:positionV relativeFrom="paragraph">
                <wp:posOffset>7620</wp:posOffset>
              </wp:positionV>
              <wp:extent cx="10965180" cy="359258"/>
              <wp:effectExtent l="0" t="0" r="7620" b="3175"/>
              <wp:wrapNone/>
              <wp:docPr id="73" name="Group 73"/>
              <wp:cNvGraphicFramePr/>
              <a:graphic xmlns:a="http://schemas.openxmlformats.org/drawingml/2006/main">
                <a:graphicData uri="http://schemas.microsoft.com/office/word/2010/wordprocessingGroup">
                  <wpg:wgp>
                    <wpg:cNvGrpSpPr/>
                    <wpg:grpSpPr>
                      <a:xfrm>
                        <a:off x="0" y="0"/>
                        <a:ext cx="10965180" cy="359258"/>
                        <a:chOff x="0" y="0"/>
                        <a:chExt cx="7585710" cy="359258"/>
                      </a:xfrm>
                    </wpg:grpSpPr>
                    <wps:wsp>
                      <wps:cNvPr id="75"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09DDAC84" id="Group 73" o:spid="_x0000_s1026" style="position:absolute;margin-left:0;margin-top:.6pt;width:863.4pt;height:28.3pt;z-index:251725824;mso-position-horizontal:left;mso-position-horizontal-relative:page;mso-width-relative:margin;mso-height-relative:margin"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" fillcolor="#0059a5" stroked="f" strokeweight="1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" fillcolor="#6fbe44" stroked="f" strokeweight="1pt"/>
              <w10:wrap anchorx="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08" w:rsidRDefault="00B02208">
    <w:pPr>
      <w:pStyle w:val="Header"/>
    </w:pPr>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-457200</wp:posOffset>
              </wp:positionH>
              <wp:positionV relativeFrom="paragraph">
                <wp:posOffset>-352730</wp:posOffset>
              </wp:positionV>
              <wp:extent cx="7585710" cy="359258"/>
              <wp:effectExtent l="0" t="0" r="0" b="3175"/>
              <wp:wrapNone/>
              <wp:docPr id="330" name="Group 330"/>
              <wp:cNvGraphicFramePr/>
              <a:graphic xmlns:a="http://schemas.openxmlformats.org/drawingml/2006/main">
                <a:graphicData uri="http://schemas.microsoft.com/office/word/2010/wordprocessingGroup">
                  <wpg:wgp>
                    <wpg:cNvGrpSpPr/>
                    <wpg:grpSpPr>
                      <a:xfrm>
                        <a:off x="0" y="0"/>
                        <a:ext cx="7585710" cy="359258"/>
                        <a:chOff x="0" y="0"/>
                        <a:chExt cx="7585710" cy="359258"/>
                      </a:xfrm>
                    </wpg:grpSpPr>
                    <wps:wsp>
                      <wps:cNvPr id="85"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cx1="http://schemas.microsoft.com/office/drawing/2015/9/8/chartex">
          <w:pict>
            <v:group w14:anchorId="058EB1EA" id="Group 330" o:spid="_x0000_s1026" style="position:absolute;margin-left:-36pt;margin-top:-27.75pt;width:597.3pt;height:28.3pt;z-index:251661312"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" fillcolor="#0059a5" stroked="f" strokeweight="1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" fillcolor="#6fbe44" stroked="f" strokeweight="1pt"/>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08" w:rsidRDefault="00B0220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08" w:rsidRDefault="00B02208">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08" w:rsidRDefault="00B02208">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08" w:rsidRDefault="00B02208">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208" w:rsidRDefault="00FB3623" w:rsidP="00D62465">
    <w:pPr>
      <w:pStyle w:val="Header"/>
      <w:tabs>
        <w:tab w:val="clear" w:pos="4513"/>
        <w:tab w:val="clear" w:pos="9026"/>
        <w:tab w:val="left" w:pos="553"/>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59.5pt;height:139.85pt;z-index:251723776"/>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C2E71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0CAB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C84B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2CF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D696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8A04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4A69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F664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22E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B21F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C53B6C"/>
    <w:multiLevelType w:val="hybridMultilevel"/>
    <w:tmpl w:val="BAD4D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435F28"/>
    <w:multiLevelType w:val="hybridMultilevel"/>
    <w:tmpl w:val="F7F62E54"/>
    <w:lvl w:ilvl="0" w:tplc="4DB214F2">
      <w:numFmt w:val="bullet"/>
      <w:lvlText w:val="-"/>
      <w:lvlJc w:val="left"/>
      <w:pPr>
        <w:ind w:left="807" w:hanging="360"/>
      </w:pPr>
      <w:rPr>
        <w:rFonts w:ascii="Arial" w:eastAsia="Arial" w:hAnsi="Arial" w:cs="Arial" w:hint="default"/>
      </w:rPr>
    </w:lvl>
    <w:lvl w:ilvl="1" w:tplc="08090003" w:tentative="1">
      <w:start w:val="1"/>
      <w:numFmt w:val="bullet"/>
      <w:lvlText w:val="o"/>
      <w:lvlJc w:val="left"/>
      <w:pPr>
        <w:ind w:left="1527" w:hanging="360"/>
      </w:pPr>
      <w:rPr>
        <w:rFonts w:ascii="Courier New" w:hAnsi="Courier New" w:cs="Courier New" w:hint="default"/>
      </w:rPr>
    </w:lvl>
    <w:lvl w:ilvl="2" w:tplc="08090005" w:tentative="1">
      <w:start w:val="1"/>
      <w:numFmt w:val="bullet"/>
      <w:lvlText w:val=""/>
      <w:lvlJc w:val="left"/>
      <w:pPr>
        <w:ind w:left="2247" w:hanging="360"/>
      </w:pPr>
      <w:rPr>
        <w:rFonts w:ascii="Wingdings" w:hAnsi="Wingdings" w:hint="default"/>
      </w:rPr>
    </w:lvl>
    <w:lvl w:ilvl="3" w:tplc="08090001" w:tentative="1">
      <w:start w:val="1"/>
      <w:numFmt w:val="bullet"/>
      <w:lvlText w:val=""/>
      <w:lvlJc w:val="left"/>
      <w:pPr>
        <w:ind w:left="296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4407" w:hanging="360"/>
      </w:pPr>
      <w:rPr>
        <w:rFonts w:ascii="Wingdings" w:hAnsi="Wingdings" w:hint="default"/>
      </w:rPr>
    </w:lvl>
    <w:lvl w:ilvl="6" w:tplc="08090001" w:tentative="1">
      <w:start w:val="1"/>
      <w:numFmt w:val="bullet"/>
      <w:lvlText w:val=""/>
      <w:lvlJc w:val="left"/>
      <w:pPr>
        <w:ind w:left="5127" w:hanging="360"/>
      </w:pPr>
      <w:rPr>
        <w:rFonts w:ascii="Symbol" w:hAnsi="Symbol" w:hint="default"/>
      </w:rPr>
    </w:lvl>
    <w:lvl w:ilvl="7" w:tplc="08090003" w:tentative="1">
      <w:start w:val="1"/>
      <w:numFmt w:val="bullet"/>
      <w:lvlText w:val="o"/>
      <w:lvlJc w:val="left"/>
      <w:pPr>
        <w:ind w:left="5847" w:hanging="360"/>
      </w:pPr>
      <w:rPr>
        <w:rFonts w:ascii="Courier New" w:hAnsi="Courier New" w:cs="Courier New" w:hint="default"/>
      </w:rPr>
    </w:lvl>
    <w:lvl w:ilvl="8" w:tplc="08090005" w:tentative="1">
      <w:start w:val="1"/>
      <w:numFmt w:val="bullet"/>
      <w:lvlText w:val=""/>
      <w:lvlJc w:val="left"/>
      <w:pPr>
        <w:ind w:left="6567" w:hanging="360"/>
      </w:pPr>
      <w:rPr>
        <w:rFonts w:ascii="Wingdings" w:hAnsi="Wingdings" w:hint="default"/>
      </w:rPr>
    </w:lvl>
  </w:abstractNum>
  <w:abstractNum w:abstractNumId="12" w15:restartNumberingAfterBreak="0">
    <w:nsid w:val="0F24134A"/>
    <w:multiLevelType w:val="hybridMultilevel"/>
    <w:tmpl w:val="7844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F936A7"/>
    <w:multiLevelType w:val="multilevel"/>
    <w:tmpl w:val="ECECCA4E"/>
    <w:styleLink w:val="111111"/>
    <w:lvl w:ilvl="0">
      <w:start w:val="4"/>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3%1.%2..%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4" w15:restartNumberingAfterBreak="0">
    <w:nsid w:val="19BA239E"/>
    <w:multiLevelType w:val="multilevel"/>
    <w:tmpl w:val="7BD877EA"/>
    <w:lvl w:ilvl="0">
      <w:start w:val="1"/>
      <w:numFmt w:val="decimal"/>
      <w:pStyle w:val="Heading1"/>
      <w:lvlText w:val="%1"/>
      <w:lvlJc w:val="left"/>
      <w:pPr>
        <w:tabs>
          <w:tab w:val="num" w:pos="720"/>
        </w:tabs>
        <w:ind w:left="720" w:hanging="720"/>
      </w:pPr>
      <w:rPr>
        <w:rFonts w:ascii="Arial" w:eastAsia="Calibri" w:hAnsi="Arial" w:cs="Arial"/>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B1B13D4"/>
    <w:multiLevelType w:val="hybridMultilevel"/>
    <w:tmpl w:val="D2D6F9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C3136DE"/>
    <w:multiLevelType w:val="hybridMultilevel"/>
    <w:tmpl w:val="23EC9EF6"/>
    <w:lvl w:ilvl="0" w:tplc="B682184A">
      <w:start w:val="1"/>
      <w:numFmt w:val="lowerRoman"/>
      <w:lvlText w:val="%1)"/>
      <w:lvlJc w:val="left"/>
      <w:pPr>
        <w:ind w:left="1864" w:hanging="720"/>
      </w:pPr>
      <w:rPr>
        <w:rFonts w:hint="default"/>
      </w:rPr>
    </w:lvl>
    <w:lvl w:ilvl="1" w:tplc="08090019" w:tentative="1">
      <w:start w:val="1"/>
      <w:numFmt w:val="lowerLetter"/>
      <w:lvlText w:val="%2."/>
      <w:lvlJc w:val="left"/>
      <w:pPr>
        <w:ind w:left="2224" w:hanging="360"/>
      </w:pPr>
    </w:lvl>
    <w:lvl w:ilvl="2" w:tplc="0809001B" w:tentative="1">
      <w:start w:val="1"/>
      <w:numFmt w:val="lowerRoman"/>
      <w:lvlText w:val="%3."/>
      <w:lvlJc w:val="right"/>
      <w:pPr>
        <w:ind w:left="2944" w:hanging="180"/>
      </w:pPr>
    </w:lvl>
    <w:lvl w:ilvl="3" w:tplc="0809000F" w:tentative="1">
      <w:start w:val="1"/>
      <w:numFmt w:val="decimal"/>
      <w:lvlText w:val="%4."/>
      <w:lvlJc w:val="left"/>
      <w:pPr>
        <w:ind w:left="3664" w:hanging="360"/>
      </w:pPr>
    </w:lvl>
    <w:lvl w:ilvl="4" w:tplc="08090019" w:tentative="1">
      <w:start w:val="1"/>
      <w:numFmt w:val="lowerLetter"/>
      <w:lvlText w:val="%5."/>
      <w:lvlJc w:val="left"/>
      <w:pPr>
        <w:ind w:left="4384" w:hanging="360"/>
      </w:pPr>
    </w:lvl>
    <w:lvl w:ilvl="5" w:tplc="0809001B" w:tentative="1">
      <w:start w:val="1"/>
      <w:numFmt w:val="lowerRoman"/>
      <w:lvlText w:val="%6."/>
      <w:lvlJc w:val="right"/>
      <w:pPr>
        <w:ind w:left="5104" w:hanging="180"/>
      </w:pPr>
    </w:lvl>
    <w:lvl w:ilvl="6" w:tplc="0809000F" w:tentative="1">
      <w:start w:val="1"/>
      <w:numFmt w:val="decimal"/>
      <w:lvlText w:val="%7."/>
      <w:lvlJc w:val="left"/>
      <w:pPr>
        <w:ind w:left="5824" w:hanging="360"/>
      </w:pPr>
    </w:lvl>
    <w:lvl w:ilvl="7" w:tplc="08090019" w:tentative="1">
      <w:start w:val="1"/>
      <w:numFmt w:val="lowerLetter"/>
      <w:lvlText w:val="%8."/>
      <w:lvlJc w:val="left"/>
      <w:pPr>
        <w:ind w:left="6544" w:hanging="360"/>
      </w:pPr>
    </w:lvl>
    <w:lvl w:ilvl="8" w:tplc="0809001B" w:tentative="1">
      <w:start w:val="1"/>
      <w:numFmt w:val="lowerRoman"/>
      <w:lvlText w:val="%9."/>
      <w:lvlJc w:val="right"/>
      <w:pPr>
        <w:ind w:left="7264" w:hanging="180"/>
      </w:pPr>
    </w:lvl>
  </w:abstractNum>
  <w:abstractNum w:abstractNumId="17" w15:restartNumberingAfterBreak="0">
    <w:nsid w:val="1D8F344B"/>
    <w:multiLevelType w:val="hybridMultilevel"/>
    <w:tmpl w:val="6A361C26"/>
    <w:lvl w:ilvl="0" w:tplc="A72A78C8">
      <w:start w:val="1"/>
      <w:numFmt w:val="bullet"/>
      <w:lvlText w:val=""/>
      <w:lvlJc w:val="left"/>
      <w:pPr>
        <w:ind w:left="1496" w:hanging="360"/>
      </w:pPr>
      <w:rPr>
        <w:rFonts w:ascii="Symbol" w:hAnsi="Symbol" w:hint="default"/>
      </w:rPr>
    </w:lvl>
    <w:lvl w:ilvl="1" w:tplc="08090003">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18" w15:restartNumberingAfterBreak="0">
    <w:nsid w:val="295E3FF5"/>
    <w:multiLevelType w:val="hybridMultilevel"/>
    <w:tmpl w:val="C0DA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CE75EB"/>
    <w:multiLevelType w:val="multilevel"/>
    <w:tmpl w:val="DE0C2428"/>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rFonts w:ascii="Arial" w:hAnsi="Arial" w:cs="Times New Roman" w:hint="default"/>
        <w:b w:val="0"/>
        <w:i w:val="0"/>
        <w:sz w:val="24"/>
      </w:rPr>
    </w:lvl>
    <w:lvl w:ilvl="3">
      <w:start w:val="1"/>
      <w:numFmt w:val="bullet"/>
      <w:pStyle w:val="NumBullet"/>
      <w:lvlText w:val=""/>
      <w:lvlJc w:val="left"/>
      <w:pPr>
        <w:tabs>
          <w:tab w:val="num" w:pos="357"/>
        </w:tabs>
        <w:ind w:left="1080" w:hanging="360"/>
      </w:pPr>
      <w:rPr>
        <w:rFonts w:ascii="Symbol" w:hAnsi="Symbol" w:hint="default"/>
        <w:b w:val="0"/>
        <w:i w:val="0"/>
        <w:sz w:val="22"/>
        <w:szCs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15:restartNumberingAfterBreak="0">
    <w:nsid w:val="2C6E35EC"/>
    <w:multiLevelType w:val="hybridMultilevel"/>
    <w:tmpl w:val="626AFACC"/>
    <w:lvl w:ilvl="0" w:tplc="E788DCC6">
      <w:start w:val="1"/>
      <w:numFmt w:val="bullet"/>
      <w:pStyle w:val="SBMATBullet"/>
      <w:lvlText w:val="•"/>
      <w:lvlJc w:val="left"/>
      <w:pPr>
        <w:ind w:left="32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F623952">
      <w:start w:val="1"/>
      <w:numFmt w:val="bullet"/>
      <w:lvlText w:val="o"/>
      <w:lvlJc w:val="left"/>
      <w:pPr>
        <w:ind w:left="124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488D88A">
      <w:start w:val="1"/>
      <w:numFmt w:val="bullet"/>
      <w:lvlText w:val="▪"/>
      <w:lvlJc w:val="left"/>
      <w:pPr>
        <w:ind w:left="196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5B8ABAE">
      <w:start w:val="1"/>
      <w:numFmt w:val="bullet"/>
      <w:lvlText w:val="•"/>
      <w:lvlJc w:val="left"/>
      <w:pPr>
        <w:ind w:left="268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9F5AD570">
      <w:start w:val="1"/>
      <w:numFmt w:val="bullet"/>
      <w:lvlText w:val="o"/>
      <w:lvlJc w:val="left"/>
      <w:pPr>
        <w:ind w:left="340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234F7A4">
      <w:start w:val="1"/>
      <w:numFmt w:val="bullet"/>
      <w:lvlText w:val="▪"/>
      <w:lvlJc w:val="left"/>
      <w:pPr>
        <w:ind w:left="412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D50A3EC">
      <w:start w:val="1"/>
      <w:numFmt w:val="bullet"/>
      <w:lvlText w:val="•"/>
      <w:lvlJc w:val="left"/>
      <w:pPr>
        <w:ind w:left="484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1CE4F68">
      <w:start w:val="1"/>
      <w:numFmt w:val="bullet"/>
      <w:lvlText w:val="o"/>
      <w:lvlJc w:val="left"/>
      <w:pPr>
        <w:ind w:left="556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AF23500">
      <w:start w:val="1"/>
      <w:numFmt w:val="bullet"/>
      <w:lvlText w:val="▪"/>
      <w:lvlJc w:val="left"/>
      <w:pPr>
        <w:ind w:left="628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35511FD8"/>
    <w:multiLevelType w:val="hybridMultilevel"/>
    <w:tmpl w:val="EB50F6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9E71FF"/>
    <w:multiLevelType w:val="multilevel"/>
    <w:tmpl w:val="06F43448"/>
    <w:styleLink w:val="NumBulletHeadingNumbering"/>
    <w:lvl w:ilvl="0">
      <w:start w:val="1"/>
      <w:numFmt w:val="lowerRoman"/>
      <w:pStyle w:val="NumBulletHeading"/>
      <w:lvlText w:val="%1."/>
      <w:lvlJc w:val="left"/>
      <w:pPr>
        <w:ind w:left="720" w:hanging="363"/>
      </w:pPr>
      <w:rPr>
        <w:rFonts w:ascii="Arial Bold" w:hAnsi="Arial Bold" w:hint="default"/>
        <w:b/>
        <w:i w:val="0"/>
        <w:caps w:val="0"/>
        <w:strike w:val="0"/>
        <w:dstrike w:val="0"/>
        <w:sz w:val="22"/>
        <w:u w:val="none"/>
        <w:effect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F026D67"/>
    <w:multiLevelType w:val="hybridMultilevel"/>
    <w:tmpl w:val="562E9BFA"/>
    <w:lvl w:ilvl="0" w:tplc="B682184A">
      <w:start w:val="1"/>
      <w:numFmt w:val="lowerRoman"/>
      <w:lvlText w:val="%1)"/>
      <w:lvlJc w:val="left"/>
      <w:pPr>
        <w:ind w:left="1864" w:hanging="720"/>
      </w:pPr>
      <w:rPr>
        <w:rFonts w:hint="default"/>
      </w:rPr>
    </w:lvl>
    <w:lvl w:ilvl="1" w:tplc="5ADAD42A">
      <w:start w:val="15"/>
      <w:numFmt w:val="bullet"/>
      <w:lvlText w:val=""/>
      <w:lvlJc w:val="left"/>
      <w:pPr>
        <w:ind w:left="2224" w:hanging="360"/>
      </w:pPr>
      <w:rPr>
        <w:rFonts w:ascii="Symbol" w:eastAsiaTheme="minorHAnsi" w:hAnsi="Symbol" w:cs="Arial" w:hint="default"/>
      </w:rPr>
    </w:lvl>
    <w:lvl w:ilvl="2" w:tplc="0809001B" w:tentative="1">
      <w:start w:val="1"/>
      <w:numFmt w:val="lowerRoman"/>
      <w:lvlText w:val="%3."/>
      <w:lvlJc w:val="right"/>
      <w:pPr>
        <w:ind w:left="2944" w:hanging="180"/>
      </w:pPr>
    </w:lvl>
    <w:lvl w:ilvl="3" w:tplc="0809000F" w:tentative="1">
      <w:start w:val="1"/>
      <w:numFmt w:val="decimal"/>
      <w:lvlText w:val="%4."/>
      <w:lvlJc w:val="left"/>
      <w:pPr>
        <w:ind w:left="3664" w:hanging="360"/>
      </w:pPr>
    </w:lvl>
    <w:lvl w:ilvl="4" w:tplc="08090019" w:tentative="1">
      <w:start w:val="1"/>
      <w:numFmt w:val="lowerLetter"/>
      <w:lvlText w:val="%5."/>
      <w:lvlJc w:val="left"/>
      <w:pPr>
        <w:ind w:left="4384" w:hanging="360"/>
      </w:pPr>
    </w:lvl>
    <w:lvl w:ilvl="5" w:tplc="0809001B" w:tentative="1">
      <w:start w:val="1"/>
      <w:numFmt w:val="lowerRoman"/>
      <w:lvlText w:val="%6."/>
      <w:lvlJc w:val="right"/>
      <w:pPr>
        <w:ind w:left="5104" w:hanging="180"/>
      </w:pPr>
    </w:lvl>
    <w:lvl w:ilvl="6" w:tplc="0809000F" w:tentative="1">
      <w:start w:val="1"/>
      <w:numFmt w:val="decimal"/>
      <w:lvlText w:val="%7."/>
      <w:lvlJc w:val="left"/>
      <w:pPr>
        <w:ind w:left="5824" w:hanging="360"/>
      </w:pPr>
    </w:lvl>
    <w:lvl w:ilvl="7" w:tplc="08090019" w:tentative="1">
      <w:start w:val="1"/>
      <w:numFmt w:val="lowerLetter"/>
      <w:lvlText w:val="%8."/>
      <w:lvlJc w:val="left"/>
      <w:pPr>
        <w:ind w:left="6544" w:hanging="360"/>
      </w:pPr>
    </w:lvl>
    <w:lvl w:ilvl="8" w:tplc="0809001B" w:tentative="1">
      <w:start w:val="1"/>
      <w:numFmt w:val="lowerRoman"/>
      <w:lvlText w:val="%9."/>
      <w:lvlJc w:val="right"/>
      <w:pPr>
        <w:ind w:left="7264" w:hanging="180"/>
      </w:pPr>
    </w:lvl>
  </w:abstractNum>
  <w:abstractNum w:abstractNumId="24" w15:restartNumberingAfterBreak="0">
    <w:nsid w:val="42196E7C"/>
    <w:multiLevelType w:val="hybridMultilevel"/>
    <w:tmpl w:val="D25ED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0C173D"/>
    <w:multiLevelType w:val="hybridMultilevel"/>
    <w:tmpl w:val="4AAACF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48250932"/>
    <w:multiLevelType w:val="hybridMultilevel"/>
    <w:tmpl w:val="F6AA7A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5A0F88"/>
    <w:multiLevelType w:val="hybridMultilevel"/>
    <w:tmpl w:val="9F306502"/>
    <w:lvl w:ilvl="0" w:tplc="5F861D7A">
      <w:start w:val="1"/>
      <w:numFmt w:val="decimal"/>
      <w:pStyle w:val="SBMATNumberedBullet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CE4162"/>
    <w:multiLevelType w:val="multilevel"/>
    <w:tmpl w:val="FF200C48"/>
    <w:lvl w:ilvl="0">
      <w:start w:val="1"/>
      <w:numFmt w:val="decimal"/>
      <w:lvlText w:val="%1.0"/>
      <w:lvlJc w:val="left"/>
      <w:pPr>
        <w:ind w:left="564" w:hanging="564"/>
      </w:pPr>
      <w:rPr>
        <w:rFonts w:eastAsia="Calibri" w:hint="default"/>
        <w:color w:val="0070C0"/>
        <w:u w:val="none"/>
      </w:rPr>
    </w:lvl>
    <w:lvl w:ilvl="1">
      <w:start w:val="1"/>
      <w:numFmt w:val="decimal"/>
      <w:lvlText w:val="%1.%2"/>
      <w:lvlJc w:val="left"/>
      <w:pPr>
        <w:ind w:left="706" w:hanging="564"/>
      </w:pPr>
      <w:rPr>
        <w:rFonts w:eastAsia="Calibri" w:hint="default"/>
        <w:color w:val="0070C0"/>
        <w:u w:val="none"/>
      </w:rPr>
    </w:lvl>
    <w:lvl w:ilvl="2">
      <w:start w:val="1"/>
      <w:numFmt w:val="decimal"/>
      <w:lvlText w:val="%1.%2.%3"/>
      <w:lvlJc w:val="left"/>
      <w:pPr>
        <w:ind w:left="1288" w:hanging="720"/>
      </w:pPr>
      <w:rPr>
        <w:rFonts w:eastAsia="Calibri" w:hint="default"/>
        <w:color w:val="0070C0"/>
        <w:u w:val="none"/>
      </w:rPr>
    </w:lvl>
    <w:lvl w:ilvl="3">
      <w:start w:val="1"/>
      <w:numFmt w:val="decimal"/>
      <w:lvlText w:val="%1.%2.%3.%4"/>
      <w:lvlJc w:val="left"/>
      <w:pPr>
        <w:ind w:left="1572" w:hanging="720"/>
      </w:pPr>
      <w:rPr>
        <w:rFonts w:eastAsia="Calibri" w:hint="default"/>
        <w:color w:val="0070C0"/>
        <w:u w:val="none"/>
      </w:rPr>
    </w:lvl>
    <w:lvl w:ilvl="4">
      <w:start w:val="1"/>
      <w:numFmt w:val="decimal"/>
      <w:lvlText w:val="%1.%2.%3.%4.%5"/>
      <w:lvlJc w:val="left"/>
      <w:pPr>
        <w:ind w:left="2216" w:hanging="1080"/>
      </w:pPr>
      <w:rPr>
        <w:rFonts w:eastAsia="Calibri" w:hint="default"/>
        <w:color w:val="0070C0"/>
        <w:u w:val="none"/>
      </w:rPr>
    </w:lvl>
    <w:lvl w:ilvl="5">
      <w:start w:val="1"/>
      <w:numFmt w:val="decimal"/>
      <w:lvlText w:val="%1.%2.%3.%4.%5.%6"/>
      <w:lvlJc w:val="left"/>
      <w:pPr>
        <w:ind w:left="2500" w:hanging="1080"/>
      </w:pPr>
      <w:rPr>
        <w:rFonts w:eastAsia="Calibri" w:hint="default"/>
        <w:color w:val="0070C0"/>
        <w:u w:val="none"/>
      </w:rPr>
    </w:lvl>
    <w:lvl w:ilvl="6">
      <w:start w:val="1"/>
      <w:numFmt w:val="decimal"/>
      <w:lvlText w:val="%1.%2.%3.%4.%5.%6.%7"/>
      <w:lvlJc w:val="left"/>
      <w:pPr>
        <w:ind w:left="3144" w:hanging="1440"/>
      </w:pPr>
      <w:rPr>
        <w:rFonts w:eastAsia="Calibri" w:hint="default"/>
        <w:color w:val="0070C0"/>
        <w:u w:val="none"/>
      </w:rPr>
    </w:lvl>
    <w:lvl w:ilvl="7">
      <w:start w:val="1"/>
      <w:numFmt w:val="decimal"/>
      <w:lvlText w:val="%1.%2.%3.%4.%5.%6.%7.%8"/>
      <w:lvlJc w:val="left"/>
      <w:pPr>
        <w:ind w:left="3428" w:hanging="1440"/>
      </w:pPr>
      <w:rPr>
        <w:rFonts w:eastAsia="Calibri" w:hint="default"/>
        <w:color w:val="0070C0"/>
        <w:u w:val="none"/>
      </w:rPr>
    </w:lvl>
    <w:lvl w:ilvl="8">
      <w:start w:val="1"/>
      <w:numFmt w:val="decimal"/>
      <w:lvlText w:val="%1.%2.%3.%4.%5.%6.%7.%8.%9"/>
      <w:lvlJc w:val="left"/>
      <w:pPr>
        <w:ind w:left="4072" w:hanging="1800"/>
      </w:pPr>
      <w:rPr>
        <w:rFonts w:eastAsia="Calibri" w:hint="default"/>
        <w:color w:val="0070C0"/>
        <w:u w:val="none"/>
      </w:rPr>
    </w:lvl>
  </w:abstractNum>
  <w:abstractNum w:abstractNumId="29" w15:restartNumberingAfterBreak="0">
    <w:nsid w:val="54796F79"/>
    <w:multiLevelType w:val="multilevel"/>
    <w:tmpl w:val="789A1910"/>
    <w:styleLink w:val="ParaNum"/>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tabs>
          <w:tab w:val="num" w:pos="1418"/>
        </w:tabs>
        <w:ind w:left="1418" w:hanging="698"/>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2">
      <w:start w:val="1"/>
      <w:numFmt w:val="decimal"/>
      <w:lvlText w:val="%1.%2.%3"/>
      <w:lvlJc w:val="left"/>
      <w:pPr>
        <w:tabs>
          <w:tab w:val="num" w:pos="1418"/>
        </w:tabs>
        <w:ind w:left="1418" w:hanging="698"/>
      </w:pPr>
      <w:rPr>
        <w:rFonts w:ascii="Arial" w:hAnsi="Arial" w:cs="Times New Roman" w:hint="default"/>
        <w:b w:val="0"/>
        <w:i w:val="0"/>
        <w:sz w:val="22"/>
      </w:rPr>
    </w:lvl>
    <w:lvl w:ilvl="3">
      <w:start w:val="1"/>
      <w:numFmt w:val="bullet"/>
      <w:lvlText w:val=""/>
      <w:lvlJc w:val="left"/>
      <w:pPr>
        <w:tabs>
          <w:tab w:val="num" w:pos="357"/>
        </w:tabs>
        <w:ind w:left="1080" w:hanging="360"/>
      </w:pPr>
      <w:rPr>
        <w:rFonts w:ascii="Symbol" w:hAnsi="Symbol" w:hint="default"/>
        <w:b w:val="0"/>
        <w:i w:val="0"/>
        <w:sz w:val="22"/>
        <w:szCs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0">
    <w:nsid w:val="57260E22"/>
    <w:multiLevelType w:val="hybridMultilevel"/>
    <w:tmpl w:val="E55A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2114EE"/>
    <w:multiLevelType w:val="hybridMultilevel"/>
    <w:tmpl w:val="2828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0D76A0"/>
    <w:multiLevelType w:val="hybridMultilevel"/>
    <w:tmpl w:val="64DCB8EE"/>
    <w:lvl w:ilvl="0" w:tplc="08090001">
      <w:start w:val="1"/>
      <w:numFmt w:val="bullet"/>
      <w:lvlText w:val=""/>
      <w:lvlJc w:val="left"/>
      <w:pPr>
        <w:ind w:left="1059" w:hanging="360"/>
      </w:pPr>
      <w:rPr>
        <w:rFonts w:ascii="Symbol" w:hAnsi="Symbol" w:hint="default"/>
      </w:rPr>
    </w:lvl>
    <w:lvl w:ilvl="1" w:tplc="08090003" w:tentative="1">
      <w:start w:val="1"/>
      <w:numFmt w:val="bullet"/>
      <w:lvlText w:val="o"/>
      <w:lvlJc w:val="left"/>
      <w:pPr>
        <w:ind w:left="1779" w:hanging="360"/>
      </w:pPr>
      <w:rPr>
        <w:rFonts w:ascii="Courier New" w:hAnsi="Courier New" w:cs="Courier New" w:hint="default"/>
      </w:rPr>
    </w:lvl>
    <w:lvl w:ilvl="2" w:tplc="08090005" w:tentative="1">
      <w:start w:val="1"/>
      <w:numFmt w:val="bullet"/>
      <w:lvlText w:val=""/>
      <w:lvlJc w:val="left"/>
      <w:pPr>
        <w:ind w:left="2499" w:hanging="360"/>
      </w:pPr>
      <w:rPr>
        <w:rFonts w:ascii="Wingdings" w:hAnsi="Wingdings" w:hint="default"/>
      </w:rPr>
    </w:lvl>
    <w:lvl w:ilvl="3" w:tplc="08090001" w:tentative="1">
      <w:start w:val="1"/>
      <w:numFmt w:val="bullet"/>
      <w:lvlText w:val=""/>
      <w:lvlJc w:val="left"/>
      <w:pPr>
        <w:ind w:left="3219" w:hanging="360"/>
      </w:pPr>
      <w:rPr>
        <w:rFonts w:ascii="Symbol" w:hAnsi="Symbol" w:hint="default"/>
      </w:rPr>
    </w:lvl>
    <w:lvl w:ilvl="4" w:tplc="08090003" w:tentative="1">
      <w:start w:val="1"/>
      <w:numFmt w:val="bullet"/>
      <w:lvlText w:val="o"/>
      <w:lvlJc w:val="left"/>
      <w:pPr>
        <w:ind w:left="3939" w:hanging="360"/>
      </w:pPr>
      <w:rPr>
        <w:rFonts w:ascii="Courier New" w:hAnsi="Courier New" w:cs="Courier New" w:hint="default"/>
      </w:rPr>
    </w:lvl>
    <w:lvl w:ilvl="5" w:tplc="08090005" w:tentative="1">
      <w:start w:val="1"/>
      <w:numFmt w:val="bullet"/>
      <w:lvlText w:val=""/>
      <w:lvlJc w:val="left"/>
      <w:pPr>
        <w:ind w:left="4659" w:hanging="360"/>
      </w:pPr>
      <w:rPr>
        <w:rFonts w:ascii="Wingdings" w:hAnsi="Wingdings" w:hint="default"/>
      </w:rPr>
    </w:lvl>
    <w:lvl w:ilvl="6" w:tplc="08090001" w:tentative="1">
      <w:start w:val="1"/>
      <w:numFmt w:val="bullet"/>
      <w:lvlText w:val=""/>
      <w:lvlJc w:val="left"/>
      <w:pPr>
        <w:ind w:left="5379" w:hanging="360"/>
      </w:pPr>
      <w:rPr>
        <w:rFonts w:ascii="Symbol" w:hAnsi="Symbol" w:hint="default"/>
      </w:rPr>
    </w:lvl>
    <w:lvl w:ilvl="7" w:tplc="08090003" w:tentative="1">
      <w:start w:val="1"/>
      <w:numFmt w:val="bullet"/>
      <w:lvlText w:val="o"/>
      <w:lvlJc w:val="left"/>
      <w:pPr>
        <w:ind w:left="6099" w:hanging="360"/>
      </w:pPr>
      <w:rPr>
        <w:rFonts w:ascii="Courier New" w:hAnsi="Courier New" w:cs="Courier New" w:hint="default"/>
      </w:rPr>
    </w:lvl>
    <w:lvl w:ilvl="8" w:tplc="08090005" w:tentative="1">
      <w:start w:val="1"/>
      <w:numFmt w:val="bullet"/>
      <w:lvlText w:val=""/>
      <w:lvlJc w:val="left"/>
      <w:pPr>
        <w:ind w:left="6819" w:hanging="360"/>
      </w:pPr>
      <w:rPr>
        <w:rFonts w:ascii="Wingdings" w:hAnsi="Wingdings" w:hint="default"/>
      </w:rPr>
    </w:lvl>
  </w:abstractNum>
  <w:abstractNum w:abstractNumId="33" w15:restartNumberingAfterBreak="0">
    <w:nsid w:val="62494C55"/>
    <w:multiLevelType w:val="hybridMultilevel"/>
    <w:tmpl w:val="53DC8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8302CD"/>
    <w:multiLevelType w:val="hybridMultilevel"/>
    <w:tmpl w:val="1E9C924C"/>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5" w15:restartNumberingAfterBreak="0">
    <w:nsid w:val="69E13AEA"/>
    <w:multiLevelType w:val="hybridMultilevel"/>
    <w:tmpl w:val="C08A1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03289A"/>
    <w:multiLevelType w:val="hybridMultilevel"/>
    <w:tmpl w:val="BB2ADB40"/>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7" w15:restartNumberingAfterBreak="0">
    <w:nsid w:val="714E0A42"/>
    <w:multiLevelType w:val="hybridMultilevel"/>
    <w:tmpl w:val="85DE1CB8"/>
    <w:lvl w:ilvl="0" w:tplc="08090001">
      <w:start w:val="1"/>
      <w:numFmt w:val="bullet"/>
      <w:lvlText w:val=""/>
      <w:lvlJc w:val="left"/>
      <w:pPr>
        <w:ind w:left="1059" w:hanging="360"/>
      </w:pPr>
      <w:rPr>
        <w:rFonts w:ascii="Symbol" w:hAnsi="Symbol" w:hint="default"/>
      </w:rPr>
    </w:lvl>
    <w:lvl w:ilvl="1" w:tplc="08090003" w:tentative="1">
      <w:start w:val="1"/>
      <w:numFmt w:val="bullet"/>
      <w:lvlText w:val="o"/>
      <w:lvlJc w:val="left"/>
      <w:pPr>
        <w:ind w:left="1779" w:hanging="360"/>
      </w:pPr>
      <w:rPr>
        <w:rFonts w:ascii="Courier New" w:hAnsi="Courier New" w:cs="Courier New" w:hint="default"/>
      </w:rPr>
    </w:lvl>
    <w:lvl w:ilvl="2" w:tplc="08090005" w:tentative="1">
      <w:start w:val="1"/>
      <w:numFmt w:val="bullet"/>
      <w:lvlText w:val=""/>
      <w:lvlJc w:val="left"/>
      <w:pPr>
        <w:ind w:left="2499" w:hanging="360"/>
      </w:pPr>
      <w:rPr>
        <w:rFonts w:ascii="Wingdings" w:hAnsi="Wingdings" w:hint="default"/>
      </w:rPr>
    </w:lvl>
    <w:lvl w:ilvl="3" w:tplc="08090001" w:tentative="1">
      <w:start w:val="1"/>
      <w:numFmt w:val="bullet"/>
      <w:lvlText w:val=""/>
      <w:lvlJc w:val="left"/>
      <w:pPr>
        <w:ind w:left="3219" w:hanging="360"/>
      </w:pPr>
      <w:rPr>
        <w:rFonts w:ascii="Symbol" w:hAnsi="Symbol" w:hint="default"/>
      </w:rPr>
    </w:lvl>
    <w:lvl w:ilvl="4" w:tplc="08090003" w:tentative="1">
      <w:start w:val="1"/>
      <w:numFmt w:val="bullet"/>
      <w:lvlText w:val="o"/>
      <w:lvlJc w:val="left"/>
      <w:pPr>
        <w:ind w:left="3939" w:hanging="360"/>
      </w:pPr>
      <w:rPr>
        <w:rFonts w:ascii="Courier New" w:hAnsi="Courier New" w:cs="Courier New" w:hint="default"/>
      </w:rPr>
    </w:lvl>
    <w:lvl w:ilvl="5" w:tplc="08090005" w:tentative="1">
      <w:start w:val="1"/>
      <w:numFmt w:val="bullet"/>
      <w:lvlText w:val=""/>
      <w:lvlJc w:val="left"/>
      <w:pPr>
        <w:ind w:left="4659" w:hanging="360"/>
      </w:pPr>
      <w:rPr>
        <w:rFonts w:ascii="Wingdings" w:hAnsi="Wingdings" w:hint="default"/>
      </w:rPr>
    </w:lvl>
    <w:lvl w:ilvl="6" w:tplc="08090001" w:tentative="1">
      <w:start w:val="1"/>
      <w:numFmt w:val="bullet"/>
      <w:lvlText w:val=""/>
      <w:lvlJc w:val="left"/>
      <w:pPr>
        <w:ind w:left="5379" w:hanging="360"/>
      </w:pPr>
      <w:rPr>
        <w:rFonts w:ascii="Symbol" w:hAnsi="Symbol" w:hint="default"/>
      </w:rPr>
    </w:lvl>
    <w:lvl w:ilvl="7" w:tplc="08090003" w:tentative="1">
      <w:start w:val="1"/>
      <w:numFmt w:val="bullet"/>
      <w:lvlText w:val="o"/>
      <w:lvlJc w:val="left"/>
      <w:pPr>
        <w:ind w:left="6099" w:hanging="360"/>
      </w:pPr>
      <w:rPr>
        <w:rFonts w:ascii="Courier New" w:hAnsi="Courier New" w:cs="Courier New" w:hint="default"/>
      </w:rPr>
    </w:lvl>
    <w:lvl w:ilvl="8" w:tplc="08090005" w:tentative="1">
      <w:start w:val="1"/>
      <w:numFmt w:val="bullet"/>
      <w:lvlText w:val=""/>
      <w:lvlJc w:val="left"/>
      <w:pPr>
        <w:ind w:left="6819" w:hanging="360"/>
      </w:pPr>
      <w:rPr>
        <w:rFonts w:ascii="Wingdings" w:hAnsi="Wingdings" w:hint="default"/>
      </w:rPr>
    </w:lvl>
  </w:abstractNum>
  <w:abstractNum w:abstractNumId="38" w15:restartNumberingAfterBreak="0">
    <w:nsid w:val="71A75D98"/>
    <w:multiLevelType w:val="hybridMultilevel"/>
    <w:tmpl w:val="19FE9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A848BA"/>
    <w:multiLevelType w:val="hybridMultilevel"/>
    <w:tmpl w:val="A556525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0" w15:restartNumberingAfterBreak="0">
    <w:nsid w:val="7D631228"/>
    <w:multiLevelType w:val="hybridMultilevel"/>
    <w:tmpl w:val="532AC252"/>
    <w:lvl w:ilvl="0" w:tplc="654A3E60">
      <w:start w:val="1"/>
      <w:numFmt w:val="bullet"/>
      <w:lvlText w:val="•"/>
      <w:lvlJc w:val="left"/>
      <w:pPr>
        <w:ind w:left="16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7B6F786">
      <w:start w:val="1"/>
      <w:numFmt w:val="bullet"/>
      <w:lvlText w:val="o"/>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6A62CBFC">
      <w:start w:val="1"/>
      <w:numFmt w:val="bullet"/>
      <w:lvlText w:val="▪"/>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9143D7C">
      <w:start w:val="1"/>
      <w:numFmt w:val="bullet"/>
      <w:lvlText w:val="•"/>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9223A14">
      <w:start w:val="1"/>
      <w:numFmt w:val="bullet"/>
      <w:lvlText w:val="o"/>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B72954C">
      <w:start w:val="1"/>
      <w:numFmt w:val="bullet"/>
      <w:lvlText w:val="▪"/>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2C6C91E">
      <w:start w:val="1"/>
      <w:numFmt w:val="bullet"/>
      <w:lvlText w:val="•"/>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1AC36C0">
      <w:start w:val="1"/>
      <w:numFmt w:val="bullet"/>
      <w:lvlText w:val="o"/>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F8A17C0">
      <w:start w:val="1"/>
      <w:numFmt w:val="bullet"/>
      <w:lvlText w:val="▪"/>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1" w15:restartNumberingAfterBreak="0">
    <w:nsid w:val="7F7C79F9"/>
    <w:multiLevelType w:val="hybridMultilevel"/>
    <w:tmpl w:val="CDF0F3A6"/>
    <w:lvl w:ilvl="0" w:tplc="C1323372">
      <w:start w:val="1"/>
      <w:numFmt w:val="decimal"/>
      <w:lvlText w:val="%1)"/>
      <w:lvlJc w:val="left"/>
      <w:pPr>
        <w:tabs>
          <w:tab w:val="num" w:pos="1080"/>
        </w:tabs>
        <w:ind w:left="1080" w:hanging="18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9"/>
  </w:num>
  <w:num w:numId="2">
    <w:abstractNumId w:val="14"/>
  </w:num>
  <w:num w:numId="3">
    <w:abstractNumId w:val="17"/>
  </w:num>
  <w:num w:numId="4">
    <w:abstractNumId w:val="29"/>
  </w:num>
  <w:num w:numId="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3"/>
  </w:num>
  <w:num w:numId="8">
    <w:abstractNumId w:val="28"/>
  </w:num>
  <w:num w:numId="9">
    <w:abstractNumId w:val="23"/>
  </w:num>
  <w:num w:numId="10">
    <w:abstractNumId w:val="16"/>
  </w:num>
  <w:num w:numId="11">
    <w:abstractNumId w:val="41"/>
  </w:num>
  <w:num w:numId="12">
    <w:abstractNumId w:val="26"/>
  </w:num>
  <w:num w:numId="13">
    <w:abstractNumId w:val="24"/>
  </w:num>
  <w:num w:numId="14">
    <w:abstractNumId w:val="36"/>
  </w:num>
  <w:num w:numId="15">
    <w:abstractNumId w:val="25"/>
  </w:num>
  <w:num w:numId="16">
    <w:abstractNumId w:val="20"/>
  </w:num>
  <w:num w:numId="17">
    <w:abstractNumId w:val="40"/>
  </w:num>
  <w:num w:numId="18">
    <w:abstractNumId w:val="34"/>
  </w:num>
  <w:num w:numId="19">
    <w:abstractNumId w:val="18"/>
  </w:num>
  <w:num w:numId="20">
    <w:abstractNumId w:val="35"/>
  </w:num>
  <w:num w:numId="21">
    <w:abstractNumId w:val="31"/>
  </w:num>
  <w:num w:numId="22">
    <w:abstractNumId w:val="33"/>
  </w:num>
  <w:num w:numId="23">
    <w:abstractNumId w:val="12"/>
  </w:num>
  <w:num w:numId="24">
    <w:abstractNumId w:val="32"/>
  </w:num>
  <w:num w:numId="25">
    <w:abstractNumId w:val="37"/>
  </w:num>
  <w:num w:numId="26">
    <w:abstractNumId w:val="10"/>
  </w:num>
  <w:num w:numId="27">
    <w:abstractNumId w:val="39"/>
  </w:num>
  <w:num w:numId="28">
    <w:abstractNumId w:val="11"/>
  </w:num>
  <w:num w:numId="29">
    <w:abstractNumId w:val="27"/>
  </w:num>
  <w:num w:numId="30">
    <w:abstractNumId w:val="38"/>
  </w:num>
  <w:num w:numId="31">
    <w:abstractNumId w:val="21"/>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30"/>
  </w:num>
  <w:num w:numId="42">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4"/>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BF9"/>
    <w:rsid w:val="00001C08"/>
    <w:rsid w:val="00002A2C"/>
    <w:rsid w:val="00003705"/>
    <w:rsid w:val="000054C6"/>
    <w:rsid w:val="000060FE"/>
    <w:rsid w:val="00006867"/>
    <w:rsid w:val="00013E1D"/>
    <w:rsid w:val="00016F44"/>
    <w:rsid w:val="00023B01"/>
    <w:rsid w:val="000268F6"/>
    <w:rsid w:val="00034C1D"/>
    <w:rsid w:val="000353CC"/>
    <w:rsid w:val="00036B65"/>
    <w:rsid w:val="00037271"/>
    <w:rsid w:val="00037DF7"/>
    <w:rsid w:val="00040084"/>
    <w:rsid w:val="000438AC"/>
    <w:rsid w:val="000440E9"/>
    <w:rsid w:val="00047301"/>
    <w:rsid w:val="000479A2"/>
    <w:rsid w:val="000516D1"/>
    <w:rsid w:val="00052DDA"/>
    <w:rsid w:val="0005595E"/>
    <w:rsid w:val="000620CC"/>
    <w:rsid w:val="00066BE7"/>
    <w:rsid w:val="000702F6"/>
    <w:rsid w:val="00071B29"/>
    <w:rsid w:val="000764C2"/>
    <w:rsid w:val="000802A8"/>
    <w:rsid w:val="00081546"/>
    <w:rsid w:val="00082669"/>
    <w:rsid w:val="00083100"/>
    <w:rsid w:val="00084A93"/>
    <w:rsid w:val="00087A73"/>
    <w:rsid w:val="00090EF5"/>
    <w:rsid w:val="00091D50"/>
    <w:rsid w:val="00095939"/>
    <w:rsid w:val="000A2744"/>
    <w:rsid w:val="000A2950"/>
    <w:rsid w:val="000A40C7"/>
    <w:rsid w:val="000A618F"/>
    <w:rsid w:val="000B3E5B"/>
    <w:rsid w:val="000B6366"/>
    <w:rsid w:val="000C0DF7"/>
    <w:rsid w:val="000C56BB"/>
    <w:rsid w:val="000D0719"/>
    <w:rsid w:val="000D0D81"/>
    <w:rsid w:val="000D1C9C"/>
    <w:rsid w:val="000D6906"/>
    <w:rsid w:val="000D7B92"/>
    <w:rsid w:val="000E0C98"/>
    <w:rsid w:val="000E2872"/>
    <w:rsid w:val="000E4588"/>
    <w:rsid w:val="000E5595"/>
    <w:rsid w:val="000F15F8"/>
    <w:rsid w:val="000F1B7D"/>
    <w:rsid w:val="000F43CF"/>
    <w:rsid w:val="000F59DE"/>
    <w:rsid w:val="00101160"/>
    <w:rsid w:val="001025C1"/>
    <w:rsid w:val="00104713"/>
    <w:rsid w:val="00106714"/>
    <w:rsid w:val="00107D6B"/>
    <w:rsid w:val="0011082D"/>
    <w:rsid w:val="00111815"/>
    <w:rsid w:val="00116DDE"/>
    <w:rsid w:val="00121AC7"/>
    <w:rsid w:val="0012537A"/>
    <w:rsid w:val="00126137"/>
    <w:rsid w:val="00126BE5"/>
    <w:rsid w:val="00126C8A"/>
    <w:rsid w:val="00127D76"/>
    <w:rsid w:val="00127D9B"/>
    <w:rsid w:val="00133FA3"/>
    <w:rsid w:val="0014098F"/>
    <w:rsid w:val="0014392B"/>
    <w:rsid w:val="00144F93"/>
    <w:rsid w:val="00150141"/>
    <w:rsid w:val="00156014"/>
    <w:rsid w:val="00156E2C"/>
    <w:rsid w:val="00156E7B"/>
    <w:rsid w:val="0016074D"/>
    <w:rsid w:val="00160DF1"/>
    <w:rsid w:val="00176BCB"/>
    <w:rsid w:val="00181A1B"/>
    <w:rsid w:val="00181DCB"/>
    <w:rsid w:val="001845CA"/>
    <w:rsid w:val="00185CFB"/>
    <w:rsid w:val="00187737"/>
    <w:rsid w:val="00194156"/>
    <w:rsid w:val="00194EFA"/>
    <w:rsid w:val="001958D6"/>
    <w:rsid w:val="001A2CA2"/>
    <w:rsid w:val="001B1818"/>
    <w:rsid w:val="001B1905"/>
    <w:rsid w:val="001B255A"/>
    <w:rsid w:val="001B2C4C"/>
    <w:rsid w:val="001B3BC5"/>
    <w:rsid w:val="001B7D27"/>
    <w:rsid w:val="001C0F84"/>
    <w:rsid w:val="001C1845"/>
    <w:rsid w:val="001C2C41"/>
    <w:rsid w:val="001D7D44"/>
    <w:rsid w:val="001E391B"/>
    <w:rsid w:val="001E6D52"/>
    <w:rsid w:val="001F03BF"/>
    <w:rsid w:val="001F5DC0"/>
    <w:rsid w:val="001F62F5"/>
    <w:rsid w:val="001F7D6C"/>
    <w:rsid w:val="00204856"/>
    <w:rsid w:val="002061E0"/>
    <w:rsid w:val="00207527"/>
    <w:rsid w:val="00210FE0"/>
    <w:rsid w:val="002135C1"/>
    <w:rsid w:val="0021595B"/>
    <w:rsid w:val="00220CCE"/>
    <w:rsid w:val="00225321"/>
    <w:rsid w:val="00226736"/>
    <w:rsid w:val="00231643"/>
    <w:rsid w:val="002338EB"/>
    <w:rsid w:val="00233E3B"/>
    <w:rsid w:val="00236832"/>
    <w:rsid w:val="00237EF2"/>
    <w:rsid w:val="00252A97"/>
    <w:rsid w:val="00256052"/>
    <w:rsid w:val="00257BE7"/>
    <w:rsid w:val="00260482"/>
    <w:rsid w:val="00263D35"/>
    <w:rsid w:val="00266033"/>
    <w:rsid w:val="0027097E"/>
    <w:rsid w:val="00273769"/>
    <w:rsid w:val="00276031"/>
    <w:rsid w:val="0028138D"/>
    <w:rsid w:val="002836F3"/>
    <w:rsid w:val="00284D5A"/>
    <w:rsid w:val="00285402"/>
    <w:rsid w:val="00285E70"/>
    <w:rsid w:val="00286753"/>
    <w:rsid w:val="00293B13"/>
    <w:rsid w:val="002A0320"/>
    <w:rsid w:val="002A18D0"/>
    <w:rsid w:val="002A3D5F"/>
    <w:rsid w:val="002A3DBC"/>
    <w:rsid w:val="002A50C6"/>
    <w:rsid w:val="002A5B11"/>
    <w:rsid w:val="002A7380"/>
    <w:rsid w:val="002A75B2"/>
    <w:rsid w:val="002B00AC"/>
    <w:rsid w:val="002B54C4"/>
    <w:rsid w:val="002B7C9E"/>
    <w:rsid w:val="002C0EE0"/>
    <w:rsid w:val="002C57EA"/>
    <w:rsid w:val="002D00A2"/>
    <w:rsid w:val="002D18AC"/>
    <w:rsid w:val="002D2187"/>
    <w:rsid w:val="002D34D4"/>
    <w:rsid w:val="002D437E"/>
    <w:rsid w:val="002E02BE"/>
    <w:rsid w:val="002E225F"/>
    <w:rsid w:val="002F3004"/>
    <w:rsid w:val="002F6F7B"/>
    <w:rsid w:val="002F72DD"/>
    <w:rsid w:val="00303BDD"/>
    <w:rsid w:val="00304C99"/>
    <w:rsid w:val="003113AC"/>
    <w:rsid w:val="00311B6C"/>
    <w:rsid w:val="00316CF8"/>
    <w:rsid w:val="00317290"/>
    <w:rsid w:val="003174AA"/>
    <w:rsid w:val="0032118E"/>
    <w:rsid w:val="00323C73"/>
    <w:rsid w:val="00326F98"/>
    <w:rsid w:val="00326FB2"/>
    <w:rsid w:val="00332471"/>
    <w:rsid w:val="00342AF3"/>
    <w:rsid w:val="00344320"/>
    <w:rsid w:val="003455D0"/>
    <w:rsid w:val="00345FAF"/>
    <w:rsid w:val="003471DD"/>
    <w:rsid w:val="00351A73"/>
    <w:rsid w:val="00352CEE"/>
    <w:rsid w:val="00355BCF"/>
    <w:rsid w:val="00356210"/>
    <w:rsid w:val="00357AE2"/>
    <w:rsid w:val="0036190C"/>
    <w:rsid w:val="0036300C"/>
    <w:rsid w:val="003634BB"/>
    <w:rsid w:val="00363A52"/>
    <w:rsid w:val="00364B69"/>
    <w:rsid w:val="00377F1F"/>
    <w:rsid w:val="00382AB6"/>
    <w:rsid w:val="0038660B"/>
    <w:rsid w:val="00396B2E"/>
    <w:rsid w:val="003A0F75"/>
    <w:rsid w:val="003A4905"/>
    <w:rsid w:val="003A54E2"/>
    <w:rsid w:val="003A696D"/>
    <w:rsid w:val="003A72A2"/>
    <w:rsid w:val="003A747F"/>
    <w:rsid w:val="003B04FF"/>
    <w:rsid w:val="003B1DBA"/>
    <w:rsid w:val="003B6C1E"/>
    <w:rsid w:val="003C4DE6"/>
    <w:rsid w:val="003C5E0B"/>
    <w:rsid w:val="003C6CAF"/>
    <w:rsid w:val="003D2006"/>
    <w:rsid w:val="003D3C99"/>
    <w:rsid w:val="003D777E"/>
    <w:rsid w:val="003E2835"/>
    <w:rsid w:val="003E2DA0"/>
    <w:rsid w:val="003E30E0"/>
    <w:rsid w:val="003E4938"/>
    <w:rsid w:val="003E5D7B"/>
    <w:rsid w:val="003E7CC0"/>
    <w:rsid w:val="003F019B"/>
    <w:rsid w:val="003F71AA"/>
    <w:rsid w:val="00401CFA"/>
    <w:rsid w:val="00403B76"/>
    <w:rsid w:val="0040751A"/>
    <w:rsid w:val="0041137F"/>
    <w:rsid w:val="00415204"/>
    <w:rsid w:val="0042010B"/>
    <w:rsid w:val="00424871"/>
    <w:rsid w:val="00427BCD"/>
    <w:rsid w:val="00427D8D"/>
    <w:rsid w:val="0043179F"/>
    <w:rsid w:val="00435F9A"/>
    <w:rsid w:val="00443966"/>
    <w:rsid w:val="004451BA"/>
    <w:rsid w:val="00446E02"/>
    <w:rsid w:val="004478E1"/>
    <w:rsid w:val="004566E9"/>
    <w:rsid w:val="00461A68"/>
    <w:rsid w:val="00466238"/>
    <w:rsid w:val="00466449"/>
    <w:rsid w:val="0047366A"/>
    <w:rsid w:val="00475868"/>
    <w:rsid w:val="00475B03"/>
    <w:rsid w:val="00476430"/>
    <w:rsid w:val="00477274"/>
    <w:rsid w:val="0047765D"/>
    <w:rsid w:val="004829F8"/>
    <w:rsid w:val="004847DF"/>
    <w:rsid w:val="00484CFE"/>
    <w:rsid w:val="00490C41"/>
    <w:rsid w:val="00490F13"/>
    <w:rsid w:val="004922E4"/>
    <w:rsid w:val="0049798E"/>
    <w:rsid w:val="004A52E1"/>
    <w:rsid w:val="004A5A46"/>
    <w:rsid w:val="004A7739"/>
    <w:rsid w:val="004B1C66"/>
    <w:rsid w:val="004B56FE"/>
    <w:rsid w:val="004C13EE"/>
    <w:rsid w:val="004C6D49"/>
    <w:rsid w:val="004C7B52"/>
    <w:rsid w:val="004D25CE"/>
    <w:rsid w:val="004D3FEF"/>
    <w:rsid w:val="004E01AF"/>
    <w:rsid w:val="004E1642"/>
    <w:rsid w:val="004E2CD8"/>
    <w:rsid w:val="004E616B"/>
    <w:rsid w:val="004F04D6"/>
    <w:rsid w:val="004F08BF"/>
    <w:rsid w:val="004F214D"/>
    <w:rsid w:val="0050545F"/>
    <w:rsid w:val="00505E1B"/>
    <w:rsid w:val="00510182"/>
    <w:rsid w:val="005106E4"/>
    <w:rsid w:val="00511902"/>
    <w:rsid w:val="00512150"/>
    <w:rsid w:val="00515F31"/>
    <w:rsid w:val="005223C7"/>
    <w:rsid w:val="0052357C"/>
    <w:rsid w:val="0053060D"/>
    <w:rsid w:val="005309ED"/>
    <w:rsid w:val="0053206B"/>
    <w:rsid w:val="00532DDB"/>
    <w:rsid w:val="00542FA4"/>
    <w:rsid w:val="00544F64"/>
    <w:rsid w:val="00545E2A"/>
    <w:rsid w:val="0055358E"/>
    <w:rsid w:val="005571EA"/>
    <w:rsid w:val="00560DB1"/>
    <w:rsid w:val="00561226"/>
    <w:rsid w:val="0056205C"/>
    <w:rsid w:val="005629A1"/>
    <w:rsid w:val="005668B3"/>
    <w:rsid w:val="00571C70"/>
    <w:rsid w:val="00572815"/>
    <w:rsid w:val="0057445A"/>
    <w:rsid w:val="00577283"/>
    <w:rsid w:val="00586287"/>
    <w:rsid w:val="00587A88"/>
    <w:rsid w:val="00590640"/>
    <w:rsid w:val="00593997"/>
    <w:rsid w:val="005942B2"/>
    <w:rsid w:val="005A1EC3"/>
    <w:rsid w:val="005A1F02"/>
    <w:rsid w:val="005B1D6F"/>
    <w:rsid w:val="005B1D92"/>
    <w:rsid w:val="005B35C7"/>
    <w:rsid w:val="005B4852"/>
    <w:rsid w:val="005B4883"/>
    <w:rsid w:val="005C2877"/>
    <w:rsid w:val="005C2D07"/>
    <w:rsid w:val="005C4E96"/>
    <w:rsid w:val="005C7AC9"/>
    <w:rsid w:val="005D006B"/>
    <w:rsid w:val="005D3B56"/>
    <w:rsid w:val="005E359F"/>
    <w:rsid w:val="005E7C59"/>
    <w:rsid w:val="005F6C67"/>
    <w:rsid w:val="00601FBB"/>
    <w:rsid w:val="00605A53"/>
    <w:rsid w:val="00607E5E"/>
    <w:rsid w:val="00610162"/>
    <w:rsid w:val="0061063F"/>
    <w:rsid w:val="006111F3"/>
    <w:rsid w:val="00613501"/>
    <w:rsid w:val="0062080C"/>
    <w:rsid w:val="0062089C"/>
    <w:rsid w:val="006216C2"/>
    <w:rsid w:val="00622D80"/>
    <w:rsid w:val="006232D5"/>
    <w:rsid w:val="0063233D"/>
    <w:rsid w:val="00635701"/>
    <w:rsid w:val="00640D1C"/>
    <w:rsid w:val="006421B5"/>
    <w:rsid w:val="00642988"/>
    <w:rsid w:val="006430A7"/>
    <w:rsid w:val="0064637A"/>
    <w:rsid w:val="0064790A"/>
    <w:rsid w:val="006522F3"/>
    <w:rsid w:val="0065528B"/>
    <w:rsid w:val="006574D9"/>
    <w:rsid w:val="006630F5"/>
    <w:rsid w:val="00663EDF"/>
    <w:rsid w:val="00664A26"/>
    <w:rsid w:val="006716DE"/>
    <w:rsid w:val="00671F78"/>
    <w:rsid w:val="00673C52"/>
    <w:rsid w:val="0067634C"/>
    <w:rsid w:val="0068106D"/>
    <w:rsid w:val="00682231"/>
    <w:rsid w:val="00682F73"/>
    <w:rsid w:val="006844C3"/>
    <w:rsid w:val="00687188"/>
    <w:rsid w:val="006946FE"/>
    <w:rsid w:val="00695DAC"/>
    <w:rsid w:val="006A161A"/>
    <w:rsid w:val="006A17FB"/>
    <w:rsid w:val="006A213E"/>
    <w:rsid w:val="006A27F2"/>
    <w:rsid w:val="006A445F"/>
    <w:rsid w:val="006A4461"/>
    <w:rsid w:val="006B1D19"/>
    <w:rsid w:val="006B3511"/>
    <w:rsid w:val="006B509B"/>
    <w:rsid w:val="006C278A"/>
    <w:rsid w:val="006C3BBE"/>
    <w:rsid w:val="006C4E30"/>
    <w:rsid w:val="006C60E1"/>
    <w:rsid w:val="006C7817"/>
    <w:rsid w:val="006C7F03"/>
    <w:rsid w:val="006D01CD"/>
    <w:rsid w:val="006D7F58"/>
    <w:rsid w:val="006E02D6"/>
    <w:rsid w:val="006E216F"/>
    <w:rsid w:val="006E276B"/>
    <w:rsid w:val="006E4657"/>
    <w:rsid w:val="006E7663"/>
    <w:rsid w:val="006F1DED"/>
    <w:rsid w:val="006F336E"/>
    <w:rsid w:val="006F68DD"/>
    <w:rsid w:val="00702E91"/>
    <w:rsid w:val="007056E1"/>
    <w:rsid w:val="00711F83"/>
    <w:rsid w:val="00714FCA"/>
    <w:rsid w:val="0072423F"/>
    <w:rsid w:val="00730D93"/>
    <w:rsid w:val="00731A34"/>
    <w:rsid w:val="00733CEC"/>
    <w:rsid w:val="00734126"/>
    <w:rsid w:val="0073665A"/>
    <w:rsid w:val="0074633C"/>
    <w:rsid w:val="007545D6"/>
    <w:rsid w:val="007579B3"/>
    <w:rsid w:val="00762947"/>
    <w:rsid w:val="00764E26"/>
    <w:rsid w:val="00765BEE"/>
    <w:rsid w:val="00765C36"/>
    <w:rsid w:val="00766BF9"/>
    <w:rsid w:val="00771EB6"/>
    <w:rsid w:val="00787B92"/>
    <w:rsid w:val="0079134C"/>
    <w:rsid w:val="007924A2"/>
    <w:rsid w:val="0079462E"/>
    <w:rsid w:val="007969DD"/>
    <w:rsid w:val="007A47AF"/>
    <w:rsid w:val="007A5447"/>
    <w:rsid w:val="007A7DD5"/>
    <w:rsid w:val="007B4806"/>
    <w:rsid w:val="007B6154"/>
    <w:rsid w:val="007C544F"/>
    <w:rsid w:val="007C5E34"/>
    <w:rsid w:val="007D4175"/>
    <w:rsid w:val="007E0212"/>
    <w:rsid w:val="007E64C4"/>
    <w:rsid w:val="007E7FE9"/>
    <w:rsid w:val="007F08FC"/>
    <w:rsid w:val="007F133A"/>
    <w:rsid w:val="007F1C47"/>
    <w:rsid w:val="007F3615"/>
    <w:rsid w:val="007F69D0"/>
    <w:rsid w:val="00806D91"/>
    <w:rsid w:val="00806F4B"/>
    <w:rsid w:val="00810376"/>
    <w:rsid w:val="008116B6"/>
    <w:rsid w:val="0081475B"/>
    <w:rsid w:val="0081481E"/>
    <w:rsid w:val="008178A6"/>
    <w:rsid w:val="00821A9B"/>
    <w:rsid w:val="008234B6"/>
    <w:rsid w:val="00825692"/>
    <w:rsid w:val="008256E5"/>
    <w:rsid w:val="00825E65"/>
    <w:rsid w:val="008270C4"/>
    <w:rsid w:val="00827AB0"/>
    <w:rsid w:val="008315EF"/>
    <w:rsid w:val="00831B4E"/>
    <w:rsid w:val="00831F02"/>
    <w:rsid w:val="008340C7"/>
    <w:rsid w:val="00835741"/>
    <w:rsid w:val="00841DED"/>
    <w:rsid w:val="00842CCF"/>
    <w:rsid w:val="00843B29"/>
    <w:rsid w:val="00847331"/>
    <w:rsid w:val="0084737B"/>
    <w:rsid w:val="0085765E"/>
    <w:rsid w:val="00861CBB"/>
    <w:rsid w:val="008656CC"/>
    <w:rsid w:val="00865826"/>
    <w:rsid w:val="008705AA"/>
    <w:rsid w:val="00871B83"/>
    <w:rsid w:val="00880323"/>
    <w:rsid w:val="00880EE2"/>
    <w:rsid w:val="00886382"/>
    <w:rsid w:val="00886F32"/>
    <w:rsid w:val="008907F5"/>
    <w:rsid w:val="00895DE6"/>
    <w:rsid w:val="008971FD"/>
    <w:rsid w:val="008976CD"/>
    <w:rsid w:val="008A2F7F"/>
    <w:rsid w:val="008A574D"/>
    <w:rsid w:val="008A6A5B"/>
    <w:rsid w:val="008B0D01"/>
    <w:rsid w:val="008B4D7F"/>
    <w:rsid w:val="008D4C1A"/>
    <w:rsid w:val="008D709F"/>
    <w:rsid w:val="008E47B8"/>
    <w:rsid w:val="008E529F"/>
    <w:rsid w:val="008E5E44"/>
    <w:rsid w:val="00901367"/>
    <w:rsid w:val="00906509"/>
    <w:rsid w:val="0091008B"/>
    <w:rsid w:val="00912210"/>
    <w:rsid w:val="00915AA1"/>
    <w:rsid w:val="00915EC0"/>
    <w:rsid w:val="0092119D"/>
    <w:rsid w:val="00934537"/>
    <w:rsid w:val="00934D3A"/>
    <w:rsid w:val="009377F4"/>
    <w:rsid w:val="00941998"/>
    <w:rsid w:val="00950576"/>
    <w:rsid w:val="00953555"/>
    <w:rsid w:val="00953A32"/>
    <w:rsid w:val="009542E6"/>
    <w:rsid w:val="00956C77"/>
    <w:rsid w:val="00960463"/>
    <w:rsid w:val="00961FDB"/>
    <w:rsid w:val="0096279C"/>
    <w:rsid w:val="00963536"/>
    <w:rsid w:val="009659AE"/>
    <w:rsid w:val="00971C91"/>
    <w:rsid w:val="00972B8B"/>
    <w:rsid w:val="00973D69"/>
    <w:rsid w:val="009761B7"/>
    <w:rsid w:val="0098294B"/>
    <w:rsid w:val="00982CD4"/>
    <w:rsid w:val="009932BD"/>
    <w:rsid w:val="00996869"/>
    <w:rsid w:val="009974F3"/>
    <w:rsid w:val="009A148D"/>
    <w:rsid w:val="009B3E72"/>
    <w:rsid w:val="009B5ED5"/>
    <w:rsid w:val="009C13BA"/>
    <w:rsid w:val="009C29E7"/>
    <w:rsid w:val="009D001D"/>
    <w:rsid w:val="009D0680"/>
    <w:rsid w:val="009D210B"/>
    <w:rsid w:val="009D4EC8"/>
    <w:rsid w:val="009D5914"/>
    <w:rsid w:val="009E071A"/>
    <w:rsid w:val="009E072F"/>
    <w:rsid w:val="009E1B63"/>
    <w:rsid w:val="009F2D38"/>
    <w:rsid w:val="009F564F"/>
    <w:rsid w:val="00A00808"/>
    <w:rsid w:val="00A01C0B"/>
    <w:rsid w:val="00A0216E"/>
    <w:rsid w:val="00A05F1F"/>
    <w:rsid w:val="00A07BEB"/>
    <w:rsid w:val="00A20EC5"/>
    <w:rsid w:val="00A229D9"/>
    <w:rsid w:val="00A2418B"/>
    <w:rsid w:val="00A2449F"/>
    <w:rsid w:val="00A27F8D"/>
    <w:rsid w:val="00A37552"/>
    <w:rsid w:val="00A407E4"/>
    <w:rsid w:val="00A463CC"/>
    <w:rsid w:val="00A51694"/>
    <w:rsid w:val="00A51D77"/>
    <w:rsid w:val="00A54624"/>
    <w:rsid w:val="00A56D76"/>
    <w:rsid w:val="00A56F8A"/>
    <w:rsid w:val="00A5709E"/>
    <w:rsid w:val="00A712CC"/>
    <w:rsid w:val="00A716AA"/>
    <w:rsid w:val="00A71FFB"/>
    <w:rsid w:val="00A73C45"/>
    <w:rsid w:val="00A7444F"/>
    <w:rsid w:val="00A754D3"/>
    <w:rsid w:val="00A81032"/>
    <w:rsid w:val="00A82784"/>
    <w:rsid w:val="00A83635"/>
    <w:rsid w:val="00A86291"/>
    <w:rsid w:val="00A9171C"/>
    <w:rsid w:val="00A92587"/>
    <w:rsid w:val="00A956EB"/>
    <w:rsid w:val="00A97AB8"/>
    <w:rsid w:val="00AA0D64"/>
    <w:rsid w:val="00AA0FA8"/>
    <w:rsid w:val="00AA1AB6"/>
    <w:rsid w:val="00AA1E55"/>
    <w:rsid w:val="00AB2E64"/>
    <w:rsid w:val="00AB39BC"/>
    <w:rsid w:val="00AB53A0"/>
    <w:rsid w:val="00AB556A"/>
    <w:rsid w:val="00AB5A08"/>
    <w:rsid w:val="00AB6A06"/>
    <w:rsid w:val="00AC03CC"/>
    <w:rsid w:val="00AC1E5A"/>
    <w:rsid w:val="00AC722B"/>
    <w:rsid w:val="00AD27B8"/>
    <w:rsid w:val="00AD4511"/>
    <w:rsid w:val="00AD5EA8"/>
    <w:rsid w:val="00AE1ABD"/>
    <w:rsid w:val="00AE2BB4"/>
    <w:rsid w:val="00AF30C5"/>
    <w:rsid w:val="00B02208"/>
    <w:rsid w:val="00B04408"/>
    <w:rsid w:val="00B16AA7"/>
    <w:rsid w:val="00B16B4B"/>
    <w:rsid w:val="00B23F9E"/>
    <w:rsid w:val="00B263A4"/>
    <w:rsid w:val="00B27427"/>
    <w:rsid w:val="00B27A56"/>
    <w:rsid w:val="00B40985"/>
    <w:rsid w:val="00B41036"/>
    <w:rsid w:val="00B43764"/>
    <w:rsid w:val="00B51A57"/>
    <w:rsid w:val="00B51B79"/>
    <w:rsid w:val="00B51F34"/>
    <w:rsid w:val="00B5424A"/>
    <w:rsid w:val="00B55BBC"/>
    <w:rsid w:val="00B57FE0"/>
    <w:rsid w:val="00B60D12"/>
    <w:rsid w:val="00B60ED0"/>
    <w:rsid w:val="00B62553"/>
    <w:rsid w:val="00B63B3B"/>
    <w:rsid w:val="00B7324B"/>
    <w:rsid w:val="00B74796"/>
    <w:rsid w:val="00B76DC6"/>
    <w:rsid w:val="00B77224"/>
    <w:rsid w:val="00B77610"/>
    <w:rsid w:val="00B82C8F"/>
    <w:rsid w:val="00B83D90"/>
    <w:rsid w:val="00B86A91"/>
    <w:rsid w:val="00B93391"/>
    <w:rsid w:val="00B938D6"/>
    <w:rsid w:val="00B9582A"/>
    <w:rsid w:val="00BA0000"/>
    <w:rsid w:val="00BA0815"/>
    <w:rsid w:val="00BA18C1"/>
    <w:rsid w:val="00BA2B76"/>
    <w:rsid w:val="00BA7D81"/>
    <w:rsid w:val="00BB5641"/>
    <w:rsid w:val="00BB72A6"/>
    <w:rsid w:val="00BC0059"/>
    <w:rsid w:val="00BD0528"/>
    <w:rsid w:val="00BD1E3B"/>
    <w:rsid w:val="00BD348C"/>
    <w:rsid w:val="00BD4F26"/>
    <w:rsid w:val="00BE02B8"/>
    <w:rsid w:val="00BE0508"/>
    <w:rsid w:val="00BE514E"/>
    <w:rsid w:val="00BE6E82"/>
    <w:rsid w:val="00BF31DC"/>
    <w:rsid w:val="00BF6833"/>
    <w:rsid w:val="00BF7478"/>
    <w:rsid w:val="00C00D89"/>
    <w:rsid w:val="00C06504"/>
    <w:rsid w:val="00C07A04"/>
    <w:rsid w:val="00C1437D"/>
    <w:rsid w:val="00C23F47"/>
    <w:rsid w:val="00C318E0"/>
    <w:rsid w:val="00C353D4"/>
    <w:rsid w:val="00C414E1"/>
    <w:rsid w:val="00C4440B"/>
    <w:rsid w:val="00C51354"/>
    <w:rsid w:val="00C51393"/>
    <w:rsid w:val="00C55276"/>
    <w:rsid w:val="00C603EB"/>
    <w:rsid w:val="00C61982"/>
    <w:rsid w:val="00C62FD8"/>
    <w:rsid w:val="00C647B5"/>
    <w:rsid w:val="00C65220"/>
    <w:rsid w:val="00C70E2D"/>
    <w:rsid w:val="00C7293F"/>
    <w:rsid w:val="00C75B38"/>
    <w:rsid w:val="00C81A20"/>
    <w:rsid w:val="00C84E45"/>
    <w:rsid w:val="00C8536A"/>
    <w:rsid w:val="00C856B2"/>
    <w:rsid w:val="00C85A80"/>
    <w:rsid w:val="00C8662E"/>
    <w:rsid w:val="00C91BE3"/>
    <w:rsid w:val="00C960D1"/>
    <w:rsid w:val="00C97F7E"/>
    <w:rsid w:val="00CA64F6"/>
    <w:rsid w:val="00CB69C7"/>
    <w:rsid w:val="00CC02E1"/>
    <w:rsid w:val="00CC416F"/>
    <w:rsid w:val="00CD0B32"/>
    <w:rsid w:val="00CD2015"/>
    <w:rsid w:val="00CD2850"/>
    <w:rsid w:val="00CE1A9F"/>
    <w:rsid w:val="00CE4A04"/>
    <w:rsid w:val="00CE7F97"/>
    <w:rsid w:val="00CF14F0"/>
    <w:rsid w:val="00D0143F"/>
    <w:rsid w:val="00D0278B"/>
    <w:rsid w:val="00D032B2"/>
    <w:rsid w:val="00D07463"/>
    <w:rsid w:val="00D10C78"/>
    <w:rsid w:val="00D130C8"/>
    <w:rsid w:val="00D132E2"/>
    <w:rsid w:val="00D17BB1"/>
    <w:rsid w:val="00D20D6B"/>
    <w:rsid w:val="00D20EFE"/>
    <w:rsid w:val="00D23E21"/>
    <w:rsid w:val="00D26EEE"/>
    <w:rsid w:val="00D31D09"/>
    <w:rsid w:val="00D33250"/>
    <w:rsid w:val="00D3670E"/>
    <w:rsid w:val="00D3691E"/>
    <w:rsid w:val="00D40516"/>
    <w:rsid w:val="00D40809"/>
    <w:rsid w:val="00D47D35"/>
    <w:rsid w:val="00D56ED7"/>
    <w:rsid w:val="00D57309"/>
    <w:rsid w:val="00D61E2F"/>
    <w:rsid w:val="00D62465"/>
    <w:rsid w:val="00D62AA3"/>
    <w:rsid w:val="00D63DA8"/>
    <w:rsid w:val="00D7197E"/>
    <w:rsid w:val="00D72BCB"/>
    <w:rsid w:val="00D74CC9"/>
    <w:rsid w:val="00D759AE"/>
    <w:rsid w:val="00D773EC"/>
    <w:rsid w:val="00D844B8"/>
    <w:rsid w:val="00D84BDC"/>
    <w:rsid w:val="00D84FFF"/>
    <w:rsid w:val="00D855EC"/>
    <w:rsid w:val="00D964C0"/>
    <w:rsid w:val="00DA2527"/>
    <w:rsid w:val="00DA3466"/>
    <w:rsid w:val="00DA3E47"/>
    <w:rsid w:val="00DB54CD"/>
    <w:rsid w:val="00DC31E2"/>
    <w:rsid w:val="00DD7C36"/>
    <w:rsid w:val="00DE05B6"/>
    <w:rsid w:val="00DE347E"/>
    <w:rsid w:val="00DE6C4E"/>
    <w:rsid w:val="00DE7D02"/>
    <w:rsid w:val="00DF0EF2"/>
    <w:rsid w:val="00DF4B99"/>
    <w:rsid w:val="00DF6ADC"/>
    <w:rsid w:val="00DF7A5E"/>
    <w:rsid w:val="00E02D58"/>
    <w:rsid w:val="00E04B07"/>
    <w:rsid w:val="00E05E42"/>
    <w:rsid w:val="00E21606"/>
    <w:rsid w:val="00E248C7"/>
    <w:rsid w:val="00E3280D"/>
    <w:rsid w:val="00E3386A"/>
    <w:rsid w:val="00E34123"/>
    <w:rsid w:val="00E37C81"/>
    <w:rsid w:val="00E448A9"/>
    <w:rsid w:val="00E4612A"/>
    <w:rsid w:val="00E559F9"/>
    <w:rsid w:val="00E56277"/>
    <w:rsid w:val="00E6168D"/>
    <w:rsid w:val="00E62B30"/>
    <w:rsid w:val="00E642AC"/>
    <w:rsid w:val="00E70BDB"/>
    <w:rsid w:val="00E74A23"/>
    <w:rsid w:val="00E74F52"/>
    <w:rsid w:val="00E772F0"/>
    <w:rsid w:val="00E83CD7"/>
    <w:rsid w:val="00E84160"/>
    <w:rsid w:val="00E84719"/>
    <w:rsid w:val="00E90D48"/>
    <w:rsid w:val="00E91AA1"/>
    <w:rsid w:val="00E92A07"/>
    <w:rsid w:val="00E97D4A"/>
    <w:rsid w:val="00EA03C3"/>
    <w:rsid w:val="00EA18A5"/>
    <w:rsid w:val="00EA5356"/>
    <w:rsid w:val="00EA702A"/>
    <w:rsid w:val="00EB227A"/>
    <w:rsid w:val="00EB2EA9"/>
    <w:rsid w:val="00EB432D"/>
    <w:rsid w:val="00EB5319"/>
    <w:rsid w:val="00EB5737"/>
    <w:rsid w:val="00EC0E85"/>
    <w:rsid w:val="00EC237C"/>
    <w:rsid w:val="00ED3D73"/>
    <w:rsid w:val="00EE4D41"/>
    <w:rsid w:val="00EE6062"/>
    <w:rsid w:val="00EF0644"/>
    <w:rsid w:val="00EF1225"/>
    <w:rsid w:val="00EF5A23"/>
    <w:rsid w:val="00EF686A"/>
    <w:rsid w:val="00EF68F8"/>
    <w:rsid w:val="00F01266"/>
    <w:rsid w:val="00F0271E"/>
    <w:rsid w:val="00F11C27"/>
    <w:rsid w:val="00F15B6F"/>
    <w:rsid w:val="00F16760"/>
    <w:rsid w:val="00F216F1"/>
    <w:rsid w:val="00F300D4"/>
    <w:rsid w:val="00F31CDB"/>
    <w:rsid w:val="00F32011"/>
    <w:rsid w:val="00F34F02"/>
    <w:rsid w:val="00F359A9"/>
    <w:rsid w:val="00F359DD"/>
    <w:rsid w:val="00F41764"/>
    <w:rsid w:val="00F42456"/>
    <w:rsid w:val="00F42BC0"/>
    <w:rsid w:val="00F47A2C"/>
    <w:rsid w:val="00F54BBC"/>
    <w:rsid w:val="00F576DD"/>
    <w:rsid w:val="00F61CE7"/>
    <w:rsid w:val="00F70626"/>
    <w:rsid w:val="00F73023"/>
    <w:rsid w:val="00F74D65"/>
    <w:rsid w:val="00F771EA"/>
    <w:rsid w:val="00F77414"/>
    <w:rsid w:val="00F83E24"/>
    <w:rsid w:val="00F85C14"/>
    <w:rsid w:val="00F93DDA"/>
    <w:rsid w:val="00F94DA4"/>
    <w:rsid w:val="00F96FCF"/>
    <w:rsid w:val="00FA39C2"/>
    <w:rsid w:val="00FA4810"/>
    <w:rsid w:val="00FB247B"/>
    <w:rsid w:val="00FB2E3F"/>
    <w:rsid w:val="00FB3623"/>
    <w:rsid w:val="00FB4517"/>
    <w:rsid w:val="00FB569F"/>
    <w:rsid w:val="00FB6BA3"/>
    <w:rsid w:val="00FC0D77"/>
    <w:rsid w:val="00FC1FC9"/>
    <w:rsid w:val="00FC3408"/>
    <w:rsid w:val="00FC5D57"/>
    <w:rsid w:val="00FC7790"/>
    <w:rsid w:val="00FD0D2B"/>
    <w:rsid w:val="00FD1BE0"/>
    <w:rsid w:val="00FD48AC"/>
    <w:rsid w:val="00FE457B"/>
    <w:rsid w:val="00FE7C84"/>
    <w:rsid w:val="00FF3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0337C136"/>
  <w15:chartTrackingRefBased/>
  <w15:docId w15:val="{2283587C-5CC3-4735-A228-2F7CCDD76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43CF"/>
  </w:style>
  <w:style w:type="paragraph" w:styleId="Heading1">
    <w:name w:val="heading 1"/>
    <w:next w:val="Normal"/>
    <w:link w:val="Heading1Char"/>
    <w:uiPriority w:val="9"/>
    <w:unhideWhenUsed/>
    <w:rsid w:val="0068106D"/>
    <w:pPr>
      <w:keepNext/>
      <w:keepLines/>
      <w:numPr>
        <w:numId w:val="2"/>
      </w:numPr>
      <w:spacing w:after="0" w:line="265" w:lineRule="auto"/>
      <w:outlineLvl w:val="0"/>
    </w:pPr>
    <w:rPr>
      <w:rFonts w:ascii="Times New Roman" w:eastAsia="Times New Roman" w:hAnsi="Times New Roman" w:cs="Times New Roman"/>
      <w:color w:val="916099"/>
      <w:sz w:val="96"/>
      <w:lang w:eastAsia="en-GB"/>
    </w:rPr>
  </w:style>
  <w:style w:type="paragraph" w:styleId="Heading2">
    <w:name w:val="heading 2"/>
    <w:basedOn w:val="Normal"/>
    <w:next w:val="Normal"/>
    <w:link w:val="Heading2Char"/>
    <w:uiPriority w:val="9"/>
    <w:unhideWhenUsed/>
    <w:rsid w:val="00492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4922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rsid w:val="001958D6"/>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rsid w:val="001958D6"/>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1958D6"/>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rsid w:val="001958D6"/>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rsid w:val="001958D6"/>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rsid w:val="001958D6"/>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DAC"/>
  </w:style>
  <w:style w:type="paragraph" w:styleId="Footer">
    <w:name w:val="footer"/>
    <w:basedOn w:val="Normal"/>
    <w:link w:val="FooterChar"/>
    <w:uiPriority w:val="99"/>
    <w:unhideWhenUsed/>
    <w:rsid w:val="0069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DAC"/>
  </w:style>
  <w:style w:type="table" w:styleId="TableGrid">
    <w:name w:val="Table Grid"/>
    <w:basedOn w:val="TableNormal"/>
    <w:uiPriority w:val="59"/>
    <w:rsid w:val="000E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872"/>
    <w:rPr>
      <w:rFonts w:ascii="Segoe UI" w:hAnsi="Segoe UI" w:cs="Segoe UI"/>
      <w:sz w:val="18"/>
      <w:szCs w:val="18"/>
    </w:rPr>
  </w:style>
  <w:style w:type="character" w:styleId="Hyperlink">
    <w:name w:val="Hyperlink"/>
    <w:basedOn w:val="DefaultParagraphFont"/>
    <w:uiPriority w:val="99"/>
    <w:unhideWhenUsed/>
    <w:rsid w:val="00572815"/>
    <w:rPr>
      <w:color w:val="0563C1" w:themeColor="hyperlink"/>
      <w:u w:val="single"/>
    </w:rPr>
  </w:style>
  <w:style w:type="paragraph" w:styleId="NoSpacing">
    <w:name w:val="No Spacing"/>
    <w:link w:val="NoSpacingChar"/>
    <w:uiPriority w:val="1"/>
    <w:qFormat/>
    <w:rsid w:val="006A44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A4461"/>
    <w:rPr>
      <w:rFonts w:eastAsiaTheme="minorEastAsia"/>
      <w:lang w:val="en-US"/>
    </w:rPr>
  </w:style>
  <w:style w:type="paragraph" w:customStyle="1" w:styleId="font7">
    <w:name w:val="font_7"/>
    <w:basedOn w:val="Normal"/>
    <w:rsid w:val="00126B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9">
    <w:name w:val="color_9"/>
    <w:basedOn w:val="DefaultParagraphFont"/>
    <w:rsid w:val="00126BE5"/>
  </w:style>
  <w:style w:type="paragraph" w:styleId="ListParagraph">
    <w:name w:val="List Paragraph"/>
    <w:basedOn w:val="Normal"/>
    <w:link w:val="ListParagraphChar"/>
    <w:uiPriority w:val="34"/>
    <w:qFormat/>
    <w:rsid w:val="00126BE5"/>
    <w:pPr>
      <w:ind w:left="720"/>
      <w:contextualSpacing/>
    </w:pPr>
  </w:style>
  <w:style w:type="paragraph" w:customStyle="1" w:styleId="font8">
    <w:name w:val="font_8"/>
    <w:basedOn w:val="Normal"/>
    <w:rsid w:val="00766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83100"/>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link w:val="TOC1Char"/>
    <w:autoRedefine/>
    <w:uiPriority w:val="39"/>
    <w:unhideWhenUsed/>
    <w:qFormat/>
    <w:rsid w:val="005C7AC9"/>
    <w:pPr>
      <w:spacing w:before="120" w:after="120" w:line="240" w:lineRule="auto"/>
      <w:ind w:left="447"/>
    </w:pPr>
    <w:rPr>
      <w:rFonts w:ascii="Arial" w:eastAsia="Arial" w:hAnsi="Arial" w:cs="Arial"/>
      <w:spacing w:val="1"/>
      <w:lang w:val="en-US"/>
    </w:rPr>
  </w:style>
  <w:style w:type="paragraph" w:styleId="TOC2">
    <w:name w:val="toc 2"/>
    <w:basedOn w:val="Normal"/>
    <w:next w:val="Normal"/>
    <w:autoRedefine/>
    <w:uiPriority w:val="39"/>
    <w:unhideWhenUsed/>
    <w:qFormat/>
    <w:rsid w:val="00A71FFB"/>
    <w:pPr>
      <w:spacing w:before="120" w:after="120" w:line="240" w:lineRule="auto"/>
      <w:ind w:left="851"/>
    </w:pPr>
    <w:rPr>
      <w:rFonts w:ascii="Arial" w:eastAsia="Arial" w:hAnsi="Arial" w:cs="Arial"/>
      <w:spacing w:val="1"/>
      <w:lang w:val="en-US"/>
    </w:rPr>
  </w:style>
  <w:style w:type="paragraph" w:styleId="TOC3">
    <w:name w:val="toc 3"/>
    <w:basedOn w:val="Normal"/>
    <w:next w:val="Normal"/>
    <w:autoRedefine/>
    <w:uiPriority w:val="39"/>
    <w:unhideWhenUsed/>
    <w:qFormat/>
    <w:rsid w:val="00A71FFB"/>
    <w:pPr>
      <w:spacing w:before="120" w:after="120" w:line="240" w:lineRule="auto"/>
      <w:ind w:left="1418"/>
    </w:pPr>
    <w:rPr>
      <w:rFonts w:ascii="Arial" w:eastAsia="Arial" w:hAnsi="Arial" w:cs="Arial"/>
      <w:spacing w:val="1"/>
      <w:lang w:val="en-US"/>
    </w:rPr>
  </w:style>
  <w:style w:type="paragraph" w:styleId="TOC4">
    <w:name w:val="toc 4"/>
    <w:basedOn w:val="Normal"/>
    <w:next w:val="Normal"/>
    <w:autoRedefine/>
    <w:uiPriority w:val="39"/>
    <w:unhideWhenUsed/>
    <w:rsid w:val="000054C6"/>
    <w:pPr>
      <w:spacing w:after="0"/>
      <w:ind w:left="660"/>
    </w:pPr>
    <w:rPr>
      <w:rFonts w:cstheme="minorHAnsi"/>
      <w:sz w:val="20"/>
      <w:szCs w:val="20"/>
    </w:rPr>
  </w:style>
  <w:style w:type="paragraph" w:styleId="TOC5">
    <w:name w:val="toc 5"/>
    <w:basedOn w:val="Normal"/>
    <w:next w:val="Normal"/>
    <w:autoRedefine/>
    <w:uiPriority w:val="39"/>
    <w:unhideWhenUsed/>
    <w:rsid w:val="000054C6"/>
    <w:pPr>
      <w:spacing w:after="0"/>
      <w:ind w:left="880"/>
    </w:pPr>
    <w:rPr>
      <w:rFonts w:cstheme="minorHAnsi"/>
      <w:sz w:val="20"/>
      <w:szCs w:val="20"/>
    </w:rPr>
  </w:style>
  <w:style w:type="paragraph" w:styleId="TOC6">
    <w:name w:val="toc 6"/>
    <w:basedOn w:val="Normal"/>
    <w:next w:val="Normal"/>
    <w:autoRedefine/>
    <w:uiPriority w:val="39"/>
    <w:unhideWhenUsed/>
    <w:rsid w:val="000054C6"/>
    <w:pPr>
      <w:spacing w:after="0"/>
      <w:ind w:left="1100"/>
    </w:pPr>
    <w:rPr>
      <w:rFonts w:cstheme="minorHAnsi"/>
      <w:sz w:val="20"/>
      <w:szCs w:val="20"/>
    </w:rPr>
  </w:style>
  <w:style w:type="paragraph" w:styleId="TOC7">
    <w:name w:val="toc 7"/>
    <w:basedOn w:val="Normal"/>
    <w:next w:val="Normal"/>
    <w:autoRedefine/>
    <w:uiPriority w:val="39"/>
    <w:unhideWhenUsed/>
    <w:rsid w:val="000054C6"/>
    <w:pPr>
      <w:spacing w:after="0"/>
      <w:ind w:left="1320"/>
    </w:pPr>
    <w:rPr>
      <w:rFonts w:cstheme="minorHAnsi"/>
      <w:sz w:val="20"/>
      <w:szCs w:val="20"/>
    </w:rPr>
  </w:style>
  <w:style w:type="paragraph" w:styleId="TOC8">
    <w:name w:val="toc 8"/>
    <w:basedOn w:val="Normal"/>
    <w:next w:val="Normal"/>
    <w:autoRedefine/>
    <w:uiPriority w:val="39"/>
    <w:unhideWhenUsed/>
    <w:rsid w:val="000054C6"/>
    <w:pPr>
      <w:spacing w:after="0"/>
      <w:ind w:left="1540"/>
    </w:pPr>
    <w:rPr>
      <w:rFonts w:cstheme="minorHAnsi"/>
      <w:sz w:val="20"/>
      <w:szCs w:val="20"/>
    </w:rPr>
  </w:style>
  <w:style w:type="paragraph" w:styleId="TOC9">
    <w:name w:val="toc 9"/>
    <w:basedOn w:val="Normal"/>
    <w:next w:val="Normal"/>
    <w:autoRedefine/>
    <w:uiPriority w:val="39"/>
    <w:unhideWhenUsed/>
    <w:rsid w:val="000054C6"/>
    <w:pPr>
      <w:spacing w:after="0"/>
      <w:ind w:left="1760"/>
    </w:pPr>
    <w:rPr>
      <w:rFonts w:cstheme="minorHAnsi"/>
      <w:sz w:val="20"/>
      <w:szCs w:val="20"/>
    </w:rPr>
  </w:style>
  <w:style w:type="table" w:customStyle="1" w:styleId="TableGrid1">
    <w:name w:val="Table Grid1"/>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1C08"/>
    <w:rPr>
      <w:sz w:val="16"/>
      <w:szCs w:val="16"/>
    </w:rPr>
  </w:style>
  <w:style w:type="paragraph" w:styleId="CommentText">
    <w:name w:val="annotation text"/>
    <w:basedOn w:val="Normal"/>
    <w:link w:val="CommentTextChar"/>
    <w:uiPriority w:val="99"/>
    <w:unhideWhenUsed/>
    <w:rsid w:val="00001C08"/>
    <w:pPr>
      <w:spacing w:line="240" w:lineRule="auto"/>
    </w:pPr>
    <w:rPr>
      <w:sz w:val="20"/>
      <w:szCs w:val="20"/>
    </w:rPr>
  </w:style>
  <w:style w:type="character" w:customStyle="1" w:styleId="CommentTextChar">
    <w:name w:val="Comment Text Char"/>
    <w:basedOn w:val="DefaultParagraphFont"/>
    <w:link w:val="CommentText"/>
    <w:uiPriority w:val="99"/>
    <w:rsid w:val="00001C08"/>
    <w:rPr>
      <w:sz w:val="20"/>
      <w:szCs w:val="20"/>
    </w:rPr>
  </w:style>
  <w:style w:type="paragraph" w:styleId="CommentSubject">
    <w:name w:val="annotation subject"/>
    <w:basedOn w:val="CommentText"/>
    <w:next w:val="CommentText"/>
    <w:link w:val="CommentSubjectChar"/>
    <w:uiPriority w:val="99"/>
    <w:semiHidden/>
    <w:unhideWhenUsed/>
    <w:rsid w:val="002C57EA"/>
    <w:rPr>
      <w:b/>
      <w:bCs/>
    </w:rPr>
  </w:style>
  <w:style w:type="character" w:customStyle="1" w:styleId="CommentSubjectChar">
    <w:name w:val="Comment Subject Char"/>
    <w:basedOn w:val="CommentTextChar"/>
    <w:link w:val="CommentSubject"/>
    <w:uiPriority w:val="99"/>
    <w:semiHidden/>
    <w:rsid w:val="002C57EA"/>
    <w:rPr>
      <w:b/>
      <w:bCs/>
      <w:sz w:val="20"/>
      <w:szCs w:val="20"/>
    </w:rPr>
  </w:style>
  <w:style w:type="paragraph" w:customStyle="1" w:styleId="Pa2">
    <w:name w:val="Pa2"/>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3">
    <w:name w:val="A3"/>
    <w:uiPriority w:val="99"/>
    <w:rsid w:val="00B16AA7"/>
    <w:rPr>
      <w:rFonts w:cs="Franklin Gothic Book"/>
      <w:color w:val="000000"/>
      <w:sz w:val="28"/>
      <w:szCs w:val="28"/>
    </w:rPr>
  </w:style>
  <w:style w:type="paragraph" w:customStyle="1" w:styleId="Pa0">
    <w:name w:val="Pa0"/>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4">
    <w:name w:val="A4"/>
    <w:uiPriority w:val="99"/>
    <w:rsid w:val="00B16AA7"/>
    <w:rPr>
      <w:rFonts w:ascii="Baskerville Old Face" w:hAnsi="Baskerville Old Face" w:cs="Baskerville Old Face"/>
      <w:color w:val="000000"/>
      <w:sz w:val="48"/>
      <w:szCs w:val="48"/>
    </w:rPr>
  </w:style>
  <w:style w:type="character" w:customStyle="1" w:styleId="A0">
    <w:name w:val="A0"/>
    <w:uiPriority w:val="99"/>
    <w:rsid w:val="00210FE0"/>
    <w:rPr>
      <w:rFonts w:cs="Baskerville Old Face"/>
      <w:color w:val="000000"/>
      <w:sz w:val="96"/>
      <w:szCs w:val="96"/>
    </w:rPr>
  </w:style>
  <w:style w:type="table" w:customStyle="1" w:styleId="TableGrid0">
    <w:name w:val="TableGrid"/>
    <w:rsid w:val="002E225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8106D"/>
    <w:rPr>
      <w:rFonts w:ascii="Times New Roman" w:eastAsia="Times New Roman" w:hAnsi="Times New Roman" w:cs="Times New Roman"/>
      <w:color w:val="916099"/>
      <w:sz w:val="96"/>
      <w:lang w:eastAsia="en-GB"/>
    </w:rPr>
  </w:style>
  <w:style w:type="paragraph" w:styleId="Caption">
    <w:name w:val="caption"/>
    <w:basedOn w:val="Normal"/>
    <w:next w:val="Normal"/>
    <w:rsid w:val="004922E4"/>
    <w:pPr>
      <w:spacing w:after="0" w:line="240" w:lineRule="auto"/>
    </w:pPr>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4922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922E4"/>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4922E4"/>
    <w:pPr>
      <w:spacing w:after="0" w:line="240" w:lineRule="auto"/>
      <w:ind w:left="180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4922E4"/>
    <w:rPr>
      <w:rFonts w:ascii="Arial" w:eastAsia="Times New Roman" w:hAnsi="Arial" w:cs="Arial"/>
      <w:sz w:val="20"/>
      <w:szCs w:val="20"/>
    </w:rPr>
  </w:style>
  <w:style w:type="paragraph" w:styleId="ListBullet">
    <w:name w:val="List Bullet"/>
    <w:basedOn w:val="Normal"/>
    <w:unhideWhenUsed/>
    <w:rsid w:val="00344320"/>
    <w:pPr>
      <w:numPr>
        <w:numId w:val="1"/>
      </w:numPr>
      <w:contextualSpacing/>
    </w:pPr>
  </w:style>
  <w:style w:type="paragraph" w:styleId="NormalWeb">
    <w:name w:val="Normal (Web)"/>
    <w:basedOn w:val="Normal"/>
    <w:uiPriority w:val="99"/>
    <w:semiHidden/>
    <w:unhideWhenUsed/>
    <w:rsid w:val="00CD20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7F3615"/>
  </w:style>
  <w:style w:type="paragraph" w:customStyle="1" w:styleId="Caption1">
    <w:name w:val="Caption 1"/>
    <w:basedOn w:val="Normal"/>
    <w:rsid w:val="007F3615"/>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rsid w:val="007F3615"/>
    <w:pPr>
      <w:spacing w:before="480" w:after="120" w:line="240" w:lineRule="auto"/>
      <w:ind w:left="0" w:firstLine="0"/>
    </w:pPr>
    <w:rPr>
      <w:rFonts w:ascii="Arial" w:eastAsia="MS Gothic" w:hAnsi="Arial" w:cs="Arial"/>
      <w:b/>
      <w:bCs/>
      <w:color w:val="auto"/>
      <w:sz w:val="56"/>
      <w:szCs w:val="20"/>
      <w:shd w:val="clear" w:color="auto" w:fill="FFFFFF"/>
      <w:lang w:eastAsia="x-none"/>
    </w:rPr>
  </w:style>
  <w:style w:type="character" w:customStyle="1" w:styleId="Title1Char">
    <w:name w:val="Title 1 Char"/>
    <w:link w:val="Title1"/>
    <w:rsid w:val="007F3615"/>
    <w:rPr>
      <w:rFonts w:ascii="Arial" w:eastAsia="MS Gothic" w:hAnsi="Arial" w:cs="Arial"/>
      <w:b/>
      <w:bCs/>
      <w:sz w:val="56"/>
      <w:szCs w:val="20"/>
      <w:lang w:eastAsia="x-none"/>
    </w:rPr>
  </w:style>
  <w:style w:type="character" w:styleId="Emphasis">
    <w:name w:val="Emphasis"/>
    <w:rsid w:val="007F3615"/>
    <w:rPr>
      <w:i/>
      <w:iCs/>
    </w:rPr>
  </w:style>
  <w:style w:type="character" w:customStyle="1" w:styleId="apple-converted-space">
    <w:name w:val="apple-converted-space"/>
    <w:rsid w:val="007F3615"/>
  </w:style>
  <w:style w:type="character" w:styleId="FollowedHyperlink">
    <w:name w:val="FollowedHyperlink"/>
    <w:uiPriority w:val="99"/>
    <w:semiHidden/>
    <w:unhideWhenUsed/>
    <w:rsid w:val="007F3615"/>
    <w:rPr>
      <w:color w:val="954F72"/>
      <w:u w:val="single"/>
    </w:rPr>
  </w:style>
  <w:style w:type="paragraph" w:customStyle="1" w:styleId="legclearfix">
    <w:name w:val="legclearfix"/>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7F3615"/>
  </w:style>
  <w:style w:type="paragraph" w:customStyle="1" w:styleId="legrhs">
    <w:name w:val="legrhs"/>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7F3615"/>
  </w:style>
  <w:style w:type="paragraph" w:customStyle="1" w:styleId="SBMATParagraph">
    <w:name w:val="SBMAT Paragraph"/>
    <w:basedOn w:val="Normal"/>
    <w:link w:val="SBMATParagraphChar"/>
    <w:qFormat/>
    <w:rsid w:val="00FC5D57"/>
    <w:pPr>
      <w:spacing w:after="0"/>
      <w:ind w:left="-6" w:right="79" w:hanging="11"/>
      <w:jc w:val="both"/>
    </w:pPr>
    <w:rPr>
      <w:rFonts w:ascii="Arial" w:hAnsi="Arial" w:cs="Arial"/>
      <w:sz w:val="20"/>
      <w:szCs w:val="20"/>
    </w:rPr>
  </w:style>
  <w:style w:type="paragraph" w:customStyle="1" w:styleId="SBMATHeading1">
    <w:name w:val="SBMAT Heading 1"/>
    <w:basedOn w:val="SBMATHeadingNumbered"/>
    <w:link w:val="SBMATHeading1Char"/>
    <w:qFormat/>
    <w:rsid w:val="005C7AC9"/>
    <w:pPr>
      <w:outlineLvl w:val="0"/>
    </w:pPr>
  </w:style>
  <w:style w:type="character" w:customStyle="1" w:styleId="SBMATParagraphChar">
    <w:name w:val="SBMAT Paragraph Char"/>
    <w:basedOn w:val="DefaultParagraphFont"/>
    <w:link w:val="SBMATParagraph"/>
    <w:rsid w:val="00FC5D57"/>
    <w:rPr>
      <w:rFonts w:ascii="Arial" w:hAnsi="Arial" w:cs="Arial"/>
      <w:sz w:val="20"/>
      <w:szCs w:val="20"/>
    </w:rPr>
  </w:style>
  <w:style w:type="paragraph" w:customStyle="1" w:styleId="SBMATHeading2">
    <w:name w:val="SBMAT Heading 2"/>
    <w:basedOn w:val="SBMATHeading1"/>
    <w:link w:val="SBMATHeading2Char"/>
    <w:qFormat/>
    <w:rsid w:val="005C7AC9"/>
    <w:pPr>
      <w:outlineLvl w:val="1"/>
    </w:pPr>
    <w:rPr>
      <w:sz w:val="22"/>
      <w:szCs w:val="22"/>
    </w:rPr>
  </w:style>
  <w:style w:type="character" w:customStyle="1" w:styleId="SBMATHeading1Char">
    <w:name w:val="SBMAT Heading 1 Char"/>
    <w:basedOn w:val="DefaultParagraphFont"/>
    <w:link w:val="SBMATHeading1"/>
    <w:rsid w:val="005C7AC9"/>
    <w:rPr>
      <w:rFonts w:ascii="Arial" w:hAnsi="Arial" w:cs="Arial"/>
      <w:b/>
      <w:color w:val="0070C0"/>
      <w:sz w:val="28"/>
      <w:szCs w:val="28"/>
    </w:rPr>
  </w:style>
  <w:style w:type="character" w:customStyle="1" w:styleId="SBMATHeading2Char">
    <w:name w:val="SBMAT Heading 2 Char"/>
    <w:basedOn w:val="DefaultParagraphFont"/>
    <w:link w:val="SBMATHeading2"/>
    <w:rsid w:val="005C7AC9"/>
    <w:rPr>
      <w:rFonts w:ascii="Arial" w:hAnsi="Arial" w:cs="Arial"/>
      <w:b/>
      <w:color w:val="0070C0"/>
    </w:rPr>
  </w:style>
  <w:style w:type="paragraph" w:styleId="BodyText">
    <w:name w:val="Body Text"/>
    <w:basedOn w:val="Normal"/>
    <w:link w:val="BodyTextChar"/>
    <w:uiPriority w:val="99"/>
    <w:semiHidden/>
    <w:unhideWhenUsed/>
    <w:rsid w:val="00D84BDC"/>
    <w:pPr>
      <w:spacing w:after="120"/>
    </w:pPr>
  </w:style>
  <w:style w:type="character" w:customStyle="1" w:styleId="BodyTextChar">
    <w:name w:val="Body Text Char"/>
    <w:basedOn w:val="DefaultParagraphFont"/>
    <w:link w:val="BodyText"/>
    <w:uiPriority w:val="99"/>
    <w:semiHidden/>
    <w:rsid w:val="00D84BDC"/>
  </w:style>
  <w:style w:type="paragraph" w:styleId="PlainText">
    <w:name w:val="Plain Text"/>
    <w:basedOn w:val="Normal"/>
    <w:link w:val="PlainTextChar"/>
    <w:rsid w:val="006C7817"/>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6C7817"/>
    <w:rPr>
      <w:rFonts w:ascii="Courier New" w:eastAsia="Times New Roman" w:hAnsi="Courier New" w:cs="Courier New"/>
      <w:sz w:val="20"/>
      <w:szCs w:val="20"/>
      <w:lang w:eastAsia="en-GB"/>
    </w:rPr>
  </w:style>
  <w:style w:type="paragraph" w:customStyle="1" w:styleId="SBMATHeading3">
    <w:name w:val="SBMAT Heading 3"/>
    <w:basedOn w:val="Normal"/>
    <w:link w:val="SBMATHeading3Char"/>
    <w:autoRedefine/>
    <w:qFormat/>
    <w:rsid w:val="005C7AC9"/>
    <w:rPr>
      <w:rFonts w:ascii="Arial" w:hAnsi="Arial" w:cs="Arial"/>
      <w:b/>
      <w:color w:val="0070C0"/>
      <w:sz w:val="28"/>
      <w:szCs w:val="28"/>
    </w:rPr>
  </w:style>
  <w:style w:type="paragraph" w:customStyle="1" w:styleId="SBMATHeadingNumbered">
    <w:name w:val="SBMAT Heading Numbered"/>
    <w:basedOn w:val="ListParagraph"/>
    <w:link w:val="SBMATHeadingNumberedChar"/>
    <w:qFormat/>
    <w:rsid w:val="00B76DC6"/>
    <w:pPr>
      <w:spacing w:after="120"/>
      <w:ind w:left="0"/>
      <w:jc w:val="both"/>
    </w:pPr>
    <w:rPr>
      <w:rFonts w:ascii="Arial" w:hAnsi="Arial" w:cs="Arial"/>
      <w:b/>
      <w:color w:val="0070C0"/>
      <w:sz w:val="28"/>
      <w:szCs w:val="28"/>
    </w:rPr>
  </w:style>
  <w:style w:type="character" w:customStyle="1" w:styleId="SBMATHeading3Char">
    <w:name w:val="SBMAT Heading 3 Char"/>
    <w:basedOn w:val="DefaultParagraphFont"/>
    <w:link w:val="SBMATHeading3"/>
    <w:rsid w:val="005C7AC9"/>
    <w:rPr>
      <w:rFonts w:ascii="Arial" w:hAnsi="Arial" w:cs="Arial"/>
      <w:b/>
      <w:color w:val="0070C0"/>
      <w:sz w:val="28"/>
      <w:szCs w:val="28"/>
    </w:rPr>
  </w:style>
  <w:style w:type="character" w:customStyle="1" w:styleId="ListParagraphChar">
    <w:name w:val="List Paragraph Char"/>
    <w:basedOn w:val="DefaultParagraphFont"/>
    <w:link w:val="ListParagraph"/>
    <w:uiPriority w:val="34"/>
    <w:rsid w:val="00475868"/>
  </w:style>
  <w:style w:type="character" w:customStyle="1" w:styleId="SBMATHeadingNumberedChar">
    <w:name w:val="SBMAT Heading Numbered Char"/>
    <w:basedOn w:val="ListParagraphChar"/>
    <w:link w:val="SBMATHeadingNumbered"/>
    <w:rsid w:val="00B76DC6"/>
    <w:rPr>
      <w:rFonts w:ascii="Arial" w:hAnsi="Arial" w:cs="Arial"/>
      <w:b/>
      <w:color w:val="0070C0"/>
      <w:sz w:val="28"/>
      <w:szCs w:val="28"/>
    </w:rPr>
  </w:style>
  <w:style w:type="paragraph" w:customStyle="1" w:styleId="NumText">
    <w:name w:val="NumText"/>
    <w:basedOn w:val="Normal"/>
    <w:link w:val="NumTextChar"/>
    <w:rsid w:val="002B00AC"/>
    <w:pPr>
      <w:spacing w:after="200" w:line="240" w:lineRule="auto"/>
      <w:ind w:left="720"/>
    </w:pPr>
    <w:rPr>
      <w:rFonts w:ascii="Arial" w:eastAsia="Calibri" w:hAnsi="Arial" w:cs="Arial"/>
    </w:rPr>
  </w:style>
  <w:style w:type="paragraph" w:customStyle="1" w:styleId="SBMATTextNumbered">
    <w:name w:val="SBMAT Text Numbered"/>
    <w:basedOn w:val="SBMATHeadingNumbered"/>
    <w:link w:val="SBMATTextNumberedChar"/>
    <w:qFormat/>
    <w:rsid w:val="00FA4810"/>
    <w:rPr>
      <w:b w:val="0"/>
      <w:color w:val="auto"/>
      <w:sz w:val="20"/>
      <w:szCs w:val="20"/>
    </w:rPr>
  </w:style>
  <w:style w:type="paragraph" w:customStyle="1" w:styleId="SBMATBullet">
    <w:name w:val="SBMAT Bullet"/>
    <w:basedOn w:val="Normal"/>
    <w:link w:val="SBMATBulletChar"/>
    <w:qFormat/>
    <w:rsid w:val="00C55276"/>
    <w:pPr>
      <w:numPr>
        <w:numId w:val="16"/>
      </w:numPr>
      <w:spacing w:after="5" w:line="249" w:lineRule="auto"/>
      <w:ind w:left="567" w:right="72" w:hanging="283"/>
      <w:jc w:val="both"/>
    </w:pPr>
    <w:rPr>
      <w:rFonts w:ascii="Arial" w:hAnsi="Arial" w:cs="Arial"/>
      <w:sz w:val="20"/>
      <w:szCs w:val="20"/>
    </w:rPr>
  </w:style>
  <w:style w:type="character" w:customStyle="1" w:styleId="SBMATTextNumberedChar">
    <w:name w:val="SBMAT Text Numbered Char"/>
    <w:basedOn w:val="SBMATHeadingNumberedChar"/>
    <w:link w:val="SBMATTextNumbered"/>
    <w:rsid w:val="00FA4810"/>
    <w:rPr>
      <w:rFonts w:ascii="Arial" w:hAnsi="Arial" w:cs="Arial"/>
      <w:b w:val="0"/>
      <w:color w:val="0070C0"/>
      <w:sz w:val="20"/>
      <w:szCs w:val="20"/>
    </w:rPr>
  </w:style>
  <w:style w:type="paragraph" w:customStyle="1" w:styleId="HSBriefing">
    <w:name w:val="H&amp;S Briefing"/>
    <w:basedOn w:val="Normal"/>
    <w:rsid w:val="00C23F47"/>
    <w:pPr>
      <w:widowControl w:val="0"/>
      <w:autoSpaceDE w:val="0"/>
      <w:autoSpaceDN w:val="0"/>
      <w:adjustRightInd w:val="0"/>
      <w:spacing w:after="0" w:line="240" w:lineRule="auto"/>
    </w:pPr>
    <w:rPr>
      <w:rFonts w:ascii="Verdana" w:eastAsia="Times New Roman" w:hAnsi="Verdana" w:cs="Times New Roman"/>
      <w:noProof/>
      <w:sz w:val="20"/>
      <w:szCs w:val="24"/>
      <w:lang w:val="en-US"/>
    </w:rPr>
  </w:style>
  <w:style w:type="character" w:customStyle="1" w:styleId="SBMATBulletChar">
    <w:name w:val="SBMAT Bullet Char"/>
    <w:basedOn w:val="ListParagraphChar"/>
    <w:link w:val="SBMATBullet"/>
    <w:rsid w:val="00C55276"/>
    <w:rPr>
      <w:rFonts w:ascii="Arial" w:hAnsi="Arial" w:cs="Arial"/>
      <w:sz w:val="20"/>
      <w:szCs w:val="20"/>
    </w:rPr>
  </w:style>
  <w:style w:type="paragraph" w:styleId="BodyTextIndent2">
    <w:name w:val="Body Text Indent 2"/>
    <w:basedOn w:val="Normal"/>
    <w:link w:val="BodyTextIndent2Char"/>
    <w:rsid w:val="00F11C27"/>
    <w:pPr>
      <w:spacing w:after="120" w:line="480" w:lineRule="auto"/>
      <w:ind w:left="283"/>
    </w:pPr>
    <w:rPr>
      <w:rFonts w:ascii="Arial" w:eastAsia="Times New Roman" w:hAnsi="Arial" w:cs="Times New Roman"/>
      <w:szCs w:val="20"/>
      <w:lang w:val="en-US"/>
    </w:rPr>
  </w:style>
  <w:style w:type="character" w:customStyle="1" w:styleId="BodyTextIndent2Char">
    <w:name w:val="Body Text Indent 2 Char"/>
    <w:basedOn w:val="DefaultParagraphFont"/>
    <w:link w:val="BodyTextIndent2"/>
    <w:rsid w:val="00F11C27"/>
    <w:rPr>
      <w:rFonts w:ascii="Arial" w:eastAsia="Times New Roman" w:hAnsi="Arial" w:cs="Times New Roman"/>
      <w:szCs w:val="20"/>
      <w:lang w:val="en-US"/>
    </w:rPr>
  </w:style>
  <w:style w:type="character" w:customStyle="1" w:styleId="NumTextChar">
    <w:name w:val="NumText Char"/>
    <w:link w:val="NumText"/>
    <w:locked/>
    <w:rsid w:val="0042010B"/>
    <w:rPr>
      <w:rFonts w:ascii="Arial" w:eastAsia="Calibri" w:hAnsi="Arial" w:cs="Arial"/>
    </w:rPr>
  </w:style>
  <w:style w:type="paragraph" w:customStyle="1" w:styleId="NumHead">
    <w:name w:val="NumHead"/>
    <w:basedOn w:val="NumText"/>
    <w:next w:val="NumText"/>
    <w:rsid w:val="0042010B"/>
    <w:pPr>
      <w:keepNext/>
      <w:tabs>
        <w:tab w:val="num" w:pos="360"/>
      </w:tabs>
      <w:suppressAutoHyphens/>
      <w:spacing w:before="220" w:after="220"/>
      <w:ind w:left="1418" w:hanging="698"/>
      <w:contextualSpacing/>
      <w:jc w:val="both"/>
    </w:pPr>
    <w:rPr>
      <w:rFonts w:ascii="Arial Bold" w:eastAsiaTheme="minorHAnsi" w:hAnsi="Arial Bold"/>
      <w:b/>
      <w:caps/>
      <w:u w:val="single"/>
      <w:lang w:eastAsia="ar-SA"/>
    </w:rPr>
  </w:style>
  <w:style w:type="character" w:customStyle="1" w:styleId="NumBulletChar">
    <w:name w:val="NumBullet Char"/>
    <w:basedOn w:val="NumTextChar"/>
    <w:link w:val="NumBullet"/>
    <w:locked/>
    <w:rsid w:val="0042010B"/>
    <w:rPr>
      <w:rFonts w:ascii="Arial" w:eastAsia="Calibri" w:hAnsi="Arial" w:cs="Arial"/>
    </w:rPr>
  </w:style>
  <w:style w:type="paragraph" w:customStyle="1" w:styleId="NumBullet">
    <w:name w:val="NumBullet"/>
    <w:basedOn w:val="NumText"/>
    <w:link w:val="NumBulletChar"/>
    <w:rsid w:val="0042010B"/>
    <w:pPr>
      <w:numPr>
        <w:ilvl w:val="3"/>
        <w:numId w:val="5"/>
      </w:numPr>
      <w:suppressAutoHyphens/>
      <w:spacing w:before="220" w:after="220"/>
      <w:ind w:left="1418" w:hanging="709"/>
      <w:jc w:val="both"/>
    </w:pPr>
  </w:style>
  <w:style w:type="paragraph" w:customStyle="1" w:styleId="NumBulletHeading">
    <w:name w:val="NumBullet Heading"/>
    <w:basedOn w:val="NumBullet"/>
    <w:next w:val="NumBullet"/>
    <w:qFormat/>
    <w:rsid w:val="0042010B"/>
    <w:pPr>
      <w:keepNext/>
      <w:numPr>
        <w:ilvl w:val="0"/>
        <w:numId w:val="6"/>
      </w:numPr>
      <w:tabs>
        <w:tab w:val="num" w:pos="360"/>
      </w:tabs>
      <w:ind w:left="1496" w:hanging="720"/>
      <w:contextualSpacing/>
    </w:pPr>
    <w:rPr>
      <w:rFonts w:ascii="Arial Bold" w:hAnsi="Arial Bold"/>
      <w:b/>
      <w:caps/>
      <w:u w:val="single"/>
    </w:rPr>
  </w:style>
  <w:style w:type="numbering" w:customStyle="1" w:styleId="ParaNum">
    <w:name w:val="ParaNum"/>
    <w:rsid w:val="0042010B"/>
    <w:pPr>
      <w:numPr>
        <w:numId w:val="4"/>
      </w:numPr>
    </w:pPr>
  </w:style>
  <w:style w:type="numbering" w:customStyle="1" w:styleId="NumBulletHeadingNumbering">
    <w:name w:val="NumBullet Heading Numbering"/>
    <w:rsid w:val="0042010B"/>
    <w:pPr>
      <w:numPr>
        <w:numId w:val="6"/>
      </w:numPr>
    </w:pPr>
  </w:style>
  <w:style w:type="character" w:customStyle="1" w:styleId="Heading4Char">
    <w:name w:val="Heading 4 Char"/>
    <w:basedOn w:val="DefaultParagraphFont"/>
    <w:link w:val="Heading4"/>
    <w:uiPriority w:val="9"/>
    <w:semiHidden/>
    <w:rsid w:val="001958D6"/>
    <w:rPr>
      <w:rFonts w:eastAsiaTheme="minorEastAsia"/>
      <w:b/>
      <w:bCs/>
      <w:sz w:val="28"/>
      <w:szCs w:val="28"/>
      <w:lang w:val="en-US"/>
    </w:rPr>
  </w:style>
  <w:style w:type="character" w:customStyle="1" w:styleId="Heading5Char">
    <w:name w:val="Heading 5 Char"/>
    <w:basedOn w:val="DefaultParagraphFont"/>
    <w:link w:val="Heading5"/>
    <w:uiPriority w:val="9"/>
    <w:semiHidden/>
    <w:rsid w:val="001958D6"/>
    <w:rPr>
      <w:rFonts w:eastAsiaTheme="minorEastAsia"/>
      <w:b/>
      <w:bCs/>
      <w:i/>
      <w:iCs/>
      <w:sz w:val="26"/>
      <w:szCs w:val="26"/>
      <w:lang w:val="en-US"/>
    </w:rPr>
  </w:style>
  <w:style w:type="character" w:customStyle="1" w:styleId="Heading6Char">
    <w:name w:val="Heading 6 Char"/>
    <w:basedOn w:val="DefaultParagraphFont"/>
    <w:link w:val="Heading6"/>
    <w:rsid w:val="001958D6"/>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1958D6"/>
    <w:rPr>
      <w:rFonts w:eastAsiaTheme="minorEastAsia"/>
      <w:sz w:val="24"/>
      <w:szCs w:val="24"/>
      <w:lang w:val="en-US"/>
    </w:rPr>
  </w:style>
  <w:style w:type="character" w:customStyle="1" w:styleId="Heading8Char">
    <w:name w:val="Heading 8 Char"/>
    <w:basedOn w:val="DefaultParagraphFont"/>
    <w:link w:val="Heading8"/>
    <w:uiPriority w:val="9"/>
    <w:semiHidden/>
    <w:rsid w:val="001958D6"/>
    <w:rPr>
      <w:rFonts w:eastAsiaTheme="minorEastAsia"/>
      <w:i/>
      <w:iCs/>
      <w:sz w:val="24"/>
      <w:szCs w:val="24"/>
      <w:lang w:val="en-US"/>
    </w:rPr>
  </w:style>
  <w:style w:type="character" w:customStyle="1" w:styleId="Heading9Char">
    <w:name w:val="Heading 9 Char"/>
    <w:basedOn w:val="DefaultParagraphFont"/>
    <w:link w:val="Heading9"/>
    <w:uiPriority w:val="9"/>
    <w:semiHidden/>
    <w:rsid w:val="001958D6"/>
    <w:rPr>
      <w:rFonts w:asciiTheme="majorHAnsi" w:eastAsiaTheme="majorEastAsia" w:hAnsiTheme="majorHAnsi" w:cstheme="majorBidi"/>
      <w:lang w:val="en-US"/>
    </w:rPr>
  </w:style>
  <w:style w:type="numbering" w:styleId="111111">
    <w:name w:val="Outline List 2"/>
    <w:basedOn w:val="NoList"/>
    <w:rsid w:val="00590640"/>
    <w:pPr>
      <w:numPr>
        <w:numId w:val="7"/>
      </w:numPr>
    </w:pPr>
  </w:style>
  <w:style w:type="paragraph" w:styleId="EnvelopeReturn">
    <w:name w:val="envelope return"/>
    <w:basedOn w:val="Normal"/>
    <w:rsid w:val="00424871"/>
    <w:pPr>
      <w:spacing w:after="0" w:line="240" w:lineRule="auto"/>
    </w:pPr>
    <w:rPr>
      <w:rFonts w:ascii="Batang" w:eastAsia="Batang" w:hAnsi="Batang" w:cs="Arial"/>
      <w:sz w:val="20"/>
      <w:szCs w:val="20"/>
    </w:rPr>
  </w:style>
  <w:style w:type="paragraph" w:styleId="TOCHeading">
    <w:name w:val="TOC Heading"/>
    <w:aliases w:val="SBMAT TOC Heading"/>
    <w:basedOn w:val="SBMATHeading3"/>
    <w:next w:val="Normal"/>
    <w:link w:val="TOCHeadingChar"/>
    <w:uiPriority w:val="39"/>
    <w:unhideWhenUsed/>
    <w:qFormat/>
    <w:rsid w:val="00B43764"/>
    <w:pPr>
      <w:spacing w:after="0" w:line="240" w:lineRule="auto"/>
    </w:pPr>
  </w:style>
  <w:style w:type="paragraph" w:customStyle="1" w:styleId="SBMATTOCBody">
    <w:name w:val="SBMAT TOC Body"/>
    <w:basedOn w:val="Normal"/>
    <w:link w:val="SBMATTOCBodyChar"/>
    <w:qFormat/>
    <w:rsid w:val="00F42456"/>
    <w:pPr>
      <w:spacing w:after="0" w:line="240" w:lineRule="auto"/>
      <w:ind w:left="447"/>
    </w:pPr>
    <w:rPr>
      <w:rFonts w:ascii="Arial" w:eastAsia="Arial" w:hAnsi="Arial" w:cs="Arial"/>
      <w:spacing w:val="1"/>
      <w:lang w:val="en-US"/>
    </w:rPr>
  </w:style>
  <w:style w:type="character" w:customStyle="1" w:styleId="TOC1Char">
    <w:name w:val="TOC 1 Char"/>
    <w:basedOn w:val="DefaultParagraphFont"/>
    <w:link w:val="TOC1"/>
    <w:uiPriority w:val="39"/>
    <w:rsid w:val="005C7AC9"/>
    <w:rPr>
      <w:rFonts w:ascii="Arial" w:eastAsia="Arial" w:hAnsi="Arial" w:cs="Arial"/>
      <w:spacing w:val="1"/>
      <w:lang w:val="en-US"/>
    </w:rPr>
  </w:style>
  <w:style w:type="character" w:customStyle="1" w:styleId="SBMATTOCBodyChar">
    <w:name w:val="SBMAT TOC Body Char"/>
    <w:basedOn w:val="TOC1Char"/>
    <w:link w:val="SBMATTOCBody"/>
    <w:rsid w:val="00F42456"/>
    <w:rPr>
      <w:rFonts w:ascii="Arial" w:eastAsia="Arial" w:hAnsi="Arial" w:cs="Arial"/>
      <w:b/>
      <w:bCs/>
      <w:caps/>
      <w:spacing w:val="1"/>
      <w:sz w:val="24"/>
      <w:szCs w:val="24"/>
      <w:lang w:val="en-US"/>
    </w:rPr>
  </w:style>
  <w:style w:type="paragraph" w:customStyle="1" w:styleId="SBMATHeading4">
    <w:name w:val="SBMAT Heading 4"/>
    <w:basedOn w:val="TOCHeading"/>
    <w:link w:val="SBMATHeading4Char"/>
    <w:qFormat/>
    <w:rsid w:val="005C7AC9"/>
    <w:pPr>
      <w:jc w:val="center"/>
    </w:pPr>
  </w:style>
  <w:style w:type="character" w:customStyle="1" w:styleId="TOCHeadingChar">
    <w:name w:val="TOC Heading Char"/>
    <w:aliases w:val="SBMAT TOC Heading Char"/>
    <w:basedOn w:val="SBMATHeading3Char"/>
    <w:link w:val="TOCHeading"/>
    <w:uiPriority w:val="39"/>
    <w:rsid w:val="005C7AC9"/>
    <w:rPr>
      <w:rFonts w:ascii="Arial" w:hAnsi="Arial" w:cs="Arial"/>
      <w:b/>
      <w:color w:val="0070C0"/>
      <w:sz w:val="28"/>
      <w:szCs w:val="28"/>
    </w:rPr>
  </w:style>
  <w:style w:type="character" w:customStyle="1" w:styleId="SBMATHeading4Char">
    <w:name w:val="SBMAT Heading 4 Char"/>
    <w:basedOn w:val="TOCHeadingChar"/>
    <w:link w:val="SBMATHeading4"/>
    <w:rsid w:val="005C7AC9"/>
    <w:rPr>
      <w:rFonts w:ascii="Arial" w:hAnsi="Arial" w:cs="Arial"/>
      <w:b/>
      <w:color w:val="0070C0"/>
      <w:sz w:val="28"/>
      <w:szCs w:val="28"/>
    </w:rPr>
  </w:style>
  <w:style w:type="paragraph" w:customStyle="1" w:styleId="SBMATFrontHeading">
    <w:name w:val="SBMAT Front Heading"/>
    <w:basedOn w:val="Normal"/>
    <w:link w:val="SBMATFrontHeadingChar"/>
    <w:qFormat/>
    <w:rsid w:val="00DD7C36"/>
    <w:pPr>
      <w:spacing w:after="0" w:line="240" w:lineRule="auto"/>
      <w:jc w:val="center"/>
    </w:pPr>
    <w:rPr>
      <w:rFonts w:ascii="Arial" w:eastAsia="Times New Roman" w:hAnsi="Arial" w:cs="Arial"/>
      <w:b/>
      <w:color w:val="002060"/>
      <w:sz w:val="56"/>
      <w:szCs w:val="56"/>
    </w:rPr>
  </w:style>
  <w:style w:type="paragraph" w:customStyle="1" w:styleId="SBMATHeading">
    <w:name w:val="SBMAT Heading"/>
    <w:basedOn w:val="Normal"/>
    <w:link w:val="SBMATHeadingChar"/>
    <w:qFormat/>
    <w:rsid w:val="00DD7C36"/>
    <w:pPr>
      <w:spacing w:after="120" w:line="240" w:lineRule="auto"/>
      <w:jc w:val="center"/>
    </w:pPr>
    <w:rPr>
      <w:rFonts w:ascii="Arial" w:hAnsi="Arial" w:cs="Arial"/>
      <w:b/>
      <w:color w:val="FFFFFF" w:themeColor="background1"/>
      <w:sz w:val="28"/>
      <w:szCs w:val="28"/>
    </w:rPr>
  </w:style>
  <w:style w:type="character" w:customStyle="1" w:styleId="SBMATFrontHeadingChar">
    <w:name w:val="SBMAT Front Heading Char"/>
    <w:basedOn w:val="DefaultParagraphFont"/>
    <w:link w:val="SBMATFrontHeading"/>
    <w:rsid w:val="00DD7C36"/>
    <w:rPr>
      <w:rFonts w:ascii="Arial" w:eastAsia="Times New Roman" w:hAnsi="Arial" w:cs="Arial"/>
      <w:b/>
      <w:color w:val="002060"/>
      <w:sz w:val="56"/>
      <w:szCs w:val="56"/>
    </w:rPr>
  </w:style>
  <w:style w:type="paragraph" w:customStyle="1" w:styleId="SBMATNumberedBullets">
    <w:name w:val="SBMAT Numbered Bullets"/>
    <w:basedOn w:val="ListParagraph"/>
    <w:link w:val="SBMATNumberedBulletsChar"/>
    <w:qFormat/>
    <w:rsid w:val="00DD7C36"/>
    <w:pPr>
      <w:numPr>
        <w:numId w:val="29"/>
      </w:numPr>
      <w:spacing w:after="0"/>
    </w:pPr>
    <w:rPr>
      <w:rFonts w:ascii="Arial" w:hAnsi="Arial" w:cs="Arial"/>
      <w:sz w:val="20"/>
      <w:szCs w:val="20"/>
    </w:rPr>
  </w:style>
  <w:style w:type="character" w:customStyle="1" w:styleId="SBMATHeadingChar">
    <w:name w:val="SBMAT Heading Char"/>
    <w:basedOn w:val="DefaultParagraphFont"/>
    <w:link w:val="SBMATHeading"/>
    <w:rsid w:val="00DD7C36"/>
    <w:rPr>
      <w:rFonts w:ascii="Arial" w:hAnsi="Arial" w:cs="Arial"/>
      <w:b/>
      <w:color w:val="FFFFFF" w:themeColor="background1"/>
      <w:sz w:val="28"/>
      <w:szCs w:val="28"/>
    </w:rPr>
  </w:style>
  <w:style w:type="character" w:customStyle="1" w:styleId="SBMATNumberedBulletsChar">
    <w:name w:val="SBMAT Numbered Bullets Char"/>
    <w:basedOn w:val="ListParagraphChar"/>
    <w:link w:val="SBMATNumberedBullets"/>
    <w:rsid w:val="00DD7C36"/>
    <w:rPr>
      <w:rFonts w:ascii="Arial" w:hAnsi="Arial" w:cs="Arial"/>
      <w:sz w:val="20"/>
      <w:szCs w:val="20"/>
    </w:rPr>
  </w:style>
  <w:style w:type="character" w:styleId="PlaceholderText">
    <w:name w:val="Placeholder Text"/>
    <w:basedOn w:val="DefaultParagraphFont"/>
    <w:uiPriority w:val="99"/>
    <w:semiHidden/>
    <w:rsid w:val="00326F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65054">
      <w:bodyDiv w:val="1"/>
      <w:marLeft w:val="0"/>
      <w:marRight w:val="0"/>
      <w:marTop w:val="0"/>
      <w:marBottom w:val="0"/>
      <w:divBdr>
        <w:top w:val="none" w:sz="0" w:space="0" w:color="auto"/>
        <w:left w:val="none" w:sz="0" w:space="0" w:color="auto"/>
        <w:bottom w:val="none" w:sz="0" w:space="0" w:color="auto"/>
        <w:right w:val="none" w:sz="0" w:space="0" w:color="auto"/>
      </w:divBdr>
    </w:div>
    <w:div w:id="474570456">
      <w:bodyDiv w:val="1"/>
      <w:marLeft w:val="0"/>
      <w:marRight w:val="0"/>
      <w:marTop w:val="0"/>
      <w:marBottom w:val="0"/>
      <w:divBdr>
        <w:top w:val="none" w:sz="0" w:space="0" w:color="auto"/>
        <w:left w:val="none" w:sz="0" w:space="0" w:color="auto"/>
        <w:bottom w:val="none" w:sz="0" w:space="0" w:color="auto"/>
        <w:right w:val="none" w:sz="0" w:space="0" w:color="auto"/>
      </w:divBdr>
    </w:div>
    <w:div w:id="1126504455">
      <w:bodyDiv w:val="1"/>
      <w:marLeft w:val="0"/>
      <w:marRight w:val="0"/>
      <w:marTop w:val="0"/>
      <w:marBottom w:val="0"/>
      <w:divBdr>
        <w:top w:val="none" w:sz="0" w:space="0" w:color="auto"/>
        <w:left w:val="none" w:sz="0" w:space="0" w:color="auto"/>
        <w:bottom w:val="none" w:sz="0" w:space="0" w:color="auto"/>
        <w:right w:val="none" w:sz="0" w:space="0" w:color="auto"/>
      </w:divBdr>
      <w:divsChild>
        <w:div w:id="365062196">
          <w:marLeft w:val="0"/>
          <w:marRight w:val="0"/>
          <w:marTop w:val="0"/>
          <w:marBottom w:val="0"/>
          <w:divBdr>
            <w:top w:val="none" w:sz="0" w:space="0" w:color="auto"/>
            <w:left w:val="none" w:sz="0" w:space="0" w:color="auto"/>
            <w:bottom w:val="none" w:sz="0" w:space="0" w:color="auto"/>
            <w:right w:val="none" w:sz="0" w:space="0" w:color="auto"/>
          </w:divBdr>
          <w:divsChild>
            <w:div w:id="1790931019">
              <w:marLeft w:val="0"/>
              <w:marRight w:val="0"/>
              <w:marTop w:val="0"/>
              <w:marBottom w:val="0"/>
              <w:divBdr>
                <w:top w:val="none" w:sz="0" w:space="0" w:color="auto"/>
                <w:left w:val="none" w:sz="0" w:space="0" w:color="auto"/>
                <w:bottom w:val="none" w:sz="0" w:space="0" w:color="auto"/>
                <w:right w:val="none" w:sz="0" w:space="0" w:color="auto"/>
              </w:divBdr>
              <w:divsChild>
                <w:div w:id="1884714328">
                  <w:marLeft w:val="0"/>
                  <w:marRight w:val="0"/>
                  <w:marTop w:val="0"/>
                  <w:marBottom w:val="0"/>
                  <w:divBdr>
                    <w:top w:val="none" w:sz="0" w:space="0" w:color="auto"/>
                    <w:left w:val="none" w:sz="0" w:space="0" w:color="auto"/>
                    <w:bottom w:val="none" w:sz="0" w:space="0" w:color="auto"/>
                    <w:right w:val="none" w:sz="0" w:space="0" w:color="auto"/>
                  </w:divBdr>
                  <w:divsChild>
                    <w:div w:id="986318614">
                      <w:marLeft w:val="0"/>
                      <w:marRight w:val="0"/>
                      <w:marTop w:val="0"/>
                      <w:marBottom w:val="0"/>
                      <w:divBdr>
                        <w:top w:val="none" w:sz="0" w:space="0" w:color="auto"/>
                        <w:left w:val="none" w:sz="0" w:space="0" w:color="auto"/>
                        <w:bottom w:val="none" w:sz="0" w:space="0" w:color="auto"/>
                        <w:right w:val="none" w:sz="0" w:space="0" w:color="auto"/>
                      </w:divBdr>
                      <w:divsChild>
                        <w:div w:id="1030453134">
                          <w:marLeft w:val="0"/>
                          <w:marRight w:val="0"/>
                          <w:marTop w:val="0"/>
                          <w:marBottom w:val="0"/>
                          <w:divBdr>
                            <w:top w:val="none" w:sz="0" w:space="0" w:color="auto"/>
                            <w:left w:val="none" w:sz="0" w:space="0" w:color="auto"/>
                            <w:bottom w:val="none" w:sz="0" w:space="0" w:color="auto"/>
                            <w:right w:val="none" w:sz="0" w:space="0" w:color="auto"/>
                          </w:divBdr>
                          <w:divsChild>
                            <w:div w:id="1000812816">
                              <w:marLeft w:val="0"/>
                              <w:marRight w:val="0"/>
                              <w:marTop w:val="0"/>
                              <w:marBottom w:val="0"/>
                              <w:divBdr>
                                <w:top w:val="none" w:sz="0" w:space="0" w:color="auto"/>
                                <w:left w:val="none" w:sz="0" w:space="0" w:color="auto"/>
                                <w:bottom w:val="none" w:sz="0" w:space="0" w:color="auto"/>
                                <w:right w:val="none" w:sz="0" w:space="0" w:color="auto"/>
                              </w:divBdr>
                              <w:divsChild>
                                <w:div w:id="699479632">
                                  <w:marLeft w:val="0"/>
                                  <w:marRight w:val="0"/>
                                  <w:marTop w:val="0"/>
                                  <w:marBottom w:val="0"/>
                                  <w:divBdr>
                                    <w:top w:val="none" w:sz="0" w:space="0" w:color="auto"/>
                                    <w:left w:val="none" w:sz="0" w:space="0" w:color="auto"/>
                                    <w:bottom w:val="none" w:sz="0" w:space="0" w:color="auto"/>
                                    <w:right w:val="none" w:sz="0" w:space="0" w:color="auto"/>
                                  </w:divBdr>
                                  <w:divsChild>
                                    <w:div w:id="93676866">
                                      <w:marLeft w:val="0"/>
                                      <w:marRight w:val="0"/>
                                      <w:marTop w:val="0"/>
                                      <w:marBottom w:val="0"/>
                                      <w:divBdr>
                                        <w:top w:val="none" w:sz="0" w:space="0" w:color="auto"/>
                                        <w:left w:val="none" w:sz="0" w:space="0" w:color="auto"/>
                                        <w:bottom w:val="none" w:sz="0" w:space="0" w:color="auto"/>
                                        <w:right w:val="none" w:sz="0" w:space="0" w:color="auto"/>
                                      </w:divBdr>
                                      <w:divsChild>
                                        <w:div w:id="1189611070">
                                          <w:marLeft w:val="0"/>
                                          <w:marRight w:val="0"/>
                                          <w:marTop w:val="0"/>
                                          <w:marBottom w:val="0"/>
                                          <w:divBdr>
                                            <w:top w:val="none" w:sz="0" w:space="0" w:color="auto"/>
                                            <w:left w:val="none" w:sz="0" w:space="0" w:color="auto"/>
                                            <w:bottom w:val="none" w:sz="0" w:space="0" w:color="auto"/>
                                            <w:right w:val="none" w:sz="0" w:space="0" w:color="auto"/>
                                          </w:divBdr>
                                          <w:divsChild>
                                            <w:div w:id="1249075555">
                                              <w:marLeft w:val="0"/>
                                              <w:marRight w:val="0"/>
                                              <w:marTop w:val="0"/>
                                              <w:marBottom w:val="0"/>
                                              <w:divBdr>
                                                <w:top w:val="none" w:sz="0" w:space="0" w:color="auto"/>
                                                <w:left w:val="none" w:sz="0" w:space="0" w:color="auto"/>
                                                <w:bottom w:val="none" w:sz="0" w:space="0" w:color="auto"/>
                                                <w:right w:val="none" w:sz="0" w:space="0" w:color="auto"/>
                                              </w:divBdr>
                                              <w:divsChild>
                                                <w:div w:id="504054287">
                                                  <w:marLeft w:val="0"/>
                                                  <w:marRight w:val="0"/>
                                                  <w:marTop w:val="0"/>
                                                  <w:marBottom w:val="0"/>
                                                  <w:divBdr>
                                                    <w:top w:val="none" w:sz="0" w:space="0" w:color="auto"/>
                                                    <w:left w:val="none" w:sz="0" w:space="0" w:color="auto"/>
                                                    <w:bottom w:val="none" w:sz="0" w:space="0" w:color="auto"/>
                                                    <w:right w:val="none" w:sz="0" w:space="0" w:color="auto"/>
                                                  </w:divBdr>
                                                  <w:divsChild>
                                                    <w:div w:id="824975319">
                                                      <w:marLeft w:val="0"/>
                                                      <w:marRight w:val="0"/>
                                                      <w:marTop w:val="0"/>
                                                      <w:marBottom w:val="0"/>
                                                      <w:divBdr>
                                                        <w:top w:val="none" w:sz="0" w:space="0" w:color="auto"/>
                                                        <w:left w:val="none" w:sz="0" w:space="0" w:color="auto"/>
                                                        <w:bottom w:val="none" w:sz="0" w:space="0" w:color="auto"/>
                                                        <w:right w:val="none" w:sz="0" w:space="0" w:color="auto"/>
                                                      </w:divBdr>
                                                      <w:divsChild>
                                                        <w:div w:id="11427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6337191">
      <w:bodyDiv w:val="1"/>
      <w:marLeft w:val="0"/>
      <w:marRight w:val="0"/>
      <w:marTop w:val="0"/>
      <w:marBottom w:val="0"/>
      <w:divBdr>
        <w:top w:val="none" w:sz="0" w:space="0" w:color="auto"/>
        <w:left w:val="none" w:sz="0" w:space="0" w:color="auto"/>
        <w:bottom w:val="none" w:sz="0" w:space="0" w:color="auto"/>
        <w:right w:val="none" w:sz="0" w:space="0" w:color="auto"/>
      </w:divBdr>
      <w:divsChild>
        <w:div w:id="66923698">
          <w:marLeft w:val="0"/>
          <w:marRight w:val="0"/>
          <w:marTop w:val="0"/>
          <w:marBottom w:val="0"/>
          <w:divBdr>
            <w:top w:val="none" w:sz="0" w:space="0" w:color="auto"/>
            <w:left w:val="none" w:sz="0" w:space="0" w:color="auto"/>
            <w:bottom w:val="none" w:sz="0" w:space="0" w:color="auto"/>
            <w:right w:val="none" w:sz="0" w:space="0" w:color="auto"/>
          </w:divBdr>
          <w:divsChild>
            <w:div w:id="770004141">
              <w:marLeft w:val="0"/>
              <w:marRight w:val="0"/>
              <w:marTop w:val="0"/>
              <w:marBottom w:val="0"/>
              <w:divBdr>
                <w:top w:val="none" w:sz="0" w:space="0" w:color="auto"/>
                <w:left w:val="none" w:sz="0" w:space="0" w:color="auto"/>
                <w:bottom w:val="none" w:sz="0" w:space="0" w:color="auto"/>
                <w:right w:val="none" w:sz="0" w:space="0" w:color="auto"/>
              </w:divBdr>
              <w:divsChild>
                <w:div w:id="1433166105">
                  <w:marLeft w:val="0"/>
                  <w:marRight w:val="0"/>
                  <w:marTop w:val="0"/>
                  <w:marBottom w:val="0"/>
                  <w:divBdr>
                    <w:top w:val="none" w:sz="0" w:space="0" w:color="auto"/>
                    <w:left w:val="none" w:sz="0" w:space="0" w:color="auto"/>
                    <w:bottom w:val="none" w:sz="0" w:space="0" w:color="auto"/>
                    <w:right w:val="none" w:sz="0" w:space="0" w:color="auto"/>
                  </w:divBdr>
                  <w:divsChild>
                    <w:div w:id="2052654793">
                      <w:marLeft w:val="0"/>
                      <w:marRight w:val="0"/>
                      <w:marTop w:val="0"/>
                      <w:marBottom w:val="0"/>
                      <w:divBdr>
                        <w:top w:val="none" w:sz="0" w:space="0" w:color="auto"/>
                        <w:left w:val="none" w:sz="0" w:space="0" w:color="auto"/>
                        <w:bottom w:val="none" w:sz="0" w:space="0" w:color="auto"/>
                        <w:right w:val="none" w:sz="0" w:space="0" w:color="auto"/>
                      </w:divBdr>
                      <w:divsChild>
                        <w:div w:id="799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832554">
      <w:bodyDiv w:val="1"/>
      <w:marLeft w:val="0"/>
      <w:marRight w:val="0"/>
      <w:marTop w:val="0"/>
      <w:marBottom w:val="0"/>
      <w:divBdr>
        <w:top w:val="none" w:sz="0" w:space="0" w:color="auto"/>
        <w:left w:val="none" w:sz="0" w:space="0" w:color="auto"/>
        <w:bottom w:val="none" w:sz="0" w:space="0" w:color="auto"/>
        <w:right w:val="none" w:sz="0" w:space="0" w:color="auto"/>
      </w:divBdr>
    </w:div>
    <w:div w:id="1192765171">
      <w:bodyDiv w:val="1"/>
      <w:marLeft w:val="0"/>
      <w:marRight w:val="0"/>
      <w:marTop w:val="0"/>
      <w:marBottom w:val="0"/>
      <w:divBdr>
        <w:top w:val="none" w:sz="0" w:space="0" w:color="auto"/>
        <w:left w:val="none" w:sz="0" w:space="0" w:color="auto"/>
        <w:bottom w:val="none" w:sz="0" w:space="0" w:color="auto"/>
        <w:right w:val="none" w:sz="0" w:space="0" w:color="auto"/>
      </w:divBdr>
      <w:divsChild>
        <w:div w:id="1835729812">
          <w:marLeft w:val="0"/>
          <w:marRight w:val="0"/>
          <w:marTop w:val="0"/>
          <w:marBottom w:val="0"/>
          <w:divBdr>
            <w:top w:val="none" w:sz="0" w:space="0" w:color="auto"/>
            <w:left w:val="none" w:sz="0" w:space="0" w:color="auto"/>
            <w:bottom w:val="none" w:sz="0" w:space="0" w:color="auto"/>
            <w:right w:val="none" w:sz="0" w:space="0" w:color="auto"/>
          </w:divBdr>
          <w:divsChild>
            <w:div w:id="483737681">
              <w:marLeft w:val="0"/>
              <w:marRight w:val="0"/>
              <w:marTop w:val="0"/>
              <w:marBottom w:val="0"/>
              <w:divBdr>
                <w:top w:val="none" w:sz="0" w:space="0" w:color="auto"/>
                <w:left w:val="none" w:sz="0" w:space="0" w:color="auto"/>
                <w:bottom w:val="none" w:sz="0" w:space="0" w:color="auto"/>
                <w:right w:val="none" w:sz="0" w:space="0" w:color="auto"/>
              </w:divBdr>
              <w:divsChild>
                <w:div w:id="1076438573">
                  <w:marLeft w:val="0"/>
                  <w:marRight w:val="0"/>
                  <w:marTop w:val="0"/>
                  <w:marBottom w:val="0"/>
                  <w:divBdr>
                    <w:top w:val="none" w:sz="0" w:space="0" w:color="auto"/>
                    <w:left w:val="none" w:sz="0" w:space="0" w:color="auto"/>
                    <w:bottom w:val="none" w:sz="0" w:space="0" w:color="auto"/>
                    <w:right w:val="none" w:sz="0" w:space="0" w:color="auto"/>
                  </w:divBdr>
                  <w:divsChild>
                    <w:div w:id="1619067522">
                      <w:marLeft w:val="0"/>
                      <w:marRight w:val="0"/>
                      <w:marTop w:val="0"/>
                      <w:marBottom w:val="0"/>
                      <w:divBdr>
                        <w:top w:val="none" w:sz="0" w:space="0" w:color="auto"/>
                        <w:left w:val="none" w:sz="0" w:space="0" w:color="auto"/>
                        <w:bottom w:val="none" w:sz="0" w:space="0" w:color="auto"/>
                        <w:right w:val="none" w:sz="0" w:space="0" w:color="auto"/>
                      </w:divBdr>
                      <w:divsChild>
                        <w:div w:id="1437824778">
                          <w:marLeft w:val="0"/>
                          <w:marRight w:val="0"/>
                          <w:marTop w:val="0"/>
                          <w:marBottom w:val="0"/>
                          <w:divBdr>
                            <w:top w:val="none" w:sz="0" w:space="0" w:color="auto"/>
                            <w:left w:val="none" w:sz="0" w:space="0" w:color="auto"/>
                            <w:bottom w:val="none" w:sz="0" w:space="0" w:color="auto"/>
                            <w:right w:val="none" w:sz="0" w:space="0" w:color="auto"/>
                          </w:divBdr>
                          <w:divsChild>
                            <w:div w:id="2066105388">
                              <w:marLeft w:val="0"/>
                              <w:marRight w:val="0"/>
                              <w:marTop w:val="0"/>
                              <w:marBottom w:val="0"/>
                              <w:divBdr>
                                <w:top w:val="none" w:sz="0" w:space="0" w:color="auto"/>
                                <w:left w:val="none" w:sz="0" w:space="0" w:color="auto"/>
                                <w:bottom w:val="none" w:sz="0" w:space="0" w:color="auto"/>
                                <w:right w:val="none" w:sz="0" w:space="0" w:color="auto"/>
                              </w:divBdr>
                              <w:divsChild>
                                <w:div w:id="357507081">
                                  <w:marLeft w:val="0"/>
                                  <w:marRight w:val="0"/>
                                  <w:marTop w:val="0"/>
                                  <w:marBottom w:val="0"/>
                                  <w:divBdr>
                                    <w:top w:val="none" w:sz="0" w:space="0" w:color="auto"/>
                                    <w:left w:val="none" w:sz="0" w:space="0" w:color="auto"/>
                                    <w:bottom w:val="none" w:sz="0" w:space="0" w:color="auto"/>
                                    <w:right w:val="none" w:sz="0" w:space="0" w:color="auto"/>
                                  </w:divBdr>
                                  <w:divsChild>
                                    <w:div w:id="299456505">
                                      <w:marLeft w:val="0"/>
                                      <w:marRight w:val="0"/>
                                      <w:marTop w:val="0"/>
                                      <w:marBottom w:val="0"/>
                                      <w:divBdr>
                                        <w:top w:val="none" w:sz="0" w:space="0" w:color="auto"/>
                                        <w:left w:val="none" w:sz="0" w:space="0" w:color="auto"/>
                                        <w:bottom w:val="none" w:sz="0" w:space="0" w:color="auto"/>
                                        <w:right w:val="none" w:sz="0" w:space="0" w:color="auto"/>
                                      </w:divBdr>
                                      <w:divsChild>
                                        <w:div w:id="1485311845">
                                          <w:marLeft w:val="0"/>
                                          <w:marRight w:val="0"/>
                                          <w:marTop w:val="0"/>
                                          <w:marBottom w:val="0"/>
                                          <w:divBdr>
                                            <w:top w:val="none" w:sz="0" w:space="0" w:color="auto"/>
                                            <w:left w:val="none" w:sz="0" w:space="0" w:color="auto"/>
                                            <w:bottom w:val="none" w:sz="0" w:space="0" w:color="auto"/>
                                            <w:right w:val="none" w:sz="0" w:space="0" w:color="auto"/>
                                          </w:divBdr>
                                          <w:divsChild>
                                            <w:div w:id="1143229194">
                                              <w:marLeft w:val="0"/>
                                              <w:marRight w:val="0"/>
                                              <w:marTop w:val="0"/>
                                              <w:marBottom w:val="0"/>
                                              <w:divBdr>
                                                <w:top w:val="none" w:sz="0" w:space="0" w:color="auto"/>
                                                <w:left w:val="none" w:sz="0" w:space="0" w:color="auto"/>
                                                <w:bottom w:val="none" w:sz="0" w:space="0" w:color="auto"/>
                                                <w:right w:val="none" w:sz="0" w:space="0" w:color="auto"/>
                                              </w:divBdr>
                                              <w:divsChild>
                                                <w:div w:id="619653255">
                                                  <w:marLeft w:val="0"/>
                                                  <w:marRight w:val="0"/>
                                                  <w:marTop w:val="0"/>
                                                  <w:marBottom w:val="0"/>
                                                  <w:divBdr>
                                                    <w:top w:val="none" w:sz="0" w:space="0" w:color="auto"/>
                                                    <w:left w:val="none" w:sz="0" w:space="0" w:color="auto"/>
                                                    <w:bottom w:val="none" w:sz="0" w:space="0" w:color="auto"/>
                                                    <w:right w:val="none" w:sz="0" w:space="0" w:color="auto"/>
                                                  </w:divBdr>
                                                  <w:divsChild>
                                                    <w:div w:id="821695704">
                                                      <w:marLeft w:val="0"/>
                                                      <w:marRight w:val="0"/>
                                                      <w:marTop w:val="0"/>
                                                      <w:marBottom w:val="0"/>
                                                      <w:divBdr>
                                                        <w:top w:val="none" w:sz="0" w:space="0" w:color="auto"/>
                                                        <w:left w:val="none" w:sz="0" w:space="0" w:color="auto"/>
                                                        <w:bottom w:val="none" w:sz="0" w:space="0" w:color="auto"/>
                                                        <w:right w:val="none" w:sz="0" w:space="0" w:color="auto"/>
                                                      </w:divBdr>
                                                      <w:divsChild>
                                                        <w:div w:id="13283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3650162">
      <w:bodyDiv w:val="1"/>
      <w:marLeft w:val="0"/>
      <w:marRight w:val="0"/>
      <w:marTop w:val="0"/>
      <w:marBottom w:val="0"/>
      <w:divBdr>
        <w:top w:val="none" w:sz="0" w:space="0" w:color="auto"/>
        <w:left w:val="none" w:sz="0" w:space="0" w:color="auto"/>
        <w:bottom w:val="none" w:sz="0" w:space="0" w:color="auto"/>
        <w:right w:val="none" w:sz="0" w:space="0" w:color="auto"/>
      </w:divBdr>
    </w:div>
    <w:div w:id="1876308778">
      <w:bodyDiv w:val="1"/>
      <w:marLeft w:val="0"/>
      <w:marRight w:val="0"/>
      <w:marTop w:val="0"/>
      <w:marBottom w:val="0"/>
      <w:divBdr>
        <w:top w:val="none" w:sz="0" w:space="0" w:color="auto"/>
        <w:left w:val="none" w:sz="0" w:space="0" w:color="auto"/>
        <w:bottom w:val="none" w:sz="0" w:space="0" w:color="auto"/>
        <w:right w:val="none" w:sz="0" w:space="0" w:color="auto"/>
      </w:divBdr>
      <w:divsChild>
        <w:div w:id="177889628">
          <w:marLeft w:val="1800"/>
          <w:marRight w:val="0"/>
          <w:marTop w:val="0"/>
          <w:marBottom w:val="0"/>
          <w:divBdr>
            <w:top w:val="none" w:sz="0" w:space="0" w:color="auto"/>
            <w:left w:val="none" w:sz="0" w:space="0" w:color="auto"/>
            <w:bottom w:val="none" w:sz="0" w:space="0" w:color="auto"/>
            <w:right w:val="none" w:sz="0" w:space="0" w:color="auto"/>
          </w:divBdr>
        </w:div>
        <w:div w:id="199707863">
          <w:marLeft w:val="547"/>
          <w:marRight w:val="0"/>
          <w:marTop w:val="0"/>
          <w:marBottom w:val="0"/>
          <w:divBdr>
            <w:top w:val="none" w:sz="0" w:space="0" w:color="auto"/>
            <w:left w:val="none" w:sz="0" w:space="0" w:color="auto"/>
            <w:bottom w:val="none" w:sz="0" w:space="0" w:color="auto"/>
            <w:right w:val="none" w:sz="0" w:space="0" w:color="auto"/>
          </w:divBdr>
        </w:div>
        <w:div w:id="235626664">
          <w:marLeft w:val="1166"/>
          <w:marRight w:val="0"/>
          <w:marTop w:val="0"/>
          <w:marBottom w:val="0"/>
          <w:divBdr>
            <w:top w:val="none" w:sz="0" w:space="0" w:color="auto"/>
            <w:left w:val="none" w:sz="0" w:space="0" w:color="auto"/>
            <w:bottom w:val="none" w:sz="0" w:space="0" w:color="auto"/>
            <w:right w:val="none" w:sz="0" w:space="0" w:color="auto"/>
          </w:divBdr>
        </w:div>
        <w:div w:id="335956930">
          <w:marLeft w:val="1166"/>
          <w:marRight w:val="0"/>
          <w:marTop w:val="0"/>
          <w:marBottom w:val="0"/>
          <w:divBdr>
            <w:top w:val="none" w:sz="0" w:space="0" w:color="auto"/>
            <w:left w:val="none" w:sz="0" w:space="0" w:color="auto"/>
            <w:bottom w:val="none" w:sz="0" w:space="0" w:color="auto"/>
            <w:right w:val="none" w:sz="0" w:space="0" w:color="auto"/>
          </w:divBdr>
        </w:div>
        <w:div w:id="615795842">
          <w:marLeft w:val="1800"/>
          <w:marRight w:val="0"/>
          <w:marTop w:val="0"/>
          <w:marBottom w:val="0"/>
          <w:divBdr>
            <w:top w:val="none" w:sz="0" w:space="0" w:color="auto"/>
            <w:left w:val="none" w:sz="0" w:space="0" w:color="auto"/>
            <w:bottom w:val="none" w:sz="0" w:space="0" w:color="auto"/>
            <w:right w:val="none" w:sz="0" w:space="0" w:color="auto"/>
          </w:divBdr>
        </w:div>
        <w:div w:id="628508349">
          <w:marLeft w:val="1166"/>
          <w:marRight w:val="0"/>
          <w:marTop w:val="0"/>
          <w:marBottom w:val="0"/>
          <w:divBdr>
            <w:top w:val="none" w:sz="0" w:space="0" w:color="auto"/>
            <w:left w:val="none" w:sz="0" w:space="0" w:color="auto"/>
            <w:bottom w:val="none" w:sz="0" w:space="0" w:color="auto"/>
            <w:right w:val="none" w:sz="0" w:space="0" w:color="auto"/>
          </w:divBdr>
        </w:div>
        <w:div w:id="692414438">
          <w:marLeft w:val="1800"/>
          <w:marRight w:val="0"/>
          <w:marTop w:val="0"/>
          <w:marBottom w:val="0"/>
          <w:divBdr>
            <w:top w:val="none" w:sz="0" w:space="0" w:color="auto"/>
            <w:left w:val="none" w:sz="0" w:space="0" w:color="auto"/>
            <w:bottom w:val="none" w:sz="0" w:space="0" w:color="auto"/>
            <w:right w:val="none" w:sz="0" w:space="0" w:color="auto"/>
          </w:divBdr>
        </w:div>
        <w:div w:id="1104418919">
          <w:marLeft w:val="1166"/>
          <w:marRight w:val="0"/>
          <w:marTop w:val="0"/>
          <w:marBottom w:val="0"/>
          <w:divBdr>
            <w:top w:val="none" w:sz="0" w:space="0" w:color="auto"/>
            <w:left w:val="none" w:sz="0" w:space="0" w:color="auto"/>
            <w:bottom w:val="none" w:sz="0" w:space="0" w:color="auto"/>
            <w:right w:val="none" w:sz="0" w:space="0" w:color="auto"/>
          </w:divBdr>
        </w:div>
        <w:div w:id="1154642206">
          <w:marLeft w:val="1800"/>
          <w:marRight w:val="0"/>
          <w:marTop w:val="0"/>
          <w:marBottom w:val="0"/>
          <w:divBdr>
            <w:top w:val="none" w:sz="0" w:space="0" w:color="auto"/>
            <w:left w:val="none" w:sz="0" w:space="0" w:color="auto"/>
            <w:bottom w:val="none" w:sz="0" w:space="0" w:color="auto"/>
            <w:right w:val="none" w:sz="0" w:space="0" w:color="auto"/>
          </w:divBdr>
        </w:div>
        <w:div w:id="1656689026">
          <w:marLeft w:val="1800"/>
          <w:marRight w:val="0"/>
          <w:marTop w:val="0"/>
          <w:marBottom w:val="0"/>
          <w:divBdr>
            <w:top w:val="none" w:sz="0" w:space="0" w:color="auto"/>
            <w:left w:val="none" w:sz="0" w:space="0" w:color="auto"/>
            <w:bottom w:val="none" w:sz="0" w:space="0" w:color="auto"/>
            <w:right w:val="none" w:sz="0" w:space="0" w:color="auto"/>
          </w:divBdr>
        </w:div>
        <w:div w:id="1867476128">
          <w:marLeft w:val="1166"/>
          <w:marRight w:val="0"/>
          <w:marTop w:val="0"/>
          <w:marBottom w:val="0"/>
          <w:divBdr>
            <w:top w:val="none" w:sz="0" w:space="0" w:color="auto"/>
            <w:left w:val="none" w:sz="0" w:space="0" w:color="auto"/>
            <w:bottom w:val="none" w:sz="0" w:space="0" w:color="auto"/>
            <w:right w:val="none" w:sz="0" w:space="0" w:color="auto"/>
          </w:divBdr>
        </w:div>
        <w:div w:id="2004501073">
          <w:marLeft w:val="1166"/>
          <w:marRight w:val="0"/>
          <w:marTop w:val="0"/>
          <w:marBottom w:val="0"/>
          <w:divBdr>
            <w:top w:val="none" w:sz="0" w:space="0" w:color="auto"/>
            <w:left w:val="none" w:sz="0" w:space="0" w:color="auto"/>
            <w:bottom w:val="none" w:sz="0" w:space="0" w:color="auto"/>
            <w:right w:val="none" w:sz="0" w:space="0" w:color="auto"/>
          </w:divBdr>
        </w:div>
        <w:div w:id="2137403972">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F9BF2DB11A54C59BCBCA589599B40F1"/>
        <w:category>
          <w:name w:val="General"/>
          <w:gallery w:val="placeholder"/>
        </w:category>
        <w:types>
          <w:type w:val="bbPlcHdr"/>
        </w:types>
        <w:behaviors>
          <w:behavior w:val="content"/>
        </w:behaviors>
        <w:guid w:val="{81E20C69-48C8-49B7-8BC3-810D55F70B66}"/>
      </w:docPartPr>
      <w:docPartBody>
        <w:p w:rsidR="00A04A83" w:rsidRDefault="00653657" w:rsidP="00653657">
          <w:pPr>
            <w:pStyle w:val="AF9BF2DB11A54C59BCBCA589599B40F1"/>
          </w:pPr>
          <w:r w:rsidRPr="00A01E0E">
            <w:rPr>
              <w:rStyle w:val="PlaceholderText"/>
            </w:rPr>
            <w:t>Choose an item.</w:t>
          </w:r>
        </w:p>
      </w:docPartBody>
    </w:docPart>
    <w:docPart>
      <w:docPartPr>
        <w:name w:val="F1B3C572498B471290EE360389318D37"/>
        <w:category>
          <w:name w:val="General"/>
          <w:gallery w:val="placeholder"/>
        </w:category>
        <w:types>
          <w:type w:val="bbPlcHdr"/>
        </w:types>
        <w:behaviors>
          <w:behavior w:val="content"/>
        </w:behaviors>
        <w:guid w:val="{70CCA65D-2528-4B5B-96A5-79E0732C1A78}"/>
      </w:docPartPr>
      <w:docPartBody>
        <w:p w:rsidR="00A04A83" w:rsidRDefault="00653657" w:rsidP="00653657">
          <w:pPr>
            <w:pStyle w:val="F1B3C572498B471290EE360389318D37"/>
          </w:pPr>
          <w:r w:rsidRPr="00A01E0E">
            <w:rPr>
              <w:rStyle w:val="PlaceholderText"/>
            </w:rPr>
            <w:t>Choose an item.</w:t>
          </w:r>
        </w:p>
      </w:docPartBody>
    </w:docPart>
    <w:docPart>
      <w:docPartPr>
        <w:name w:val="3E4A6A17414C43B99641AE3C6C98D08A"/>
        <w:category>
          <w:name w:val="General"/>
          <w:gallery w:val="placeholder"/>
        </w:category>
        <w:types>
          <w:type w:val="bbPlcHdr"/>
        </w:types>
        <w:behaviors>
          <w:behavior w:val="content"/>
        </w:behaviors>
        <w:guid w:val="{BEBEBFD0-06DC-4B4B-B297-5868310B8B0E}"/>
      </w:docPartPr>
      <w:docPartBody>
        <w:p w:rsidR="00A04A83" w:rsidRDefault="00653657" w:rsidP="00653657">
          <w:pPr>
            <w:pStyle w:val="3E4A6A17414C43B99641AE3C6C98D08A"/>
          </w:pPr>
          <w:r w:rsidRPr="00A01E0E">
            <w:rPr>
              <w:rStyle w:val="PlaceholderText"/>
            </w:rPr>
            <w:t>Choose an item.</w:t>
          </w:r>
        </w:p>
      </w:docPartBody>
    </w:docPart>
    <w:docPart>
      <w:docPartPr>
        <w:name w:val="C4EA428035D8443296384E24E349E863"/>
        <w:category>
          <w:name w:val="General"/>
          <w:gallery w:val="placeholder"/>
        </w:category>
        <w:types>
          <w:type w:val="bbPlcHdr"/>
        </w:types>
        <w:behaviors>
          <w:behavior w:val="content"/>
        </w:behaviors>
        <w:guid w:val="{03752664-B96B-4C2F-A117-E46F999CCBC6}"/>
      </w:docPartPr>
      <w:docPartBody>
        <w:p w:rsidR="00A04A83" w:rsidRDefault="00653657" w:rsidP="00653657">
          <w:pPr>
            <w:pStyle w:val="C4EA428035D8443296384E24E349E863"/>
          </w:pPr>
          <w:r w:rsidRPr="00A01E0E">
            <w:rPr>
              <w:rStyle w:val="PlaceholderText"/>
            </w:rPr>
            <w:t>Choose an item.</w:t>
          </w:r>
        </w:p>
      </w:docPartBody>
    </w:docPart>
    <w:docPart>
      <w:docPartPr>
        <w:name w:val="2B32C78D9F8145ACBCE1B377356F53E0"/>
        <w:category>
          <w:name w:val="General"/>
          <w:gallery w:val="placeholder"/>
        </w:category>
        <w:types>
          <w:type w:val="bbPlcHdr"/>
        </w:types>
        <w:behaviors>
          <w:behavior w:val="content"/>
        </w:behaviors>
        <w:guid w:val="{62C9AF45-E6A0-4FBB-B781-99C940F498B5}"/>
      </w:docPartPr>
      <w:docPartBody>
        <w:p w:rsidR="00A04A83" w:rsidRDefault="00653657" w:rsidP="00653657">
          <w:pPr>
            <w:pStyle w:val="2B32C78D9F8145ACBCE1B377356F53E0"/>
          </w:pPr>
          <w:r w:rsidRPr="00A01E0E">
            <w:rPr>
              <w:rStyle w:val="PlaceholderText"/>
            </w:rPr>
            <w:t>Choose an item.</w:t>
          </w:r>
        </w:p>
      </w:docPartBody>
    </w:docPart>
    <w:docPart>
      <w:docPartPr>
        <w:name w:val="3B30E462801D481998588336A92734BC"/>
        <w:category>
          <w:name w:val="General"/>
          <w:gallery w:val="placeholder"/>
        </w:category>
        <w:types>
          <w:type w:val="bbPlcHdr"/>
        </w:types>
        <w:behaviors>
          <w:behavior w:val="content"/>
        </w:behaviors>
        <w:guid w:val="{38398E92-482D-465B-89F0-CA3E88597F84}"/>
      </w:docPartPr>
      <w:docPartBody>
        <w:p w:rsidR="00A04A83" w:rsidRDefault="00653657" w:rsidP="00653657">
          <w:pPr>
            <w:pStyle w:val="3B30E462801D481998588336A92734BC"/>
          </w:pPr>
          <w:r w:rsidRPr="00A01E0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657"/>
    <w:rsid w:val="00653657"/>
    <w:rsid w:val="006B5264"/>
    <w:rsid w:val="00A04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65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3657"/>
    <w:rPr>
      <w:color w:val="808080"/>
    </w:rPr>
  </w:style>
  <w:style w:type="paragraph" w:customStyle="1" w:styleId="94B44DDEA475414A83F6368FF343AA0A">
    <w:name w:val="94B44DDEA475414A83F6368FF343AA0A"/>
    <w:rsid w:val="00653657"/>
  </w:style>
  <w:style w:type="paragraph" w:customStyle="1" w:styleId="AF9BF2DB11A54C59BCBCA589599B40F1">
    <w:name w:val="AF9BF2DB11A54C59BCBCA589599B40F1"/>
    <w:rsid w:val="00653657"/>
  </w:style>
  <w:style w:type="paragraph" w:customStyle="1" w:styleId="F1B3C572498B471290EE360389318D37">
    <w:name w:val="F1B3C572498B471290EE360389318D37"/>
    <w:rsid w:val="00653657"/>
  </w:style>
  <w:style w:type="paragraph" w:customStyle="1" w:styleId="3E4A6A17414C43B99641AE3C6C98D08A">
    <w:name w:val="3E4A6A17414C43B99641AE3C6C98D08A"/>
    <w:rsid w:val="00653657"/>
  </w:style>
  <w:style w:type="paragraph" w:customStyle="1" w:styleId="C4EA428035D8443296384E24E349E863">
    <w:name w:val="C4EA428035D8443296384E24E349E863"/>
    <w:rsid w:val="00653657"/>
  </w:style>
  <w:style w:type="paragraph" w:customStyle="1" w:styleId="2B32C78D9F8145ACBCE1B377356F53E0">
    <w:name w:val="2B32C78D9F8145ACBCE1B377356F53E0"/>
    <w:rsid w:val="00653657"/>
  </w:style>
  <w:style w:type="paragraph" w:customStyle="1" w:styleId="3B30E462801D481998588336A92734BC">
    <w:name w:val="3B30E462801D481998588336A92734BC"/>
    <w:rsid w:val="006536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A4202EFE50634691A737E69EAD59E0" ma:contentTypeVersion="6" ma:contentTypeDescription="Create a new document." ma:contentTypeScope="" ma:versionID="8e2ad56c622d04911a9f3f07870cb933">
  <xsd:schema xmlns:xsd="http://www.w3.org/2001/XMLSchema" xmlns:xs="http://www.w3.org/2001/XMLSchema" xmlns:p="http://schemas.microsoft.com/office/2006/metadata/properties" xmlns:ns2="71a84669-435b-42c3-92ad-d6b383f56557" xmlns:ns3="e37a484c-ebb9-4425-ab4f-dba5268d1f1e" targetNamespace="http://schemas.microsoft.com/office/2006/metadata/properties" ma:root="true" ma:fieldsID="07c15340679a0f7fdba3fdcb5d0b5ced" ns2:_="" ns3:_="">
    <xsd:import namespace="71a84669-435b-42c3-92ad-d6b383f56557"/>
    <xsd:import namespace="e37a484c-ebb9-4425-ab4f-dba5268d1f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84669-435b-42c3-92ad-d6b383f5655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7a484c-ebb9-4425-ab4f-dba5268d1f1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3D7FC-073C-480E-9EFA-040F430BE0EC}">
  <ds:schemaRefs>
    <ds:schemaRef ds:uri="http://schemas.microsoft.com/sharepoint/v3/contenttype/forms"/>
  </ds:schemaRefs>
</ds:datastoreItem>
</file>

<file path=customXml/itemProps2.xml><?xml version="1.0" encoding="utf-8"?>
<ds:datastoreItem xmlns:ds="http://schemas.openxmlformats.org/officeDocument/2006/customXml" ds:itemID="{06049F8D-0E77-4BCA-B4D8-DC8124C4A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84669-435b-42c3-92ad-d6b383f56557"/>
    <ds:schemaRef ds:uri="e37a484c-ebb9-4425-ab4f-dba5268d1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43C0F5-525F-47AD-BC20-734D785ADD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B6EC91-B19C-43A7-87DD-1B036645B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C0BB6FC</Template>
  <TotalTime>0</TotalTime>
  <Pages>1</Pages>
  <Words>1448</Words>
  <Characters>8258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SBMAT</Company>
  <LinksUpToDate>false</LinksUpToDate>
  <CharactersWithSpaces>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Miss Davis</cp:lastModifiedBy>
  <cp:revision>3</cp:revision>
  <cp:lastPrinted>2020-04-30T15:24:00Z</cp:lastPrinted>
  <dcterms:created xsi:type="dcterms:W3CDTF">2023-03-31T13:26:00Z</dcterms:created>
  <dcterms:modified xsi:type="dcterms:W3CDTF">2023-03-31T13:26:00Z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0x01010062A4202EFE50634691A737E69EAD59E0</vt:lpwstr>
  </property>
</Properties>
</file>