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D6CF5" w14:textId="6B6CC3D7" w:rsidR="00B76DF4" w:rsidRDefault="007E5EBD" w:rsidP="006B0B11">
      <w:pPr>
        <w:rPr>
          <w:rFonts w:ascii="Century Gothic" w:hAnsi="Century Gothic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B7D105F" wp14:editId="3AE88AC2">
            <wp:simplePos x="0" y="0"/>
            <wp:positionH relativeFrom="column">
              <wp:posOffset>11621770</wp:posOffset>
            </wp:positionH>
            <wp:positionV relativeFrom="paragraph">
              <wp:posOffset>0</wp:posOffset>
            </wp:positionV>
            <wp:extent cx="1693545" cy="1600200"/>
            <wp:effectExtent l="0" t="0" r="1905" b="0"/>
            <wp:wrapTight wrapText="bothSides">
              <wp:wrapPolygon edited="0">
                <wp:start x="0" y="0"/>
                <wp:lineTo x="0" y="21343"/>
                <wp:lineTo x="21381" y="21343"/>
                <wp:lineTo x="213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3" t="-405" r="41663" b="31089"/>
                    <a:stretch/>
                  </pic:blipFill>
                  <pic:spPr bwMode="auto">
                    <a:xfrm>
                      <a:off x="0" y="0"/>
                      <a:ext cx="169354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4E050" w14:textId="77777777" w:rsidR="007E5EBD" w:rsidRDefault="007E5EBD" w:rsidP="003B19AC">
      <w:pPr>
        <w:pStyle w:val="Header"/>
        <w:rPr>
          <w:rFonts w:asciiTheme="majorHAnsi" w:hAnsiTheme="majorHAnsi" w:cstheme="majorBidi"/>
          <w:sz w:val="44"/>
          <w:szCs w:val="36"/>
        </w:rPr>
      </w:pPr>
    </w:p>
    <w:p w14:paraId="557D9A85" w14:textId="77777777" w:rsidR="007E5EBD" w:rsidRDefault="007E5EBD" w:rsidP="003B19AC">
      <w:pPr>
        <w:pStyle w:val="Header"/>
        <w:rPr>
          <w:rFonts w:asciiTheme="majorHAnsi" w:hAnsiTheme="majorHAnsi" w:cstheme="majorBidi"/>
          <w:sz w:val="44"/>
          <w:szCs w:val="36"/>
        </w:rPr>
      </w:pPr>
    </w:p>
    <w:p w14:paraId="18D6F9C3" w14:textId="5F4E2F68" w:rsidR="003B19AC" w:rsidRPr="00BF0A72" w:rsidRDefault="003B19AC" w:rsidP="003B19AC">
      <w:pPr>
        <w:pStyle w:val="Header"/>
        <w:rPr>
          <w:rFonts w:asciiTheme="majorHAnsi" w:hAnsiTheme="majorHAnsi" w:cstheme="majorBidi"/>
          <w:sz w:val="44"/>
          <w:szCs w:val="36"/>
        </w:rPr>
      </w:pPr>
      <w:r w:rsidRPr="00BF0A72">
        <w:rPr>
          <w:rFonts w:asciiTheme="majorHAnsi" w:hAnsiTheme="majorHAnsi" w:cstheme="majorBidi"/>
          <w:sz w:val="44"/>
          <w:szCs w:val="36"/>
        </w:rPr>
        <w:t xml:space="preserve">Name: </w:t>
      </w:r>
    </w:p>
    <w:p w14:paraId="4B66A5B0" w14:textId="4E9DD62E" w:rsidR="00B76DF4" w:rsidRPr="007E5EBD" w:rsidRDefault="003B19AC" w:rsidP="007E5EBD">
      <w:pPr>
        <w:pStyle w:val="Header"/>
        <w:rPr>
          <w:rFonts w:asciiTheme="majorHAnsi" w:hAnsiTheme="majorHAnsi" w:cstheme="majorBidi"/>
          <w:sz w:val="44"/>
          <w:szCs w:val="36"/>
        </w:rPr>
      </w:pPr>
      <w:r w:rsidRPr="00BF0A72">
        <w:rPr>
          <w:rFonts w:asciiTheme="majorHAnsi" w:hAnsiTheme="majorHAnsi" w:cstheme="majorBidi"/>
          <w:sz w:val="44"/>
          <w:szCs w:val="36"/>
        </w:rPr>
        <w:t xml:space="preserve">Class: </w:t>
      </w:r>
    </w:p>
    <w:p w14:paraId="628237DE" w14:textId="096548C3" w:rsidR="00B76DF4" w:rsidRDefault="00B76DF4" w:rsidP="00B21BF4">
      <w:pPr>
        <w:rPr>
          <w:rFonts w:ascii="Century Gothic" w:hAnsi="Century Gothic"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XSpec="center" w:tblpY="479"/>
        <w:tblW w:w="22208" w:type="dxa"/>
        <w:tblLook w:val="04A0" w:firstRow="1" w:lastRow="0" w:firstColumn="1" w:lastColumn="0" w:noHBand="0" w:noVBand="1"/>
      </w:tblPr>
      <w:tblGrid>
        <w:gridCol w:w="2830"/>
        <w:gridCol w:w="2835"/>
        <w:gridCol w:w="2835"/>
        <w:gridCol w:w="2977"/>
        <w:gridCol w:w="2693"/>
        <w:gridCol w:w="2740"/>
        <w:gridCol w:w="2647"/>
        <w:gridCol w:w="2651"/>
      </w:tblGrid>
      <w:tr w:rsidR="007E5EBD" w:rsidRPr="003B19AC" w14:paraId="0C608D3B" w14:textId="77777777" w:rsidTr="00016C20">
        <w:trPr>
          <w:trHeight w:val="422"/>
        </w:trPr>
        <w:tc>
          <w:tcPr>
            <w:tcW w:w="22208" w:type="dxa"/>
            <w:gridSpan w:val="8"/>
          </w:tcPr>
          <w:p w14:paraId="321C8D2C" w14:textId="4E0D3413" w:rsidR="007E5EBD" w:rsidRPr="003B19AC" w:rsidRDefault="007E5EBD" w:rsidP="007E5EBD">
            <w:pPr>
              <w:jc w:val="center"/>
              <w:rPr>
                <w:rFonts w:cstheme="minorHAnsi"/>
                <w:b/>
                <w:color w:val="000000" w:themeColor="text1"/>
                <w:sz w:val="48"/>
                <w:szCs w:val="40"/>
              </w:rPr>
            </w:pPr>
            <w:r w:rsidRPr="003B19AC">
              <w:rPr>
                <w:rFonts w:cstheme="minorHAnsi"/>
                <w:b/>
                <w:color w:val="000000" w:themeColor="text1"/>
                <w:sz w:val="48"/>
                <w:szCs w:val="40"/>
              </w:rPr>
              <w:t xml:space="preserve">Year </w:t>
            </w:r>
            <w:r w:rsidR="00016C20">
              <w:rPr>
                <w:rFonts w:cstheme="minorHAnsi"/>
                <w:b/>
                <w:color w:val="000000" w:themeColor="text1"/>
                <w:sz w:val="48"/>
                <w:szCs w:val="40"/>
              </w:rPr>
              <w:t xml:space="preserve">3 </w:t>
            </w:r>
            <w:bookmarkStart w:id="0" w:name="_GoBack"/>
            <w:bookmarkEnd w:id="0"/>
            <w:r w:rsidR="00016C20">
              <w:rPr>
                <w:rFonts w:cstheme="minorHAnsi"/>
                <w:b/>
                <w:color w:val="000000" w:themeColor="text1"/>
                <w:sz w:val="48"/>
                <w:szCs w:val="40"/>
              </w:rPr>
              <w:t>/ Year 4</w:t>
            </w:r>
          </w:p>
        </w:tc>
      </w:tr>
      <w:tr w:rsidR="007E5EBD" w:rsidRPr="003B19AC" w14:paraId="3461566E" w14:textId="77777777" w:rsidTr="00016C20">
        <w:trPr>
          <w:trHeight w:val="686"/>
        </w:trPr>
        <w:tc>
          <w:tcPr>
            <w:tcW w:w="2830" w:type="dxa"/>
          </w:tcPr>
          <w:p w14:paraId="6F16C568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accident</w:t>
            </w:r>
          </w:p>
        </w:tc>
        <w:tc>
          <w:tcPr>
            <w:tcW w:w="2835" w:type="dxa"/>
          </w:tcPr>
          <w:p w14:paraId="57A010B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accidentally</w:t>
            </w:r>
          </w:p>
        </w:tc>
        <w:tc>
          <w:tcPr>
            <w:tcW w:w="2835" w:type="dxa"/>
          </w:tcPr>
          <w:p w14:paraId="32AEA9C8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bicycle</w:t>
            </w:r>
          </w:p>
        </w:tc>
        <w:tc>
          <w:tcPr>
            <w:tcW w:w="2977" w:type="dxa"/>
          </w:tcPr>
          <w:p w14:paraId="71B41AF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century</w:t>
            </w:r>
          </w:p>
        </w:tc>
        <w:tc>
          <w:tcPr>
            <w:tcW w:w="2693" w:type="dxa"/>
          </w:tcPr>
          <w:p w14:paraId="257AA615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circle</w:t>
            </w:r>
          </w:p>
        </w:tc>
        <w:tc>
          <w:tcPr>
            <w:tcW w:w="2740" w:type="dxa"/>
          </w:tcPr>
          <w:p w14:paraId="6D424A5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decide</w:t>
            </w:r>
          </w:p>
        </w:tc>
        <w:tc>
          <w:tcPr>
            <w:tcW w:w="2647" w:type="dxa"/>
          </w:tcPr>
          <w:p w14:paraId="232A0BB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exercise</w:t>
            </w:r>
          </w:p>
        </w:tc>
        <w:tc>
          <w:tcPr>
            <w:tcW w:w="2651" w:type="dxa"/>
          </w:tcPr>
          <w:p w14:paraId="1F0F98B0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experience</w:t>
            </w:r>
          </w:p>
        </w:tc>
      </w:tr>
      <w:tr w:rsidR="007E5EBD" w:rsidRPr="003B19AC" w14:paraId="4D11C44D" w14:textId="77777777" w:rsidTr="00016C20">
        <w:trPr>
          <w:trHeight w:val="640"/>
        </w:trPr>
        <w:tc>
          <w:tcPr>
            <w:tcW w:w="2830" w:type="dxa"/>
          </w:tcPr>
          <w:p w14:paraId="153D802C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medicine</w:t>
            </w:r>
          </w:p>
        </w:tc>
        <w:tc>
          <w:tcPr>
            <w:tcW w:w="2835" w:type="dxa"/>
          </w:tcPr>
          <w:p w14:paraId="736AD30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notice</w:t>
            </w:r>
          </w:p>
        </w:tc>
        <w:tc>
          <w:tcPr>
            <w:tcW w:w="2835" w:type="dxa"/>
          </w:tcPr>
          <w:p w14:paraId="642E927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sentence</w:t>
            </w:r>
          </w:p>
        </w:tc>
        <w:tc>
          <w:tcPr>
            <w:tcW w:w="2977" w:type="dxa"/>
          </w:tcPr>
          <w:p w14:paraId="69B6318D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knowledge</w:t>
            </w:r>
          </w:p>
        </w:tc>
        <w:tc>
          <w:tcPr>
            <w:tcW w:w="2693" w:type="dxa"/>
          </w:tcPr>
          <w:p w14:paraId="0D97E94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address</w:t>
            </w:r>
          </w:p>
        </w:tc>
        <w:tc>
          <w:tcPr>
            <w:tcW w:w="2740" w:type="dxa"/>
          </w:tcPr>
          <w:p w14:paraId="17DC463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caught</w:t>
            </w:r>
          </w:p>
        </w:tc>
        <w:tc>
          <w:tcPr>
            <w:tcW w:w="2647" w:type="dxa"/>
          </w:tcPr>
          <w:p w14:paraId="787DAEF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imagine</w:t>
            </w:r>
          </w:p>
        </w:tc>
        <w:tc>
          <w:tcPr>
            <w:tcW w:w="2651" w:type="dxa"/>
          </w:tcPr>
          <w:p w14:paraId="08AF6DBE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interest</w:t>
            </w:r>
          </w:p>
        </w:tc>
      </w:tr>
      <w:tr w:rsidR="007E5EBD" w:rsidRPr="003B19AC" w14:paraId="2A196676" w14:textId="77777777" w:rsidTr="00016C20">
        <w:trPr>
          <w:trHeight w:val="640"/>
        </w:trPr>
        <w:tc>
          <w:tcPr>
            <w:tcW w:w="2830" w:type="dxa"/>
          </w:tcPr>
          <w:p w14:paraId="3DA4933E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learn</w:t>
            </w:r>
          </w:p>
        </w:tc>
        <w:tc>
          <w:tcPr>
            <w:tcW w:w="2835" w:type="dxa"/>
          </w:tcPr>
          <w:p w14:paraId="6DB1801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mention</w:t>
            </w:r>
          </w:p>
        </w:tc>
        <w:tc>
          <w:tcPr>
            <w:tcW w:w="2835" w:type="dxa"/>
          </w:tcPr>
          <w:p w14:paraId="4D8D13D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minute</w:t>
            </w:r>
          </w:p>
        </w:tc>
        <w:tc>
          <w:tcPr>
            <w:tcW w:w="2977" w:type="dxa"/>
          </w:tcPr>
          <w:p w14:paraId="383F964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ordinary</w:t>
            </w:r>
          </w:p>
        </w:tc>
        <w:tc>
          <w:tcPr>
            <w:tcW w:w="2693" w:type="dxa"/>
          </w:tcPr>
          <w:p w14:paraId="7A759E00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peculiar</w:t>
            </w:r>
          </w:p>
        </w:tc>
        <w:tc>
          <w:tcPr>
            <w:tcW w:w="2740" w:type="dxa"/>
          </w:tcPr>
          <w:p w14:paraId="0D3B4F47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popular</w:t>
            </w:r>
          </w:p>
        </w:tc>
        <w:tc>
          <w:tcPr>
            <w:tcW w:w="2647" w:type="dxa"/>
          </w:tcPr>
          <w:p w14:paraId="375D123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position</w:t>
            </w:r>
          </w:p>
        </w:tc>
        <w:tc>
          <w:tcPr>
            <w:tcW w:w="2651" w:type="dxa"/>
          </w:tcPr>
          <w:p w14:paraId="08907D0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possession</w:t>
            </w:r>
          </w:p>
        </w:tc>
      </w:tr>
      <w:tr w:rsidR="007E5EBD" w:rsidRPr="003B19AC" w14:paraId="36B17187" w14:textId="77777777" w:rsidTr="00016C20">
        <w:trPr>
          <w:trHeight w:val="686"/>
        </w:trPr>
        <w:tc>
          <w:tcPr>
            <w:tcW w:w="2830" w:type="dxa"/>
          </w:tcPr>
          <w:p w14:paraId="2B7C8C7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question</w:t>
            </w:r>
          </w:p>
        </w:tc>
        <w:tc>
          <w:tcPr>
            <w:tcW w:w="2835" w:type="dxa"/>
          </w:tcPr>
          <w:p w14:paraId="6424A124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remember</w:t>
            </w:r>
          </w:p>
        </w:tc>
        <w:tc>
          <w:tcPr>
            <w:tcW w:w="2835" w:type="dxa"/>
          </w:tcPr>
          <w:p w14:paraId="6C46D6F7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special</w:t>
            </w:r>
          </w:p>
        </w:tc>
        <w:tc>
          <w:tcPr>
            <w:tcW w:w="2977" w:type="dxa"/>
          </w:tcPr>
          <w:p w14:paraId="74B1A95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answer</w:t>
            </w:r>
          </w:p>
        </w:tc>
        <w:tc>
          <w:tcPr>
            <w:tcW w:w="2693" w:type="dxa"/>
          </w:tcPr>
          <w:p w14:paraId="5EBAE9FD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disappear</w:t>
            </w:r>
          </w:p>
        </w:tc>
        <w:tc>
          <w:tcPr>
            <w:tcW w:w="2740" w:type="dxa"/>
          </w:tcPr>
          <w:p w14:paraId="43AF785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believe</w:t>
            </w:r>
          </w:p>
        </w:tc>
        <w:tc>
          <w:tcPr>
            <w:tcW w:w="2647" w:type="dxa"/>
          </w:tcPr>
          <w:p w14:paraId="3DA8448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continue</w:t>
            </w:r>
          </w:p>
        </w:tc>
        <w:tc>
          <w:tcPr>
            <w:tcW w:w="2651" w:type="dxa"/>
          </w:tcPr>
          <w:p w14:paraId="7B5994E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heard</w:t>
            </w:r>
          </w:p>
        </w:tc>
      </w:tr>
      <w:tr w:rsidR="007E5EBD" w:rsidRPr="003B19AC" w14:paraId="19AEBF34" w14:textId="77777777" w:rsidTr="00016C20">
        <w:trPr>
          <w:trHeight w:val="640"/>
        </w:trPr>
        <w:tc>
          <w:tcPr>
            <w:tcW w:w="2830" w:type="dxa"/>
          </w:tcPr>
          <w:p w14:paraId="505D103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guide</w:t>
            </w:r>
          </w:p>
        </w:tc>
        <w:tc>
          <w:tcPr>
            <w:tcW w:w="2835" w:type="dxa"/>
          </w:tcPr>
          <w:p w14:paraId="1D434B4C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complete</w:t>
            </w:r>
          </w:p>
        </w:tc>
        <w:tc>
          <w:tcPr>
            <w:tcW w:w="2835" w:type="dxa"/>
          </w:tcPr>
          <w:p w14:paraId="39AC6320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possible</w:t>
            </w:r>
          </w:p>
        </w:tc>
        <w:tc>
          <w:tcPr>
            <w:tcW w:w="2977" w:type="dxa"/>
          </w:tcPr>
          <w:p w14:paraId="2563852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material</w:t>
            </w:r>
          </w:p>
        </w:tc>
        <w:tc>
          <w:tcPr>
            <w:tcW w:w="2693" w:type="dxa"/>
          </w:tcPr>
          <w:p w14:paraId="75F85B1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regular</w:t>
            </w:r>
          </w:p>
        </w:tc>
        <w:tc>
          <w:tcPr>
            <w:tcW w:w="2740" w:type="dxa"/>
          </w:tcPr>
          <w:p w14:paraId="53CC9D4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appear</w:t>
            </w:r>
          </w:p>
        </w:tc>
        <w:tc>
          <w:tcPr>
            <w:tcW w:w="2647" w:type="dxa"/>
          </w:tcPr>
          <w:p w14:paraId="6BBBD30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build</w:t>
            </w:r>
          </w:p>
        </w:tc>
        <w:tc>
          <w:tcPr>
            <w:tcW w:w="2651" w:type="dxa"/>
          </w:tcPr>
          <w:p w14:paraId="1F9B08D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centre</w:t>
            </w:r>
          </w:p>
        </w:tc>
      </w:tr>
      <w:tr w:rsidR="007E5EBD" w:rsidRPr="003B19AC" w14:paraId="60B9DB1E" w14:textId="77777777" w:rsidTr="00016C20">
        <w:trPr>
          <w:trHeight w:val="640"/>
        </w:trPr>
        <w:tc>
          <w:tcPr>
            <w:tcW w:w="2830" w:type="dxa"/>
          </w:tcPr>
          <w:p w14:paraId="5FE9EFF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consider</w:t>
            </w:r>
          </w:p>
        </w:tc>
        <w:tc>
          <w:tcPr>
            <w:tcW w:w="2835" w:type="dxa"/>
          </w:tcPr>
          <w:p w14:paraId="2CA82B9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group</w:t>
            </w:r>
          </w:p>
        </w:tc>
        <w:tc>
          <w:tcPr>
            <w:tcW w:w="2835" w:type="dxa"/>
          </w:tcPr>
          <w:p w14:paraId="4A9D8E5C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possess</w:t>
            </w:r>
          </w:p>
        </w:tc>
        <w:tc>
          <w:tcPr>
            <w:tcW w:w="2977" w:type="dxa"/>
          </w:tcPr>
          <w:p w14:paraId="196B29F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recent</w:t>
            </w:r>
          </w:p>
        </w:tc>
        <w:tc>
          <w:tcPr>
            <w:tcW w:w="2693" w:type="dxa"/>
          </w:tcPr>
          <w:p w14:paraId="3F362B65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actual</w:t>
            </w:r>
          </w:p>
        </w:tc>
        <w:tc>
          <w:tcPr>
            <w:tcW w:w="2740" w:type="dxa"/>
          </w:tcPr>
          <w:p w14:paraId="1C2B97C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natural</w:t>
            </w:r>
          </w:p>
        </w:tc>
        <w:tc>
          <w:tcPr>
            <w:tcW w:w="2647" w:type="dxa"/>
          </w:tcPr>
          <w:p w14:paraId="4F6AC88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separate</w:t>
            </w:r>
          </w:p>
        </w:tc>
        <w:tc>
          <w:tcPr>
            <w:tcW w:w="2651" w:type="dxa"/>
          </w:tcPr>
          <w:p w14:paraId="4E9C641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famous</w:t>
            </w:r>
          </w:p>
        </w:tc>
      </w:tr>
      <w:tr w:rsidR="007E5EBD" w:rsidRPr="003B19AC" w14:paraId="600B06FD" w14:textId="77777777" w:rsidTr="00016C20">
        <w:trPr>
          <w:trHeight w:val="640"/>
        </w:trPr>
        <w:tc>
          <w:tcPr>
            <w:tcW w:w="2830" w:type="dxa"/>
          </w:tcPr>
          <w:p w14:paraId="5517F047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various</w:t>
            </w:r>
          </w:p>
        </w:tc>
        <w:tc>
          <w:tcPr>
            <w:tcW w:w="2835" w:type="dxa"/>
          </w:tcPr>
          <w:p w14:paraId="1269C098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particular</w:t>
            </w:r>
          </w:p>
        </w:tc>
        <w:tc>
          <w:tcPr>
            <w:tcW w:w="2835" w:type="dxa"/>
          </w:tcPr>
          <w:p w14:paraId="7E0E30CD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quarter</w:t>
            </w:r>
          </w:p>
        </w:tc>
        <w:tc>
          <w:tcPr>
            <w:tcW w:w="2977" w:type="dxa"/>
          </w:tcPr>
          <w:p w14:paraId="0173216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strange</w:t>
            </w:r>
          </w:p>
        </w:tc>
        <w:tc>
          <w:tcPr>
            <w:tcW w:w="2693" w:type="dxa"/>
          </w:tcPr>
          <w:p w14:paraId="38D57337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extreme</w:t>
            </w:r>
          </w:p>
        </w:tc>
        <w:tc>
          <w:tcPr>
            <w:tcW w:w="2740" w:type="dxa"/>
          </w:tcPr>
          <w:p w14:paraId="6FB1D60D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certainly</w:t>
            </w:r>
          </w:p>
        </w:tc>
        <w:tc>
          <w:tcPr>
            <w:tcW w:w="2647" w:type="dxa"/>
          </w:tcPr>
          <w:p w14:paraId="146DAA8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importantly</w:t>
            </w:r>
          </w:p>
        </w:tc>
        <w:tc>
          <w:tcPr>
            <w:tcW w:w="2651" w:type="dxa"/>
          </w:tcPr>
          <w:p w14:paraId="4E34F0E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differently</w:t>
            </w:r>
          </w:p>
        </w:tc>
      </w:tr>
      <w:tr w:rsidR="007E5EBD" w:rsidRPr="003B19AC" w14:paraId="28079EA7" w14:textId="77777777" w:rsidTr="00016C20">
        <w:trPr>
          <w:trHeight w:val="640"/>
        </w:trPr>
        <w:tc>
          <w:tcPr>
            <w:tcW w:w="2830" w:type="dxa"/>
          </w:tcPr>
          <w:p w14:paraId="22180AC7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arrive</w:t>
            </w:r>
          </w:p>
        </w:tc>
        <w:tc>
          <w:tcPr>
            <w:tcW w:w="2835" w:type="dxa"/>
          </w:tcPr>
          <w:p w14:paraId="0F62393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breath</w:t>
            </w:r>
          </w:p>
        </w:tc>
        <w:tc>
          <w:tcPr>
            <w:tcW w:w="2835" w:type="dxa"/>
          </w:tcPr>
          <w:p w14:paraId="463A441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breathe</w:t>
            </w:r>
          </w:p>
        </w:tc>
        <w:tc>
          <w:tcPr>
            <w:tcW w:w="2977" w:type="dxa"/>
          </w:tcPr>
          <w:p w14:paraId="4453981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calendar</w:t>
            </w:r>
          </w:p>
        </w:tc>
        <w:tc>
          <w:tcPr>
            <w:tcW w:w="2693" w:type="dxa"/>
          </w:tcPr>
          <w:p w14:paraId="55FDE9B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describe</w:t>
            </w:r>
          </w:p>
        </w:tc>
        <w:tc>
          <w:tcPr>
            <w:tcW w:w="2740" w:type="dxa"/>
          </w:tcPr>
          <w:p w14:paraId="08FB0E8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difficult</w:t>
            </w:r>
          </w:p>
        </w:tc>
        <w:tc>
          <w:tcPr>
            <w:tcW w:w="2647" w:type="dxa"/>
          </w:tcPr>
          <w:p w14:paraId="2268579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early</w:t>
            </w:r>
          </w:p>
        </w:tc>
        <w:tc>
          <w:tcPr>
            <w:tcW w:w="2651" w:type="dxa"/>
          </w:tcPr>
          <w:p w14:paraId="17F4DE7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earth</w:t>
            </w:r>
          </w:p>
        </w:tc>
      </w:tr>
      <w:tr w:rsidR="007E5EBD" w:rsidRPr="003B19AC" w14:paraId="680D0387" w14:textId="77777777" w:rsidTr="00016C20">
        <w:trPr>
          <w:trHeight w:val="640"/>
        </w:trPr>
        <w:tc>
          <w:tcPr>
            <w:tcW w:w="2830" w:type="dxa"/>
          </w:tcPr>
          <w:p w14:paraId="475E263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experiment</w:t>
            </w:r>
          </w:p>
        </w:tc>
        <w:tc>
          <w:tcPr>
            <w:tcW w:w="2835" w:type="dxa"/>
          </w:tcPr>
          <w:p w14:paraId="01ECD2A4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favourite</w:t>
            </w:r>
          </w:p>
        </w:tc>
        <w:tc>
          <w:tcPr>
            <w:tcW w:w="2835" w:type="dxa"/>
          </w:tcPr>
          <w:p w14:paraId="75599C1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February</w:t>
            </w:r>
          </w:p>
        </w:tc>
        <w:tc>
          <w:tcPr>
            <w:tcW w:w="2977" w:type="dxa"/>
          </w:tcPr>
          <w:p w14:paraId="09C524C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forwards</w:t>
            </w:r>
          </w:p>
        </w:tc>
        <w:tc>
          <w:tcPr>
            <w:tcW w:w="2693" w:type="dxa"/>
          </w:tcPr>
          <w:p w14:paraId="6B1FABCB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fruit</w:t>
            </w:r>
          </w:p>
        </w:tc>
        <w:tc>
          <w:tcPr>
            <w:tcW w:w="2740" w:type="dxa"/>
          </w:tcPr>
          <w:p w14:paraId="390E86F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grammar</w:t>
            </w:r>
          </w:p>
        </w:tc>
        <w:tc>
          <w:tcPr>
            <w:tcW w:w="2647" w:type="dxa"/>
          </w:tcPr>
          <w:p w14:paraId="7D5D04F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guard</w:t>
            </w:r>
          </w:p>
        </w:tc>
        <w:tc>
          <w:tcPr>
            <w:tcW w:w="2651" w:type="dxa"/>
          </w:tcPr>
          <w:p w14:paraId="7493E03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heart</w:t>
            </w:r>
          </w:p>
        </w:tc>
      </w:tr>
      <w:tr w:rsidR="007E5EBD" w:rsidRPr="003B19AC" w14:paraId="4438E49A" w14:textId="77777777" w:rsidTr="00016C20">
        <w:trPr>
          <w:trHeight w:val="640"/>
        </w:trPr>
        <w:tc>
          <w:tcPr>
            <w:tcW w:w="2830" w:type="dxa"/>
          </w:tcPr>
          <w:p w14:paraId="564D4DC0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height</w:t>
            </w:r>
          </w:p>
        </w:tc>
        <w:tc>
          <w:tcPr>
            <w:tcW w:w="2835" w:type="dxa"/>
          </w:tcPr>
          <w:p w14:paraId="6EAC945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history</w:t>
            </w:r>
          </w:p>
        </w:tc>
        <w:tc>
          <w:tcPr>
            <w:tcW w:w="2835" w:type="dxa"/>
          </w:tcPr>
          <w:p w14:paraId="6DC2D1E5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increase</w:t>
            </w:r>
          </w:p>
        </w:tc>
        <w:tc>
          <w:tcPr>
            <w:tcW w:w="2977" w:type="dxa"/>
          </w:tcPr>
          <w:p w14:paraId="65FB42BD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length</w:t>
            </w:r>
          </w:p>
        </w:tc>
        <w:tc>
          <w:tcPr>
            <w:tcW w:w="2693" w:type="dxa"/>
          </w:tcPr>
          <w:p w14:paraId="733C32EF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library</w:t>
            </w:r>
          </w:p>
        </w:tc>
        <w:tc>
          <w:tcPr>
            <w:tcW w:w="2740" w:type="dxa"/>
          </w:tcPr>
          <w:p w14:paraId="677AF8B4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naughty</w:t>
            </w:r>
          </w:p>
        </w:tc>
        <w:tc>
          <w:tcPr>
            <w:tcW w:w="2647" w:type="dxa"/>
          </w:tcPr>
          <w:p w14:paraId="73A3F13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often</w:t>
            </w:r>
          </w:p>
        </w:tc>
        <w:tc>
          <w:tcPr>
            <w:tcW w:w="2651" w:type="dxa"/>
          </w:tcPr>
          <w:p w14:paraId="7369FDC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perhaps</w:t>
            </w:r>
          </w:p>
        </w:tc>
      </w:tr>
      <w:tr w:rsidR="007E5EBD" w:rsidRPr="003B19AC" w14:paraId="60ABAEFD" w14:textId="77777777" w:rsidTr="00016C20">
        <w:trPr>
          <w:trHeight w:val="640"/>
        </w:trPr>
        <w:tc>
          <w:tcPr>
            <w:tcW w:w="2830" w:type="dxa"/>
          </w:tcPr>
          <w:p w14:paraId="55A6BBC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potatoes</w:t>
            </w:r>
          </w:p>
        </w:tc>
        <w:tc>
          <w:tcPr>
            <w:tcW w:w="2835" w:type="dxa"/>
          </w:tcPr>
          <w:p w14:paraId="787F180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promise</w:t>
            </w:r>
          </w:p>
        </w:tc>
        <w:tc>
          <w:tcPr>
            <w:tcW w:w="2835" w:type="dxa"/>
          </w:tcPr>
          <w:p w14:paraId="3ECA0170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purpose</w:t>
            </w:r>
          </w:p>
        </w:tc>
        <w:tc>
          <w:tcPr>
            <w:tcW w:w="2977" w:type="dxa"/>
          </w:tcPr>
          <w:p w14:paraId="66A5FC61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straight</w:t>
            </w:r>
          </w:p>
        </w:tc>
        <w:tc>
          <w:tcPr>
            <w:tcW w:w="2693" w:type="dxa"/>
          </w:tcPr>
          <w:p w14:paraId="08CFF52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strength</w:t>
            </w:r>
          </w:p>
        </w:tc>
        <w:tc>
          <w:tcPr>
            <w:tcW w:w="2740" w:type="dxa"/>
          </w:tcPr>
          <w:p w14:paraId="2CFC7977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suppose</w:t>
            </w:r>
          </w:p>
        </w:tc>
        <w:tc>
          <w:tcPr>
            <w:tcW w:w="2647" w:type="dxa"/>
          </w:tcPr>
          <w:p w14:paraId="6CCC88B8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surprise</w:t>
            </w:r>
          </w:p>
        </w:tc>
        <w:tc>
          <w:tcPr>
            <w:tcW w:w="2651" w:type="dxa"/>
          </w:tcPr>
          <w:p w14:paraId="7DA5E76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therefore</w:t>
            </w:r>
          </w:p>
        </w:tc>
      </w:tr>
      <w:tr w:rsidR="007E5EBD" w:rsidRPr="003B19AC" w14:paraId="7C358453" w14:textId="77777777" w:rsidTr="00016C20">
        <w:trPr>
          <w:trHeight w:val="640"/>
        </w:trPr>
        <w:tc>
          <w:tcPr>
            <w:tcW w:w="2830" w:type="dxa"/>
          </w:tcPr>
          <w:p w14:paraId="356505E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woman</w:t>
            </w:r>
          </w:p>
        </w:tc>
        <w:tc>
          <w:tcPr>
            <w:tcW w:w="2835" w:type="dxa"/>
          </w:tcPr>
          <w:p w14:paraId="7F9FB778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women</w:t>
            </w:r>
          </w:p>
        </w:tc>
        <w:tc>
          <w:tcPr>
            <w:tcW w:w="2835" w:type="dxa"/>
          </w:tcPr>
          <w:p w14:paraId="2D4E66E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weight</w:t>
            </w:r>
          </w:p>
        </w:tc>
        <w:tc>
          <w:tcPr>
            <w:tcW w:w="2977" w:type="dxa"/>
          </w:tcPr>
          <w:p w14:paraId="33CEDD46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eight</w:t>
            </w:r>
          </w:p>
        </w:tc>
        <w:tc>
          <w:tcPr>
            <w:tcW w:w="2693" w:type="dxa"/>
          </w:tcPr>
          <w:p w14:paraId="220B9E1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eighth</w:t>
            </w:r>
          </w:p>
        </w:tc>
        <w:tc>
          <w:tcPr>
            <w:tcW w:w="2740" w:type="dxa"/>
          </w:tcPr>
          <w:p w14:paraId="32BCEC7D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reign</w:t>
            </w:r>
          </w:p>
        </w:tc>
        <w:tc>
          <w:tcPr>
            <w:tcW w:w="2647" w:type="dxa"/>
          </w:tcPr>
          <w:p w14:paraId="14C9553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enough</w:t>
            </w:r>
          </w:p>
        </w:tc>
        <w:tc>
          <w:tcPr>
            <w:tcW w:w="2651" w:type="dxa"/>
          </w:tcPr>
          <w:p w14:paraId="0AD72F1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though</w:t>
            </w:r>
          </w:p>
        </w:tc>
      </w:tr>
      <w:tr w:rsidR="007E5EBD" w:rsidRPr="003B19AC" w14:paraId="5FF61456" w14:textId="77777777" w:rsidTr="00016C20">
        <w:trPr>
          <w:trHeight w:val="640"/>
        </w:trPr>
        <w:tc>
          <w:tcPr>
            <w:tcW w:w="2830" w:type="dxa"/>
          </w:tcPr>
          <w:p w14:paraId="2C226C9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thought</w:t>
            </w:r>
          </w:p>
        </w:tc>
        <w:tc>
          <w:tcPr>
            <w:tcW w:w="2835" w:type="dxa"/>
          </w:tcPr>
          <w:p w14:paraId="3FACFA94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although</w:t>
            </w:r>
          </w:p>
        </w:tc>
        <w:tc>
          <w:tcPr>
            <w:tcW w:w="2835" w:type="dxa"/>
          </w:tcPr>
          <w:p w14:paraId="6A15E72A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through</w:t>
            </w:r>
          </w:p>
        </w:tc>
        <w:tc>
          <w:tcPr>
            <w:tcW w:w="2977" w:type="dxa"/>
          </w:tcPr>
          <w:p w14:paraId="6552299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island</w:t>
            </w:r>
          </w:p>
        </w:tc>
        <w:tc>
          <w:tcPr>
            <w:tcW w:w="2693" w:type="dxa"/>
          </w:tcPr>
          <w:p w14:paraId="1C11B4C9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busy</w:t>
            </w:r>
          </w:p>
        </w:tc>
        <w:tc>
          <w:tcPr>
            <w:tcW w:w="2740" w:type="dxa"/>
          </w:tcPr>
          <w:p w14:paraId="6E514853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business</w:t>
            </w:r>
          </w:p>
        </w:tc>
        <w:tc>
          <w:tcPr>
            <w:tcW w:w="2647" w:type="dxa"/>
          </w:tcPr>
          <w:p w14:paraId="3F509908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opposite</w:t>
            </w:r>
          </w:p>
        </w:tc>
        <w:tc>
          <w:tcPr>
            <w:tcW w:w="2651" w:type="dxa"/>
          </w:tcPr>
          <w:p w14:paraId="120B8B92" w14:textId="77777777" w:rsidR="007E5EBD" w:rsidRPr="003B19AC" w:rsidRDefault="007E5EBD" w:rsidP="007E5EBD">
            <w:pPr>
              <w:jc w:val="center"/>
              <w:rPr>
                <w:rFonts w:cstheme="minorHAnsi"/>
                <w:color w:val="000000" w:themeColor="text1"/>
                <w:sz w:val="44"/>
                <w:szCs w:val="36"/>
              </w:rPr>
            </w:pPr>
            <w:r w:rsidRPr="003B19AC">
              <w:rPr>
                <w:rFonts w:cstheme="minorHAnsi"/>
                <w:color w:val="000000" w:themeColor="text1"/>
                <w:sz w:val="44"/>
                <w:szCs w:val="36"/>
              </w:rPr>
              <w:t>occasionally</w:t>
            </w:r>
          </w:p>
        </w:tc>
      </w:tr>
    </w:tbl>
    <w:p w14:paraId="15FC7CAB" w14:textId="38212A9E" w:rsidR="00B21BF4" w:rsidRPr="00B21BF4" w:rsidRDefault="00B21BF4" w:rsidP="00B21BF4">
      <w:pPr>
        <w:rPr>
          <w:rFonts w:ascii="Century Gothic" w:hAnsi="Century Gothic"/>
        </w:rPr>
      </w:pPr>
    </w:p>
    <w:sectPr w:rsidR="00B21BF4" w:rsidRPr="00B21BF4" w:rsidSect="00E35EBE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AA5FE" w14:textId="77777777" w:rsidR="00342F46" w:rsidRDefault="00342F46" w:rsidP="009D46D7">
      <w:pPr>
        <w:spacing w:after="0" w:line="240" w:lineRule="auto"/>
      </w:pPr>
      <w:r>
        <w:separator/>
      </w:r>
    </w:p>
  </w:endnote>
  <w:endnote w:type="continuationSeparator" w:id="0">
    <w:p w14:paraId="6415E3D0" w14:textId="77777777" w:rsidR="00342F46" w:rsidRDefault="00342F46" w:rsidP="009D46D7">
      <w:pPr>
        <w:spacing w:after="0" w:line="240" w:lineRule="auto"/>
      </w:pPr>
      <w:r>
        <w:continuationSeparator/>
      </w:r>
    </w:p>
  </w:endnote>
  <w:endnote w:type="continuationNotice" w:id="1">
    <w:p w14:paraId="1F927697" w14:textId="77777777" w:rsidR="00342F46" w:rsidRDefault="00342F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7483A" w14:textId="77777777" w:rsidR="00342F46" w:rsidRDefault="00342F46" w:rsidP="009D46D7">
      <w:pPr>
        <w:spacing w:after="0" w:line="240" w:lineRule="auto"/>
      </w:pPr>
      <w:r>
        <w:separator/>
      </w:r>
    </w:p>
  </w:footnote>
  <w:footnote w:type="continuationSeparator" w:id="0">
    <w:p w14:paraId="2C1CEB08" w14:textId="77777777" w:rsidR="00342F46" w:rsidRDefault="00342F46" w:rsidP="009D46D7">
      <w:pPr>
        <w:spacing w:after="0" w:line="240" w:lineRule="auto"/>
      </w:pPr>
      <w:r>
        <w:continuationSeparator/>
      </w:r>
    </w:p>
  </w:footnote>
  <w:footnote w:type="continuationNotice" w:id="1">
    <w:p w14:paraId="5259E86F" w14:textId="77777777" w:rsidR="00342F46" w:rsidRDefault="00342F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A9F"/>
    <w:multiLevelType w:val="multilevel"/>
    <w:tmpl w:val="14E4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74DD6"/>
    <w:multiLevelType w:val="hybridMultilevel"/>
    <w:tmpl w:val="948C2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87601"/>
    <w:multiLevelType w:val="hybridMultilevel"/>
    <w:tmpl w:val="7200EC20"/>
    <w:lvl w:ilvl="0" w:tplc="2160AFE4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3" w15:restartNumberingAfterBreak="0">
    <w:nsid w:val="36E825B9"/>
    <w:multiLevelType w:val="hybridMultilevel"/>
    <w:tmpl w:val="ACDE50C6"/>
    <w:lvl w:ilvl="0" w:tplc="2190D262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2632B"/>
    <w:multiLevelType w:val="hybridMultilevel"/>
    <w:tmpl w:val="67129E78"/>
    <w:lvl w:ilvl="0" w:tplc="E3B67538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36317"/>
    <w:multiLevelType w:val="hybridMultilevel"/>
    <w:tmpl w:val="462A338A"/>
    <w:lvl w:ilvl="0" w:tplc="E3B67538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43D85"/>
    <w:multiLevelType w:val="multilevel"/>
    <w:tmpl w:val="764EE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33525F"/>
    <w:multiLevelType w:val="multilevel"/>
    <w:tmpl w:val="764EE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E4"/>
    <w:rsid w:val="00000FE4"/>
    <w:rsid w:val="0000732E"/>
    <w:rsid w:val="0001499F"/>
    <w:rsid w:val="00016C20"/>
    <w:rsid w:val="00024F6D"/>
    <w:rsid w:val="00034C09"/>
    <w:rsid w:val="00043F90"/>
    <w:rsid w:val="0004706F"/>
    <w:rsid w:val="00050DA3"/>
    <w:rsid w:val="00052E24"/>
    <w:rsid w:val="00055149"/>
    <w:rsid w:val="00070803"/>
    <w:rsid w:val="00077E56"/>
    <w:rsid w:val="000A3398"/>
    <w:rsid w:val="000B6CEC"/>
    <w:rsid w:val="000D0EF1"/>
    <w:rsid w:val="000D3F1E"/>
    <w:rsid w:val="000E279E"/>
    <w:rsid w:val="00105EB8"/>
    <w:rsid w:val="0010783E"/>
    <w:rsid w:val="00113740"/>
    <w:rsid w:val="001334F7"/>
    <w:rsid w:val="00145F3D"/>
    <w:rsid w:val="0016120A"/>
    <w:rsid w:val="0017341C"/>
    <w:rsid w:val="00176182"/>
    <w:rsid w:val="001844D2"/>
    <w:rsid w:val="00186A33"/>
    <w:rsid w:val="0019036D"/>
    <w:rsid w:val="00194F40"/>
    <w:rsid w:val="00195A22"/>
    <w:rsid w:val="001D0E5F"/>
    <w:rsid w:val="001F7218"/>
    <w:rsid w:val="0021188B"/>
    <w:rsid w:val="00221D82"/>
    <w:rsid w:val="002665EA"/>
    <w:rsid w:val="00272E0B"/>
    <w:rsid w:val="002753E1"/>
    <w:rsid w:val="00296795"/>
    <w:rsid w:val="002A03CF"/>
    <w:rsid w:val="002D53ED"/>
    <w:rsid w:val="002D6A6B"/>
    <w:rsid w:val="002E4C97"/>
    <w:rsid w:val="002F15D2"/>
    <w:rsid w:val="00315E19"/>
    <w:rsid w:val="00331DC5"/>
    <w:rsid w:val="00335B05"/>
    <w:rsid w:val="00342F46"/>
    <w:rsid w:val="00345E5E"/>
    <w:rsid w:val="0039787F"/>
    <w:rsid w:val="003B19AC"/>
    <w:rsid w:val="003E1BF0"/>
    <w:rsid w:val="003F3FD9"/>
    <w:rsid w:val="004003EB"/>
    <w:rsid w:val="00410197"/>
    <w:rsid w:val="004300DB"/>
    <w:rsid w:val="00432344"/>
    <w:rsid w:val="00464856"/>
    <w:rsid w:val="00474DDE"/>
    <w:rsid w:val="0048146D"/>
    <w:rsid w:val="004840A7"/>
    <w:rsid w:val="004967AA"/>
    <w:rsid w:val="00497C49"/>
    <w:rsid w:val="004A7210"/>
    <w:rsid w:val="004D774F"/>
    <w:rsid w:val="004F139C"/>
    <w:rsid w:val="00514C97"/>
    <w:rsid w:val="00515A05"/>
    <w:rsid w:val="00546DEC"/>
    <w:rsid w:val="005562EF"/>
    <w:rsid w:val="005A4FCC"/>
    <w:rsid w:val="005B2181"/>
    <w:rsid w:val="005C0963"/>
    <w:rsid w:val="005E033A"/>
    <w:rsid w:val="005E32CD"/>
    <w:rsid w:val="005F5E32"/>
    <w:rsid w:val="00603C79"/>
    <w:rsid w:val="00622776"/>
    <w:rsid w:val="006246B2"/>
    <w:rsid w:val="006375FE"/>
    <w:rsid w:val="00652CAD"/>
    <w:rsid w:val="00671422"/>
    <w:rsid w:val="006714C2"/>
    <w:rsid w:val="0067640B"/>
    <w:rsid w:val="006B0B11"/>
    <w:rsid w:val="006B3950"/>
    <w:rsid w:val="006F4267"/>
    <w:rsid w:val="006F7C2D"/>
    <w:rsid w:val="007061C7"/>
    <w:rsid w:val="00711FC2"/>
    <w:rsid w:val="00723568"/>
    <w:rsid w:val="00724EC0"/>
    <w:rsid w:val="00754F6B"/>
    <w:rsid w:val="00764668"/>
    <w:rsid w:val="00771D53"/>
    <w:rsid w:val="00776188"/>
    <w:rsid w:val="007974F5"/>
    <w:rsid w:val="007C1AB3"/>
    <w:rsid w:val="007D3C78"/>
    <w:rsid w:val="007E5EBD"/>
    <w:rsid w:val="007F1A51"/>
    <w:rsid w:val="00805748"/>
    <w:rsid w:val="008065F5"/>
    <w:rsid w:val="0082382A"/>
    <w:rsid w:val="0082596D"/>
    <w:rsid w:val="008306B4"/>
    <w:rsid w:val="00837213"/>
    <w:rsid w:val="0086759A"/>
    <w:rsid w:val="00892697"/>
    <w:rsid w:val="008C3B0F"/>
    <w:rsid w:val="008E4D47"/>
    <w:rsid w:val="009019B9"/>
    <w:rsid w:val="00925815"/>
    <w:rsid w:val="00946DC7"/>
    <w:rsid w:val="0096212D"/>
    <w:rsid w:val="00980122"/>
    <w:rsid w:val="00987425"/>
    <w:rsid w:val="009908EA"/>
    <w:rsid w:val="00996600"/>
    <w:rsid w:val="009D00FA"/>
    <w:rsid w:val="009D46D7"/>
    <w:rsid w:val="00A01442"/>
    <w:rsid w:val="00A13BD2"/>
    <w:rsid w:val="00A2217B"/>
    <w:rsid w:val="00A71EC8"/>
    <w:rsid w:val="00A83E1A"/>
    <w:rsid w:val="00A91E32"/>
    <w:rsid w:val="00AA22D5"/>
    <w:rsid w:val="00AB11FC"/>
    <w:rsid w:val="00AB2286"/>
    <w:rsid w:val="00AB6792"/>
    <w:rsid w:val="00AC06AA"/>
    <w:rsid w:val="00AD5CC8"/>
    <w:rsid w:val="00AF0CD3"/>
    <w:rsid w:val="00AF4787"/>
    <w:rsid w:val="00B05B8E"/>
    <w:rsid w:val="00B21BF4"/>
    <w:rsid w:val="00B32929"/>
    <w:rsid w:val="00B34274"/>
    <w:rsid w:val="00B42512"/>
    <w:rsid w:val="00B67F1E"/>
    <w:rsid w:val="00B75EBD"/>
    <w:rsid w:val="00B76DF4"/>
    <w:rsid w:val="00B9042B"/>
    <w:rsid w:val="00B92300"/>
    <w:rsid w:val="00B93D26"/>
    <w:rsid w:val="00BB6628"/>
    <w:rsid w:val="00BB7767"/>
    <w:rsid w:val="00BD741A"/>
    <w:rsid w:val="00BE35B2"/>
    <w:rsid w:val="00BE653A"/>
    <w:rsid w:val="00BF7F4C"/>
    <w:rsid w:val="00C13625"/>
    <w:rsid w:val="00C17DED"/>
    <w:rsid w:val="00C24B9B"/>
    <w:rsid w:val="00C54D4C"/>
    <w:rsid w:val="00C63CF2"/>
    <w:rsid w:val="00C66731"/>
    <w:rsid w:val="00C66FFA"/>
    <w:rsid w:val="00C9672D"/>
    <w:rsid w:val="00CA0D1C"/>
    <w:rsid w:val="00CA6DB4"/>
    <w:rsid w:val="00CB0763"/>
    <w:rsid w:val="00CB300C"/>
    <w:rsid w:val="00CB543A"/>
    <w:rsid w:val="00CB733D"/>
    <w:rsid w:val="00CC04B8"/>
    <w:rsid w:val="00CC1492"/>
    <w:rsid w:val="00CD5D23"/>
    <w:rsid w:val="00CD7A3C"/>
    <w:rsid w:val="00CF561F"/>
    <w:rsid w:val="00D30C98"/>
    <w:rsid w:val="00D30FF8"/>
    <w:rsid w:val="00D43F46"/>
    <w:rsid w:val="00D57360"/>
    <w:rsid w:val="00D9789F"/>
    <w:rsid w:val="00DB292D"/>
    <w:rsid w:val="00DC7E4C"/>
    <w:rsid w:val="00DD58FF"/>
    <w:rsid w:val="00E35EBE"/>
    <w:rsid w:val="00E665CA"/>
    <w:rsid w:val="00E98F68"/>
    <w:rsid w:val="00EA1AC9"/>
    <w:rsid w:val="00EA52A2"/>
    <w:rsid w:val="00EA6B5A"/>
    <w:rsid w:val="00EB6E65"/>
    <w:rsid w:val="00EC109B"/>
    <w:rsid w:val="00EC468F"/>
    <w:rsid w:val="00EC60C3"/>
    <w:rsid w:val="00EE5E78"/>
    <w:rsid w:val="00EF6689"/>
    <w:rsid w:val="00F01400"/>
    <w:rsid w:val="00F03146"/>
    <w:rsid w:val="00F14939"/>
    <w:rsid w:val="00F25DE4"/>
    <w:rsid w:val="00F31810"/>
    <w:rsid w:val="00F333BD"/>
    <w:rsid w:val="00F370DF"/>
    <w:rsid w:val="00F45E48"/>
    <w:rsid w:val="00F52775"/>
    <w:rsid w:val="00F668B3"/>
    <w:rsid w:val="00F66C5D"/>
    <w:rsid w:val="00F72E51"/>
    <w:rsid w:val="00F74C44"/>
    <w:rsid w:val="00F8166C"/>
    <w:rsid w:val="00F8350D"/>
    <w:rsid w:val="00F83572"/>
    <w:rsid w:val="00FA6BF1"/>
    <w:rsid w:val="00FB5D73"/>
    <w:rsid w:val="00FF3180"/>
    <w:rsid w:val="00FF7BB9"/>
    <w:rsid w:val="015EF2AE"/>
    <w:rsid w:val="01BD0C85"/>
    <w:rsid w:val="020C306A"/>
    <w:rsid w:val="02AAFCFF"/>
    <w:rsid w:val="02D1FC79"/>
    <w:rsid w:val="03C6C9B5"/>
    <w:rsid w:val="03EF9AD1"/>
    <w:rsid w:val="0563FBD7"/>
    <w:rsid w:val="05B64F10"/>
    <w:rsid w:val="06A76F63"/>
    <w:rsid w:val="06E3BA16"/>
    <w:rsid w:val="070B3656"/>
    <w:rsid w:val="0806EDC7"/>
    <w:rsid w:val="08AE0660"/>
    <w:rsid w:val="0909FC73"/>
    <w:rsid w:val="095F6013"/>
    <w:rsid w:val="097AED21"/>
    <w:rsid w:val="0A9D2821"/>
    <w:rsid w:val="0AAC8899"/>
    <w:rsid w:val="0B2F03C3"/>
    <w:rsid w:val="0BC5E0EA"/>
    <w:rsid w:val="0BE8A795"/>
    <w:rsid w:val="0BEF59D4"/>
    <w:rsid w:val="0C4858FA"/>
    <w:rsid w:val="0D290390"/>
    <w:rsid w:val="0D57E3F0"/>
    <w:rsid w:val="0E2AB163"/>
    <w:rsid w:val="0E73937C"/>
    <w:rsid w:val="0EC844CB"/>
    <w:rsid w:val="0F2CF9BC"/>
    <w:rsid w:val="0F2E7B71"/>
    <w:rsid w:val="0F588C6C"/>
    <w:rsid w:val="0FEC0290"/>
    <w:rsid w:val="1048AF9B"/>
    <w:rsid w:val="10536C31"/>
    <w:rsid w:val="10B12375"/>
    <w:rsid w:val="1132F3CC"/>
    <w:rsid w:val="11671FF3"/>
    <w:rsid w:val="1185DFFE"/>
    <w:rsid w:val="118876E9"/>
    <w:rsid w:val="118A565D"/>
    <w:rsid w:val="11EE3D78"/>
    <w:rsid w:val="128B02AC"/>
    <w:rsid w:val="128BCAF1"/>
    <w:rsid w:val="12A48EA7"/>
    <w:rsid w:val="13D864E9"/>
    <w:rsid w:val="13FCBB8D"/>
    <w:rsid w:val="14EA5682"/>
    <w:rsid w:val="15917492"/>
    <w:rsid w:val="159DBCF5"/>
    <w:rsid w:val="15B96134"/>
    <w:rsid w:val="1646E62A"/>
    <w:rsid w:val="167F20B9"/>
    <w:rsid w:val="16CA82AA"/>
    <w:rsid w:val="171CD447"/>
    <w:rsid w:val="1729BF72"/>
    <w:rsid w:val="18204103"/>
    <w:rsid w:val="189271E3"/>
    <w:rsid w:val="18BC355A"/>
    <w:rsid w:val="18CF8F04"/>
    <w:rsid w:val="199EB216"/>
    <w:rsid w:val="19B7AD72"/>
    <w:rsid w:val="19B90A05"/>
    <w:rsid w:val="19CD559F"/>
    <w:rsid w:val="19D3FEA8"/>
    <w:rsid w:val="19F715D6"/>
    <w:rsid w:val="1B6E3C6F"/>
    <w:rsid w:val="1B9AC1DB"/>
    <w:rsid w:val="1C86FC52"/>
    <w:rsid w:val="1CA3818A"/>
    <w:rsid w:val="1CC55606"/>
    <w:rsid w:val="1CDA3A53"/>
    <w:rsid w:val="1CEEB875"/>
    <w:rsid w:val="1CF16F3F"/>
    <w:rsid w:val="1D1FFC38"/>
    <w:rsid w:val="1D772875"/>
    <w:rsid w:val="1D87BC26"/>
    <w:rsid w:val="1DC56A0A"/>
    <w:rsid w:val="1E02A545"/>
    <w:rsid w:val="1ED8B0F9"/>
    <w:rsid w:val="1F5BD9C6"/>
    <w:rsid w:val="1F8846B6"/>
    <w:rsid w:val="1FA1E6B8"/>
    <w:rsid w:val="202EF3EE"/>
    <w:rsid w:val="21085FB1"/>
    <w:rsid w:val="21AB0B7B"/>
    <w:rsid w:val="21CD2134"/>
    <w:rsid w:val="221051BB"/>
    <w:rsid w:val="22204B78"/>
    <w:rsid w:val="222BF891"/>
    <w:rsid w:val="2255A6D6"/>
    <w:rsid w:val="227FEE86"/>
    <w:rsid w:val="23554ED9"/>
    <w:rsid w:val="23B90BED"/>
    <w:rsid w:val="23C532B6"/>
    <w:rsid w:val="23E5C7E9"/>
    <w:rsid w:val="241D7F15"/>
    <w:rsid w:val="24201A5E"/>
    <w:rsid w:val="246A7DC2"/>
    <w:rsid w:val="24733AC4"/>
    <w:rsid w:val="250BD351"/>
    <w:rsid w:val="25584EF8"/>
    <w:rsid w:val="25A455F9"/>
    <w:rsid w:val="25B14ACA"/>
    <w:rsid w:val="25B854F2"/>
    <w:rsid w:val="25F7C61F"/>
    <w:rsid w:val="26513C12"/>
    <w:rsid w:val="26A7A3B2"/>
    <w:rsid w:val="2852ABE8"/>
    <w:rsid w:val="287721DE"/>
    <w:rsid w:val="289A9734"/>
    <w:rsid w:val="28B67A93"/>
    <w:rsid w:val="29148DE4"/>
    <w:rsid w:val="2974B414"/>
    <w:rsid w:val="29C043C9"/>
    <w:rsid w:val="29DDD2D3"/>
    <w:rsid w:val="2A703402"/>
    <w:rsid w:val="2AC1B28A"/>
    <w:rsid w:val="2AE45027"/>
    <w:rsid w:val="2AF62A5F"/>
    <w:rsid w:val="2B5C8396"/>
    <w:rsid w:val="2C18B950"/>
    <w:rsid w:val="2C8B3F86"/>
    <w:rsid w:val="2C9915AC"/>
    <w:rsid w:val="2DC8B2A6"/>
    <w:rsid w:val="2DDD3DF5"/>
    <w:rsid w:val="2DE27004"/>
    <w:rsid w:val="2E871D9A"/>
    <w:rsid w:val="2EC12FAF"/>
    <w:rsid w:val="2F058D5E"/>
    <w:rsid w:val="2F2EAC46"/>
    <w:rsid w:val="2F7436CB"/>
    <w:rsid w:val="2F98E26B"/>
    <w:rsid w:val="30592F3C"/>
    <w:rsid w:val="3070D468"/>
    <w:rsid w:val="3084B0D7"/>
    <w:rsid w:val="3142CA0C"/>
    <w:rsid w:val="3171E938"/>
    <w:rsid w:val="31939504"/>
    <w:rsid w:val="3214B961"/>
    <w:rsid w:val="322213D2"/>
    <w:rsid w:val="32752AFA"/>
    <w:rsid w:val="33CF2FB7"/>
    <w:rsid w:val="3484011B"/>
    <w:rsid w:val="348DB2F5"/>
    <w:rsid w:val="34E85067"/>
    <w:rsid w:val="3508CEBE"/>
    <w:rsid w:val="3536D36C"/>
    <w:rsid w:val="355F4537"/>
    <w:rsid w:val="3562C611"/>
    <w:rsid w:val="357F1393"/>
    <w:rsid w:val="358787F4"/>
    <w:rsid w:val="359366AB"/>
    <w:rsid w:val="359FA155"/>
    <w:rsid w:val="35BE95D7"/>
    <w:rsid w:val="364F9C49"/>
    <w:rsid w:val="36F6A92D"/>
    <w:rsid w:val="36FBC69E"/>
    <w:rsid w:val="370D78E4"/>
    <w:rsid w:val="381D761F"/>
    <w:rsid w:val="38D7D6AD"/>
    <w:rsid w:val="38EDC66B"/>
    <w:rsid w:val="39223634"/>
    <w:rsid w:val="39A0BEEF"/>
    <w:rsid w:val="39AB265C"/>
    <w:rsid w:val="3A950555"/>
    <w:rsid w:val="3AC457C6"/>
    <w:rsid w:val="3B1C5CC0"/>
    <w:rsid w:val="3B29D251"/>
    <w:rsid w:val="3B420E70"/>
    <w:rsid w:val="3BE85BC0"/>
    <w:rsid w:val="3C6F8EC0"/>
    <w:rsid w:val="3CABA6A3"/>
    <w:rsid w:val="3CBFD98A"/>
    <w:rsid w:val="3CEEDAB9"/>
    <w:rsid w:val="3D362F13"/>
    <w:rsid w:val="3DAEFE94"/>
    <w:rsid w:val="3E2D1C50"/>
    <w:rsid w:val="3FE1BE32"/>
    <w:rsid w:val="4063F673"/>
    <w:rsid w:val="407B5A3E"/>
    <w:rsid w:val="40F10AB0"/>
    <w:rsid w:val="4131113E"/>
    <w:rsid w:val="413FA7C7"/>
    <w:rsid w:val="42C22BBD"/>
    <w:rsid w:val="437FDF60"/>
    <w:rsid w:val="43A23B9C"/>
    <w:rsid w:val="43DA5DE9"/>
    <w:rsid w:val="444B7727"/>
    <w:rsid w:val="445DBCBD"/>
    <w:rsid w:val="449363A2"/>
    <w:rsid w:val="4499BFB8"/>
    <w:rsid w:val="450B8954"/>
    <w:rsid w:val="45284BB5"/>
    <w:rsid w:val="453D95DC"/>
    <w:rsid w:val="456FBF36"/>
    <w:rsid w:val="458DE7D8"/>
    <w:rsid w:val="45ADB468"/>
    <w:rsid w:val="46319EE9"/>
    <w:rsid w:val="46CE4644"/>
    <w:rsid w:val="4759D1A3"/>
    <w:rsid w:val="47726FA6"/>
    <w:rsid w:val="478A8724"/>
    <w:rsid w:val="47BC8CBD"/>
    <w:rsid w:val="4802FC1B"/>
    <w:rsid w:val="4808C434"/>
    <w:rsid w:val="487258F0"/>
    <w:rsid w:val="491BAE34"/>
    <w:rsid w:val="49683EBE"/>
    <w:rsid w:val="49FC6AB8"/>
    <w:rsid w:val="4A965516"/>
    <w:rsid w:val="4AD81C0C"/>
    <w:rsid w:val="4B25BC69"/>
    <w:rsid w:val="4B75AC78"/>
    <w:rsid w:val="4C1E745B"/>
    <w:rsid w:val="4C57E370"/>
    <w:rsid w:val="4C946D63"/>
    <w:rsid w:val="4CE3F0C5"/>
    <w:rsid w:val="4D121DDD"/>
    <w:rsid w:val="4D530A92"/>
    <w:rsid w:val="4E2E4EE8"/>
    <w:rsid w:val="4F7D8A77"/>
    <w:rsid w:val="4FDEE1D8"/>
    <w:rsid w:val="505C56FA"/>
    <w:rsid w:val="50CD587A"/>
    <w:rsid w:val="5102EE72"/>
    <w:rsid w:val="51715AA8"/>
    <w:rsid w:val="5186E6D0"/>
    <w:rsid w:val="51F2F718"/>
    <w:rsid w:val="520F11B7"/>
    <w:rsid w:val="52485257"/>
    <w:rsid w:val="52510CDC"/>
    <w:rsid w:val="5276D1A5"/>
    <w:rsid w:val="52AD85B8"/>
    <w:rsid w:val="52E8685D"/>
    <w:rsid w:val="52FB03C7"/>
    <w:rsid w:val="5329F413"/>
    <w:rsid w:val="540ECB71"/>
    <w:rsid w:val="552B4CC0"/>
    <w:rsid w:val="557644D2"/>
    <w:rsid w:val="558910CD"/>
    <w:rsid w:val="55988134"/>
    <w:rsid w:val="55BD827B"/>
    <w:rsid w:val="563E3F15"/>
    <w:rsid w:val="56498341"/>
    <w:rsid w:val="568F9E2A"/>
    <w:rsid w:val="56D47BED"/>
    <w:rsid w:val="56DCD66A"/>
    <w:rsid w:val="572F433C"/>
    <w:rsid w:val="57511DB0"/>
    <w:rsid w:val="57CD023B"/>
    <w:rsid w:val="57EAEC42"/>
    <w:rsid w:val="581B7533"/>
    <w:rsid w:val="588CA89F"/>
    <w:rsid w:val="592F8FCD"/>
    <w:rsid w:val="5B73E3D6"/>
    <w:rsid w:val="5B939DA6"/>
    <w:rsid w:val="5BD7EFEC"/>
    <w:rsid w:val="5C211F7E"/>
    <w:rsid w:val="5C2BBEB1"/>
    <w:rsid w:val="5C7240D3"/>
    <w:rsid w:val="5C9BE73C"/>
    <w:rsid w:val="5CA67456"/>
    <w:rsid w:val="5E0987F6"/>
    <w:rsid w:val="5E9A791D"/>
    <w:rsid w:val="5EDA3E72"/>
    <w:rsid w:val="5EF09B5E"/>
    <w:rsid w:val="5F187415"/>
    <w:rsid w:val="60161008"/>
    <w:rsid w:val="602A80D8"/>
    <w:rsid w:val="6055534B"/>
    <w:rsid w:val="606785FB"/>
    <w:rsid w:val="60BA72D3"/>
    <w:rsid w:val="60ECB2CA"/>
    <w:rsid w:val="60EE79FD"/>
    <w:rsid w:val="615A5115"/>
    <w:rsid w:val="6169E87E"/>
    <w:rsid w:val="61DC16E8"/>
    <w:rsid w:val="62FECB92"/>
    <w:rsid w:val="645F8D69"/>
    <w:rsid w:val="649AA225"/>
    <w:rsid w:val="6552BC70"/>
    <w:rsid w:val="665BB227"/>
    <w:rsid w:val="66E2F408"/>
    <w:rsid w:val="67459965"/>
    <w:rsid w:val="6783C927"/>
    <w:rsid w:val="67BA5F11"/>
    <w:rsid w:val="680E4C0F"/>
    <w:rsid w:val="68939BB2"/>
    <w:rsid w:val="68A7D051"/>
    <w:rsid w:val="68F6B954"/>
    <w:rsid w:val="69B83AC1"/>
    <w:rsid w:val="6A37294D"/>
    <w:rsid w:val="6A856D27"/>
    <w:rsid w:val="6B11D592"/>
    <w:rsid w:val="6B1ECE50"/>
    <w:rsid w:val="6C2B212D"/>
    <w:rsid w:val="6C893F7E"/>
    <w:rsid w:val="6CBAE4B0"/>
    <w:rsid w:val="6CECD10A"/>
    <w:rsid w:val="6D0570D7"/>
    <w:rsid w:val="6DECA085"/>
    <w:rsid w:val="6DECAE4D"/>
    <w:rsid w:val="6F94F508"/>
    <w:rsid w:val="6FC68611"/>
    <w:rsid w:val="70AAFE06"/>
    <w:rsid w:val="70AF3F14"/>
    <w:rsid w:val="70D836BE"/>
    <w:rsid w:val="714CDAD9"/>
    <w:rsid w:val="716D3855"/>
    <w:rsid w:val="71ECF86E"/>
    <w:rsid w:val="71F63E19"/>
    <w:rsid w:val="7227FAE3"/>
    <w:rsid w:val="72430D8E"/>
    <w:rsid w:val="73245F0C"/>
    <w:rsid w:val="7331DC70"/>
    <w:rsid w:val="733F39F4"/>
    <w:rsid w:val="73960096"/>
    <w:rsid w:val="73E65ABF"/>
    <w:rsid w:val="73E6DFD6"/>
    <w:rsid w:val="751AB8F9"/>
    <w:rsid w:val="7541766A"/>
    <w:rsid w:val="75892C09"/>
    <w:rsid w:val="75F85381"/>
    <w:rsid w:val="769A815B"/>
    <w:rsid w:val="76B180A8"/>
    <w:rsid w:val="78E2A9F6"/>
    <w:rsid w:val="791688EE"/>
    <w:rsid w:val="793B49FB"/>
    <w:rsid w:val="79979A04"/>
    <w:rsid w:val="79E92517"/>
    <w:rsid w:val="7A5DAA86"/>
    <w:rsid w:val="7A669A2D"/>
    <w:rsid w:val="7A6749C5"/>
    <w:rsid w:val="7B3B6BD1"/>
    <w:rsid w:val="7BE78012"/>
    <w:rsid w:val="7C0CE5C6"/>
    <w:rsid w:val="7C15F64E"/>
    <w:rsid w:val="7D48D277"/>
    <w:rsid w:val="7D548D58"/>
    <w:rsid w:val="7D8E62E8"/>
    <w:rsid w:val="7DC6D1DD"/>
    <w:rsid w:val="7DCBFE54"/>
    <w:rsid w:val="7DD3DB4D"/>
    <w:rsid w:val="7DEFD6AB"/>
    <w:rsid w:val="7DF01697"/>
    <w:rsid w:val="7DF66B8A"/>
    <w:rsid w:val="7E192B71"/>
    <w:rsid w:val="7E3B9D68"/>
    <w:rsid w:val="7E45483F"/>
    <w:rsid w:val="7E54FE16"/>
    <w:rsid w:val="7E889800"/>
    <w:rsid w:val="7F4BE0ED"/>
    <w:rsid w:val="7F4D8F94"/>
    <w:rsid w:val="7F5A31F3"/>
    <w:rsid w:val="7F5D6B0F"/>
    <w:rsid w:val="7F7B4CC5"/>
    <w:rsid w:val="7F9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35280"/>
  <w15:chartTrackingRefBased/>
  <w15:docId w15:val="{75F7CC68-A721-420A-B9AE-61561D49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0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4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6D7"/>
  </w:style>
  <w:style w:type="paragraph" w:styleId="Footer">
    <w:name w:val="footer"/>
    <w:basedOn w:val="Normal"/>
    <w:link w:val="FooterChar"/>
    <w:uiPriority w:val="99"/>
    <w:unhideWhenUsed/>
    <w:rsid w:val="009D4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6D7"/>
  </w:style>
  <w:style w:type="paragraph" w:styleId="NormalWeb">
    <w:name w:val="Normal (Web)"/>
    <w:basedOn w:val="Normal"/>
    <w:uiPriority w:val="99"/>
    <w:rsid w:val="00B75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B6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E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E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8F13835B7094B94C2412B18088266" ma:contentTypeVersion="4" ma:contentTypeDescription="Create a new document." ma:contentTypeScope="" ma:versionID="74df1272b64bd8ecd8275538a11d90f7">
  <xsd:schema xmlns:xsd="http://www.w3.org/2001/XMLSchema" xmlns:xs="http://www.w3.org/2001/XMLSchema" xmlns:p="http://schemas.microsoft.com/office/2006/metadata/properties" xmlns:ns2="bc7c521e-2148-4e74-a447-01f126ff1017" targetNamespace="http://schemas.microsoft.com/office/2006/metadata/properties" ma:root="true" ma:fieldsID="efd6b4fbdccaf8165fef4fb7081ac2d9" ns2:_="">
    <xsd:import namespace="bc7c521e-2148-4e74-a447-01f126ff1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521e-2148-4e74-a447-01f126ff1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BE4759-1386-4867-A851-C94C378E8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7E0CEB-1C87-4259-8950-4D322FECB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D847B9-7D34-4C0E-8FE2-DFADB83F9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521e-2148-4e74-a447-01f126ff1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2BA27B43</Template>
  <TotalTime>21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Graves</dc:creator>
  <cp:keywords/>
  <dc:description/>
  <cp:lastModifiedBy>Rebecca Murphy</cp:lastModifiedBy>
  <cp:revision>14</cp:revision>
  <cp:lastPrinted>2021-08-24T11:07:00Z</cp:lastPrinted>
  <dcterms:created xsi:type="dcterms:W3CDTF">2021-03-19T14:11:00Z</dcterms:created>
  <dcterms:modified xsi:type="dcterms:W3CDTF">2021-08-24T11:10:00Z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0x0101008188F13835B7094B94C2412B18088266</vt:lpwstr>
  </property>
</Properties>
</file>