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A2C" w:rsidRDefault="00121A2C"/>
    <w:p w:rsidR="00121A2C" w:rsidRPr="00121A2C" w:rsidRDefault="00121A2C" w:rsidP="00121A2C"/>
    <w:p w:rsidR="00121A2C" w:rsidRPr="00121A2C" w:rsidRDefault="00121A2C" w:rsidP="00121A2C"/>
    <w:p w:rsidR="00121A2C" w:rsidRPr="00121A2C" w:rsidRDefault="00121A2C" w:rsidP="00121A2C"/>
    <w:p w:rsidR="00121A2C" w:rsidRPr="00121A2C" w:rsidRDefault="00121A2C" w:rsidP="00121A2C">
      <w:bookmarkStart w:id="0" w:name="_GoBack"/>
      <w:bookmarkEnd w:id="0"/>
    </w:p>
    <w:p w:rsidR="00121A2C" w:rsidRPr="00121A2C" w:rsidRDefault="00121A2C" w:rsidP="00121A2C"/>
    <w:p w:rsidR="00121A2C" w:rsidRPr="00121A2C" w:rsidRDefault="00121A2C" w:rsidP="00121A2C"/>
    <w:p w:rsidR="00121A2C" w:rsidRDefault="00121A2C" w:rsidP="00121A2C"/>
    <w:p w:rsidR="00121A2C" w:rsidRPr="0093360A" w:rsidRDefault="00121A2C" w:rsidP="00121A2C">
      <w:pPr>
        <w:pStyle w:val="Default"/>
        <w:rPr>
          <w:rFonts w:asciiTheme="minorHAnsi" w:hAnsiTheme="minorHAnsi" w:cstheme="minorHAnsi"/>
        </w:rPr>
      </w:pPr>
    </w:p>
    <w:p w:rsidR="002A5ED2" w:rsidRPr="0093360A" w:rsidRDefault="002A5ED2" w:rsidP="004E7925">
      <w:pPr>
        <w:pStyle w:val="Default"/>
        <w:rPr>
          <w:rFonts w:asciiTheme="minorHAnsi" w:hAnsiTheme="minorHAnsi" w:cstheme="minorHAnsi"/>
          <w:sz w:val="16"/>
          <w:szCs w:val="16"/>
        </w:rPr>
      </w:pPr>
      <w:r w:rsidRPr="0093360A">
        <w:rPr>
          <w:rFonts w:asciiTheme="minorHAnsi" w:hAnsiTheme="minorHAnsi" w:cstheme="minorHAnsi"/>
          <w:sz w:val="16"/>
          <w:szCs w:val="16"/>
        </w:rPr>
        <w:t xml:space="preserve">Appendix </w:t>
      </w:r>
      <w:proofErr w:type="gramStart"/>
      <w:r w:rsidRPr="0093360A">
        <w:rPr>
          <w:rFonts w:asciiTheme="minorHAnsi" w:hAnsiTheme="minorHAnsi" w:cstheme="minorHAnsi"/>
          <w:sz w:val="16"/>
          <w:szCs w:val="16"/>
        </w:rPr>
        <w:t>A</w:t>
      </w:r>
      <w:proofErr w:type="gramEnd"/>
      <w:r w:rsidRPr="0093360A">
        <w:rPr>
          <w:rFonts w:asciiTheme="minorHAnsi" w:hAnsiTheme="minorHAnsi" w:cstheme="minorHAnsi"/>
          <w:sz w:val="16"/>
          <w:szCs w:val="16"/>
        </w:rPr>
        <w:t xml:space="preserve"> Incident Report Form </w:t>
      </w:r>
    </w:p>
    <w:p w:rsidR="002A5ED2" w:rsidRPr="002A5ED2" w:rsidRDefault="002A5ED2" w:rsidP="002A5ED2">
      <w:pPr>
        <w:rPr>
          <w:rFonts w:ascii="Montserrat Light" w:hAnsi="Montserrat Light"/>
          <w:sz w:val="16"/>
          <w:szCs w:val="16"/>
        </w:rPr>
      </w:pPr>
    </w:p>
    <w:p w:rsidR="002A5ED2" w:rsidRPr="008C7680" w:rsidRDefault="002A5ED2" w:rsidP="002A5ED2">
      <w:pPr>
        <w:rPr>
          <w:rFonts w:ascii="Montserrat Light" w:hAnsi="Montserrat Light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4910"/>
      </w:tblGrid>
      <w:tr w:rsidR="004E7925" w:rsidRPr="008C7680" w:rsidTr="008C7680">
        <w:trPr>
          <w:trHeight w:val="578"/>
        </w:trPr>
        <w:tc>
          <w:tcPr>
            <w:tcW w:w="4106" w:type="dxa"/>
          </w:tcPr>
          <w:p w:rsidR="008C7680" w:rsidRDefault="008C7680" w:rsidP="008C7680">
            <w:pPr>
              <w:jc w:val="center"/>
              <w:rPr>
                <w:rFonts w:asciiTheme="minorHAnsi" w:hAnsiTheme="minorHAnsi"/>
                <w:b/>
              </w:rPr>
            </w:pPr>
          </w:p>
          <w:p w:rsidR="004E7925" w:rsidRPr="008C7680" w:rsidRDefault="008C7680" w:rsidP="008C7680">
            <w:pPr>
              <w:rPr>
                <w:rFonts w:asciiTheme="minorHAnsi" w:hAnsiTheme="minorHAnsi"/>
                <w:b/>
              </w:rPr>
            </w:pPr>
            <w:r w:rsidRPr="008C7680">
              <w:rPr>
                <w:rFonts w:asciiTheme="minorHAnsi" w:hAnsiTheme="minorHAnsi"/>
                <w:b/>
              </w:rPr>
              <w:t>Date and time of incident</w:t>
            </w:r>
          </w:p>
        </w:tc>
        <w:tc>
          <w:tcPr>
            <w:tcW w:w="4910" w:type="dxa"/>
          </w:tcPr>
          <w:p w:rsidR="004E7925" w:rsidRPr="008C7680" w:rsidRDefault="004E7925" w:rsidP="002A5ED2">
            <w:pPr>
              <w:rPr>
                <w:b/>
              </w:rPr>
            </w:pPr>
          </w:p>
        </w:tc>
      </w:tr>
      <w:tr w:rsidR="004E7925" w:rsidTr="008C7680">
        <w:tc>
          <w:tcPr>
            <w:tcW w:w="4106" w:type="dxa"/>
            <w:shd w:val="clear" w:color="auto" w:fill="D9D9D9" w:themeFill="background1" w:themeFillShade="D9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C16AA9">
              <w:rPr>
                <w:rFonts w:asciiTheme="minorHAnsi" w:hAnsiTheme="minorHAnsi" w:cs="Arial"/>
                <w:b/>
                <w:bCs/>
                <w:color w:val="000000"/>
              </w:rPr>
              <w:t>Details of person(s) assaulted/ verbally abused</w:t>
            </w:r>
          </w:p>
        </w:tc>
        <w:tc>
          <w:tcPr>
            <w:tcW w:w="4910" w:type="dxa"/>
            <w:shd w:val="clear" w:color="auto" w:fill="D9D9D9" w:themeFill="background1" w:themeFillShade="D9"/>
          </w:tcPr>
          <w:p w:rsidR="004E7925" w:rsidRDefault="004E7925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C16AA9">
              <w:rPr>
                <w:rFonts w:asciiTheme="minorHAnsi" w:hAnsiTheme="minorHAnsi" w:cs="Arial"/>
                <w:color w:val="000000"/>
              </w:rPr>
              <w:t>Name</w:t>
            </w:r>
          </w:p>
        </w:tc>
        <w:tc>
          <w:tcPr>
            <w:tcW w:w="4910" w:type="dxa"/>
          </w:tcPr>
          <w:p w:rsidR="004E7925" w:rsidRDefault="004E7925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C16AA9">
              <w:rPr>
                <w:rFonts w:asciiTheme="minorHAnsi" w:hAnsiTheme="minorHAnsi" w:cs="Arial"/>
                <w:color w:val="000000"/>
              </w:rPr>
              <w:t>Address and telephone number</w:t>
            </w:r>
          </w:p>
        </w:tc>
        <w:tc>
          <w:tcPr>
            <w:tcW w:w="4910" w:type="dxa"/>
          </w:tcPr>
          <w:p w:rsidR="004E7925" w:rsidRDefault="004E7925" w:rsidP="002A5ED2"/>
          <w:p w:rsidR="008C7680" w:rsidRDefault="008C7680" w:rsidP="002A5ED2"/>
          <w:p w:rsidR="008C7680" w:rsidRDefault="008C7680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C16AA9">
              <w:rPr>
                <w:rFonts w:asciiTheme="minorHAnsi" w:hAnsiTheme="minorHAnsi" w:cs="Arial"/>
                <w:color w:val="000000"/>
              </w:rPr>
              <w:t>Role</w:t>
            </w:r>
          </w:p>
        </w:tc>
        <w:tc>
          <w:tcPr>
            <w:tcW w:w="4910" w:type="dxa"/>
          </w:tcPr>
          <w:p w:rsidR="004E7925" w:rsidRDefault="004E7925" w:rsidP="002A5ED2"/>
        </w:tc>
      </w:tr>
      <w:tr w:rsidR="004E7925" w:rsidTr="008C7680">
        <w:tc>
          <w:tcPr>
            <w:tcW w:w="4106" w:type="dxa"/>
            <w:shd w:val="clear" w:color="auto" w:fill="D9D9D9" w:themeFill="background1" w:themeFillShade="D9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C16AA9">
              <w:rPr>
                <w:rFonts w:asciiTheme="minorHAnsi" w:hAnsiTheme="minorHAnsi" w:cs="Arial"/>
                <w:b/>
                <w:bCs/>
                <w:color w:val="000000"/>
              </w:rPr>
              <w:t>Details of perpetrator</w:t>
            </w:r>
          </w:p>
        </w:tc>
        <w:tc>
          <w:tcPr>
            <w:tcW w:w="4910" w:type="dxa"/>
            <w:shd w:val="clear" w:color="auto" w:fill="D9D9D9" w:themeFill="background1" w:themeFillShade="D9"/>
          </w:tcPr>
          <w:p w:rsidR="004E7925" w:rsidRDefault="004E7925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8C7680">
              <w:rPr>
                <w:rFonts w:asciiTheme="minorHAnsi" w:hAnsiTheme="minorHAnsi"/>
              </w:rPr>
              <w:t>Name</w:t>
            </w:r>
          </w:p>
        </w:tc>
        <w:tc>
          <w:tcPr>
            <w:tcW w:w="4910" w:type="dxa"/>
          </w:tcPr>
          <w:p w:rsidR="004E7925" w:rsidRDefault="004E7925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C16AA9">
              <w:rPr>
                <w:rFonts w:asciiTheme="minorHAnsi" w:hAnsiTheme="minorHAnsi" w:cs="Arial"/>
                <w:color w:val="000000"/>
              </w:rPr>
              <w:t>Address and telephone number</w:t>
            </w:r>
          </w:p>
        </w:tc>
        <w:tc>
          <w:tcPr>
            <w:tcW w:w="4910" w:type="dxa"/>
          </w:tcPr>
          <w:p w:rsidR="004E7925" w:rsidRDefault="004E7925" w:rsidP="002A5ED2"/>
          <w:p w:rsidR="008C7680" w:rsidRDefault="008C7680" w:rsidP="002A5ED2"/>
          <w:p w:rsidR="008C7680" w:rsidRDefault="008C7680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C16AA9">
              <w:rPr>
                <w:rFonts w:asciiTheme="minorHAnsi" w:hAnsiTheme="minorHAnsi" w:cs="Arial"/>
                <w:color w:val="000000"/>
              </w:rPr>
              <w:t>Relationship to the school</w:t>
            </w:r>
          </w:p>
        </w:tc>
        <w:tc>
          <w:tcPr>
            <w:tcW w:w="4910" w:type="dxa"/>
          </w:tcPr>
          <w:p w:rsidR="004E7925" w:rsidRDefault="004E7925" w:rsidP="002A5ED2"/>
        </w:tc>
      </w:tr>
      <w:tr w:rsidR="004E7925" w:rsidTr="008C7680">
        <w:tc>
          <w:tcPr>
            <w:tcW w:w="4106" w:type="dxa"/>
            <w:shd w:val="clear" w:color="auto" w:fill="D9D9D9" w:themeFill="background1" w:themeFillShade="D9"/>
          </w:tcPr>
          <w:p w:rsidR="008C7680" w:rsidRPr="008C7680" w:rsidRDefault="008C7680" w:rsidP="002A5ED2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Details of w</w:t>
            </w:r>
            <w:r w:rsidRPr="008C7680">
              <w:rPr>
                <w:rFonts w:asciiTheme="minorHAnsi" w:hAnsiTheme="minorHAnsi"/>
                <w:b/>
              </w:rPr>
              <w:t>itnesses</w:t>
            </w:r>
          </w:p>
        </w:tc>
        <w:tc>
          <w:tcPr>
            <w:tcW w:w="4910" w:type="dxa"/>
            <w:shd w:val="clear" w:color="auto" w:fill="D9D9D9" w:themeFill="background1" w:themeFillShade="D9"/>
          </w:tcPr>
          <w:p w:rsidR="004E7925" w:rsidRDefault="004E7925" w:rsidP="002A5ED2"/>
        </w:tc>
      </w:tr>
      <w:tr w:rsidR="004E7925" w:rsidTr="008C7680">
        <w:tc>
          <w:tcPr>
            <w:tcW w:w="4106" w:type="dxa"/>
          </w:tcPr>
          <w:p w:rsidR="008C7680" w:rsidRPr="00C16AA9" w:rsidRDefault="008C7680" w:rsidP="008C768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8C7680">
              <w:rPr>
                <w:rFonts w:asciiTheme="minorHAnsi" w:hAnsiTheme="minorHAnsi" w:cs="Arial"/>
                <w:color w:val="000000"/>
              </w:rPr>
              <w:t>Witness 1</w:t>
            </w:r>
            <w:r w:rsidRPr="00C16AA9">
              <w:rPr>
                <w:rFonts w:asciiTheme="minorHAnsi" w:hAnsiTheme="minorHAnsi" w:cs="Arial"/>
                <w:color w:val="000000"/>
              </w:rPr>
              <w:t xml:space="preserve">: </w:t>
            </w:r>
          </w:p>
          <w:p w:rsidR="004E7925" w:rsidRPr="008C7680" w:rsidRDefault="008C7680" w:rsidP="008C7680">
            <w:pPr>
              <w:rPr>
                <w:rFonts w:asciiTheme="minorHAnsi" w:hAnsiTheme="minorHAnsi"/>
              </w:rPr>
            </w:pPr>
            <w:r w:rsidRPr="00C16AA9">
              <w:rPr>
                <w:rFonts w:asciiTheme="minorHAnsi" w:hAnsiTheme="minorHAnsi" w:cs="Arial"/>
                <w:color w:val="000000"/>
              </w:rPr>
              <w:t>Name, contact details and relationship to the school</w:t>
            </w:r>
          </w:p>
        </w:tc>
        <w:tc>
          <w:tcPr>
            <w:tcW w:w="4910" w:type="dxa"/>
          </w:tcPr>
          <w:p w:rsidR="004E7925" w:rsidRDefault="004E7925" w:rsidP="002A5ED2"/>
          <w:p w:rsidR="008C7680" w:rsidRDefault="008C7680" w:rsidP="002A5ED2"/>
          <w:p w:rsidR="008C7680" w:rsidRDefault="008C7680" w:rsidP="002A5ED2"/>
          <w:p w:rsidR="008C7680" w:rsidRDefault="008C7680" w:rsidP="002A5ED2"/>
        </w:tc>
      </w:tr>
      <w:tr w:rsidR="004E7925" w:rsidTr="008C7680">
        <w:tc>
          <w:tcPr>
            <w:tcW w:w="4106" w:type="dxa"/>
          </w:tcPr>
          <w:p w:rsidR="008C7680" w:rsidRPr="00C16AA9" w:rsidRDefault="008C7680" w:rsidP="008C768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16AA9">
              <w:rPr>
                <w:rFonts w:asciiTheme="minorHAnsi" w:hAnsiTheme="minorHAnsi" w:cs="Arial"/>
                <w:color w:val="000000"/>
              </w:rPr>
              <w:t xml:space="preserve">Witness 2: </w:t>
            </w:r>
          </w:p>
          <w:p w:rsidR="004E7925" w:rsidRPr="008C7680" w:rsidRDefault="008C7680" w:rsidP="008C7680">
            <w:pPr>
              <w:rPr>
                <w:rFonts w:asciiTheme="minorHAnsi" w:hAnsiTheme="minorHAnsi"/>
              </w:rPr>
            </w:pPr>
            <w:r w:rsidRPr="00C16AA9">
              <w:rPr>
                <w:rFonts w:asciiTheme="minorHAnsi" w:hAnsiTheme="minorHAnsi" w:cs="Arial"/>
                <w:color w:val="000000"/>
              </w:rPr>
              <w:t>Name, contact details and relationship to the school</w:t>
            </w:r>
          </w:p>
        </w:tc>
        <w:tc>
          <w:tcPr>
            <w:tcW w:w="4910" w:type="dxa"/>
          </w:tcPr>
          <w:p w:rsidR="004E7925" w:rsidRDefault="004E7925" w:rsidP="002A5ED2"/>
          <w:p w:rsidR="008C7680" w:rsidRDefault="008C7680" w:rsidP="002A5ED2"/>
          <w:p w:rsidR="008C7680" w:rsidRDefault="008C7680" w:rsidP="002A5ED2"/>
          <w:p w:rsidR="008C7680" w:rsidRDefault="008C7680" w:rsidP="002A5ED2"/>
        </w:tc>
      </w:tr>
      <w:tr w:rsidR="004E7925" w:rsidTr="008C7680">
        <w:tc>
          <w:tcPr>
            <w:tcW w:w="4106" w:type="dxa"/>
            <w:shd w:val="clear" w:color="auto" w:fill="D9D9D9" w:themeFill="background1" w:themeFillShade="D9"/>
          </w:tcPr>
          <w:p w:rsidR="004E7925" w:rsidRPr="008C7680" w:rsidRDefault="004E7925" w:rsidP="002A5ED2">
            <w:pPr>
              <w:rPr>
                <w:rFonts w:asciiTheme="minorHAnsi" w:hAnsiTheme="minorHAnsi"/>
              </w:rPr>
            </w:pPr>
          </w:p>
        </w:tc>
        <w:tc>
          <w:tcPr>
            <w:tcW w:w="4910" w:type="dxa"/>
            <w:shd w:val="clear" w:color="auto" w:fill="D9D9D9" w:themeFill="background1" w:themeFillShade="D9"/>
          </w:tcPr>
          <w:p w:rsidR="004E7925" w:rsidRDefault="004E7925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  <w:b/>
              </w:rPr>
            </w:pPr>
            <w:r w:rsidRPr="008C7680">
              <w:rPr>
                <w:rFonts w:asciiTheme="minorHAnsi" w:hAnsiTheme="minorHAnsi"/>
                <w:b/>
              </w:rPr>
              <w:t>Description of the incident</w:t>
            </w:r>
          </w:p>
          <w:p w:rsidR="008C7680" w:rsidRPr="008C7680" w:rsidRDefault="008C7680" w:rsidP="002A5ED2">
            <w:pPr>
              <w:rPr>
                <w:rFonts w:asciiTheme="minorHAnsi" w:hAnsiTheme="minorHAnsi"/>
                <w:b/>
              </w:rPr>
            </w:pPr>
            <w:r w:rsidRPr="008C7680">
              <w:rPr>
                <w:rFonts w:asciiTheme="minorHAnsi" w:hAnsiTheme="minorHAnsi" w:cs="Arial"/>
                <w:color w:val="000000"/>
              </w:rPr>
              <w:t xml:space="preserve">(include relevant events leading up to the incident, details of those present, whether weapons were involved </w:t>
            </w:r>
            <w:proofErr w:type="spellStart"/>
            <w:r w:rsidRPr="008C7680">
              <w:rPr>
                <w:rFonts w:asciiTheme="minorHAnsi" w:hAnsiTheme="minorHAnsi" w:cs="Arial"/>
                <w:color w:val="000000"/>
              </w:rPr>
              <w:t>etc</w:t>
            </w:r>
            <w:proofErr w:type="spellEnd"/>
            <w:r w:rsidRPr="008C7680">
              <w:rPr>
                <w:rFonts w:asciiTheme="minorHAnsi" w:hAnsiTheme="minorHAnsi" w:cs="Arial"/>
                <w:color w:val="000000"/>
              </w:rPr>
              <w:t>)</w:t>
            </w:r>
          </w:p>
        </w:tc>
        <w:tc>
          <w:tcPr>
            <w:tcW w:w="4910" w:type="dxa"/>
          </w:tcPr>
          <w:p w:rsidR="004E7925" w:rsidRDefault="004E7925" w:rsidP="002A5ED2"/>
          <w:p w:rsidR="008C7680" w:rsidRDefault="008C7680" w:rsidP="002A5ED2"/>
          <w:p w:rsidR="008C7680" w:rsidRDefault="008C7680" w:rsidP="002A5ED2"/>
          <w:p w:rsidR="008C7680" w:rsidRDefault="008C7680" w:rsidP="002A5ED2"/>
          <w:p w:rsidR="008C7680" w:rsidRDefault="008C7680" w:rsidP="002A5ED2"/>
          <w:p w:rsidR="008C7680" w:rsidRDefault="008C7680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  <w:b/>
              </w:rPr>
            </w:pPr>
            <w:r w:rsidRPr="008C7680">
              <w:rPr>
                <w:rFonts w:asciiTheme="minorHAnsi" w:hAnsiTheme="minorHAnsi"/>
                <w:b/>
              </w:rPr>
              <w:t>Location of incident</w:t>
            </w:r>
          </w:p>
          <w:p w:rsidR="008C7680" w:rsidRPr="008C7680" w:rsidRDefault="008C7680" w:rsidP="002A5ED2">
            <w:pPr>
              <w:rPr>
                <w:rFonts w:asciiTheme="minorHAnsi" w:hAnsiTheme="minorHAnsi"/>
              </w:rPr>
            </w:pPr>
            <w:r w:rsidRPr="008C7680">
              <w:rPr>
                <w:rFonts w:asciiTheme="minorHAnsi" w:hAnsiTheme="minorHAnsi" w:cs="Arial"/>
                <w:color w:val="000000"/>
              </w:rPr>
              <w:t>(attach sketch if appropriate)</w:t>
            </w:r>
          </w:p>
        </w:tc>
        <w:tc>
          <w:tcPr>
            <w:tcW w:w="4910" w:type="dxa"/>
          </w:tcPr>
          <w:p w:rsidR="004E7925" w:rsidRDefault="004E7925" w:rsidP="002A5ED2"/>
          <w:p w:rsidR="008C7680" w:rsidRDefault="008C7680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  <w:b/>
              </w:rPr>
            </w:pPr>
            <w:r w:rsidRPr="008C7680">
              <w:rPr>
                <w:rFonts w:asciiTheme="minorHAnsi" w:hAnsiTheme="minorHAnsi"/>
                <w:b/>
              </w:rPr>
              <w:t>Outcome</w:t>
            </w:r>
          </w:p>
          <w:p w:rsidR="008C7680" w:rsidRPr="008C7680" w:rsidRDefault="008C7680" w:rsidP="002A5ED2">
            <w:pPr>
              <w:rPr>
                <w:rFonts w:asciiTheme="minorHAnsi" w:hAnsiTheme="minorHAnsi"/>
              </w:rPr>
            </w:pPr>
            <w:r w:rsidRPr="008C7680">
              <w:rPr>
                <w:rFonts w:asciiTheme="minorHAnsi" w:hAnsiTheme="minorHAnsi" w:cs="Arial"/>
                <w:color w:val="000000"/>
              </w:rPr>
              <w:t>(were police called, what happened after the incident)</w:t>
            </w:r>
          </w:p>
        </w:tc>
        <w:tc>
          <w:tcPr>
            <w:tcW w:w="4910" w:type="dxa"/>
          </w:tcPr>
          <w:p w:rsidR="004E7925" w:rsidRDefault="004E7925" w:rsidP="002A5ED2"/>
        </w:tc>
      </w:tr>
      <w:tr w:rsidR="004E7925" w:rsidTr="008C7680">
        <w:tc>
          <w:tcPr>
            <w:tcW w:w="4106" w:type="dxa"/>
            <w:shd w:val="clear" w:color="auto" w:fill="D9D9D9" w:themeFill="background1" w:themeFillShade="D9"/>
          </w:tcPr>
          <w:p w:rsidR="004E7925" w:rsidRPr="008C7680" w:rsidRDefault="004E7925" w:rsidP="002A5ED2">
            <w:pPr>
              <w:rPr>
                <w:rFonts w:asciiTheme="minorHAnsi" w:hAnsiTheme="minorHAnsi"/>
              </w:rPr>
            </w:pPr>
          </w:p>
        </w:tc>
        <w:tc>
          <w:tcPr>
            <w:tcW w:w="4910" w:type="dxa"/>
            <w:shd w:val="clear" w:color="auto" w:fill="D9D9D9" w:themeFill="background1" w:themeFillShade="D9"/>
          </w:tcPr>
          <w:p w:rsidR="004E7925" w:rsidRDefault="004E7925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8C7680">
              <w:rPr>
                <w:rFonts w:asciiTheme="minorHAnsi" w:hAnsiTheme="minorHAnsi"/>
              </w:rPr>
              <w:t>Form completed by (name and role)</w:t>
            </w:r>
          </w:p>
        </w:tc>
        <w:tc>
          <w:tcPr>
            <w:tcW w:w="4910" w:type="dxa"/>
          </w:tcPr>
          <w:p w:rsidR="004E7925" w:rsidRDefault="004E7925" w:rsidP="002A5ED2"/>
        </w:tc>
      </w:tr>
      <w:tr w:rsidR="004E7925" w:rsidTr="008C7680">
        <w:tc>
          <w:tcPr>
            <w:tcW w:w="4106" w:type="dxa"/>
          </w:tcPr>
          <w:p w:rsidR="004E7925" w:rsidRPr="008C7680" w:rsidRDefault="008C7680" w:rsidP="002A5ED2">
            <w:pPr>
              <w:rPr>
                <w:rFonts w:asciiTheme="minorHAnsi" w:hAnsiTheme="minorHAnsi"/>
              </w:rPr>
            </w:pPr>
            <w:r w:rsidRPr="008C7680">
              <w:rPr>
                <w:rFonts w:asciiTheme="minorHAnsi" w:hAnsiTheme="minorHAnsi"/>
              </w:rPr>
              <w:t>Date form completed</w:t>
            </w:r>
          </w:p>
        </w:tc>
        <w:tc>
          <w:tcPr>
            <w:tcW w:w="4910" w:type="dxa"/>
          </w:tcPr>
          <w:p w:rsidR="004E7925" w:rsidRDefault="004E7925" w:rsidP="002A5ED2"/>
        </w:tc>
      </w:tr>
    </w:tbl>
    <w:p w:rsidR="0063313F" w:rsidRPr="00121A2C" w:rsidRDefault="0063313F" w:rsidP="00121A2C">
      <w:pPr>
        <w:tabs>
          <w:tab w:val="left" w:pos="3090"/>
        </w:tabs>
      </w:pPr>
    </w:p>
    <w:sectPr w:rsidR="0063313F" w:rsidRPr="00121A2C">
      <w:headerReference w:type="even" r:id="rId6"/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B55" w:rsidRDefault="00041B55" w:rsidP="00041B55">
      <w:r>
        <w:separator/>
      </w:r>
    </w:p>
  </w:endnote>
  <w:endnote w:type="continuationSeparator" w:id="0">
    <w:p w:rsidR="00041B55" w:rsidRDefault="00041B55" w:rsidP="00041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B55" w:rsidRDefault="00041B55" w:rsidP="00041B55">
      <w:r>
        <w:separator/>
      </w:r>
    </w:p>
  </w:footnote>
  <w:footnote w:type="continuationSeparator" w:id="0">
    <w:p w:rsidR="00041B55" w:rsidRDefault="00041B55" w:rsidP="00041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B55" w:rsidRDefault="0093360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9357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WHF Le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B55" w:rsidRDefault="0093360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93580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WHF Le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B55" w:rsidRDefault="0093360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9357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WHF Le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B55"/>
    <w:rsid w:val="00041B55"/>
    <w:rsid w:val="00121A2C"/>
    <w:rsid w:val="002A5ED2"/>
    <w:rsid w:val="004E7925"/>
    <w:rsid w:val="0063313F"/>
    <w:rsid w:val="008C7680"/>
    <w:rsid w:val="0093360A"/>
    <w:rsid w:val="00B20A4B"/>
    <w:rsid w:val="00C16AA9"/>
    <w:rsid w:val="00DC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B0DFC9AD-D5E0-4453-B586-868DA46D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A2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B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41B55"/>
  </w:style>
  <w:style w:type="paragraph" w:styleId="Footer">
    <w:name w:val="footer"/>
    <w:basedOn w:val="Normal"/>
    <w:link w:val="FooterChar"/>
    <w:uiPriority w:val="99"/>
    <w:unhideWhenUsed/>
    <w:rsid w:val="00041B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41B55"/>
  </w:style>
  <w:style w:type="paragraph" w:customStyle="1" w:styleId="Default">
    <w:name w:val="Default"/>
    <w:basedOn w:val="Normal"/>
    <w:rsid w:val="00121A2C"/>
    <w:pPr>
      <w:autoSpaceDE w:val="0"/>
      <w:autoSpaceDN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E7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382884D2</Template>
  <TotalTime>1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Stalker</dc:creator>
  <cp:keywords/>
  <dc:description/>
  <cp:lastModifiedBy>Simon Cowley</cp:lastModifiedBy>
  <cp:revision>3</cp:revision>
  <dcterms:created xsi:type="dcterms:W3CDTF">2019-06-04T12:11:00Z</dcterms:created>
  <dcterms:modified xsi:type="dcterms:W3CDTF">2019-06-20T14:40:00Z</dcterms:modified>
</cp:coreProperties>
</file>