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750A7" w:rsidP="00375061" w:rsidRDefault="004750A7" w14:paraId="672A6659" w14:textId="1E0D1871">
      <w:r w:rsidR="6D66B698">
        <w:drawing>
          <wp:anchor distT="0" distB="0" distL="114300" distR="114300" simplePos="0" relativeHeight="251658240" behindDoc="0" locked="0" layoutInCell="1" allowOverlap="1" wp14:editId="6EB4BA3D" wp14:anchorId="378DEFA0">
            <wp:simplePos x="0" y="0"/>
            <wp:positionH relativeFrom="column">
              <wp:posOffset>2657475</wp:posOffset>
            </wp:positionH>
            <wp:positionV relativeFrom="paragraph">
              <wp:posOffset>-180975</wp:posOffset>
            </wp:positionV>
            <wp:extent cx="820111" cy="709054"/>
            <wp:effectExtent l="0" t="0" r="0" b="0"/>
            <wp:wrapNone/>
            <wp:docPr id="5236877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23687784" name="Picture 523687784"/>
                    <pic:cNvPicPr/>
                  </pic:nvPicPr>
                  <pic:blipFill>
                    <a:blip xmlns:r="http://schemas.openxmlformats.org/officeDocument/2006/relationships" r:embed="rId15556552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0111" cy="709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551" w:rsidP="002A7551" w:rsidRDefault="002A7551" w14:paraId="0A37501D" w14:textId="77777777">
      <w:pPr>
        <w:pStyle w:val="4Heading1"/>
        <w:spacing w:after="120"/>
        <w:jc w:val="center"/>
        <w:rPr>
          <w:color w:val="auto"/>
          <w:sz w:val="24"/>
          <w:szCs w:val="24"/>
        </w:rPr>
      </w:pPr>
    </w:p>
    <w:p w:rsidR="6D66B698" w:rsidP="6D66B698" w:rsidRDefault="6D66B698" w14:paraId="7523506A" w14:textId="25F3E19F">
      <w:pPr>
        <w:pStyle w:val="4Heading1"/>
        <w:spacing w:after="120"/>
        <w:jc w:val="center"/>
        <w:rPr>
          <w:color w:val="auto"/>
          <w:sz w:val="24"/>
          <w:szCs w:val="24"/>
        </w:rPr>
      </w:pPr>
    </w:p>
    <w:p w:rsidR="002A7551" w:rsidP="002A7551" w:rsidRDefault="00DF5D7D" w14:paraId="1FD89C5D" w14:textId="77777777">
      <w:pPr>
        <w:pStyle w:val="4Heading1"/>
        <w:spacing w:after="120"/>
        <w:jc w:val="center"/>
        <w:rPr>
          <w:color w:val="auto"/>
          <w:sz w:val="24"/>
          <w:szCs w:val="24"/>
        </w:rPr>
      </w:pPr>
      <w:r w:rsidRPr="76635956" w:rsidR="00DF5D7D">
        <w:rPr>
          <w:color w:val="auto"/>
          <w:sz w:val="24"/>
          <w:szCs w:val="24"/>
        </w:rPr>
        <w:t>The Park College</w:t>
      </w:r>
    </w:p>
    <w:p w:rsidR="00113C56" w:rsidP="00DF5D7D" w:rsidRDefault="00CE259A" w14:paraId="74AAD3F3" w14:textId="77777777">
      <w:pPr>
        <w:pStyle w:val="3Policytitle"/>
        <w:jc w:val="center"/>
        <w:rPr>
          <w:sz w:val="22"/>
          <w:szCs w:val="22"/>
        </w:rPr>
      </w:pPr>
      <w:r w:rsidRPr="76635956" w:rsidR="00CE259A">
        <w:rPr>
          <w:sz w:val="22"/>
          <w:szCs w:val="22"/>
        </w:rPr>
        <w:t xml:space="preserve">Governor </w:t>
      </w:r>
      <w:r w:rsidRPr="76635956" w:rsidR="002245B8">
        <w:rPr>
          <w:sz w:val="22"/>
          <w:szCs w:val="22"/>
        </w:rPr>
        <w:t>college</w:t>
      </w:r>
      <w:r w:rsidRPr="76635956" w:rsidR="00CE259A">
        <w:rPr>
          <w:sz w:val="22"/>
          <w:szCs w:val="22"/>
        </w:rPr>
        <w:t xml:space="preserve"> visits policy</w:t>
      </w:r>
      <w:r w:rsidRPr="76635956" w:rsidR="00113C56">
        <w:rPr>
          <w:sz w:val="22"/>
          <w:szCs w:val="22"/>
        </w:rPr>
        <w:t xml:space="preserve"> </w:t>
      </w:r>
    </w:p>
    <w:p w:rsidR="54E05F2B" w:rsidP="6D66B698" w:rsidRDefault="54E05F2B" w14:paraId="27B52AFF" w14:textId="1090B079">
      <w:pPr>
        <w:pStyle w:val="3Policytitle"/>
        <w:suppressLineNumbers w:val="0"/>
        <w:bidi w:val="0"/>
        <w:spacing w:before="0" w:beforeAutospacing="off" w:after="120" w:afterAutospacing="off" w:line="259" w:lineRule="auto"/>
        <w:ind w:left="0" w:right="0"/>
        <w:jc w:val="center"/>
      </w:pPr>
      <w:r w:rsidRPr="6D66B698" w:rsidR="54E05F2B">
        <w:rPr>
          <w:sz w:val="22"/>
          <w:szCs w:val="22"/>
        </w:rPr>
        <w:t>September 2026</w:t>
      </w:r>
    </w:p>
    <w:p w:rsidR="002A7551" w:rsidP="00CE259A" w:rsidRDefault="002A7551" w14:paraId="5DAB6C7B" w14:textId="77777777"/>
    <w:p w:rsidRPr="0072620F" w:rsidR="00CE259A" w:rsidP="76635956" w:rsidRDefault="00CE259A" w14:paraId="406425CA" w14:textId="77777777">
      <w:pPr>
        <w:pStyle w:val="TOCHeading"/>
        <w:spacing w:before="0" w:after="120"/>
        <w:rPr>
          <w:rFonts w:ascii="Arial" w:hAnsi="Arial" w:cs="Arial"/>
          <w:b w:val="1"/>
          <w:bCs w:val="1"/>
          <w:sz w:val="28"/>
          <w:szCs w:val="28"/>
        </w:rPr>
      </w:pPr>
      <w:r w:rsidRPr="76635956" w:rsidR="00CE259A">
        <w:rPr>
          <w:rFonts w:ascii="Arial" w:hAnsi="Arial" w:cs="Arial"/>
          <w:b w:val="1"/>
          <w:bCs w:val="1"/>
          <w:sz w:val="28"/>
          <w:szCs w:val="28"/>
        </w:rPr>
        <w:t>Contents</w:t>
      </w:r>
    </w:p>
    <w:p w:rsidRPr="001F3EB4" w:rsidR="008D1301" w:rsidP="76635956" w:rsidRDefault="00CE259A" w14:paraId="3A0A470C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r w:rsidRPr="76635956">
        <w:rPr>
          <w:rFonts w:cs="Arial"/>
          <w:noProof/>
        </w:rPr>
        <w:fldChar w:fldCharType="begin"/>
      </w:r>
      <w:r w:rsidRPr="76635956">
        <w:rPr>
          <w:rFonts w:cs="Arial"/>
          <w:noProof/>
        </w:rPr>
        <w:instrText xml:space="preserve"> TOC \o "1-3" \h \z \u </w:instrText>
      </w:r>
      <w:r w:rsidRPr="76635956">
        <w:rPr>
          <w:rFonts w:cs="Arial"/>
          <w:noProof/>
        </w:rPr>
        <w:fldChar w:fldCharType="separate"/>
      </w:r>
      <w:hyperlink w:history="1" w:anchor="_Toc95913063">
        <w:r w:rsidRPr="76635956" w:rsidR="008D1301">
          <w:rPr>
            <w:rStyle w:val="Hyperlink"/>
            <w:noProof/>
          </w:rPr>
          <w:t>1. Aims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_Toc95913063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3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02AFCD1C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64">
        <w:r w:rsidRPr="76635956" w:rsidR="008D1301">
          <w:rPr>
            <w:rStyle w:val="Hyperlink"/>
            <w:noProof/>
          </w:rPr>
          <w:t>2. Guidance and scope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_Toc95913064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3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59DA8F8D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65">
        <w:r w:rsidRPr="76635956" w:rsidR="008D1301">
          <w:rPr>
            <w:rStyle w:val="Hyperlink"/>
            <w:noProof/>
          </w:rPr>
          <w:t>3. Visits programme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_Toc95913065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3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485D4A49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66">
        <w:r w:rsidRPr="76635956" w:rsidR="008D1301">
          <w:rPr>
            <w:rStyle w:val="Hyperlink"/>
            <w:noProof/>
          </w:rPr>
          <w:t>4. Before a visit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_Toc95913066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4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140F4BA6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67">
        <w:r w:rsidRPr="76635956" w:rsidR="008D1301">
          <w:rPr>
            <w:rStyle w:val="Hyperlink"/>
            <w:noProof/>
          </w:rPr>
          <w:t>5. During a visit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_Toc95913067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4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4EEFF930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68">
        <w:r w:rsidRPr="76635956" w:rsidR="008D1301">
          <w:rPr>
            <w:rStyle w:val="Hyperlink"/>
            <w:noProof/>
          </w:rPr>
          <w:t>6. After a visit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_Toc95913068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5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23C30AB5" w14:textId="77777777">
      <w:pPr>
        <w:pStyle w:val="TOC3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69">
        <w:r w:rsidRPr="76635956" w:rsidR="008D1301">
          <w:rPr>
            <w:rStyle w:val="Hyperlink"/>
            <w:noProof/>
          </w:rPr>
          <w:t>Appendix 1: Template report for a monitoring visit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_Toc95913069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6</w:t>
        </w:r>
        <w:r w:rsidR="008D1301">
          <w:rPr>
            <w:noProof/>
            <w:webHidden/>
          </w:rPr>
          <w:fldChar w:fldCharType="end"/>
        </w:r>
      </w:hyperlink>
    </w:p>
    <w:p w:rsidRPr="001F3EB4" w:rsidR="008D1301" w:rsidP="76635956" w:rsidRDefault="00B9141F" w14:paraId="4C71DAF6" w14:textId="77777777">
      <w:pPr>
        <w:pStyle w:val="TOC3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95913070">
        <w:r w:rsidRPr="76635956" w:rsidR="008D1301">
          <w:rPr>
            <w:rStyle w:val="Hyperlink"/>
            <w:noProof/>
          </w:rPr>
          <w:t>Appendix 2: Template report for a learning walk</w:t>
        </w:r>
        <w:r>
          <w:tab/>
        </w:r>
        <w:r w:rsidR="008D1301">
          <w:rPr>
            <w:noProof/>
            <w:webHidden/>
          </w:rPr>
          <w:fldChar w:fldCharType="begin"/>
        </w:r>
        <w:r w:rsidR="008D1301">
          <w:rPr>
            <w:noProof/>
            <w:webHidden/>
          </w:rPr>
          <w:instrText xml:space="preserve"> PAGEREF _Toc95913070 \h </w:instrText>
        </w:r>
        <w:r w:rsidR="008D1301">
          <w:rPr>
            <w:noProof/>
            <w:webHidden/>
          </w:rPr>
        </w:r>
        <w:r w:rsidR="008D1301">
          <w:rPr>
            <w:noProof/>
            <w:webHidden/>
          </w:rPr>
          <w:fldChar w:fldCharType="separate"/>
        </w:r>
        <w:r w:rsidRPr="76635956" w:rsidR="008D1301">
          <w:rPr>
            <w:noProof/>
            <w:webHidden/>
          </w:rPr>
          <w:t>8</w:t>
        </w:r>
        <w:r w:rsidR="008D1301">
          <w:rPr>
            <w:noProof/>
            <w:webHidden/>
          </w:rPr>
          <w:fldChar w:fldCharType="end"/>
        </w:r>
      </w:hyperlink>
    </w:p>
    <w:p w:rsidRPr="00A16D44" w:rsidR="00CE259A" w:rsidP="76635956" w:rsidRDefault="00CE259A" w14:paraId="02EB378F" w14:textId="77777777">
      <w:pPr>
        <w:pStyle w:val="1bodycopy10pt"/>
        <w:rPr>
          <w:noProof/>
        </w:rPr>
      </w:pPr>
      <w:r w:rsidRPr="76635956">
        <w:rPr>
          <w:rFonts w:cs="Arial"/>
          <w:noProof/>
        </w:rPr>
        <w:fldChar w:fldCharType="end"/>
      </w:r>
    </w:p>
    <w:p w:rsidRPr="0010503F" w:rsidR="00CE259A" w:rsidP="76635956" w:rsidRDefault="008706D4" w14:paraId="19B33EF3" w14:textId="77777777">
      <w:pPr>
        <w:pStyle w:val="1bodycopy10pt"/>
        <w:rPr>
          <w:rFonts w:cs="Arial"/>
          <w:noProof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6F17E604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7C531A3C">
              <v:line id="Straight Connector 5" style="position:absolute;flip:y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70B9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>
                <v:stroke joinstyle="miter"/>
                <o:lock v:ext="edit" shapetype="f"/>
              </v:line>
            </w:pict>
          </mc:Fallback>
        </mc:AlternateContent>
      </w:r>
    </w:p>
    <w:p w:rsidRPr="002A7551" w:rsidR="00CE259A" w:rsidP="00CE259A" w:rsidRDefault="00CE259A" w14:paraId="158A1C11" w14:textId="77777777">
      <w:pPr>
        <w:pStyle w:val="Heading1"/>
        <w:rPr>
          <w:color w:val="auto"/>
          <w:sz w:val="22"/>
          <w:szCs w:val="22"/>
        </w:rPr>
      </w:pPr>
      <w:bookmarkStart w:name="_Toc95913063" w:id="0"/>
      <w:r w:rsidRPr="76635956" w:rsidR="00CE259A">
        <w:rPr>
          <w:color w:val="auto"/>
          <w:sz w:val="22"/>
          <w:szCs w:val="22"/>
        </w:rPr>
        <w:t>1. Aims</w:t>
      </w:r>
      <w:bookmarkEnd w:id="0"/>
    </w:p>
    <w:p w:rsidR="00CE259A" w:rsidP="00CE259A" w:rsidRDefault="00CE259A" w14:paraId="15F08566" w14:textId="77777777">
      <w:pPr>
        <w:pStyle w:val="1bodycopy10pt"/>
      </w:pPr>
      <w:r w:rsidR="00CE259A">
        <w:rPr/>
        <w:t xml:space="preserve">This policy aims to set and maintain standards of conduct that we expect all </w:t>
      </w:r>
      <w:r w:rsidR="002A7551">
        <w:rPr/>
        <w:t xml:space="preserve">governors  </w:t>
      </w:r>
      <w:r w:rsidR="00CE259A">
        <w:rPr/>
        <w:t xml:space="preserve"> to follow when making visits to the </w:t>
      </w:r>
      <w:r w:rsidR="002245B8">
        <w:rPr/>
        <w:t>college</w:t>
      </w:r>
      <w:r w:rsidR="00CE259A">
        <w:rPr/>
        <w:t xml:space="preserve">. </w:t>
      </w:r>
      <w:r w:rsidR="002A7551">
        <w:rPr/>
        <w:t>Governors</w:t>
      </w:r>
      <w:r w:rsidR="00CE259A">
        <w:rPr/>
        <w:t xml:space="preserve"> </w:t>
      </w:r>
      <w:r w:rsidR="002A7551">
        <w:rPr/>
        <w:t xml:space="preserve">are </w:t>
      </w:r>
      <w:r w:rsidR="00CE259A">
        <w:rPr/>
        <w:t>invited guests</w:t>
      </w:r>
      <w:r w:rsidR="002A7551">
        <w:rPr/>
        <w:t xml:space="preserve"> and are welcome to arrange </w:t>
      </w:r>
      <w:r w:rsidR="00197A55">
        <w:rPr/>
        <w:t>visits.</w:t>
      </w:r>
      <w:r w:rsidR="00CE259A">
        <w:rPr/>
        <w:t xml:space="preserve"> </w:t>
      </w:r>
    </w:p>
    <w:p w:rsidR="00CE259A" w:rsidP="00CE259A" w:rsidRDefault="00CE259A" w14:paraId="207D8B3D" w14:textId="77777777">
      <w:pPr>
        <w:pStyle w:val="1bodycopy10pt"/>
      </w:pPr>
      <w:r w:rsidR="00CE259A">
        <w:rPr/>
        <w:t xml:space="preserve">This policy sets out the procedure which all </w:t>
      </w:r>
      <w:r w:rsidR="002A7551">
        <w:rPr/>
        <w:t xml:space="preserve">governors </w:t>
      </w:r>
      <w:r w:rsidR="00CE259A">
        <w:rPr/>
        <w:t>are expected to follow when visiting</w:t>
      </w:r>
      <w:r w:rsidR="002A7551">
        <w:rPr/>
        <w:t xml:space="preserve"> </w:t>
      </w:r>
      <w:r w:rsidR="00D42F2A">
        <w:rPr/>
        <w:t xml:space="preserve">the College </w:t>
      </w:r>
      <w:r w:rsidR="002A7551">
        <w:rPr/>
        <w:t xml:space="preserve">and how </w:t>
      </w:r>
      <w:r w:rsidR="00CE259A">
        <w:rPr/>
        <w:t>they are expected to report back on that visit to the governing board.</w:t>
      </w:r>
    </w:p>
    <w:p w:rsidR="00CE259A" w:rsidP="00CE259A" w:rsidRDefault="00CE259A" w14:paraId="53B97AF3" w14:textId="77777777">
      <w:pPr>
        <w:pStyle w:val="1bodycopy10pt"/>
      </w:pPr>
      <w:r>
        <w:t xml:space="preserve">By creating this policy, we aim to ensure that all </w:t>
      </w:r>
      <w:r w:rsidR="002A7551">
        <w:t xml:space="preserve">governors  </w:t>
      </w:r>
      <w:r>
        <w:t xml:space="preserve"> understand their role and </w:t>
      </w:r>
      <w:r w:rsidR="008F02CC">
        <w:t>purpose,</w:t>
      </w:r>
      <w:r>
        <w:t xml:space="preserve"> so </w:t>
      </w:r>
      <w:r w:rsidR="002245B8">
        <w:t>college</w:t>
      </w:r>
      <w:r>
        <w:t xml:space="preserve"> visits are a productive and enjoyable event for all involved.</w:t>
      </w:r>
    </w:p>
    <w:p w:rsidRPr="002A7551" w:rsidR="00CE259A" w:rsidP="00CE259A" w:rsidRDefault="00CE259A" w14:paraId="4014B63E" w14:textId="77777777">
      <w:pPr>
        <w:pStyle w:val="Heading1"/>
        <w:rPr>
          <w:color w:val="auto"/>
          <w:sz w:val="22"/>
          <w:szCs w:val="22"/>
        </w:rPr>
      </w:pPr>
      <w:bookmarkStart w:name="_Toc95913064" w:id="1"/>
      <w:r w:rsidRPr="76635956" w:rsidR="00CE259A">
        <w:rPr>
          <w:color w:val="auto"/>
          <w:sz w:val="22"/>
          <w:szCs w:val="22"/>
        </w:rPr>
        <w:t>2. Guidance and scope</w:t>
      </w:r>
      <w:bookmarkEnd w:id="1"/>
    </w:p>
    <w:p w:rsidR="00CE259A" w:rsidP="00CE259A" w:rsidRDefault="00CE259A" w14:paraId="2D4DABC7" w14:textId="77777777">
      <w:pPr>
        <w:pStyle w:val="Subhead2"/>
      </w:pPr>
      <w:r>
        <w:t xml:space="preserve">2.1 </w:t>
      </w:r>
      <w:r w:rsidR="002A7551">
        <w:t xml:space="preserve">Governors </w:t>
      </w:r>
      <w:r>
        <w:t xml:space="preserve">are </w:t>
      </w:r>
      <w:r w:rsidR="008F02CC">
        <w:t>observers.</w:t>
      </w:r>
    </w:p>
    <w:p w:rsidRPr="00B5510F" w:rsidR="00CE259A" w:rsidP="76635956" w:rsidRDefault="00CE259A" w14:paraId="515AD4AE" w14:textId="77777777">
      <w:pPr>
        <w:pStyle w:val="1bodycopy10pt"/>
        <w:rPr>
          <w:rFonts w:cs="Arial"/>
        </w:rPr>
      </w:pPr>
      <w:r w:rsidRPr="76635956" w:rsidR="00CE259A">
        <w:rPr>
          <w:rFonts w:cs="Arial"/>
        </w:rPr>
        <w:t xml:space="preserve"> </w:t>
      </w:r>
      <w:r w:rsidRPr="76635956" w:rsidR="00D42F2A">
        <w:rPr>
          <w:rFonts w:cs="Arial"/>
        </w:rPr>
        <w:t xml:space="preserve">Governors </w:t>
      </w:r>
      <w:r w:rsidRPr="76635956" w:rsidR="00CE259A">
        <w:rPr>
          <w:rFonts w:cs="Arial"/>
        </w:rPr>
        <w:t xml:space="preserve">must know their </w:t>
      </w:r>
      <w:r w:rsidRPr="76635956" w:rsidR="002245B8">
        <w:rPr>
          <w:rFonts w:cs="Arial"/>
        </w:rPr>
        <w:t>college</w:t>
      </w:r>
      <w:r w:rsidRPr="76635956" w:rsidR="00CE259A">
        <w:rPr>
          <w:rFonts w:cs="Arial"/>
        </w:rPr>
        <w:t xml:space="preserve"> </w:t>
      </w:r>
      <w:r w:rsidRPr="76635956" w:rsidR="008F02CC">
        <w:rPr>
          <w:rFonts w:cs="Arial"/>
        </w:rPr>
        <w:t>to</w:t>
      </w:r>
      <w:r w:rsidRPr="76635956" w:rsidR="00CE259A">
        <w:rPr>
          <w:rFonts w:cs="Arial"/>
        </w:rPr>
        <w:t xml:space="preserve"> maintain robust accountability. Through pre-arranged visits that have</w:t>
      </w:r>
      <w:r w:rsidRPr="76635956" w:rsidR="00CE259A">
        <w:rPr>
          <w:rFonts w:cs="Arial"/>
        </w:rPr>
        <w:t xml:space="preserve"> a clear focus, </w:t>
      </w:r>
      <w:r w:rsidRPr="76635956" w:rsidR="002A7551">
        <w:rPr>
          <w:rFonts w:cs="Arial"/>
        </w:rPr>
        <w:t xml:space="preserve">governors  </w:t>
      </w:r>
      <w:r w:rsidRPr="76635956" w:rsidR="00CE259A">
        <w:rPr>
          <w:rFonts w:cs="Arial"/>
        </w:rPr>
        <w:t xml:space="preserve"> will:</w:t>
      </w:r>
    </w:p>
    <w:p w:rsidRPr="00B5510F" w:rsidR="00CE259A" w:rsidP="76635956" w:rsidRDefault="00CE259A" w14:paraId="44D69E70" w14:textId="66618A50">
      <w:pPr>
        <w:pStyle w:val="4Bulletedcopyblue"/>
        <w:rPr/>
      </w:pPr>
      <w:r w:rsidR="00CE259A">
        <w:rPr/>
        <w:t>Observe w</w:t>
      </w:r>
      <w:r w:rsidR="00CE259A">
        <w:rPr/>
        <w:t xml:space="preserve">hether the </w:t>
      </w:r>
      <w:r w:rsidR="002245B8">
        <w:rPr/>
        <w:t>college</w:t>
      </w:r>
      <w:r w:rsidR="00CE259A">
        <w:rPr/>
        <w:t xml:space="preserve"> is properly implementing </w:t>
      </w:r>
      <w:r w:rsidR="002245B8">
        <w:rPr/>
        <w:t>college</w:t>
      </w:r>
      <w:r w:rsidR="00CE259A">
        <w:rPr/>
        <w:t xml:space="preserve"> </w:t>
      </w:r>
      <w:r w:rsidR="00CE259A">
        <w:rPr/>
        <w:t>policies</w:t>
      </w:r>
      <w:r w:rsidR="00CE259A">
        <w:rPr/>
        <w:t>,</w:t>
      </w:r>
      <w:r w:rsidR="00CE259A">
        <w:rPr/>
        <w:t xml:space="preserve"> and </w:t>
      </w:r>
      <w:r w:rsidR="00CE259A">
        <w:rPr/>
        <w:t xml:space="preserve">actions from the </w:t>
      </w:r>
      <w:r w:rsidR="306E8B52">
        <w:rPr/>
        <w:t>college's</w:t>
      </w:r>
      <w:r w:rsidR="00CE259A">
        <w:rPr/>
        <w:t xml:space="preserve"> improvement </w:t>
      </w:r>
      <w:r w:rsidR="008F02CC">
        <w:rPr/>
        <w:t>plan.</w:t>
      </w:r>
    </w:p>
    <w:p w:rsidRPr="00B5510F" w:rsidR="00CE259A" w:rsidP="00CE259A" w:rsidRDefault="00CE259A" w14:paraId="02DFDA30" w14:textId="77777777">
      <w:pPr>
        <w:pStyle w:val="4Bulletedcopyblue"/>
        <w:numPr>
          <w:ilvl w:val="0"/>
          <w:numId w:val="9"/>
        </w:numPr>
      </w:pPr>
      <w:r>
        <w:t>Observe h</w:t>
      </w:r>
      <w:r w:rsidRPr="00B5510F">
        <w:t xml:space="preserve">ow those procedures </w:t>
      </w:r>
      <w:r w:rsidRPr="00B5510F" w:rsidR="008F02CC">
        <w:t>work</w:t>
      </w:r>
      <w:r w:rsidRPr="00B5510F">
        <w:t xml:space="preserve"> in </w:t>
      </w:r>
      <w:r w:rsidRPr="00B5510F" w:rsidR="008F02CC">
        <w:t>practice.</w:t>
      </w:r>
    </w:p>
    <w:p w:rsidR="00CE259A" w:rsidP="00CE259A" w:rsidRDefault="00CE259A" w14:paraId="1C902CEA" w14:textId="77777777">
      <w:pPr>
        <w:pStyle w:val="4Bulletedcopyblue"/>
        <w:numPr>
          <w:ilvl w:val="0"/>
          <w:numId w:val="9"/>
        </w:numPr>
      </w:pPr>
      <w:r w:rsidRPr="00B5510F">
        <w:t xml:space="preserve">Have the opportunity to gather the views of </w:t>
      </w:r>
      <w:r w:rsidR="002245B8">
        <w:t>students</w:t>
      </w:r>
      <w:r w:rsidRPr="00B5510F">
        <w:t xml:space="preserve"> and </w:t>
      </w:r>
      <w:r w:rsidRPr="00B5510F" w:rsidR="008F02CC">
        <w:t>staff.</w:t>
      </w:r>
    </w:p>
    <w:p w:rsidR="00CE259A" w:rsidP="00CE259A" w:rsidRDefault="00CE259A" w14:paraId="03257810" w14:textId="77777777">
      <w:pPr>
        <w:pStyle w:val="Subhead2"/>
      </w:pPr>
      <w:r>
        <w:t xml:space="preserve">2.2 </w:t>
      </w:r>
      <w:r w:rsidR="002A7551">
        <w:t xml:space="preserve">Governors </w:t>
      </w:r>
      <w:r>
        <w:t xml:space="preserve">are not </w:t>
      </w:r>
      <w:r w:rsidR="008F02CC">
        <w:t>inspectors.</w:t>
      </w:r>
    </w:p>
    <w:p w:rsidR="00CE259A" w:rsidP="00CE259A" w:rsidRDefault="00DF5D7D" w14:paraId="106A6776" w14:textId="77777777">
      <w:pPr>
        <w:pStyle w:val="1bodycopy10pt"/>
      </w:pPr>
      <w:r>
        <w:t>Governors:</w:t>
      </w:r>
    </w:p>
    <w:p w:rsidRPr="00B5510F" w:rsidR="00CE259A" w:rsidP="00CE259A" w:rsidRDefault="00CE259A" w14:paraId="051F5BEA" w14:textId="77777777">
      <w:pPr>
        <w:pStyle w:val="4Bulletedcopyblue"/>
        <w:numPr>
          <w:ilvl w:val="0"/>
          <w:numId w:val="9"/>
        </w:numPr>
      </w:pPr>
      <w:r>
        <w:t>Will not a</w:t>
      </w:r>
      <w:r w:rsidRPr="00B5510F">
        <w:t xml:space="preserve">ssess the quality of teaching and learning </w:t>
      </w:r>
      <w:r w:rsidR="002245B8">
        <w:t xml:space="preserve">at the </w:t>
      </w:r>
      <w:r w:rsidR="008F02CC">
        <w:t>college.</w:t>
      </w:r>
    </w:p>
    <w:p w:rsidR="00CE259A" w:rsidP="00CE259A" w:rsidRDefault="00CE259A" w14:paraId="5DC5A49D" w14:textId="77777777">
      <w:pPr>
        <w:pStyle w:val="4Bulletedcopyblue"/>
        <w:numPr>
          <w:ilvl w:val="0"/>
          <w:numId w:val="9"/>
        </w:numPr>
      </w:pPr>
      <w:r>
        <w:t>Will not m</w:t>
      </w:r>
      <w:r w:rsidRPr="00B5510F">
        <w:t xml:space="preserve">anage the </w:t>
      </w:r>
      <w:r w:rsidR="002245B8">
        <w:t>college</w:t>
      </w:r>
      <w:r w:rsidRPr="00B5510F">
        <w:t xml:space="preserve"> or interfere in the day-to-day operations of the </w:t>
      </w:r>
      <w:r w:rsidR="008F02CC">
        <w:t>college.</w:t>
      </w:r>
    </w:p>
    <w:p w:rsidRPr="00C2316E" w:rsidR="00CE259A" w:rsidP="00CE259A" w:rsidRDefault="00CE259A" w14:paraId="3CE70F82" w14:textId="77777777">
      <w:pPr>
        <w:pStyle w:val="1bodycopy10pt"/>
      </w:pPr>
      <w:r w:rsidRPr="00C2316E">
        <w:t xml:space="preserve">For those </w:t>
      </w:r>
      <w:r w:rsidR="002A7551">
        <w:t xml:space="preserve">governors  </w:t>
      </w:r>
      <w:r w:rsidRPr="00C2316E">
        <w:t xml:space="preserve"> who wish to spend time in a classroom, they </w:t>
      </w:r>
      <w:r>
        <w:t>will make it c</w:t>
      </w:r>
      <w:r w:rsidRPr="00C2316E">
        <w:t>lear about their purpose in doing so.</w:t>
      </w:r>
    </w:p>
    <w:p w:rsidRPr="0010503F" w:rsidR="00CE259A" w:rsidP="002A7551" w:rsidRDefault="00CE259A" w14:paraId="75CD6D0C" w14:textId="77777777">
      <w:pPr>
        <w:pStyle w:val="Heading1"/>
      </w:pPr>
      <w:bookmarkStart w:name="_Toc95913065" w:id="2"/>
      <w:r w:rsidRPr="76635956" w:rsidR="00CE259A">
        <w:rPr>
          <w:color w:val="auto"/>
          <w:sz w:val="22"/>
          <w:szCs w:val="22"/>
        </w:rPr>
        <w:t>3. Visits programme</w:t>
      </w:r>
      <w:bookmarkEnd w:id="2"/>
    </w:p>
    <w:p w:rsidRPr="00C2316E" w:rsidR="00CE259A" w:rsidP="00CE259A" w:rsidRDefault="002A7551" w14:paraId="026627F2" w14:textId="28E39924">
      <w:pPr>
        <w:pStyle w:val="1bodycopy10pt"/>
        <w:rPr>
          <w:rFonts w:cs="Arial"/>
        </w:rPr>
      </w:pPr>
      <w:bookmarkStart w:name="_GoBack" w:id="3"/>
      <w:r w:rsidRPr="76635956" w:rsidR="002A7551">
        <w:rPr>
          <w:rFonts w:cs="Arial"/>
        </w:rPr>
        <w:t xml:space="preserve">Governors  </w:t>
      </w:r>
      <w:r w:rsidRPr="76635956" w:rsidR="00CE259A">
        <w:rPr>
          <w:rFonts w:cs="Arial"/>
        </w:rPr>
        <w:t xml:space="preserve"> will </w:t>
      </w:r>
      <w:r w:rsidR="00CE259A">
        <w:rPr/>
        <w:t xml:space="preserve">carry out regular </w:t>
      </w:r>
      <w:r w:rsidR="002245B8">
        <w:rPr/>
        <w:t>college</w:t>
      </w:r>
      <w:r w:rsidR="00CE259A">
        <w:rPr/>
        <w:t xml:space="preserve"> visits in order to monitor the </w:t>
      </w:r>
      <w:r w:rsidR="002245B8">
        <w:rPr/>
        <w:t>college</w:t>
      </w:r>
      <w:r w:rsidR="00CE259A">
        <w:rPr/>
        <w:t>’s effectiveness.</w:t>
      </w:r>
    </w:p>
    <w:bookmarkEnd w:id="3"/>
    <w:p w:rsidRPr="00C2316E" w:rsidR="00CE259A" w:rsidP="00CE259A" w:rsidRDefault="00CE259A" w14:paraId="11750D52" w14:textId="77777777">
      <w:pPr>
        <w:pStyle w:val="1bodycopy10pt"/>
        <w:rPr>
          <w:rFonts w:cs="Arial"/>
        </w:rPr>
      </w:pPr>
      <w:r w:rsidRPr="76635956" w:rsidR="00CE259A">
        <w:rPr>
          <w:rFonts w:cs="Arial"/>
        </w:rPr>
        <w:t>There are 2 types of visits:</w:t>
      </w:r>
    </w:p>
    <w:p w:rsidRPr="00B5510F" w:rsidR="00CE259A" w:rsidP="00CE259A" w:rsidRDefault="0062404A" w14:paraId="5272CC33" w14:textId="77777777">
      <w:pPr>
        <w:pStyle w:val="4Bulletedcopyblue"/>
        <w:numPr>
          <w:ilvl w:val="0"/>
          <w:numId w:val="9"/>
        </w:numPr>
      </w:pPr>
      <w:r>
        <w:rPr>
          <w:b/>
        </w:rPr>
        <w:t>M</w:t>
      </w:r>
      <w:r w:rsidRPr="00B5510F" w:rsidR="00CE259A">
        <w:rPr>
          <w:b/>
        </w:rPr>
        <w:t>onitoring visits</w:t>
      </w:r>
      <w:r w:rsidRPr="00B5510F" w:rsidR="00CE259A">
        <w:t xml:space="preserve">, where </w:t>
      </w:r>
      <w:r w:rsidR="002A7551">
        <w:t xml:space="preserve">governors </w:t>
      </w:r>
      <w:r w:rsidRPr="00B5510F" w:rsidR="00CE259A">
        <w:t xml:space="preserve">discuss the progress of the </w:t>
      </w:r>
      <w:r w:rsidR="002245B8">
        <w:t>college</w:t>
      </w:r>
      <w:r w:rsidRPr="00B5510F" w:rsidR="00CE259A">
        <w:t xml:space="preserve"> in a particular area with the relevant staff </w:t>
      </w:r>
      <w:r w:rsidRPr="00B5510F" w:rsidR="008F02CC">
        <w:t>members.</w:t>
      </w:r>
    </w:p>
    <w:p w:rsidRPr="00B5510F" w:rsidR="00CE259A" w:rsidP="76635956" w:rsidRDefault="00CE259A" w14:paraId="49A9E364" w14:textId="77777777">
      <w:pPr>
        <w:pStyle w:val="4Bulletedcopyblue"/>
        <w:rPr/>
      </w:pPr>
      <w:r w:rsidRPr="76635956" w:rsidR="00CE259A">
        <w:rPr>
          <w:b w:val="1"/>
          <w:bCs w:val="1"/>
        </w:rPr>
        <w:t>Learning walks</w:t>
      </w:r>
      <w:r w:rsidR="00CE259A">
        <w:rPr/>
        <w:t xml:space="preserve">, where </w:t>
      </w:r>
      <w:r w:rsidR="002A7551">
        <w:rPr/>
        <w:t xml:space="preserve">governors  </w:t>
      </w:r>
      <w:r w:rsidR="00CE259A">
        <w:rPr/>
        <w:t xml:space="preserve"> will go around the </w:t>
      </w:r>
      <w:r w:rsidR="002245B8">
        <w:rPr/>
        <w:t>college</w:t>
      </w:r>
      <w:r w:rsidR="00CE259A">
        <w:rPr/>
        <w:t xml:space="preserve"> with the relevant staff </w:t>
      </w:r>
      <w:r w:rsidR="008F02CC">
        <w:rPr/>
        <w:t>members</w:t>
      </w:r>
      <w:r w:rsidR="00CE259A">
        <w:rPr/>
        <w:t xml:space="preserve"> to get a feel for a particular area and are likely </w:t>
      </w:r>
      <w:r w:rsidR="00CE259A">
        <w:rPr/>
        <w:t xml:space="preserve">to </w:t>
      </w:r>
      <w:r w:rsidR="00CE259A">
        <w:rPr/>
        <w:t xml:space="preserve">talk to a range of staff members and </w:t>
      </w:r>
      <w:r w:rsidR="002245B8">
        <w:rPr/>
        <w:t>students</w:t>
      </w:r>
      <w:r w:rsidR="008F02CC">
        <w:rPr/>
        <w:t>.</w:t>
      </w:r>
      <w:r w:rsidR="00CE259A">
        <w:rPr/>
        <w:t> </w:t>
      </w:r>
    </w:p>
    <w:p w:rsidR="00CE259A" w:rsidP="00CE259A" w:rsidRDefault="002A7551" w14:paraId="5157A3B7" w14:textId="77777777">
      <w:pPr>
        <w:pStyle w:val="1bodycopy10pt"/>
      </w:pPr>
      <w:r>
        <w:t xml:space="preserve">Governors </w:t>
      </w:r>
      <w:r w:rsidRPr="00C2316E" w:rsidR="00CE259A">
        <w:t xml:space="preserve">will carry out </w:t>
      </w:r>
      <w:r w:rsidR="002245B8">
        <w:t>college</w:t>
      </w:r>
      <w:r w:rsidRPr="00C2316E" w:rsidR="00CE259A">
        <w:t xml:space="preserve"> visits according to the following schedule:</w:t>
      </w:r>
    </w:p>
    <w:p w:rsidR="00CE259A" w:rsidP="00CE259A" w:rsidRDefault="00CE259A" w14:paraId="6A05A809" w14:textId="77777777">
      <w:pPr>
        <w:pStyle w:val="1bodycopy10pt"/>
        <w:rPr>
          <w:rFonts w:cs="Arial"/>
          <w:highlight w:val="yellow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244"/>
        <w:gridCol w:w="3246"/>
        <w:gridCol w:w="3246"/>
      </w:tblGrid>
      <w:tr w:rsidRPr="00506C25" w:rsidR="00120B28" w:rsidTr="76635956" w14:paraId="441BAE27" w14:textId="77777777">
        <w:tc>
          <w:tcPr>
            <w:tcW w:w="3320" w:type="dxa"/>
            <w:shd w:val="clear" w:color="auto" w:fill="auto"/>
            <w:tcMar/>
          </w:tcPr>
          <w:p w:rsidRPr="00506C25" w:rsidR="00120B28" w:rsidP="76635956" w:rsidRDefault="00120B28" w14:paraId="11F49C7C" w14:textId="77777777">
            <w:pPr>
              <w:pStyle w:val="1bodycopy10pt"/>
              <w:rPr>
                <w:rFonts w:cs="Arial"/>
                <w:b w:val="1"/>
                <w:bCs w:val="1"/>
              </w:rPr>
            </w:pPr>
            <w:r w:rsidRPr="76635956" w:rsidR="00120B28">
              <w:rPr>
                <w:rFonts w:cs="Arial"/>
                <w:b w:val="1"/>
                <w:bCs w:val="1"/>
              </w:rPr>
              <w:t>Autumn Term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76635956" w:rsidRDefault="00120B28" w14:paraId="7F1D1C09" w14:textId="77777777">
            <w:pPr>
              <w:pStyle w:val="1bodycopy10pt"/>
              <w:rPr>
                <w:rFonts w:cs="Arial"/>
                <w:b w:val="1"/>
                <w:bCs w:val="1"/>
              </w:rPr>
            </w:pPr>
            <w:r w:rsidRPr="76635956" w:rsidR="00120B28">
              <w:rPr>
                <w:rFonts w:cs="Arial"/>
                <w:b w:val="1"/>
                <w:bCs w:val="1"/>
              </w:rPr>
              <w:t>Spring Term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76635956" w:rsidRDefault="00120B28" w14:paraId="6B7ABA61" w14:textId="77777777">
            <w:pPr>
              <w:pStyle w:val="1bodycopy10pt"/>
              <w:rPr>
                <w:rFonts w:cs="Arial"/>
                <w:b w:val="1"/>
                <w:bCs w:val="1"/>
              </w:rPr>
            </w:pPr>
            <w:r w:rsidRPr="76635956" w:rsidR="00120B28">
              <w:rPr>
                <w:rFonts w:cs="Arial"/>
                <w:b w:val="1"/>
                <w:bCs w:val="1"/>
              </w:rPr>
              <w:t>Summer Term</w:t>
            </w:r>
          </w:p>
        </w:tc>
      </w:tr>
      <w:tr w:rsidRPr="00506C25" w:rsidR="00120B28" w:rsidTr="76635956" w14:paraId="1A04F786" w14:textId="77777777">
        <w:tc>
          <w:tcPr>
            <w:tcW w:w="3320" w:type="dxa"/>
            <w:shd w:val="clear" w:color="auto" w:fill="auto"/>
            <w:tcMar/>
          </w:tcPr>
          <w:p w:rsidRPr="00506C25" w:rsidR="00120B28" w:rsidP="00120B28" w:rsidRDefault="00120B28" w14:paraId="34B9C498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>Subject learning walk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120B28" w14:paraId="7A6F8290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>Subject learning walk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120B28" w14:paraId="4D28C00B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>Subject learning walk</w:t>
            </w:r>
          </w:p>
        </w:tc>
      </w:tr>
      <w:tr w:rsidRPr="00506C25" w:rsidR="00120B28" w:rsidTr="76635956" w14:paraId="2004981B" w14:textId="77777777">
        <w:tc>
          <w:tcPr>
            <w:tcW w:w="3320" w:type="dxa"/>
            <w:shd w:val="clear" w:color="auto" w:fill="auto"/>
            <w:tcMar/>
          </w:tcPr>
          <w:p w:rsidRPr="00506C25" w:rsidR="00120B28" w:rsidP="00120B28" w:rsidRDefault="00120B28" w14:paraId="09D8BD0F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>Monitoring visit: safeguarding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120B28" w14:paraId="213ADE02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>Monitoring visit: safeguarding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120B28" w14:paraId="3772AE60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>Monitoring visit: safeguarding</w:t>
            </w:r>
          </w:p>
        </w:tc>
      </w:tr>
      <w:tr w:rsidRPr="00506C25" w:rsidR="00120B28" w:rsidTr="76635956" w14:paraId="5E923B4E" w14:textId="77777777">
        <w:tc>
          <w:tcPr>
            <w:tcW w:w="3320" w:type="dxa"/>
            <w:shd w:val="clear" w:color="auto" w:fill="auto"/>
            <w:tcMar/>
          </w:tcPr>
          <w:p w:rsidRPr="00506C25" w:rsidR="00120B28" w:rsidP="00120B28" w:rsidRDefault="00120B28" w14:paraId="16A75382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 xml:space="preserve">Monitoring visit: </w:t>
            </w:r>
            <w:r w:rsidRPr="76635956" w:rsidR="002245B8">
              <w:rPr>
                <w:rFonts w:cs="Arial"/>
              </w:rPr>
              <w:t>QIP</w:t>
            </w:r>
            <w:r w:rsidRPr="76635956" w:rsidR="00120B28">
              <w:rPr>
                <w:rFonts w:cs="Arial"/>
              </w:rPr>
              <w:t xml:space="preserve"> </w:t>
            </w:r>
            <w:r w:rsidRPr="76635956" w:rsidR="002245B8">
              <w:rPr>
                <w:rFonts w:cs="Arial"/>
              </w:rPr>
              <w:t>SAR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120B28" w14:paraId="5D06671B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 xml:space="preserve">Monitoring visit: </w:t>
            </w:r>
            <w:r w:rsidRPr="76635956" w:rsidR="002245B8">
              <w:rPr>
                <w:rFonts w:cs="Arial"/>
              </w:rPr>
              <w:t>QIP</w:t>
            </w:r>
            <w:r w:rsidRPr="76635956" w:rsidR="00120B28">
              <w:rPr>
                <w:rFonts w:cs="Arial"/>
              </w:rPr>
              <w:t xml:space="preserve"> </w:t>
            </w:r>
            <w:r w:rsidRPr="76635956" w:rsidR="002245B8">
              <w:rPr>
                <w:rFonts w:cs="Arial"/>
              </w:rPr>
              <w:t>SAR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120B28" w14:paraId="30AF29FE" w14:textId="77777777">
            <w:pPr>
              <w:pStyle w:val="1bodycopy10pt"/>
              <w:rPr>
                <w:rFonts w:cs="Arial"/>
              </w:rPr>
            </w:pPr>
            <w:r w:rsidRPr="76635956" w:rsidR="00120B28">
              <w:rPr>
                <w:rFonts w:cs="Arial"/>
              </w:rPr>
              <w:t xml:space="preserve">Monitoring visit: </w:t>
            </w:r>
            <w:r w:rsidRPr="76635956" w:rsidR="002245B8">
              <w:rPr>
                <w:rFonts w:cs="Arial"/>
              </w:rPr>
              <w:t>QIP</w:t>
            </w:r>
            <w:r w:rsidRPr="76635956" w:rsidR="00120B28">
              <w:rPr>
                <w:rFonts w:cs="Arial"/>
              </w:rPr>
              <w:t xml:space="preserve"> </w:t>
            </w:r>
            <w:r w:rsidRPr="76635956" w:rsidR="002245B8">
              <w:rPr>
                <w:rFonts w:cs="Arial"/>
              </w:rPr>
              <w:t>SAR</w:t>
            </w:r>
          </w:p>
        </w:tc>
      </w:tr>
      <w:tr w:rsidRPr="00506C25" w:rsidR="00120B28" w:rsidTr="76635956" w14:paraId="0755513B" w14:textId="77777777">
        <w:tc>
          <w:tcPr>
            <w:tcW w:w="3320" w:type="dxa"/>
            <w:shd w:val="clear" w:color="auto" w:fill="auto"/>
            <w:tcMar/>
          </w:tcPr>
          <w:p w:rsidRPr="00506C25" w:rsidR="00120B28" w:rsidP="00120B28" w:rsidRDefault="002245B8" w14:paraId="6DBFCE53" w14:textId="77777777">
            <w:pPr>
              <w:pStyle w:val="1bodycopy10pt"/>
              <w:rPr>
                <w:rFonts w:cs="Arial"/>
              </w:rPr>
            </w:pPr>
            <w:r w:rsidRPr="76635956" w:rsidR="002245B8">
              <w:rPr>
                <w:rFonts w:cs="Arial"/>
              </w:rPr>
              <w:t>College</w:t>
            </w:r>
            <w:r w:rsidRPr="76635956" w:rsidR="00120B28">
              <w:rPr>
                <w:rFonts w:cs="Arial"/>
              </w:rPr>
              <w:t xml:space="preserve"> event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2245B8" w14:paraId="02420C4D" w14:textId="77777777">
            <w:pPr>
              <w:pStyle w:val="1bodycopy10pt"/>
              <w:rPr>
                <w:rFonts w:cs="Arial"/>
              </w:rPr>
            </w:pPr>
            <w:r w:rsidRPr="76635956" w:rsidR="002245B8">
              <w:rPr>
                <w:rFonts w:cs="Arial"/>
              </w:rPr>
              <w:t>College</w:t>
            </w:r>
            <w:r w:rsidRPr="76635956" w:rsidR="00120B28">
              <w:rPr>
                <w:rFonts w:cs="Arial"/>
              </w:rPr>
              <w:t xml:space="preserve"> event</w:t>
            </w:r>
          </w:p>
        </w:tc>
        <w:tc>
          <w:tcPr>
            <w:tcW w:w="3321" w:type="dxa"/>
            <w:shd w:val="clear" w:color="auto" w:fill="auto"/>
            <w:tcMar/>
          </w:tcPr>
          <w:p w:rsidRPr="00506C25" w:rsidR="00120B28" w:rsidP="00120B28" w:rsidRDefault="002245B8" w14:paraId="3767B75E" w14:textId="77777777">
            <w:pPr>
              <w:pStyle w:val="1bodycopy10pt"/>
              <w:rPr>
                <w:rFonts w:cs="Arial"/>
              </w:rPr>
            </w:pPr>
            <w:r w:rsidRPr="76635956" w:rsidR="002245B8">
              <w:rPr>
                <w:rFonts w:cs="Arial"/>
              </w:rPr>
              <w:t>College</w:t>
            </w:r>
            <w:r w:rsidRPr="76635956" w:rsidR="00120B28">
              <w:rPr>
                <w:rFonts w:cs="Arial"/>
              </w:rPr>
              <w:t xml:space="preserve"> event</w:t>
            </w:r>
          </w:p>
        </w:tc>
      </w:tr>
    </w:tbl>
    <w:p w:rsidRPr="00C2316E" w:rsidR="00120B28" w:rsidP="00CE259A" w:rsidRDefault="00120B28" w14:paraId="5A39BBE3" w14:textId="77777777">
      <w:pPr>
        <w:pStyle w:val="1bodycopy10pt"/>
        <w:rPr>
          <w:rFonts w:cs="Arial"/>
          <w:highlight w:val="yellow"/>
        </w:rPr>
      </w:pPr>
    </w:p>
    <w:p w:rsidRPr="002A7551" w:rsidR="00CE259A" w:rsidP="00CE259A" w:rsidRDefault="00CE259A" w14:paraId="55D5CBDA" w14:textId="77777777">
      <w:pPr>
        <w:pStyle w:val="Subhead2"/>
        <w:rPr>
          <w:rFonts w:cs="Arial"/>
        </w:rPr>
      </w:pPr>
      <w:r w:rsidRPr="76635956" w:rsidR="00CE259A">
        <w:rPr>
          <w:rFonts w:cs="Arial"/>
        </w:rPr>
        <w:t xml:space="preserve">3.1 </w:t>
      </w:r>
      <w:r w:rsidRPr="76635956" w:rsidR="002A7551">
        <w:rPr>
          <w:rFonts w:cs="Arial"/>
        </w:rPr>
        <w:t xml:space="preserve">Governors </w:t>
      </w:r>
      <w:r w:rsidRPr="76635956" w:rsidR="00CE259A">
        <w:rPr>
          <w:rFonts w:cs="Arial"/>
        </w:rPr>
        <w:t>for health and safety and safeguarding</w:t>
      </w:r>
    </w:p>
    <w:p w:rsidRPr="002A7551" w:rsidR="00CE259A" w:rsidP="00CE259A" w:rsidRDefault="00CE259A" w14:paraId="59C562AE" w14:textId="77777777">
      <w:pPr>
        <w:pStyle w:val="1bodycopy10pt"/>
      </w:pPr>
      <w:r w:rsidRPr="002A7551">
        <w:t xml:space="preserve">These </w:t>
      </w:r>
      <w:r w:rsidRPr="002A7551" w:rsidR="002A7551">
        <w:t xml:space="preserve">governors </w:t>
      </w:r>
      <w:r w:rsidRPr="002A7551">
        <w:t>will attend:</w:t>
      </w:r>
    </w:p>
    <w:p w:rsidRPr="002A7551" w:rsidR="00CE259A" w:rsidP="00CE259A" w:rsidRDefault="00CE259A" w14:paraId="4CA6947F" w14:textId="77777777">
      <w:pPr>
        <w:pStyle w:val="4Bulletedcopyblue"/>
        <w:numPr>
          <w:ilvl w:val="0"/>
          <w:numId w:val="9"/>
        </w:numPr>
      </w:pPr>
      <w:r w:rsidRPr="002A7551">
        <w:t xml:space="preserve">A termly 1:1 monitoring </w:t>
      </w:r>
      <w:r w:rsidRPr="002A7551" w:rsidR="00197A55">
        <w:t>visit</w:t>
      </w:r>
      <w:r w:rsidRPr="002A7551">
        <w:t xml:space="preserve"> with </w:t>
      </w:r>
      <w:r w:rsidR="002245B8">
        <w:t xml:space="preserve">the </w:t>
      </w:r>
      <w:r w:rsidR="008F02CC">
        <w:t>principal.</w:t>
      </w:r>
    </w:p>
    <w:p w:rsidRPr="002A7551" w:rsidR="00CE259A" w:rsidP="00CE259A" w:rsidRDefault="00CE259A" w14:paraId="562DEBAE" w14:textId="77777777">
      <w:pPr>
        <w:pStyle w:val="4Bulletedcopyblue"/>
        <w:numPr>
          <w:ilvl w:val="0"/>
          <w:numId w:val="9"/>
        </w:numPr>
      </w:pPr>
      <w:r w:rsidRPr="002A7551">
        <w:t xml:space="preserve">Ad hoc meetings as required or requested on issues specific to their areas of </w:t>
      </w:r>
      <w:r w:rsidRPr="002A7551" w:rsidR="008F02CC">
        <w:t>responsibility.</w:t>
      </w:r>
    </w:p>
    <w:p w:rsidRPr="002A7551" w:rsidR="00CE259A" w:rsidP="00CE259A" w:rsidRDefault="00CE259A" w14:paraId="641A5158" w14:textId="77777777">
      <w:pPr>
        <w:pStyle w:val="Subhead2"/>
        <w:rPr>
          <w:rFonts w:cs="Arial"/>
        </w:rPr>
      </w:pPr>
      <w:r w:rsidRPr="76635956" w:rsidR="00CE259A">
        <w:rPr>
          <w:rFonts w:cs="Arial"/>
        </w:rPr>
        <w:t xml:space="preserve">3.2 Subject lead </w:t>
      </w:r>
      <w:r w:rsidRPr="76635956" w:rsidR="002A7551">
        <w:rPr>
          <w:rFonts w:cs="Arial"/>
        </w:rPr>
        <w:t>governors</w:t>
      </w:r>
      <w:r w:rsidRPr="76635956" w:rsidR="00E052DD">
        <w:rPr>
          <w:rFonts w:cs="Arial"/>
        </w:rPr>
        <w:t xml:space="preserve"> - with responsibility for a key area of the training </w:t>
      </w:r>
      <w:r w:rsidRPr="76635956" w:rsidR="00E052DD">
        <w:rPr>
          <w:rFonts w:cs="Arial"/>
        </w:rPr>
        <w:t>programme</w:t>
      </w:r>
    </w:p>
    <w:p w:rsidRPr="002A7551" w:rsidR="00CE259A" w:rsidP="00CE259A" w:rsidRDefault="00CE259A" w14:paraId="696A1D47" w14:textId="77777777">
      <w:pPr>
        <w:pStyle w:val="1bodycopy10pt"/>
      </w:pPr>
      <w:r w:rsidRPr="002A7551">
        <w:t xml:space="preserve">Subject lead </w:t>
      </w:r>
      <w:r w:rsidRPr="002A7551" w:rsidR="002A7551">
        <w:t xml:space="preserve">governors </w:t>
      </w:r>
      <w:r w:rsidRPr="002A7551">
        <w:t>will attend:</w:t>
      </w:r>
    </w:p>
    <w:p w:rsidRPr="00E34733" w:rsidR="00CE259A" w:rsidP="76635956" w:rsidRDefault="00CE259A" w14:paraId="2B6415C5" w14:textId="77777777">
      <w:pPr>
        <w:pStyle w:val="4Bulletedcopyblue"/>
        <w:rPr/>
      </w:pPr>
      <w:r w:rsidR="00CE259A">
        <w:rPr/>
        <w:t>A monitoring visit with the subject lead in September</w:t>
      </w:r>
      <w:r w:rsidR="00DF5D7D">
        <w:rPr/>
        <w:t>/</w:t>
      </w:r>
      <w:r w:rsidR="00CE259A">
        <w:rPr/>
        <w:t>February</w:t>
      </w:r>
      <w:r w:rsidR="00DF5D7D">
        <w:rPr/>
        <w:t>/</w:t>
      </w:r>
      <w:r w:rsidR="00CE259A">
        <w:rPr/>
        <w:t>May</w:t>
      </w:r>
    </w:p>
    <w:p w:rsidRPr="00E34733" w:rsidR="00CE259A" w:rsidP="76635956" w:rsidRDefault="00CE259A" w14:paraId="1D946069" w14:textId="77777777">
      <w:pPr>
        <w:pStyle w:val="4Bulletedcopyblue"/>
        <w:rPr/>
      </w:pPr>
      <w:r w:rsidR="00CE259A">
        <w:rPr/>
        <w:t xml:space="preserve">A learning </w:t>
      </w:r>
      <w:r w:rsidR="00CE259A">
        <w:rPr/>
        <w:t>walk</w:t>
      </w:r>
      <w:r w:rsidR="00CE259A">
        <w:rPr/>
        <w:t xml:space="preserve"> in October</w:t>
      </w:r>
      <w:r w:rsidR="00DF5D7D">
        <w:rPr/>
        <w:t>/</w:t>
      </w:r>
      <w:r w:rsidR="00CE259A">
        <w:rPr/>
        <w:t>March</w:t>
      </w:r>
      <w:r w:rsidR="00DF5D7D">
        <w:rPr/>
        <w:t>/</w:t>
      </w:r>
      <w:r w:rsidR="00CE259A">
        <w:rPr/>
        <w:t>June</w:t>
      </w:r>
    </w:p>
    <w:p w:rsidRPr="00E34733" w:rsidR="00120B28" w:rsidP="76635956" w:rsidRDefault="00120B28" w14:paraId="24382751" w14:textId="77777777">
      <w:pPr>
        <w:pStyle w:val="4Bulletedcopyblue"/>
        <w:rPr/>
      </w:pPr>
      <w:r w:rsidR="00120B28">
        <w:rPr/>
        <w:t xml:space="preserve">A monitoring visit related a focus of the </w:t>
      </w:r>
      <w:r w:rsidR="002245B8">
        <w:rPr/>
        <w:t>QIP</w:t>
      </w:r>
      <w:r w:rsidR="00120B28">
        <w:rPr/>
        <w:t xml:space="preserve"> </w:t>
      </w:r>
      <w:r w:rsidR="00DF5D7D">
        <w:rPr/>
        <w:t xml:space="preserve">/ </w:t>
      </w:r>
      <w:r w:rsidR="002245B8">
        <w:rPr/>
        <w:t>SAR</w:t>
      </w:r>
    </w:p>
    <w:p w:rsidRPr="00E34733" w:rsidR="00CE259A" w:rsidP="00CE259A" w:rsidRDefault="00CE259A" w14:paraId="53BF7D0D" w14:textId="77777777">
      <w:pPr>
        <w:pStyle w:val="Subhead2"/>
        <w:rPr>
          <w:rFonts w:cs="Arial"/>
        </w:rPr>
      </w:pPr>
      <w:r w:rsidRPr="76635956" w:rsidR="00CE259A">
        <w:rPr>
          <w:rFonts w:cs="Arial"/>
        </w:rPr>
        <w:t xml:space="preserve">3.3 All </w:t>
      </w:r>
      <w:r w:rsidRPr="76635956" w:rsidR="002A7551">
        <w:rPr>
          <w:rFonts w:cs="Arial"/>
        </w:rPr>
        <w:t xml:space="preserve">governors  </w:t>
      </w:r>
    </w:p>
    <w:p w:rsidRPr="00E34733" w:rsidR="00CE259A" w:rsidP="00CE259A" w:rsidRDefault="00CE259A" w14:paraId="390568BF" w14:textId="77777777">
      <w:pPr>
        <w:pStyle w:val="1bodycopy10pt"/>
      </w:pPr>
      <w:r w:rsidRPr="00E34733">
        <w:t xml:space="preserve">All </w:t>
      </w:r>
      <w:r w:rsidRPr="00E34733" w:rsidR="002A7551">
        <w:t xml:space="preserve">governors </w:t>
      </w:r>
      <w:r w:rsidRPr="00E34733">
        <w:t>will:</w:t>
      </w:r>
    </w:p>
    <w:p w:rsidRPr="00E34733" w:rsidR="00CE259A" w:rsidP="00CE259A" w:rsidRDefault="00CE259A" w14:paraId="6328A762" w14:textId="77777777">
      <w:pPr>
        <w:pStyle w:val="4Bulletedcopyblue"/>
        <w:numPr>
          <w:ilvl w:val="0"/>
          <w:numId w:val="9"/>
        </w:numPr>
      </w:pPr>
      <w:r w:rsidRPr="00E34733">
        <w:t xml:space="preserve">Carry out at least 1 learning walk each </w:t>
      </w:r>
      <w:r w:rsidRPr="00E34733" w:rsidR="00120B28">
        <w:t>year</w:t>
      </w:r>
    </w:p>
    <w:p w:rsidRPr="00E34733" w:rsidR="00CE259A" w:rsidP="76635956" w:rsidRDefault="00CE259A" w14:paraId="15B289D0" w14:textId="77777777">
      <w:pPr>
        <w:pStyle w:val="4Bulletedcopyblue"/>
        <w:rPr/>
      </w:pPr>
      <w:r w:rsidR="00CE259A">
        <w:rPr/>
        <w:t xml:space="preserve">Attend at least 1 </w:t>
      </w:r>
      <w:r w:rsidR="002245B8">
        <w:rPr/>
        <w:t>college</w:t>
      </w:r>
      <w:r w:rsidR="00CE259A">
        <w:rPr/>
        <w:t xml:space="preserve"> </w:t>
      </w:r>
      <w:r w:rsidR="00120B28">
        <w:rPr/>
        <w:t>event</w:t>
      </w:r>
      <w:r w:rsidR="00CE259A">
        <w:rPr/>
        <w:t xml:space="preserve"> in the year</w:t>
      </w:r>
    </w:p>
    <w:p w:rsidRPr="00E34733" w:rsidR="00CE259A" w:rsidP="00CE259A" w:rsidRDefault="00CE259A" w14:paraId="5A4D668C" w14:textId="77777777">
      <w:pPr>
        <w:pStyle w:val="Heading1"/>
        <w:rPr>
          <w:color w:val="auto"/>
          <w:sz w:val="22"/>
          <w:szCs w:val="22"/>
        </w:rPr>
      </w:pPr>
      <w:bookmarkStart w:name="_Toc95913066" w:id="4"/>
      <w:r w:rsidRPr="76635956" w:rsidR="00CE259A">
        <w:rPr>
          <w:color w:val="auto"/>
          <w:sz w:val="22"/>
          <w:szCs w:val="22"/>
        </w:rPr>
        <w:t>4. Before a visit</w:t>
      </w:r>
      <w:bookmarkEnd w:id="4"/>
    </w:p>
    <w:p w:rsidRPr="00E34733" w:rsidR="00CE259A" w:rsidP="00CE259A" w:rsidRDefault="002A7551" w14:paraId="78C4B1FC" w14:textId="77777777">
      <w:pPr>
        <w:pStyle w:val="1bodycopy10pt"/>
        <w:rPr>
          <w:rFonts w:cs="Arial"/>
        </w:rPr>
      </w:pPr>
      <w:r w:rsidRPr="76635956" w:rsidR="002A7551">
        <w:rPr>
          <w:rFonts w:cs="Arial"/>
        </w:rPr>
        <w:t>Governors</w:t>
      </w:r>
      <w:r w:rsidRPr="76635956" w:rsidR="002245B8">
        <w:rPr>
          <w:rFonts w:cs="Arial"/>
        </w:rPr>
        <w:t xml:space="preserve"> </w:t>
      </w:r>
      <w:r w:rsidRPr="76635956" w:rsidR="00CE259A">
        <w:rPr>
          <w:rFonts w:cs="Arial"/>
        </w:rPr>
        <w:t>will:</w:t>
      </w:r>
    </w:p>
    <w:p w:rsidRPr="00E34733" w:rsidR="00CE259A" w:rsidP="00CE259A" w:rsidRDefault="002A7551" w14:paraId="30B8314B" w14:textId="77777777">
      <w:pPr>
        <w:pStyle w:val="4Bulletedcopyblue"/>
        <w:numPr>
          <w:ilvl w:val="0"/>
          <w:numId w:val="9"/>
        </w:numPr>
      </w:pPr>
      <w:r w:rsidRPr="00E34733">
        <w:rPr>
          <w:rStyle w:val="Strong"/>
          <w:b w:val="0"/>
          <w:color w:val="13263F"/>
          <w:sz w:val="20"/>
        </w:rPr>
        <w:t xml:space="preserve">Arrange visits directly with the </w:t>
      </w:r>
      <w:r w:rsidR="008F02CC">
        <w:rPr>
          <w:rStyle w:val="Strong"/>
          <w:b w:val="0"/>
          <w:color w:val="13263F"/>
          <w:sz w:val="20"/>
        </w:rPr>
        <w:t>Principal.</w:t>
      </w:r>
    </w:p>
    <w:p w:rsidRPr="00C2316E" w:rsidR="00CE259A" w:rsidP="76635956" w:rsidRDefault="002A7551" w14:paraId="66CE87C4" w14:textId="77777777">
      <w:pPr>
        <w:pStyle w:val="4Bulletedcopyblue"/>
        <w:rPr/>
      </w:pPr>
      <w:r w:rsidRPr="76635956" w:rsidR="002A7551">
        <w:rPr>
          <w:rStyle w:val="Strong"/>
          <w:b w:val="0"/>
          <w:bCs w:val="0"/>
          <w:color w:val="13263F"/>
          <w:sz w:val="20"/>
          <w:szCs w:val="20"/>
        </w:rPr>
        <w:t xml:space="preserve">The </w:t>
      </w:r>
      <w:r w:rsidRPr="76635956" w:rsidR="008F02CC">
        <w:rPr>
          <w:rStyle w:val="Strong"/>
          <w:b w:val="0"/>
          <w:bCs w:val="0"/>
          <w:color w:val="13263F"/>
          <w:sz w:val="20"/>
          <w:szCs w:val="20"/>
        </w:rPr>
        <w:t>principal</w:t>
      </w:r>
      <w:r w:rsidRPr="76635956" w:rsidR="002A7551">
        <w:rPr>
          <w:rStyle w:val="Strong"/>
          <w:b w:val="0"/>
          <w:bCs w:val="0"/>
          <w:color w:val="13263F"/>
          <w:sz w:val="20"/>
          <w:szCs w:val="20"/>
        </w:rPr>
        <w:t xml:space="preserve"> will coordinate the relevant staff availability. </w:t>
      </w:r>
      <w:r w:rsidR="00CE259A">
        <w:rPr/>
        <w:t xml:space="preserve">Generally, governor visits are more productive when conducted during a </w:t>
      </w:r>
      <w:r w:rsidR="002245B8">
        <w:rPr/>
        <w:t>college</w:t>
      </w:r>
      <w:r w:rsidR="00CE259A">
        <w:rPr/>
        <w:t xml:space="preserve"> </w:t>
      </w:r>
      <w:r w:rsidR="008F02CC">
        <w:rPr/>
        <w:t>day.</w:t>
      </w:r>
    </w:p>
    <w:p w:rsidRPr="00C2316E" w:rsidR="00CE259A" w:rsidP="00CE259A" w:rsidRDefault="00CE259A" w14:paraId="5346DD1A" w14:textId="77777777">
      <w:pPr>
        <w:pStyle w:val="4Bulletedcopyblue"/>
        <w:numPr>
          <w:ilvl w:val="0"/>
          <w:numId w:val="9"/>
        </w:numPr>
      </w:pPr>
      <w:r w:rsidRPr="00C2316E">
        <w:t xml:space="preserve">Be sensitive to the numerous demands staff have on their </w:t>
      </w:r>
      <w:r w:rsidRPr="00C2316E" w:rsidR="008F02CC">
        <w:t>time.</w:t>
      </w:r>
    </w:p>
    <w:p w:rsidRPr="00C2316E" w:rsidR="00CE259A" w:rsidP="00CE259A" w:rsidRDefault="00CE259A" w14:paraId="3A8E1F24" w14:textId="77777777">
      <w:pPr>
        <w:pStyle w:val="4Bulletedcopyblue"/>
        <w:numPr>
          <w:ilvl w:val="0"/>
          <w:numId w:val="9"/>
        </w:numPr>
      </w:pPr>
      <w:r w:rsidRPr="00C2316E">
        <w:rPr>
          <w:rStyle w:val="Strong"/>
          <w:b w:val="0"/>
          <w:color w:val="13263F"/>
          <w:sz w:val="20"/>
        </w:rPr>
        <w:t>Clarify the purpose of the visit in advance</w:t>
      </w:r>
      <w:r w:rsidRPr="00C2316E">
        <w:t xml:space="preserve"> with the </w:t>
      </w:r>
      <w:r w:rsidR="008F02CC">
        <w:t>principal</w:t>
      </w:r>
      <w:r w:rsidR="002A7551">
        <w:t xml:space="preserve"> ahead of </w:t>
      </w:r>
      <w:r w:rsidRPr="00C2316E">
        <w:t>the visit</w:t>
      </w:r>
    </w:p>
    <w:p w:rsidRPr="00C2316E" w:rsidR="00CE259A" w:rsidP="00CE259A" w:rsidRDefault="00CE259A" w14:paraId="246AC689" w14:textId="77777777">
      <w:pPr>
        <w:pStyle w:val="4Bulletedcopyblue"/>
        <w:numPr>
          <w:ilvl w:val="0"/>
          <w:numId w:val="9"/>
        </w:numPr>
      </w:pPr>
      <w:r w:rsidRPr="00C2316E">
        <w:rPr>
          <w:rStyle w:val="Strong"/>
          <w:b w:val="0"/>
          <w:color w:val="13263F"/>
          <w:sz w:val="20"/>
        </w:rPr>
        <w:t>Send questions in advance</w:t>
      </w:r>
      <w:r w:rsidRPr="00C2316E">
        <w:t xml:space="preserve"> to the staff member so everyone can feel properly </w:t>
      </w:r>
      <w:r w:rsidRPr="00C2316E" w:rsidR="008F02CC">
        <w:t>prepared.</w:t>
      </w:r>
    </w:p>
    <w:p w:rsidRPr="00C2316E" w:rsidR="00CE259A" w:rsidP="00CE259A" w:rsidRDefault="00CE259A" w14:paraId="20C285FB" w14:textId="77777777">
      <w:pPr>
        <w:pStyle w:val="4Bulletedcopyblue"/>
        <w:numPr>
          <w:ilvl w:val="0"/>
          <w:numId w:val="9"/>
        </w:numPr>
      </w:pPr>
      <w:r w:rsidRPr="00C2316E">
        <w:rPr>
          <w:rStyle w:val="Strong"/>
          <w:b w:val="0"/>
          <w:color w:val="13263F"/>
          <w:sz w:val="20"/>
        </w:rPr>
        <w:t xml:space="preserve">Be familiar with the </w:t>
      </w:r>
      <w:r w:rsidR="002245B8">
        <w:rPr>
          <w:rStyle w:val="Strong"/>
          <w:b w:val="0"/>
          <w:color w:val="13263F"/>
          <w:sz w:val="20"/>
        </w:rPr>
        <w:t>college</w:t>
      </w:r>
      <w:r w:rsidRPr="00C2316E">
        <w:rPr>
          <w:rStyle w:val="Strong"/>
          <w:b w:val="0"/>
          <w:color w:val="13263F"/>
          <w:sz w:val="20"/>
        </w:rPr>
        <w:t xml:space="preserve">’s safeguarding policies and </w:t>
      </w:r>
      <w:r w:rsidRPr="00C2316E" w:rsidR="008F02CC">
        <w:rPr>
          <w:rStyle w:val="Strong"/>
          <w:b w:val="0"/>
          <w:color w:val="13263F"/>
          <w:sz w:val="20"/>
        </w:rPr>
        <w:t>procedures.</w:t>
      </w:r>
    </w:p>
    <w:p w:rsidRPr="002A7551" w:rsidR="00CE259A" w:rsidP="00CE259A" w:rsidRDefault="00CE259A" w14:paraId="7269655D" w14:textId="77777777">
      <w:pPr>
        <w:pStyle w:val="Heading1"/>
        <w:rPr>
          <w:color w:val="auto"/>
          <w:sz w:val="22"/>
          <w:szCs w:val="22"/>
        </w:rPr>
      </w:pPr>
      <w:bookmarkStart w:name="_Toc95913067" w:id="5"/>
      <w:r w:rsidRPr="76635956" w:rsidR="00CE259A">
        <w:rPr>
          <w:color w:val="auto"/>
          <w:sz w:val="22"/>
          <w:szCs w:val="22"/>
        </w:rPr>
        <w:t>5. During a visit</w:t>
      </w:r>
      <w:bookmarkEnd w:id="5"/>
    </w:p>
    <w:p w:rsidRPr="00C2316E" w:rsidR="00CE259A" w:rsidP="00CE259A" w:rsidRDefault="008F02CC" w14:paraId="3BFBE8CA" w14:textId="77777777">
      <w:pPr>
        <w:pStyle w:val="1bodycopy10pt"/>
        <w:rPr>
          <w:rFonts w:cs="Arial"/>
        </w:rPr>
      </w:pPr>
      <w:r w:rsidRPr="76635956" w:rsidR="008F02CC">
        <w:rPr>
          <w:rFonts w:cs="Arial"/>
        </w:rPr>
        <w:t>Governors will</w:t>
      </w:r>
      <w:r w:rsidRPr="76635956" w:rsidR="002A7551">
        <w:rPr>
          <w:rFonts w:cs="Arial"/>
        </w:rPr>
        <w:t xml:space="preserve"> be supported by a member of staff at all times</w:t>
      </w:r>
      <w:r w:rsidRPr="76635956" w:rsidR="00CE259A">
        <w:rPr>
          <w:rFonts w:cs="Arial"/>
        </w:rPr>
        <w:t xml:space="preserve"> during </w:t>
      </w:r>
      <w:r w:rsidRPr="76635956" w:rsidR="002A7551">
        <w:rPr>
          <w:rFonts w:cs="Arial"/>
        </w:rPr>
        <w:t xml:space="preserve">their </w:t>
      </w:r>
      <w:r w:rsidRPr="76635956" w:rsidR="00CE259A">
        <w:rPr>
          <w:rFonts w:cs="Arial"/>
        </w:rPr>
        <w:t xml:space="preserve">visits to </w:t>
      </w:r>
      <w:r w:rsidRPr="76635956" w:rsidR="00CE259A">
        <w:rPr>
          <w:rFonts w:cs="Arial"/>
        </w:rPr>
        <w:t>minimise</w:t>
      </w:r>
      <w:r w:rsidRPr="76635956" w:rsidR="00CE259A">
        <w:rPr>
          <w:rFonts w:cs="Arial"/>
        </w:rPr>
        <w:t xml:space="preserve"> disruption for staff and </w:t>
      </w:r>
      <w:r w:rsidRPr="76635956" w:rsidR="002245B8">
        <w:rPr>
          <w:rFonts w:cs="Arial"/>
        </w:rPr>
        <w:t>students</w:t>
      </w:r>
      <w:r w:rsidRPr="76635956" w:rsidR="00CE259A">
        <w:rPr>
          <w:rFonts w:cs="Arial"/>
        </w:rPr>
        <w:t xml:space="preserve"> and to receive the maximum benefit from the time spent.</w:t>
      </w:r>
    </w:p>
    <w:p w:rsidRPr="00C2316E" w:rsidR="00CE259A" w:rsidP="00CE259A" w:rsidRDefault="002A7551" w14:paraId="2BFE2AD0" w14:textId="77777777">
      <w:pPr>
        <w:pStyle w:val="1bodycopy10pt"/>
      </w:pPr>
      <w:r>
        <w:rPr>
          <w:b/>
        </w:rPr>
        <w:t xml:space="preserve">Governors  </w:t>
      </w:r>
      <w:r w:rsidRPr="00501A26" w:rsidR="00CE259A">
        <w:rPr>
          <w:b/>
        </w:rPr>
        <w:t xml:space="preserve"> will:</w:t>
      </w:r>
    </w:p>
    <w:p w:rsidRPr="00C27DDE" w:rsidR="00CE259A" w:rsidP="00CE259A" w:rsidRDefault="00CE259A" w14:paraId="316E2ECD" w14:textId="77777777">
      <w:pPr>
        <w:pStyle w:val="4Bulletedcopyblue"/>
        <w:numPr>
          <w:ilvl w:val="0"/>
          <w:numId w:val="9"/>
        </w:numPr>
      </w:pPr>
      <w:r w:rsidRPr="00C27DDE">
        <w:t xml:space="preserve">Be on time and meet with the </w:t>
      </w:r>
      <w:r w:rsidR="002D6AC4">
        <w:t>principal.</w:t>
      </w:r>
    </w:p>
    <w:p w:rsidRPr="00C27DDE" w:rsidR="00CE259A" w:rsidP="00CE259A" w:rsidRDefault="002A7551" w14:paraId="02351B44" w14:textId="77777777">
      <w:pPr>
        <w:pStyle w:val="4Bulletedcopyblue"/>
        <w:numPr>
          <w:ilvl w:val="0"/>
          <w:numId w:val="9"/>
        </w:numPr>
      </w:pPr>
      <w:r>
        <w:t xml:space="preserve">Be provided with a </w:t>
      </w:r>
      <w:r w:rsidRPr="00C27DDE" w:rsidR="00CE259A">
        <w:t xml:space="preserve">visitor’s </w:t>
      </w:r>
      <w:r w:rsidRPr="00C27DDE" w:rsidR="002D6AC4">
        <w:t>badge.</w:t>
      </w:r>
    </w:p>
    <w:p w:rsidRPr="00C27DDE" w:rsidR="00CE259A" w:rsidP="76635956" w:rsidRDefault="00CE259A" w14:paraId="16040940" w14:textId="77777777">
      <w:pPr>
        <w:pStyle w:val="4Bulletedcopyblue"/>
        <w:rPr/>
      </w:pPr>
      <w:r w:rsidR="00CE259A">
        <w:rPr/>
        <w:t xml:space="preserve">Use the agreed recording method for the visit. Photographs and videos are to be avoided unless specifically agreed with the </w:t>
      </w:r>
      <w:r w:rsidR="002D6AC4">
        <w:rPr/>
        <w:t>principal.</w:t>
      </w:r>
      <w:r w:rsidR="002A7551">
        <w:rPr/>
        <w:t xml:space="preserve"> </w:t>
      </w:r>
      <w:r w:rsidR="00CE259A">
        <w:rPr/>
        <w:t xml:space="preserve"> </w:t>
      </w:r>
    </w:p>
    <w:p w:rsidRPr="00C27DDE" w:rsidR="00CE259A" w:rsidP="00CE259A" w:rsidRDefault="00CE259A" w14:paraId="2B91D834" w14:textId="77777777">
      <w:pPr>
        <w:pStyle w:val="4Bulletedcopyblue"/>
        <w:numPr>
          <w:ilvl w:val="0"/>
          <w:numId w:val="9"/>
        </w:numPr>
      </w:pPr>
      <w:r>
        <w:t>Remain as observers; they a</w:t>
      </w:r>
      <w:r w:rsidRPr="00C27DDE">
        <w:t xml:space="preserve">re not there to pass judgement on staff or inspect </w:t>
      </w:r>
      <w:r w:rsidRPr="00C27DDE" w:rsidR="002D6AC4">
        <w:t>them.</w:t>
      </w:r>
    </w:p>
    <w:p w:rsidRPr="00C27DDE" w:rsidR="00CE259A" w:rsidP="00CE259A" w:rsidRDefault="00CE259A" w14:paraId="02D99AC8" w14:textId="77777777">
      <w:pPr>
        <w:pStyle w:val="4Bulletedcopyblue"/>
        <w:numPr>
          <w:ilvl w:val="0"/>
          <w:numId w:val="9"/>
        </w:numPr>
      </w:pPr>
      <w:r w:rsidRPr="00C27DDE">
        <w:t xml:space="preserve">Ensure all parties </w:t>
      </w:r>
      <w:r>
        <w:t>are</w:t>
      </w:r>
      <w:r w:rsidRPr="00C27DDE">
        <w:t xml:space="preserve"> clear about why a governor wishes to spend time in the </w:t>
      </w:r>
      <w:r w:rsidRPr="00C27DDE" w:rsidR="002D6AC4">
        <w:t>classroom if</w:t>
      </w:r>
      <w:r w:rsidRPr="00C27DDE">
        <w:t xml:space="preserve"> they wish to do </w:t>
      </w:r>
      <w:r w:rsidRPr="00C27DDE" w:rsidR="002D6AC4">
        <w:t>so.</w:t>
      </w:r>
    </w:p>
    <w:p w:rsidRPr="00C27DDE" w:rsidR="00CE259A" w:rsidP="00CE259A" w:rsidRDefault="00CE259A" w14:paraId="3EFA06E0" w14:textId="77777777">
      <w:pPr>
        <w:pStyle w:val="4Bulletedcopyblue"/>
        <w:numPr>
          <w:ilvl w:val="0"/>
          <w:numId w:val="9"/>
        </w:numPr>
      </w:pPr>
      <w:r w:rsidRPr="00C27DDE">
        <w:t xml:space="preserve">Check with </w:t>
      </w:r>
      <w:r w:rsidR="002245B8">
        <w:t>staff</w:t>
      </w:r>
      <w:r w:rsidRPr="00C27DDE">
        <w:t xml:space="preserve"> before </w:t>
      </w:r>
      <w:r>
        <w:t xml:space="preserve">speaking to </w:t>
      </w:r>
      <w:r w:rsidR="002D6AC4">
        <w:t>students.</w:t>
      </w:r>
    </w:p>
    <w:p w:rsidRPr="00C27DDE" w:rsidR="00CE259A" w:rsidP="00CE259A" w:rsidRDefault="00CE259A" w14:paraId="0EE0FDE1" w14:textId="77777777">
      <w:pPr>
        <w:pStyle w:val="4Bulletedcopyblue"/>
        <w:numPr>
          <w:ilvl w:val="0"/>
          <w:numId w:val="9"/>
        </w:numPr>
      </w:pPr>
      <w:r>
        <w:t>Pass on any concerns the staff raise</w:t>
      </w:r>
      <w:r w:rsidRPr="00C27DDE">
        <w:t xml:space="preserve"> with the relevant </w:t>
      </w:r>
      <w:r w:rsidRPr="00C27DDE" w:rsidR="002D6AC4">
        <w:t>people.</w:t>
      </w:r>
    </w:p>
    <w:p w:rsidRPr="00C27DDE" w:rsidR="00CE259A" w:rsidP="00CE259A" w:rsidRDefault="00CE259A" w14:paraId="7428859B" w14:textId="77777777">
      <w:pPr>
        <w:pStyle w:val="4Bulletedcopyblue"/>
        <w:numPr>
          <w:ilvl w:val="0"/>
          <w:numId w:val="9"/>
        </w:numPr>
      </w:pPr>
      <w:r>
        <w:t>Be friendly but professional</w:t>
      </w:r>
      <w:r w:rsidRPr="00C27DDE">
        <w:t xml:space="preserve"> and dress appropriately, bearing in mind the standards of dress set for teachers and </w:t>
      </w:r>
      <w:r w:rsidR="002D6AC4">
        <w:t>students.</w:t>
      </w:r>
    </w:p>
    <w:p w:rsidRPr="00501A26" w:rsidR="00CE259A" w:rsidP="76635956" w:rsidRDefault="002D6AC4" w14:paraId="3658DD1C" w14:textId="77777777">
      <w:pPr>
        <w:pStyle w:val="1bodycopy10pt"/>
        <w:rPr>
          <w:b w:val="1"/>
          <w:bCs w:val="1"/>
        </w:rPr>
      </w:pPr>
      <w:r w:rsidRPr="76635956" w:rsidR="002D6AC4">
        <w:rPr>
          <w:b w:val="1"/>
          <w:bCs w:val="1"/>
        </w:rPr>
        <w:t>Governors will</w:t>
      </w:r>
      <w:r w:rsidRPr="76635956" w:rsidR="00CE259A">
        <w:rPr>
          <w:b w:val="1"/>
          <w:bCs w:val="1"/>
        </w:rPr>
        <w:t xml:space="preserve"> not</w:t>
      </w:r>
      <w:r w:rsidRPr="76635956" w:rsidR="00CE259A">
        <w:rPr>
          <w:b w:val="1"/>
          <w:bCs w:val="1"/>
        </w:rPr>
        <w:t>:</w:t>
      </w:r>
    </w:p>
    <w:p w:rsidRPr="00C27DDE" w:rsidR="00CE259A" w:rsidP="00CE259A" w:rsidRDefault="00CE259A" w14:paraId="5328049C" w14:textId="77777777">
      <w:pPr>
        <w:pStyle w:val="4Bulletedcopyblue"/>
        <w:numPr>
          <w:ilvl w:val="0"/>
          <w:numId w:val="9"/>
        </w:numPr>
      </w:pPr>
      <w:r w:rsidRPr="00C27DDE">
        <w:t xml:space="preserve">Pass comment on practice or any specific incidents that happen, judge teaching methods, assess the quality of teaching, or comment on the extent of </w:t>
      </w:r>
      <w:r w:rsidRPr="00C27DDE" w:rsidR="002D6AC4">
        <w:t>learning.</w:t>
      </w:r>
    </w:p>
    <w:p w:rsidRPr="00C27DDE" w:rsidR="00CE259A" w:rsidP="00CE259A" w:rsidRDefault="00CE259A" w14:paraId="0EB4AEBA" w14:textId="77777777">
      <w:pPr>
        <w:pStyle w:val="4Bulletedcopyblue"/>
        <w:numPr>
          <w:ilvl w:val="0"/>
          <w:numId w:val="9"/>
        </w:numPr>
      </w:pPr>
      <w:r w:rsidRPr="00C27DDE">
        <w:t xml:space="preserve">Interfere with the day-to-day running of the </w:t>
      </w:r>
      <w:r w:rsidR="002D6AC4">
        <w:t>college.</w:t>
      </w:r>
    </w:p>
    <w:p w:rsidRPr="00C27DDE" w:rsidR="00CE259A" w:rsidP="76635956" w:rsidRDefault="00CE259A" w14:paraId="3C81566B" w14:textId="77777777">
      <w:pPr>
        <w:pStyle w:val="4Bulletedcopyblue"/>
        <w:rPr/>
      </w:pPr>
      <w:r w:rsidR="00CE259A">
        <w:rPr/>
        <w:t xml:space="preserve">Behave in a manner </w:t>
      </w:r>
      <w:r w:rsidR="002D6AC4">
        <w:rPr/>
        <w:t>that</w:t>
      </w:r>
      <w:r w:rsidR="00CE259A">
        <w:rPr/>
        <w:t xml:space="preserve"> would make staff feel</w:t>
      </w:r>
      <w:r w:rsidR="00CE259A">
        <w:rPr/>
        <w:t xml:space="preserve"> that they are there to inspect</w:t>
      </w:r>
      <w:r w:rsidR="00CE259A">
        <w:rPr/>
        <w:t xml:space="preserve">, </w:t>
      </w:r>
      <w:r w:rsidR="002D6AC4">
        <w:rPr/>
        <w:t>e.g.,</w:t>
      </w:r>
      <w:r w:rsidR="00CE259A">
        <w:rPr/>
        <w:t xml:space="preserve"> sit at the back of the classroom with a </w:t>
      </w:r>
      <w:r w:rsidR="002D6AC4">
        <w:rPr/>
        <w:t>clipboard.</w:t>
      </w:r>
    </w:p>
    <w:p w:rsidR="00CE259A" w:rsidP="76635956" w:rsidRDefault="00CE259A" w14:paraId="1673FC55" w14:textId="77777777">
      <w:pPr>
        <w:pStyle w:val="4Bulletedcopyblue"/>
        <w:rPr/>
      </w:pPr>
      <w:r w:rsidR="00CE259A">
        <w:rPr/>
        <w:t>Raise concerns</w:t>
      </w:r>
      <w:r w:rsidR="002D6AC4">
        <w:rPr/>
        <w:t xml:space="preserve"> in</w:t>
      </w:r>
      <w:r w:rsidR="00CE259A">
        <w:rPr/>
        <w:t xml:space="preserve"> the moment. </w:t>
      </w:r>
      <w:r w:rsidR="002A7551">
        <w:rPr/>
        <w:t xml:space="preserve">Governors </w:t>
      </w:r>
      <w:r w:rsidR="00CE259A">
        <w:rPr/>
        <w:t xml:space="preserve">should note down any concerns they may have and raise them with the </w:t>
      </w:r>
      <w:r w:rsidR="002D6AC4">
        <w:rPr/>
        <w:t>principal</w:t>
      </w:r>
      <w:r w:rsidR="00CE259A">
        <w:rPr/>
        <w:t xml:space="preserve"> </w:t>
      </w:r>
      <w:r w:rsidR="00CE259A">
        <w:rPr/>
        <w:t>after the visit</w:t>
      </w:r>
    </w:p>
    <w:p w:rsidRPr="002A7551" w:rsidR="00CE259A" w:rsidP="00CE259A" w:rsidRDefault="00CE259A" w14:paraId="72DB53E1" w14:textId="77777777">
      <w:pPr>
        <w:pStyle w:val="Heading1"/>
        <w:rPr>
          <w:color w:val="auto"/>
          <w:sz w:val="22"/>
          <w:szCs w:val="22"/>
        </w:rPr>
      </w:pPr>
      <w:bookmarkStart w:name="_Toc95913068" w:id="6"/>
      <w:r w:rsidRPr="76635956" w:rsidR="00CE259A">
        <w:rPr>
          <w:color w:val="auto"/>
          <w:sz w:val="22"/>
          <w:szCs w:val="22"/>
        </w:rPr>
        <w:t>6. After a visit</w:t>
      </w:r>
      <w:bookmarkEnd w:id="6"/>
    </w:p>
    <w:p w:rsidRPr="00C2316E" w:rsidR="00CE259A" w:rsidP="00CE259A" w:rsidRDefault="002A7551" w14:paraId="397757ED" w14:textId="77777777">
      <w:pPr>
        <w:pStyle w:val="1bodycopy10pt"/>
      </w:pPr>
      <w:r>
        <w:t xml:space="preserve">Governors </w:t>
      </w:r>
      <w:r w:rsidRPr="00C2316E" w:rsidR="00CE259A">
        <w:t xml:space="preserve">will complete a written report as soon as reasonably </w:t>
      </w:r>
      <w:r w:rsidRPr="002A7551" w:rsidR="00CE259A">
        <w:t>practicable [using the form attached as Appendix A (monitoring visit) or Appendix B (learning walk)],</w:t>
      </w:r>
      <w:r w:rsidRPr="00C2316E" w:rsidR="00CE259A">
        <w:t xml:space="preserve"> as appropriate. In completing the report, </w:t>
      </w:r>
      <w:r>
        <w:t xml:space="preserve">governors </w:t>
      </w:r>
      <w:r w:rsidRPr="00C2316E" w:rsidR="00CE259A">
        <w:t>will ensure to:</w:t>
      </w:r>
    </w:p>
    <w:p w:rsidRPr="00C747F3" w:rsidR="00CE259A" w:rsidP="00CE259A" w:rsidRDefault="00CE259A" w14:paraId="31798B8B" w14:textId="77777777">
      <w:pPr>
        <w:pStyle w:val="4Bulletedcopyblue"/>
        <w:numPr>
          <w:ilvl w:val="0"/>
          <w:numId w:val="9"/>
        </w:numPr>
      </w:pPr>
      <w:r w:rsidRPr="00C747F3">
        <w:t xml:space="preserve">Use neutral language at all </w:t>
      </w:r>
      <w:r w:rsidRPr="00C747F3" w:rsidR="002D6AC4">
        <w:t>times.</w:t>
      </w:r>
    </w:p>
    <w:p w:rsidRPr="00C747F3" w:rsidR="00CE259A" w:rsidP="76635956" w:rsidRDefault="00CE259A" w14:paraId="3FAE4E8D" w14:textId="77777777">
      <w:pPr>
        <w:pStyle w:val="4Bulletedcopyblue"/>
        <w:rPr/>
      </w:pPr>
      <w:r w:rsidR="00CE259A">
        <w:rPr/>
        <w:t xml:space="preserve">Remain observational, and describe only what </w:t>
      </w:r>
      <w:r w:rsidR="00CE259A">
        <w:rPr/>
        <w:t>they</w:t>
      </w:r>
      <w:r w:rsidR="00CE259A">
        <w:rPr/>
        <w:t xml:space="preserve"> </w:t>
      </w:r>
      <w:r w:rsidR="002D6AC4">
        <w:rPr/>
        <w:t>see.</w:t>
      </w:r>
    </w:p>
    <w:p w:rsidRPr="00C747F3" w:rsidR="00CE259A" w:rsidP="00CE259A" w:rsidRDefault="00CE259A" w14:paraId="50699AA9" w14:textId="77777777">
      <w:pPr>
        <w:pStyle w:val="4Bulletedcopyblue"/>
        <w:numPr>
          <w:ilvl w:val="0"/>
          <w:numId w:val="9"/>
        </w:numPr>
      </w:pPr>
      <w:r w:rsidRPr="00C747F3">
        <w:t>Focus closely on the agreed reasons for the visit, and its strategic role</w:t>
      </w:r>
    </w:p>
    <w:p w:rsidRPr="00C747F3" w:rsidR="00CE259A" w:rsidP="00CE259A" w:rsidRDefault="00CE259A" w14:paraId="1AAC45AC" w14:textId="77777777">
      <w:pPr>
        <w:pStyle w:val="1bodycopy10pt"/>
      </w:pPr>
      <w:r w:rsidRPr="00C747F3">
        <w:t xml:space="preserve">Once complete, </w:t>
      </w:r>
      <w:r w:rsidR="002A7551">
        <w:t xml:space="preserve">governors </w:t>
      </w:r>
      <w:r w:rsidRPr="00C747F3">
        <w:t>will submit their reports to:</w:t>
      </w:r>
    </w:p>
    <w:p w:rsidRPr="002D6AC4" w:rsidR="002D6AC4" w:rsidP="76635956" w:rsidRDefault="002D6AC4" w14:paraId="3DEEC669" w14:textId="67EA5524">
      <w:pPr>
        <w:pStyle w:val="4Bulletedcopyblue"/>
        <w:rPr>
          <w:lang w:val="en-GB"/>
        </w:rPr>
      </w:pPr>
      <w:r w:rsidR="00CE259A">
        <w:rPr/>
        <w:t xml:space="preserve">The </w:t>
      </w:r>
      <w:r w:rsidR="002245B8">
        <w:rPr/>
        <w:t>Principal</w:t>
      </w:r>
      <w:r w:rsidR="002A7551">
        <w:rPr/>
        <w:t xml:space="preserve"> </w:t>
      </w:r>
    </w:p>
    <w:p w:rsidR="76635956" w:rsidP="76635956" w:rsidRDefault="76635956" w14:paraId="70076042" w14:textId="050AF98B">
      <w:pPr>
        <w:pStyle w:val="4Bulletedcopyblue"/>
        <w:numPr>
          <w:ilvl w:val="0"/>
          <w:numId w:val="0"/>
        </w:numPr>
        <w:ind w:left="340"/>
      </w:pPr>
      <w:bookmarkStart w:name="_Toc95913069" w:id="7"/>
    </w:p>
    <w:p w:rsidR="00CE259A" w:rsidP="00CE259A" w:rsidRDefault="00CE259A" w14:paraId="6E5003FE" w14:textId="77777777">
      <w:pPr>
        <w:pStyle w:val="Heading3"/>
      </w:pPr>
      <w:r w:rsidR="00CE259A">
        <w:rPr/>
        <w:t>Appendix 1: Template report for a monitoring visit</w:t>
      </w:r>
      <w:bookmarkEnd w:id="7"/>
    </w:p>
    <w:p w:rsidR="00CE259A" w:rsidP="00CE259A" w:rsidRDefault="00CE259A" w14:paraId="34B0C7D4" w14:textId="77777777">
      <w:pPr>
        <w:pStyle w:val="1bodycopy10pt"/>
      </w:pPr>
      <w:r w:rsidRPr="000D3C2B">
        <w:t xml:space="preserve">Formal monitoring visits are where you discuss the progress of the </w:t>
      </w:r>
      <w:r w:rsidR="002245B8">
        <w:t>college</w:t>
      </w:r>
      <w:r w:rsidRPr="000D3C2B">
        <w:t xml:space="preserve"> in a particular area with the relevant staff member</w:t>
      </w:r>
      <w:r>
        <w:t>. Use this form as a reminder of what to look for and what to ask.</w:t>
      </w:r>
    </w:p>
    <w:p w:rsidRPr="00197A55" w:rsidR="00197A55" w:rsidP="76635956" w:rsidRDefault="00197A55" w14:paraId="3656B9AB" w14:textId="77777777">
      <w:pPr>
        <w:jc w:val="center"/>
        <w:outlineLvl w:val="0"/>
        <w:rPr>
          <w:rFonts w:eastAsia="Calibri" w:cs="Arial"/>
          <w:b w:val="1"/>
          <w:bCs w:val="1"/>
          <w:sz w:val="24"/>
          <w:szCs w:val="24"/>
          <w:lang w:val="en-GB"/>
        </w:rPr>
      </w:pPr>
    </w:p>
    <w:p w:rsidRPr="00197A55" w:rsidR="00197A55" w:rsidP="76635956" w:rsidRDefault="00DF5D7D" w14:paraId="5846EEFF" w14:textId="77777777">
      <w:pPr>
        <w:jc w:val="center"/>
        <w:outlineLvl w:val="0"/>
        <w:rPr>
          <w:rFonts w:eastAsia="Calibri" w:cs="Arial"/>
          <w:b w:val="1"/>
          <w:bCs w:val="1"/>
          <w:sz w:val="24"/>
          <w:szCs w:val="24"/>
          <w:lang w:val="en-GB"/>
        </w:rPr>
      </w:pPr>
      <w:r w:rsidRPr="76635956" w:rsidR="00DF5D7D">
        <w:rPr>
          <w:rFonts w:eastAsia="Calibri" w:cs="Arial"/>
          <w:b w:val="1"/>
          <w:bCs w:val="1"/>
          <w:sz w:val="24"/>
          <w:szCs w:val="24"/>
        </w:rPr>
        <w:t>The Park College</w:t>
      </w:r>
    </w:p>
    <w:p w:rsidRPr="00197A55" w:rsidR="00197A55" w:rsidP="76635956" w:rsidRDefault="00197A55" w14:paraId="45FB0818" w14:textId="77777777">
      <w:pPr>
        <w:outlineLvl w:val="0"/>
        <w:rPr>
          <w:rFonts w:eastAsia="Calibri" w:cs="Arial"/>
          <w:b w:val="1"/>
          <w:bCs w:val="1"/>
          <w:color w:val="008FE1"/>
          <w:sz w:val="22"/>
          <w:szCs w:val="22"/>
          <w:lang w:val="en-GB"/>
        </w:rPr>
      </w:pPr>
    </w:p>
    <w:p w:rsidR="00197A55" w:rsidP="76635956" w:rsidRDefault="00197A55" w14:paraId="74A41B3D" w14:textId="77777777">
      <w:pPr>
        <w:jc w:val="center"/>
        <w:outlineLvl w:val="0"/>
        <w:rPr>
          <w:rFonts w:eastAsia="Calibri" w:cs="Arial"/>
          <w:b w:val="1"/>
          <w:bCs w:val="1"/>
          <w:sz w:val="22"/>
          <w:szCs w:val="22"/>
          <w:lang w:val="en-GB"/>
        </w:rPr>
      </w:pPr>
      <w:r w:rsidRPr="76635956" w:rsidR="00197A55">
        <w:rPr>
          <w:rFonts w:eastAsia="Calibri" w:cs="Arial"/>
          <w:b w:val="1"/>
          <w:bCs w:val="1"/>
          <w:sz w:val="22"/>
          <w:szCs w:val="22"/>
        </w:rPr>
        <w:t>Governor monitoring visit</w:t>
      </w:r>
      <w:r w:rsidRPr="76635956" w:rsidR="00197A55">
        <w:rPr>
          <w:rFonts w:eastAsia="Calibri" w:cs="Arial"/>
          <w:b w:val="1"/>
          <w:bCs w:val="1"/>
          <w:sz w:val="22"/>
          <w:szCs w:val="22"/>
        </w:rPr>
        <w:t xml:space="preserve"> </w:t>
      </w:r>
    </w:p>
    <w:p w:rsidRPr="00197A55" w:rsidR="00197A55" w:rsidP="76635956" w:rsidRDefault="00197A55" w14:paraId="59D0D3BF" w14:textId="77777777">
      <w:pPr>
        <w:jc w:val="center"/>
        <w:outlineLvl w:val="0"/>
        <w:rPr>
          <w:rFonts w:eastAsia="Calibri" w:cs="Arial"/>
          <w:b w:val="1"/>
          <w:bCs w:val="1"/>
          <w:sz w:val="22"/>
          <w:szCs w:val="22"/>
          <w:lang w:val="en-GB"/>
        </w:rPr>
      </w:pPr>
      <w:r w:rsidRPr="76635956" w:rsidR="00197A55">
        <w:rPr>
          <w:sz w:val="22"/>
          <w:szCs w:val="22"/>
        </w:rPr>
        <w:t xml:space="preserve">Formal monitoring visits are where you discuss the progress of the </w:t>
      </w:r>
      <w:r w:rsidRPr="76635956" w:rsidR="002245B8">
        <w:rPr>
          <w:sz w:val="22"/>
          <w:szCs w:val="22"/>
        </w:rPr>
        <w:t>college</w:t>
      </w:r>
      <w:r w:rsidRPr="76635956" w:rsidR="00197A55">
        <w:rPr>
          <w:sz w:val="22"/>
          <w:szCs w:val="22"/>
        </w:rPr>
        <w:t xml:space="preserve"> in a particular area with the relevant staff member. Use this form as a reminder of what to look for and what to ask.</w:t>
      </w:r>
    </w:p>
    <w:tbl>
      <w:tblPr>
        <w:tblpPr w:leftFromText="180" w:rightFromText="180" w:vertAnchor="text" w:horzAnchor="page" w:tblpX="1186" w:tblpY="166"/>
        <w:tblW w:w="9639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Pr="00197A55" w:rsidR="00197A55" w:rsidTr="76635956" w14:paraId="2C034DE1" w14:textId="77777777">
        <w:trPr>
          <w:trHeight w:val="45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  <w:vAlign w:val="center"/>
          </w:tcPr>
          <w:p w:rsidRPr="00197A55" w:rsidR="00197A55" w:rsidP="76635956" w:rsidRDefault="00197A55" w14:paraId="049F31CB" w14:textId="77777777">
            <w:pPr>
              <w:spacing w:after="0"/>
              <w:rPr>
                <w:rFonts w:cs="Arial"/>
                <w:b w:val="1"/>
                <w:bCs w:val="1"/>
                <w:color w:val="FFFFFF"/>
              </w:rPr>
            </w:pPr>
          </w:p>
          <w:p w:rsidRPr="00197A55" w:rsidR="00197A55" w:rsidP="76635956" w:rsidRDefault="00197A55" w14:paraId="0807060C" w14:textId="77777777">
            <w:pPr>
              <w:spacing w:after="0"/>
              <w:rPr>
                <w:rFonts w:cs="Arial"/>
                <w:color w:val="FFFFFF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Part 1: plan the </w:t>
            </w:r>
            <w:r w:rsidRPr="76635956" w:rsidR="002D6AC4">
              <w:rPr>
                <w:rFonts w:cs="Arial"/>
                <w:color w:val="FFFFFF" w:themeColor="background1" w:themeTint="FF" w:themeShade="FF"/>
              </w:rPr>
              <w:t>visit.</w:t>
            </w:r>
          </w:p>
          <w:p w:rsidRPr="00197A55" w:rsidR="00197A55" w:rsidP="76635956" w:rsidRDefault="00197A55" w14:paraId="53128261" w14:textId="77777777">
            <w:pPr>
              <w:spacing w:after="0"/>
              <w:rPr>
                <w:rFonts w:cs="Arial"/>
                <w:b w:val="1"/>
                <w:bCs w:val="1"/>
                <w:color w:val="FFFFFF"/>
              </w:rPr>
            </w:pPr>
          </w:p>
        </w:tc>
      </w:tr>
      <w:tr w:rsidRPr="00197A55" w:rsidR="00197A55" w:rsidTr="76635956" w14:paraId="03F5AC02" w14:textId="77777777">
        <w:tblPrEx>
          <w:tblCellMar>
            <w:top w:w="113" w:type="dxa"/>
            <w:bottom w:w="113" w:type="dxa"/>
          </w:tblCellMar>
        </w:tblPrEx>
        <w:trPr>
          <w:trHeight w:val="30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07F751EF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N</w:t>
            </w:r>
            <w:r w:rsidRPr="76635956" w:rsidR="002D6AC4">
              <w:rPr>
                <w:b w:val="1"/>
                <w:bCs w:val="1"/>
              </w:rPr>
              <w:t>am</w:t>
            </w:r>
            <w:r w:rsidRPr="76635956" w:rsidR="00197A55">
              <w:rPr>
                <w:b w:val="1"/>
                <w:bCs w:val="1"/>
              </w:rPr>
              <w:t xml:space="preserve">e and role of governor  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62486C05" w14:textId="77777777">
            <w:pPr>
              <w:spacing w:after="60"/>
            </w:pPr>
          </w:p>
        </w:tc>
      </w:tr>
      <w:tr w:rsidRPr="00197A55" w:rsidR="00197A55" w:rsidTr="76635956" w14:paraId="3EBC5CA2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5C653467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Name and role of staff member(s)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4101652C" w14:textId="77777777">
            <w:pPr>
              <w:spacing w:after="60"/>
            </w:pPr>
          </w:p>
        </w:tc>
      </w:tr>
      <w:tr w:rsidRPr="00197A55" w:rsidR="00197A55" w:rsidTr="76635956" w14:paraId="3525B5B0" w14:textId="77777777">
        <w:tblPrEx>
          <w:tblCellMar>
            <w:top w:w="113" w:type="dxa"/>
            <w:bottom w:w="113" w:type="dxa"/>
          </w:tblCellMar>
        </w:tblPrEx>
        <w:trPr>
          <w:trHeight w:val="282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2C567482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Date and time of visit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4B99056E" w14:textId="77777777">
            <w:pPr>
              <w:spacing w:after="60"/>
            </w:pPr>
          </w:p>
        </w:tc>
      </w:tr>
      <w:tr w:rsidRPr="00197A55" w:rsidR="00197A55" w:rsidTr="76635956" w14:paraId="0777896E" w14:textId="77777777">
        <w:tblPrEx>
          <w:tblCellMar>
            <w:top w:w="113" w:type="dxa"/>
            <w:bottom w:w="113" w:type="dxa"/>
          </w:tblCellMar>
        </w:tblPrEx>
        <w:trPr>
          <w:trHeight w:val="1608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1D790C9D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Agreed focus</w:t>
            </w:r>
          </w:p>
          <w:p w:rsidRPr="00197A55" w:rsidR="00197A55" w:rsidP="00197A55" w:rsidRDefault="00197A55" w14:paraId="7AB0CDB9" w14:textId="77777777">
            <w:pPr>
              <w:spacing w:after="60"/>
            </w:pPr>
            <w:r w:rsidRPr="76635956" w:rsidR="00197A55">
              <w:rPr>
                <w:i w:val="1"/>
                <w:iCs w:val="1"/>
              </w:rPr>
              <w:t>Make sure you focus on this agreed reason for the visit. Avoid getting distracted by other issues that haven’t been agreed with the member of staff.</w:t>
            </w:r>
            <w:r w:rsidR="00197A55">
              <w:rPr/>
              <w:t xml:space="preserve"> 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1299C43A" w14:textId="77777777">
            <w:pPr>
              <w:spacing w:after="60"/>
              <w:rPr>
                <w:color w:val="000000"/>
                <w:highlight w:val="yellow"/>
              </w:rPr>
            </w:pPr>
          </w:p>
        </w:tc>
      </w:tr>
      <w:tr w:rsidRPr="00197A55" w:rsidR="00197A55" w:rsidTr="76635956" w14:paraId="14B8AA75" w14:textId="77777777">
        <w:tblPrEx>
          <w:tblCellMar>
            <w:top w:w="113" w:type="dxa"/>
            <w:bottom w:w="113" w:type="dxa"/>
          </w:tblCellMar>
        </w:tblPrEx>
        <w:trPr>
          <w:trHeight w:val="1764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5D5B1156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 xml:space="preserve">Relevant </w:t>
            </w:r>
            <w:r w:rsidRPr="76635956" w:rsidR="002245B8">
              <w:rPr>
                <w:b w:val="1"/>
                <w:bCs w:val="1"/>
              </w:rPr>
              <w:t>college</w:t>
            </w:r>
            <w:r w:rsidRPr="76635956" w:rsidR="00197A55">
              <w:rPr>
                <w:b w:val="1"/>
                <w:bCs w:val="1"/>
              </w:rPr>
              <w:t xml:space="preserve"> objective or priority</w:t>
            </w:r>
          </w:p>
          <w:p w:rsidRPr="00197A55" w:rsidR="00197A55" w:rsidP="00197A55" w:rsidRDefault="00197A55" w14:paraId="52DA60DA" w14:textId="77777777">
            <w:pPr>
              <w:spacing w:after="60"/>
            </w:pPr>
            <w:r w:rsidRPr="76635956" w:rsidR="00197A55">
              <w:rPr>
                <w:i w:val="1"/>
                <w:iCs w:val="1"/>
              </w:rPr>
              <w:t xml:space="preserve">This might be taken from the </w:t>
            </w:r>
            <w:r w:rsidRPr="76635956" w:rsidR="002245B8">
              <w:rPr>
                <w:i w:val="1"/>
                <w:iCs w:val="1"/>
              </w:rPr>
              <w:t>college</w:t>
            </w:r>
            <w:r w:rsidRPr="76635956" w:rsidR="00197A55">
              <w:rPr>
                <w:i w:val="1"/>
                <w:iCs w:val="1"/>
              </w:rPr>
              <w:t xml:space="preserve"> </w:t>
            </w:r>
            <w:r w:rsidRPr="76635956" w:rsidR="002245B8">
              <w:rPr>
                <w:i w:val="1"/>
                <w:iCs w:val="1"/>
              </w:rPr>
              <w:t>Quality Improvement Plan</w:t>
            </w:r>
            <w:r w:rsidRPr="76635956" w:rsidR="00197A55">
              <w:rPr>
                <w:i w:val="1"/>
                <w:iCs w:val="1"/>
              </w:rPr>
              <w:t xml:space="preserve"> </w:t>
            </w:r>
            <w:r w:rsidRPr="76635956" w:rsidR="002245B8">
              <w:rPr>
                <w:i w:val="1"/>
                <w:iCs w:val="1"/>
              </w:rPr>
              <w:t>/</w:t>
            </w:r>
            <w:r w:rsidRPr="76635956" w:rsidR="00197A55">
              <w:rPr>
                <w:i w:val="1"/>
                <w:iCs w:val="1"/>
              </w:rPr>
              <w:t xml:space="preserve"> </w:t>
            </w:r>
            <w:r w:rsidRPr="76635956" w:rsidR="002245B8">
              <w:rPr>
                <w:i w:val="1"/>
                <w:iCs w:val="1"/>
              </w:rPr>
              <w:t>SAR</w:t>
            </w:r>
            <w:r w:rsidRPr="76635956" w:rsidR="00197A55">
              <w:rPr>
                <w:i w:val="1"/>
                <w:iCs w:val="1"/>
              </w:rPr>
              <w:t xml:space="preserve"> previous </w:t>
            </w:r>
            <w:r w:rsidRPr="76635956" w:rsidR="002D6AC4">
              <w:rPr>
                <w:i w:val="1"/>
                <w:iCs w:val="1"/>
              </w:rPr>
              <w:t xml:space="preserve">principal’s </w:t>
            </w:r>
            <w:r w:rsidRPr="76635956" w:rsidR="00DF5D7D">
              <w:rPr>
                <w:i w:val="1"/>
                <w:iCs w:val="1"/>
              </w:rPr>
              <w:t>reports related</w:t>
            </w:r>
            <w:r w:rsidRPr="76635956" w:rsidR="00197A55">
              <w:rPr>
                <w:i w:val="1"/>
                <w:iCs w:val="1"/>
              </w:rPr>
              <w:t xml:space="preserve"> to the </w:t>
            </w:r>
            <w:r w:rsidRPr="76635956" w:rsidR="002245B8">
              <w:rPr>
                <w:i w:val="1"/>
                <w:iCs w:val="1"/>
              </w:rPr>
              <w:t>college</w:t>
            </w:r>
            <w:r w:rsidRPr="76635956" w:rsidR="00197A55">
              <w:rPr>
                <w:i w:val="1"/>
                <w:iCs w:val="1"/>
              </w:rPr>
              <w:t xml:space="preserve"> vision.  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4DDBEF00" w14:textId="77777777">
            <w:pPr>
              <w:spacing w:after="60"/>
              <w:rPr>
                <w:color w:val="000000"/>
                <w:highlight w:val="yellow"/>
              </w:rPr>
            </w:pPr>
          </w:p>
          <w:p w:rsidRPr="00197A55" w:rsidR="00197A55" w:rsidP="00197A55" w:rsidRDefault="00197A55" w14:paraId="3461D779" w14:textId="77777777">
            <w:pPr>
              <w:spacing w:after="60"/>
              <w:rPr>
                <w:color w:val="000000"/>
                <w:highlight w:val="yellow"/>
              </w:rPr>
            </w:pPr>
          </w:p>
          <w:p w:rsidRPr="00197A55" w:rsidR="00197A55" w:rsidP="00197A55" w:rsidRDefault="00197A55" w14:paraId="3CF2D8B6" w14:textId="77777777">
            <w:pPr>
              <w:spacing w:after="60"/>
              <w:rPr>
                <w:color w:val="000000"/>
                <w:highlight w:val="yellow"/>
              </w:rPr>
            </w:pPr>
          </w:p>
        </w:tc>
      </w:tr>
      <w:tr w:rsidRPr="00197A55" w:rsidR="00197A55" w:rsidTr="76635956" w14:paraId="3B3BE05F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11ADC745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Questions to ask</w:t>
            </w:r>
          </w:p>
          <w:p w:rsidRPr="00197A55" w:rsidR="00197A55" w:rsidP="76635956" w:rsidRDefault="00197A55" w14:paraId="5C2BD564" w14:textId="77777777">
            <w:pPr>
              <w:spacing w:after="60"/>
              <w:rPr>
                <w:i w:val="1"/>
                <w:iCs w:val="1"/>
                <w:lang w:eastAsia="x-none"/>
              </w:rPr>
            </w:pPr>
            <w:r w:rsidRPr="76635956" w:rsidR="00197A55">
              <w:rPr>
                <w:i w:val="1"/>
                <w:iCs w:val="1"/>
              </w:rPr>
              <w:t xml:space="preserve">Note specific questions you want to ask based on the </w:t>
            </w:r>
            <w:r w:rsidRPr="76635956" w:rsidR="002245B8">
              <w:rPr>
                <w:i w:val="1"/>
                <w:iCs w:val="1"/>
              </w:rPr>
              <w:t>QIP</w:t>
            </w:r>
            <w:r w:rsidRPr="76635956" w:rsidR="00197A55">
              <w:rPr>
                <w:i w:val="1"/>
                <w:iCs w:val="1"/>
              </w:rPr>
              <w:t>, or points to follow up on from a previous visit.</w:t>
            </w:r>
          </w:p>
          <w:p w:rsidRPr="00197A55" w:rsidR="00197A55" w:rsidP="00197A55" w:rsidRDefault="00197A55" w14:paraId="29F090B2" w14:textId="77777777">
            <w:pPr>
              <w:spacing w:after="60"/>
            </w:pPr>
            <w:r w:rsidRPr="76635956" w:rsidR="00197A55">
              <w:rPr>
                <w:i w:val="1"/>
                <w:iCs w:val="1"/>
              </w:rPr>
              <w:t xml:space="preserve">Share these questions with the staff member you’re visiting in advance, so they can prepare. 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29D6B04F" w14:textId="77777777">
            <w:pPr>
              <w:spacing w:after="60"/>
              <w:rPr>
                <w:color w:val="000000"/>
              </w:rPr>
            </w:pPr>
            <w:r w:rsidRPr="76635956" w:rsidR="00197A55">
              <w:rPr>
                <w:color w:val="000000" w:themeColor="text1" w:themeTint="FF" w:themeShade="FF"/>
              </w:rPr>
              <w:t xml:space="preserve"> </w:t>
            </w:r>
          </w:p>
        </w:tc>
      </w:tr>
    </w:tbl>
    <w:p w:rsidRPr="00197A55" w:rsidR="00197A55" w:rsidP="00DF5D7D" w:rsidRDefault="008706D4" w14:paraId="74F07E4E" w14:textId="77777777">
      <w:pPr>
        <w:spacing w:after="240" w:line="259" w:lineRule="auto"/>
        <w:rPr>
          <w:sz w:val="28"/>
          <w:szCs w:val="28"/>
        </w:rPr>
      </w:pPr>
      <w:r w:rsidRPr="00197A55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F176375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-636</wp:posOffset>
                </wp:positionV>
                <wp:extent cx="61722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67AED49A">
              <v:line id="Straight Connector 3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12263f" strokeweight="1pt" from="0,-.05pt" to="486pt,-.05pt" w14:anchorId="71626B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">
                <v:stroke joinstyle="miter"/>
              </v:line>
            </w:pict>
          </mc:Fallback>
        </mc:AlternateContent>
      </w:r>
    </w:p>
    <w:p w:rsidRPr="00197A55" w:rsidR="00197A55" w:rsidP="00197A55" w:rsidRDefault="00197A55" w14:paraId="0FB78278" w14:textId="77777777">
      <w:pPr>
        <w:spacing w:after="0"/>
      </w:pPr>
    </w:p>
    <w:p w:rsidRPr="00197A55" w:rsidR="00197A55" w:rsidP="76635956" w:rsidRDefault="00197A55" w14:paraId="1FC39945" w14:textId="77777777">
      <w:pPr>
        <w:spacing w:after="0"/>
        <w:rPr>
          <w:rFonts w:cs="Arial"/>
          <w:b w:val="1"/>
          <w:bCs w:val="1"/>
        </w:rPr>
      </w:pPr>
      <w:r w:rsidRPr="76635956">
        <w:rPr>
          <w:rFonts w:cs="Arial"/>
          <w:b w:val="1"/>
          <w:bCs w:val="1"/>
        </w:rPr>
        <w:br w:type="page"/>
      </w:r>
    </w:p>
    <w:tbl>
      <w:tblPr>
        <w:tblW w:w="9639" w:type="dxa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9639"/>
      </w:tblGrid>
      <w:tr w:rsidRPr="00197A55" w:rsidR="00197A55" w:rsidTr="76635956" w14:paraId="52143959" w14:textId="77777777">
        <w:trPr>
          <w:trHeight w:val="454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  <w:vAlign w:val="center"/>
          </w:tcPr>
          <w:p w:rsidRPr="00197A55" w:rsidR="00197A55" w:rsidP="76635956" w:rsidRDefault="00197A55" w14:paraId="0562CB0E" w14:textId="77777777">
            <w:pPr>
              <w:spacing w:after="0"/>
              <w:rPr>
                <w:rFonts w:cs="Arial"/>
                <w:color w:val="FFFFFF"/>
              </w:rPr>
            </w:pPr>
          </w:p>
          <w:p w:rsidRPr="00197A55" w:rsidR="00197A55" w:rsidP="76635956" w:rsidRDefault="00197A55" w14:paraId="5F605F60" w14:textId="77777777">
            <w:pPr>
              <w:spacing w:after="0"/>
              <w:rPr>
                <w:rFonts w:cs="Arial"/>
                <w:color w:val="FFFFFF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Part 2: in the meeting </w:t>
            </w:r>
          </w:p>
          <w:p w:rsidRPr="00197A55" w:rsidR="00197A55" w:rsidP="76635956" w:rsidRDefault="00197A55" w14:paraId="34CE0A41" w14:textId="77777777">
            <w:pPr>
              <w:spacing w:after="0"/>
              <w:rPr>
                <w:rFonts w:cs="Arial"/>
                <w:b w:val="1"/>
                <w:bCs w:val="1"/>
                <w:color w:val="FFFFFF"/>
              </w:rPr>
            </w:pPr>
          </w:p>
        </w:tc>
      </w:tr>
      <w:tr w:rsidRPr="00197A55" w:rsidR="00197A55" w:rsidTr="76635956" w14:paraId="4F932529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7F5"/>
            <w:tcMar/>
          </w:tcPr>
          <w:p w:rsidRPr="00197A55" w:rsidR="00197A55" w:rsidP="76635956" w:rsidRDefault="00197A55" w14:paraId="4665205B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 xml:space="preserve">What is the </w:t>
            </w:r>
            <w:r w:rsidRPr="76635956" w:rsidR="002245B8">
              <w:rPr>
                <w:b w:val="1"/>
                <w:bCs w:val="1"/>
              </w:rPr>
              <w:t>college</w:t>
            </w:r>
            <w:r w:rsidRPr="76635956" w:rsidR="00197A55">
              <w:rPr>
                <w:b w:val="1"/>
                <w:bCs w:val="1"/>
              </w:rPr>
              <w:t xml:space="preserve"> doing within this area of focus?</w:t>
            </w:r>
          </w:p>
          <w:p w:rsidRPr="00197A55" w:rsidR="00197A55" w:rsidP="76635956" w:rsidRDefault="00197A55" w14:paraId="62EBF3C5" w14:textId="77777777">
            <w:pPr>
              <w:spacing w:after="60"/>
              <w:rPr>
                <w:i w:val="1"/>
                <w:iCs w:val="1"/>
                <w:color w:val="F15F22"/>
              </w:rPr>
            </w:pPr>
          </w:p>
          <w:p w:rsidRPr="00197A55" w:rsidR="00197A55" w:rsidP="76635956" w:rsidRDefault="00197A55" w14:paraId="66956358" w14:textId="77777777">
            <w:p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>Tips:</w:t>
            </w:r>
          </w:p>
          <w:p w:rsidRPr="00197A55" w:rsidR="00197A55" w:rsidP="76635956" w:rsidRDefault="00197A55" w14:paraId="78BBE7F4" w14:textId="77777777">
            <w:pPr>
              <w:numPr>
                <w:ilvl w:val="0"/>
                <w:numId w:val="20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>Ask open questions beginning with ‘what’, ‘how’, ‘when’, ‘how often’, ‘why’, ‘who’ and ‘where’</w:t>
            </w:r>
          </w:p>
          <w:p w:rsidRPr="00197A55" w:rsidR="00197A55" w:rsidP="76635956" w:rsidRDefault="00197A55" w14:paraId="62059FE1" w14:textId="77777777">
            <w:pPr>
              <w:numPr>
                <w:ilvl w:val="0"/>
                <w:numId w:val="20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>Don’t be afraid to clarify any terms or acronyms you’re not familiar with</w:t>
            </w:r>
          </w:p>
          <w:p w:rsidRPr="00197A55" w:rsidR="00197A55" w:rsidP="76635956" w:rsidRDefault="00197A55" w14:paraId="601B19B7" w14:textId="77777777">
            <w:pPr>
              <w:numPr>
                <w:ilvl w:val="0"/>
                <w:numId w:val="20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>Remember you’re not there to pass judgement on staff or inspect them – you remain an observer</w:t>
            </w:r>
          </w:p>
          <w:p w:rsidRPr="00197A55" w:rsidR="00197A55" w:rsidP="76635956" w:rsidRDefault="00197A55" w14:paraId="65A60C89" w14:textId="77777777">
            <w:pPr>
              <w:numPr>
                <w:ilvl w:val="0"/>
                <w:numId w:val="20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 xml:space="preserve">When writing the report, use neutral language and don’t name individual teachers and </w:t>
            </w:r>
            <w:r w:rsidRPr="76635956" w:rsidR="002245B8">
              <w:rPr>
                <w:i w:val="1"/>
                <w:iCs w:val="1"/>
              </w:rPr>
              <w:t>students</w:t>
            </w:r>
          </w:p>
        </w:tc>
      </w:tr>
      <w:tr w:rsidRPr="00197A55" w:rsidR="00197A55" w:rsidTr="76635956" w14:paraId="6D98A12B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2946DB82" w14:textId="77777777">
            <w:pPr>
              <w:spacing w:after="60"/>
              <w:rPr>
                <w:i w:val="1"/>
                <w:iCs w:val="1"/>
              </w:rPr>
            </w:pPr>
          </w:p>
          <w:p w:rsidRPr="00197A55" w:rsidR="00197A55" w:rsidP="00197A55" w:rsidRDefault="00197A55" w14:paraId="5997CC1D" w14:textId="77777777">
            <w:pPr>
              <w:spacing w:after="60"/>
            </w:pPr>
          </w:p>
          <w:p w:rsidRPr="00197A55" w:rsidR="00197A55" w:rsidP="00197A55" w:rsidRDefault="00197A55" w14:paraId="110FFD37" w14:textId="77777777">
            <w:pPr>
              <w:spacing w:after="60"/>
            </w:pPr>
          </w:p>
          <w:p w:rsidRPr="00197A55" w:rsidR="00197A55" w:rsidP="00197A55" w:rsidRDefault="00197A55" w14:paraId="6B699379" w14:textId="77777777">
            <w:pPr>
              <w:spacing w:after="60"/>
            </w:pPr>
          </w:p>
          <w:p w:rsidRPr="00197A55" w:rsidR="00197A55" w:rsidP="00197A55" w:rsidRDefault="00197A55" w14:paraId="3FE9F23F" w14:textId="77777777">
            <w:pPr>
              <w:spacing w:after="60"/>
            </w:pPr>
          </w:p>
          <w:p w:rsidRPr="00197A55" w:rsidR="00197A55" w:rsidP="00197A55" w:rsidRDefault="00197A55" w14:paraId="1F72F646" w14:textId="77777777">
            <w:pPr>
              <w:spacing w:after="60"/>
            </w:pPr>
          </w:p>
        </w:tc>
      </w:tr>
    </w:tbl>
    <w:p w:rsidRPr="00197A55" w:rsidR="00197A55" w:rsidP="00197A55" w:rsidRDefault="00197A55" w14:paraId="08CE6F91" w14:textId="77777777">
      <w:pPr>
        <w:spacing w:after="60"/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45E102B7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7F5"/>
            <w:tcMar/>
          </w:tcPr>
          <w:p w:rsidRPr="00197A55" w:rsidR="00197A55" w:rsidP="76635956" w:rsidRDefault="00197A55" w14:paraId="48825C49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 xml:space="preserve">How do you know the </w:t>
            </w:r>
            <w:r w:rsidRPr="76635956" w:rsidR="002245B8">
              <w:rPr>
                <w:b w:val="1"/>
                <w:bCs w:val="1"/>
              </w:rPr>
              <w:t>college</w:t>
            </w:r>
            <w:r w:rsidRPr="76635956" w:rsidR="00197A55">
              <w:rPr>
                <w:b w:val="1"/>
                <w:bCs w:val="1"/>
              </w:rPr>
              <w:t xml:space="preserve">’s actions are having an impact? </w:t>
            </w:r>
          </w:p>
          <w:p w:rsidRPr="00197A55" w:rsidR="00197A55" w:rsidP="76635956" w:rsidRDefault="00197A55" w14:paraId="01B81272" w14:textId="77777777">
            <w:pPr>
              <w:spacing w:after="60"/>
              <w:rPr>
                <w:i w:val="1"/>
                <w:iCs w:val="1"/>
              </w:rPr>
            </w:pPr>
            <w:r>
              <w:br/>
            </w:r>
            <w:r w:rsidRPr="76635956" w:rsidR="00197A55">
              <w:rPr>
                <w:i w:val="1"/>
                <w:iCs w:val="1"/>
              </w:rPr>
              <w:t>Remember:</w:t>
            </w:r>
          </w:p>
          <w:p w:rsidRPr="00197A55" w:rsidR="00197A55" w:rsidP="76635956" w:rsidRDefault="00197A55" w14:paraId="751F8C1E" w14:textId="77777777">
            <w:pPr>
              <w:numPr>
                <w:ilvl w:val="0"/>
                <w:numId w:val="21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 xml:space="preserve">Include specific evidence that demonstrates the positive impact the </w:t>
            </w:r>
            <w:r w:rsidRPr="76635956" w:rsidR="002245B8">
              <w:rPr>
                <w:i w:val="1"/>
                <w:iCs w:val="1"/>
              </w:rPr>
              <w:t>college</w:t>
            </w:r>
            <w:r w:rsidRPr="76635956" w:rsidR="00197A55">
              <w:rPr>
                <w:i w:val="1"/>
                <w:iCs w:val="1"/>
              </w:rPr>
              <w:t xml:space="preserve"> is having in this area</w:t>
            </w:r>
          </w:p>
          <w:p w:rsidRPr="00197A55" w:rsidR="00197A55" w:rsidP="76635956" w:rsidRDefault="00197A55" w14:paraId="4C831D23" w14:textId="77777777">
            <w:pPr>
              <w:numPr>
                <w:ilvl w:val="0"/>
                <w:numId w:val="21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>Where a positive impact hasn’t been made yet, note down why that is and what steps are being taken to make progress</w:t>
            </w:r>
          </w:p>
          <w:p w:rsidRPr="00197A55" w:rsidR="00197A55" w:rsidP="76635956" w:rsidRDefault="00197A55" w14:paraId="1AB17D5E" w14:textId="77777777">
            <w:pPr>
              <w:numPr>
                <w:ilvl w:val="0"/>
                <w:numId w:val="21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i w:val="1"/>
                <w:iCs w:val="1"/>
              </w:rPr>
              <w:t>Add any further evidence you’d like to see to help you make a better assessment of the impact</w:t>
            </w:r>
          </w:p>
        </w:tc>
      </w:tr>
      <w:tr w:rsidRPr="00197A55" w:rsidR="00197A55" w:rsidTr="76635956" w14:paraId="61CDCEAD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6BB9E253" w14:textId="77777777">
            <w:pPr>
              <w:spacing w:after="60"/>
              <w:rPr>
                <w:i w:val="1"/>
                <w:iCs w:val="1"/>
              </w:rPr>
            </w:pPr>
          </w:p>
          <w:p w:rsidRPr="00197A55" w:rsidR="00197A55" w:rsidP="76635956" w:rsidRDefault="00197A55" w14:paraId="23DE523C" w14:textId="77777777">
            <w:pPr>
              <w:spacing w:after="60"/>
              <w:rPr>
                <w:i w:val="1"/>
                <w:iCs w:val="1"/>
              </w:rPr>
            </w:pPr>
          </w:p>
          <w:p w:rsidRPr="00197A55" w:rsidR="00197A55" w:rsidP="76635956" w:rsidRDefault="00197A55" w14:paraId="52E56223" w14:textId="77777777">
            <w:pPr>
              <w:spacing w:after="60"/>
              <w:rPr>
                <w:i w:val="1"/>
                <w:iCs w:val="1"/>
              </w:rPr>
            </w:pPr>
          </w:p>
          <w:p w:rsidRPr="00197A55" w:rsidR="00197A55" w:rsidP="00197A55" w:rsidRDefault="00197A55" w14:paraId="07547A01" w14:textId="77777777">
            <w:pPr>
              <w:spacing w:after="60"/>
            </w:pPr>
          </w:p>
        </w:tc>
      </w:tr>
    </w:tbl>
    <w:p w:rsidRPr="00197A55" w:rsidR="00197A55" w:rsidP="00197A55" w:rsidRDefault="00197A55" w14:paraId="5043CB0F" w14:textId="77777777">
      <w:pPr>
        <w:spacing w:after="60"/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13767287" w14:textId="77777777"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7F5"/>
            <w:tcMar/>
          </w:tcPr>
          <w:p w:rsidRPr="00197A55" w:rsidR="00197A55" w:rsidP="00197A55" w:rsidRDefault="00197A55" w14:paraId="10C7A916" w14:textId="77777777">
            <w:pPr>
              <w:spacing w:after="60"/>
            </w:pPr>
            <w:r w:rsidRPr="00197A55">
              <w:t xml:space="preserve">What successes stood out and why? </w:t>
            </w:r>
          </w:p>
        </w:tc>
      </w:tr>
      <w:tr w:rsidRPr="00197A55" w:rsidR="00197A55" w:rsidTr="76635956" w14:paraId="07459315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6537F28F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6DFB9E20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70DF9E56" w14:textId="77777777">
            <w:pPr>
              <w:rPr>
                <w:rFonts w:cs="Arial"/>
              </w:rPr>
            </w:pPr>
          </w:p>
        </w:tc>
      </w:tr>
    </w:tbl>
    <w:p w:rsidRPr="00197A55" w:rsidR="00197A55" w:rsidP="76635956" w:rsidRDefault="00197A55" w14:paraId="44E871BC" w14:textId="77777777">
      <w:pPr>
        <w:rPr>
          <w:rFonts w:cs="Arial"/>
          <w:i w:val="1"/>
          <w:iCs w:val="1"/>
        </w:rPr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4807E1B2" w14:textId="77777777"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</w:tcPr>
          <w:p w:rsidRPr="00197A55" w:rsidR="00197A55" w:rsidP="76635956" w:rsidRDefault="00197A55" w14:paraId="7BDC3E1E" w14:textId="77777777">
            <w:pPr>
              <w:spacing w:after="0"/>
              <w:rPr>
                <w:rFonts w:cs="Arial"/>
                <w:color w:val="FFFFFF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Questions and clarifications to follow up with the </w:t>
            </w:r>
            <w:r w:rsidRPr="76635956" w:rsidR="002D6AC4">
              <w:rPr>
                <w:rFonts w:cs="Arial"/>
                <w:color w:val="FFFFFF" w:themeColor="background1" w:themeTint="FF" w:themeShade="FF"/>
              </w:rPr>
              <w:t>principal</w:t>
            </w: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 </w:t>
            </w:r>
          </w:p>
        </w:tc>
      </w:tr>
      <w:tr w:rsidRPr="00197A55" w:rsidR="00197A55" w:rsidTr="76635956" w14:paraId="144A5D23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738610EB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637805D2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463F29E8" w14:textId="77777777">
            <w:pPr>
              <w:rPr>
                <w:rFonts w:cs="Arial"/>
              </w:rPr>
            </w:pPr>
          </w:p>
        </w:tc>
      </w:tr>
    </w:tbl>
    <w:p w:rsidR="00CE259A" w:rsidP="00CE259A" w:rsidRDefault="00CE259A" w14:paraId="2D1D4F1C" w14:textId="77777777">
      <w:pPr>
        <w:pStyle w:val="Heading3"/>
      </w:pPr>
      <w:bookmarkStart w:name="_Toc95913070" w:id="8"/>
      <w:r w:rsidR="00CE259A">
        <w:rPr/>
        <w:t>Appendix 2: Template report for a learning walk</w:t>
      </w:r>
      <w:bookmarkEnd w:id="8"/>
    </w:p>
    <w:p w:rsidR="00197A55" w:rsidP="00197A55" w:rsidRDefault="00197A55" w14:paraId="3B7B4B86" w14:textId="77777777">
      <w:pPr>
        <w:pStyle w:val="1bodycopy10pt"/>
      </w:pPr>
    </w:p>
    <w:p w:rsidRPr="00197A55" w:rsidR="00197A55" w:rsidP="76635956" w:rsidRDefault="00197A55" w14:paraId="3A0FF5F2" w14:textId="77777777">
      <w:pPr>
        <w:jc w:val="center"/>
        <w:outlineLvl w:val="0"/>
        <w:rPr>
          <w:rFonts w:eastAsia="Calibri" w:cs="Arial"/>
          <w:b w:val="1"/>
          <w:bCs w:val="1"/>
          <w:sz w:val="24"/>
          <w:szCs w:val="24"/>
          <w:lang w:val="en-GB"/>
        </w:rPr>
      </w:pPr>
    </w:p>
    <w:p w:rsidRPr="00197A55" w:rsidR="00197A55" w:rsidP="76635956" w:rsidRDefault="00DF5D7D" w14:paraId="33799A2B" w14:textId="77777777">
      <w:pPr>
        <w:jc w:val="center"/>
        <w:outlineLvl w:val="0"/>
        <w:rPr>
          <w:rFonts w:eastAsia="Calibri" w:cs="Arial"/>
          <w:b w:val="1"/>
          <w:bCs w:val="1"/>
          <w:sz w:val="24"/>
          <w:szCs w:val="24"/>
          <w:lang w:val="en-GB"/>
        </w:rPr>
      </w:pPr>
      <w:r w:rsidRPr="76635956" w:rsidR="00DF5D7D">
        <w:rPr>
          <w:rFonts w:eastAsia="Calibri" w:cs="Arial"/>
          <w:b w:val="1"/>
          <w:bCs w:val="1"/>
          <w:sz w:val="24"/>
          <w:szCs w:val="24"/>
        </w:rPr>
        <w:t>The Park College</w:t>
      </w:r>
    </w:p>
    <w:p w:rsidR="00197A55" w:rsidP="00197A55" w:rsidRDefault="00197A55" w14:paraId="095B405C" w14:textId="77777777">
      <w:pPr>
        <w:outlineLvl w:val="0"/>
        <w:rPr>
          <w:rFonts w:eastAsia="Calibri" w:cs="Arial"/>
          <w:sz w:val="22"/>
          <w:szCs w:val="22"/>
          <w:lang w:val="en-GB"/>
        </w:rPr>
      </w:pPr>
      <w:r w:rsidRPr="76635956" w:rsidR="00197A55">
        <w:rPr>
          <w:rFonts w:eastAsia="Calibri" w:cs="Arial"/>
          <w:sz w:val="22"/>
          <w:szCs w:val="22"/>
        </w:rPr>
        <w:t>Governor learning walk</w:t>
      </w:r>
    </w:p>
    <w:p w:rsidRPr="00197A55" w:rsidR="00197A55" w:rsidP="00197A55" w:rsidRDefault="00197A55" w14:paraId="3BBEA671" w14:textId="77777777">
      <w:pPr>
        <w:outlineLvl w:val="0"/>
        <w:rPr>
          <w:rFonts w:eastAsia="Calibri" w:cs="Arial"/>
          <w:sz w:val="22"/>
          <w:szCs w:val="22"/>
          <w:lang w:val="en-GB"/>
        </w:rPr>
      </w:pPr>
      <w:r w:rsidRPr="00197A55" w:rsidR="00197A55">
        <w:rPr>
          <w:sz w:val="22"/>
          <w:szCs w:val="22"/>
          <w:lang w:val="en-GB" w:eastAsia="en-GB"/>
        </w:rPr>
        <w:t xml:space="preserve">Learning walks are where you'll go around the </w:t>
      </w:r>
      <w:r w:rsidR="002245B8">
        <w:rPr>
          <w:sz w:val="22"/>
          <w:szCs w:val="22"/>
          <w:lang w:val="en-GB" w:eastAsia="en-GB"/>
        </w:rPr>
        <w:t>college</w:t>
      </w:r>
      <w:r w:rsidRPr="00197A55" w:rsidR="00197A55">
        <w:rPr>
          <w:sz w:val="22"/>
          <w:szCs w:val="22"/>
          <w:lang w:val="en-GB" w:eastAsia="en-GB"/>
        </w:rPr>
        <w:t xml:space="preserve"> with the relevant staff member to get a feel for a particular area. You're likely to talk to a range of staff members and </w:t>
      </w:r>
      <w:r w:rsidR="002245B8">
        <w:rPr>
          <w:sz w:val="22"/>
          <w:szCs w:val="22"/>
          <w:lang w:val="en-GB" w:eastAsia="en-GB"/>
        </w:rPr>
        <w:t>students</w:t>
      </w:r>
      <w:r w:rsidRPr="00197A55" w:rsidR="00197A55">
        <w:rPr>
          <w:sz w:val="22"/>
          <w:szCs w:val="22"/>
          <w:lang w:val="en-GB" w:eastAsia="en-GB"/>
        </w:rPr>
        <w:t>. Use this as a reminder of what to look for and what to ask</w:t>
      </w:r>
      <w:r w:rsidRPr="00197A55" w:rsidR="008706D4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BACD052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-636</wp:posOffset>
                </wp:positionV>
                <wp:extent cx="61722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2B1F6FF7">
              <v:line id="Straight Connector 1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12263f" strokeweight="1pt" from="0,-.05pt" to="486pt,-.05pt" w14:anchorId="5329D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">
                <v:stroke joinstyle="miter"/>
              </v:line>
            </w:pict>
          </mc:Fallback>
        </mc:AlternateContent>
      </w:r>
    </w:p>
    <w:tbl>
      <w:tblPr>
        <w:tblW w:w="9639" w:type="dxa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Pr="00197A55" w:rsidR="00197A55" w:rsidTr="76635956" w14:paraId="4B3A19A8" w14:textId="77777777">
        <w:trPr>
          <w:trHeight w:val="45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  <w:vAlign w:val="center"/>
          </w:tcPr>
          <w:p w:rsidRPr="00197A55" w:rsidR="00197A55" w:rsidP="76635956" w:rsidRDefault="00197A55" w14:paraId="5630AD66" w14:textId="77777777">
            <w:pPr>
              <w:spacing w:after="0"/>
              <w:rPr>
                <w:rFonts w:cs="Arial"/>
                <w:b w:val="1"/>
                <w:bCs w:val="1"/>
                <w:color w:val="FFFFFF"/>
              </w:rPr>
            </w:pPr>
          </w:p>
          <w:p w:rsidRPr="00197A55" w:rsidR="00197A55" w:rsidP="76635956" w:rsidRDefault="00197A55" w14:paraId="0590B7AE" w14:textId="77777777">
            <w:pPr>
              <w:spacing w:after="0"/>
              <w:rPr>
                <w:rFonts w:cs="Arial"/>
                <w:color w:val="000000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Part 1: plan the </w:t>
            </w:r>
            <w:r w:rsidRPr="76635956" w:rsidR="002D6AC4">
              <w:rPr>
                <w:rFonts w:cs="Arial"/>
                <w:color w:val="FFFFFF" w:themeColor="background1" w:themeTint="FF" w:themeShade="FF"/>
              </w:rPr>
              <w:t>walk.</w:t>
            </w:r>
          </w:p>
          <w:p w:rsidRPr="00197A55" w:rsidR="00197A55" w:rsidP="76635956" w:rsidRDefault="00197A55" w14:paraId="61829076" w14:textId="77777777">
            <w:pPr>
              <w:spacing w:after="0"/>
              <w:rPr>
                <w:rFonts w:cs="Arial"/>
                <w:b w:val="1"/>
                <w:bCs w:val="1"/>
                <w:color w:val="FFFFFF"/>
              </w:rPr>
            </w:pPr>
          </w:p>
        </w:tc>
      </w:tr>
      <w:tr w:rsidRPr="00197A55" w:rsidR="00197A55" w:rsidTr="76635956" w14:paraId="21CB5095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53BDCA47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 xml:space="preserve">Name and role of governor  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2BA226A1" w14:textId="77777777">
            <w:pPr>
              <w:rPr>
                <w:rFonts w:cs="Arial"/>
              </w:rPr>
            </w:pPr>
          </w:p>
        </w:tc>
      </w:tr>
      <w:tr w:rsidRPr="00197A55" w:rsidR="00197A55" w:rsidTr="76635956" w14:paraId="2A7F8EAE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765D58C5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Name and role of staff member(s)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17AD93B2" w14:textId="77777777">
            <w:pPr>
              <w:rPr>
                <w:rFonts w:cs="Arial"/>
              </w:rPr>
            </w:pPr>
          </w:p>
        </w:tc>
      </w:tr>
      <w:tr w:rsidRPr="00197A55" w:rsidR="00197A55" w:rsidTr="76635956" w14:paraId="02C3CC67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2A213441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Date and time of visit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0DE4B5B7" w14:textId="77777777">
            <w:pPr>
              <w:rPr>
                <w:rFonts w:cs="Arial"/>
              </w:rPr>
            </w:pPr>
          </w:p>
        </w:tc>
      </w:tr>
      <w:tr w:rsidRPr="00197A55" w:rsidR="00197A55" w:rsidTr="76635956" w14:paraId="7BDA326A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490CA3F9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Agreed focus</w:t>
            </w:r>
          </w:p>
          <w:p w:rsidRPr="00197A55" w:rsidR="00197A55" w:rsidP="00197A55" w:rsidRDefault="00197A55" w14:paraId="66204FF1" w14:textId="77777777">
            <w:pPr>
              <w:spacing w:after="60"/>
            </w:pP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2DBF0D7D" w14:textId="77777777">
            <w:pPr>
              <w:rPr>
                <w:rFonts w:cs="Arial"/>
                <w:color w:val="000000"/>
                <w:highlight w:val="yellow"/>
              </w:rPr>
            </w:pPr>
          </w:p>
        </w:tc>
      </w:tr>
      <w:tr w:rsidRPr="00197A55" w:rsidR="00197A55" w:rsidTr="76635956" w14:paraId="5B02F9B1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3BD4C17B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 xml:space="preserve">Relevant </w:t>
            </w:r>
            <w:r w:rsidRPr="76635956" w:rsidR="002245B8">
              <w:rPr>
                <w:b w:val="1"/>
                <w:bCs w:val="1"/>
              </w:rPr>
              <w:t>college</w:t>
            </w:r>
            <w:r w:rsidRPr="76635956" w:rsidR="00197A55">
              <w:rPr>
                <w:b w:val="1"/>
                <w:bCs w:val="1"/>
              </w:rPr>
              <w:t xml:space="preserve"> objective or priority from the </w:t>
            </w:r>
            <w:r w:rsidRPr="76635956" w:rsidR="002245B8">
              <w:rPr>
                <w:b w:val="1"/>
                <w:bCs w:val="1"/>
              </w:rPr>
              <w:t>College</w:t>
            </w:r>
            <w:r w:rsidRPr="76635956" w:rsidR="00197A55">
              <w:rPr>
                <w:b w:val="1"/>
                <w:bCs w:val="1"/>
              </w:rPr>
              <w:t xml:space="preserve"> </w:t>
            </w:r>
            <w:r w:rsidRPr="76635956" w:rsidR="002245B8">
              <w:rPr>
                <w:b w:val="1"/>
                <w:bCs w:val="1"/>
              </w:rPr>
              <w:t>Quality Improvement Plan</w:t>
            </w:r>
          </w:p>
          <w:p w:rsidRPr="00197A55" w:rsidR="00197A55" w:rsidP="00197A55" w:rsidRDefault="00197A55" w14:paraId="6B62F1B3" w14:textId="77777777">
            <w:pPr>
              <w:spacing w:after="60"/>
            </w:pP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02F2C34E" w14:textId="77777777">
            <w:pPr>
              <w:rPr>
                <w:rFonts w:cs="Arial"/>
                <w:color w:val="000000"/>
                <w:highlight w:val="yellow"/>
              </w:rPr>
            </w:pPr>
          </w:p>
        </w:tc>
      </w:tr>
      <w:tr w:rsidRPr="00197A55" w:rsidR="00197A55" w:rsidTr="76635956" w14:paraId="64722530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778B7FD7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Questions to ask</w:t>
            </w:r>
          </w:p>
          <w:p w:rsidRPr="00197A55" w:rsidR="00197A55" w:rsidP="76635956" w:rsidRDefault="00197A55" w14:paraId="7E1ED029" w14:textId="77777777">
            <w:pPr>
              <w:spacing w:after="60"/>
              <w:rPr>
                <w:i w:val="1"/>
                <w:iCs w:val="1"/>
                <w:lang w:eastAsia="x-none"/>
              </w:rPr>
            </w:pPr>
            <w:r w:rsidRPr="76635956" w:rsidR="00197A55">
              <w:rPr>
                <w:i w:val="1"/>
                <w:iCs w:val="1"/>
              </w:rPr>
              <w:t xml:space="preserve">Note specific questions you want to ask based on the </w:t>
            </w:r>
            <w:r w:rsidRPr="76635956" w:rsidR="002245B8">
              <w:rPr>
                <w:i w:val="1"/>
                <w:iCs w:val="1"/>
              </w:rPr>
              <w:t>QIP</w:t>
            </w:r>
            <w:r w:rsidRPr="76635956" w:rsidR="00197A55">
              <w:rPr>
                <w:i w:val="1"/>
                <w:iCs w:val="1"/>
              </w:rPr>
              <w:t xml:space="preserve"> </w:t>
            </w:r>
            <w:r w:rsidRPr="76635956" w:rsidR="002245B8">
              <w:rPr>
                <w:i w:val="1"/>
                <w:iCs w:val="1"/>
              </w:rPr>
              <w:t>/</w:t>
            </w:r>
            <w:r w:rsidRPr="76635956" w:rsidR="00197A55">
              <w:rPr>
                <w:i w:val="1"/>
                <w:iCs w:val="1"/>
              </w:rPr>
              <w:t xml:space="preserve"> </w:t>
            </w:r>
            <w:r w:rsidRPr="76635956" w:rsidR="002245B8">
              <w:rPr>
                <w:i w:val="1"/>
                <w:iCs w:val="1"/>
              </w:rPr>
              <w:t>SAR</w:t>
            </w:r>
            <w:r w:rsidRPr="76635956" w:rsidR="002D6AC4">
              <w:rPr>
                <w:i w:val="1"/>
                <w:iCs w:val="1"/>
              </w:rPr>
              <w:t xml:space="preserve">/ </w:t>
            </w:r>
            <w:r w:rsidRPr="76635956" w:rsidR="00197A55">
              <w:rPr>
                <w:i w:val="1"/>
                <w:iCs w:val="1"/>
              </w:rPr>
              <w:t>previous</w:t>
            </w:r>
            <w:r w:rsidRPr="76635956" w:rsidR="002D6AC4">
              <w:rPr>
                <w:i w:val="1"/>
                <w:iCs w:val="1"/>
              </w:rPr>
              <w:t xml:space="preserve"> principal’</w:t>
            </w:r>
            <w:r w:rsidRPr="76635956" w:rsidR="00197A55">
              <w:rPr>
                <w:i w:val="1"/>
                <w:iCs w:val="1"/>
              </w:rPr>
              <w:t>s reports, or points to follow up on from a previous visit.</w:t>
            </w:r>
          </w:p>
          <w:p w:rsidRPr="00197A55" w:rsidR="00197A55" w:rsidP="76635956" w:rsidRDefault="00197A55" w14:paraId="0DB761A1" w14:textId="77777777">
            <w:pPr>
              <w:spacing w:after="60"/>
              <w:rPr>
                <w:i w:val="1"/>
                <w:iCs w:val="1"/>
                <w:lang w:eastAsia="x-none"/>
              </w:rPr>
            </w:pPr>
            <w:r w:rsidRPr="76635956" w:rsidR="00197A55">
              <w:rPr>
                <w:i w:val="1"/>
                <w:iCs w:val="1"/>
              </w:rPr>
              <w:t>Share these questions with the staff member you’re visiting in advance, so they can prepare.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0A6959E7" w14:textId="77777777">
            <w:pPr>
              <w:rPr>
                <w:rFonts w:cs="Arial"/>
                <w:color w:val="000000"/>
                <w:highlight w:val="yellow"/>
              </w:rPr>
            </w:pPr>
            <w:r w:rsidRPr="76635956" w:rsidR="00197A55">
              <w:rPr>
                <w:rFonts w:cs="Arial"/>
                <w:color w:val="000000" w:themeColor="text1" w:themeTint="FF" w:themeShade="FF"/>
                <w:highlight w:val="yellow"/>
              </w:rPr>
              <w:t xml:space="preserve"> </w:t>
            </w:r>
          </w:p>
        </w:tc>
      </w:tr>
    </w:tbl>
    <w:p w:rsidRPr="00197A55" w:rsidR="00197A55" w:rsidP="00197A55" w:rsidRDefault="00197A55" w14:paraId="680A4E5D" w14:textId="77777777">
      <w:pPr>
        <w:spacing w:after="0"/>
      </w:pPr>
    </w:p>
    <w:p w:rsidRPr="00197A55" w:rsidR="00197A55" w:rsidP="76635956" w:rsidRDefault="00197A55" w14:paraId="19219836" w14:textId="77777777">
      <w:pPr>
        <w:rPr>
          <w:b w:val="1"/>
          <w:bCs w:val="1"/>
          <w:sz w:val="24"/>
          <w:szCs w:val="24"/>
        </w:rPr>
      </w:pPr>
      <w:r w:rsidRPr="76635956">
        <w:rPr>
          <w:b w:val="1"/>
          <w:bCs w:val="1"/>
          <w:sz w:val="24"/>
          <w:szCs w:val="24"/>
        </w:rPr>
        <w:br w:type="page"/>
      </w:r>
    </w:p>
    <w:tbl>
      <w:tblPr>
        <w:tblW w:w="9639" w:type="dxa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9639"/>
      </w:tblGrid>
      <w:tr w:rsidRPr="00197A55" w:rsidR="00197A55" w:rsidTr="76635956" w14:paraId="3D741171" w14:textId="77777777">
        <w:trPr>
          <w:trHeight w:val="454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  <w:vAlign w:val="center"/>
          </w:tcPr>
          <w:p w:rsidRPr="00197A55" w:rsidR="00197A55" w:rsidP="76635956" w:rsidRDefault="00197A55" w14:paraId="296FEF7D" w14:textId="77777777">
            <w:pPr>
              <w:spacing w:after="0"/>
              <w:rPr>
                <w:rFonts w:cs="Arial"/>
                <w:color w:val="FFFFFF"/>
              </w:rPr>
            </w:pPr>
          </w:p>
          <w:p w:rsidRPr="00197A55" w:rsidR="00197A55" w:rsidP="76635956" w:rsidRDefault="00197A55" w14:paraId="554E5047" w14:textId="77777777">
            <w:pPr>
              <w:spacing w:after="0"/>
              <w:rPr>
                <w:rFonts w:cs="Arial"/>
                <w:color w:val="FFFFFF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Part 2: on the walk </w:t>
            </w:r>
          </w:p>
          <w:p w:rsidRPr="00197A55" w:rsidR="00197A55" w:rsidP="76635956" w:rsidRDefault="00197A55" w14:paraId="7194DBDC" w14:textId="77777777">
            <w:pPr>
              <w:spacing w:after="0"/>
              <w:rPr>
                <w:rFonts w:cs="Arial"/>
                <w:b w:val="1"/>
                <w:bCs w:val="1"/>
                <w:color w:val="FFFFFF"/>
              </w:rPr>
            </w:pPr>
          </w:p>
        </w:tc>
      </w:tr>
      <w:tr w:rsidRPr="00197A55" w:rsidR="00197A55" w:rsidTr="76635956" w14:paraId="57FB6948" w14:textId="77777777">
        <w:tblPrEx>
          <w:tblCellMar>
            <w:top w:w="113" w:type="dxa"/>
            <w:bottom w:w="113" w:type="dxa"/>
          </w:tblCellMar>
        </w:tblPrEx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7F5"/>
            <w:tcMar/>
          </w:tcPr>
          <w:p w:rsidRPr="00197A55" w:rsidR="00197A55" w:rsidP="76635956" w:rsidRDefault="00197A55" w14:paraId="66431C0F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>General notes from discussions with staff</w:t>
            </w:r>
            <w:r w:rsidRPr="76635956" w:rsidR="00197A55">
              <w:rPr>
                <w:b w:val="1"/>
                <w:bCs w:val="1"/>
                <w:i w:val="1"/>
                <w:iCs w:val="1"/>
              </w:rPr>
              <w:t xml:space="preserve"> </w:t>
            </w:r>
          </w:p>
          <w:p w:rsidRPr="00197A55" w:rsidR="00197A55" w:rsidP="76635956" w:rsidRDefault="00197A55" w14:paraId="62AEF181" w14:textId="77777777">
            <w:pPr>
              <w:spacing w:after="60"/>
              <w:rPr>
                <w:rFonts w:cs="Arial"/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Tips:</w:t>
            </w:r>
          </w:p>
          <w:p w:rsidRPr="00197A55" w:rsidR="00197A55" w:rsidP="76635956" w:rsidRDefault="00197A55" w14:paraId="5E1487D0" w14:textId="77777777">
            <w:pPr>
              <w:numPr>
                <w:ilvl w:val="0"/>
                <w:numId w:val="22"/>
              </w:numPr>
              <w:spacing w:after="60"/>
              <w:rPr>
                <w:rFonts w:cs="Arial"/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Ask open questions beginning with ‘what’, ‘how’, ‘when’, ‘how often’, ‘why’, ‘who’, ‘where’ and ‘can you show me …’</w:t>
            </w:r>
          </w:p>
          <w:p w:rsidRPr="00197A55" w:rsidR="00197A55" w:rsidP="76635956" w:rsidRDefault="00197A55" w14:paraId="3CF631C0" w14:textId="77777777">
            <w:pPr>
              <w:numPr>
                <w:ilvl w:val="0"/>
                <w:numId w:val="22"/>
              </w:numPr>
              <w:spacing w:after="60"/>
              <w:rPr>
                <w:rFonts w:cs="Arial"/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Don’t be afraid to clarify any terms or acronyms you’re not familiar with</w:t>
            </w:r>
          </w:p>
          <w:p w:rsidRPr="00197A55" w:rsidR="00197A55" w:rsidP="76635956" w:rsidRDefault="00197A55" w14:paraId="0A71F43E" w14:textId="77777777">
            <w:pPr>
              <w:numPr>
                <w:ilvl w:val="0"/>
                <w:numId w:val="22"/>
              </w:numPr>
              <w:spacing w:after="60"/>
              <w:rPr>
                <w:rFonts w:cs="Arial"/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Remember you’re not there to pass judgement on staff or inspect them</w:t>
            </w:r>
          </w:p>
          <w:p w:rsidRPr="00197A55" w:rsidR="00197A55" w:rsidP="76635956" w:rsidRDefault="00197A55" w14:paraId="097B9E2D" w14:textId="77777777">
            <w:pPr>
              <w:numPr>
                <w:ilvl w:val="0"/>
                <w:numId w:val="22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When writing the report, use neutral language and don’t name individual teachers</w:t>
            </w:r>
            <w:r w:rsidRPr="76635956" w:rsidR="00197A55">
              <w:rPr>
                <w:i w:val="1"/>
                <w:iCs w:val="1"/>
              </w:rPr>
              <w:t xml:space="preserve"> </w:t>
            </w:r>
          </w:p>
        </w:tc>
      </w:tr>
      <w:tr w:rsidRPr="00197A55" w:rsidR="00197A55" w:rsidTr="76635956" w14:paraId="769D0D3C" w14:textId="77777777">
        <w:tblPrEx>
          <w:tblCellMar>
            <w:top w:w="113" w:type="dxa"/>
            <w:bottom w:w="113" w:type="dxa"/>
          </w:tblCellMar>
        </w:tblPrEx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54CD245A" w14:textId="77777777">
            <w:pPr>
              <w:spacing w:after="60"/>
            </w:pPr>
          </w:p>
          <w:p w:rsidRPr="00197A55" w:rsidR="00197A55" w:rsidP="00197A55" w:rsidRDefault="00197A55" w14:paraId="1231BE67" w14:textId="77777777">
            <w:pPr>
              <w:spacing w:after="60"/>
            </w:pPr>
          </w:p>
          <w:p w:rsidRPr="00197A55" w:rsidR="00197A55" w:rsidP="00197A55" w:rsidRDefault="00197A55" w14:paraId="36FEB5B0" w14:textId="77777777">
            <w:pPr>
              <w:spacing w:after="60"/>
            </w:pPr>
          </w:p>
          <w:p w:rsidRPr="00197A55" w:rsidR="00197A55" w:rsidP="00197A55" w:rsidRDefault="00197A55" w14:paraId="30D7AA69" w14:textId="77777777">
            <w:pPr>
              <w:spacing w:after="60"/>
            </w:pPr>
          </w:p>
          <w:p w:rsidRPr="00197A55" w:rsidR="00197A55" w:rsidP="00197A55" w:rsidRDefault="00197A55" w14:paraId="7196D064" w14:textId="77777777">
            <w:pPr>
              <w:spacing w:after="60"/>
            </w:pPr>
          </w:p>
          <w:p w:rsidRPr="00197A55" w:rsidR="00197A55" w:rsidP="00197A55" w:rsidRDefault="00197A55" w14:paraId="34FF1C98" w14:textId="77777777">
            <w:pPr>
              <w:spacing w:after="60"/>
            </w:pPr>
          </w:p>
          <w:p w:rsidRPr="00197A55" w:rsidR="00197A55" w:rsidP="00197A55" w:rsidRDefault="00197A55" w14:paraId="6D072C0D" w14:textId="77777777">
            <w:pPr>
              <w:spacing w:after="60"/>
            </w:pPr>
          </w:p>
        </w:tc>
      </w:tr>
    </w:tbl>
    <w:p w:rsidRPr="00197A55" w:rsidR="00197A55" w:rsidP="00197A55" w:rsidRDefault="00197A55" w14:paraId="48A21919" w14:textId="77777777">
      <w:pPr>
        <w:spacing w:after="60"/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041E3D51" w14:textId="77777777"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7F5"/>
            <w:tcMar/>
          </w:tcPr>
          <w:p w:rsidRPr="00197A55" w:rsidR="00197A55" w:rsidP="76635956" w:rsidRDefault="00197A55" w14:paraId="68FA7402" w14:textId="77777777">
            <w:pPr>
              <w:spacing w:after="60"/>
              <w:rPr>
                <w:b w:val="1"/>
                <w:bCs w:val="1"/>
              </w:rPr>
            </w:pPr>
            <w:r w:rsidRPr="76635956" w:rsidR="00197A55">
              <w:rPr>
                <w:b w:val="1"/>
                <w:bCs w:val="1"/>
              </w:rPr>
              <w:t xml:space="preserve">General notes from discussions with </w:t>
            </w:r>
            <w:r w:rsidRPr="76635956" w:rsidR="002245B8">
              <w:rPr>
                <w:b w:val="1"/>
                <w:bCs w:val="1"/>
              </w:rPr>
              <w:t>students</w:t>
            </w:r>
            <w:r w:rsidRPr="76635956" w:rsidR="00197A55">
              <w:rPr>
                <w:b w:val="1"/>
                <w:bCs w:val="1"/>
                <w:i w:val="1"/>
                <w:iCs w:val="1"/>
                <w:color w:val="F15F22"/>
              </w:rPr>
              <w:t xml:space="preserve"> </w:t>
            </w:r>
          </w:p>
          <w:p w:rsidRPr="00197A55" w:rsidR="00197A55" w:rsidP="76635956" w:rsidRDefault="00197A55" w14:paraId="0CB1EEA7" w14:textId="77777777">
            <w:pPr>
              <w:spacing w:after="60"/>
              <w:rPr>
                <w:rFonts w:cs="Arial"/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Remember:</w:t>
            </w:r>
          </w:p>
          <w:p w:rsidRPr="00197A55" w:rsidR="00197A55" w:rsidP="76635956" w:rsidRDefault="00197A55" w14:paraId="5481F8D0" w14:textId="77777777">
            <w:pPr>
              <w:numPr>
                <w:ilvl w:val="0"/>
                <w:numId w:val="23"/>
              </w:numPr>
              <w:spacing w:after="60"/>
              <w:rPr>
                <w:rFonts w:cs="Arial"/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 xml:space="preserve">Don’t ask </w:t>
            </w:r>
            <w:r w:rsidRPr="76635956" w:rsidR="002245B8">
              <w:rPr>
                <w:rFonts w:cs="Arial"/>
                <w:i w:val="1"/>
                <w:iCs w:val="1"/>
              </w:rPr>
              <w:t>students</w:t>
            </w:r>
            <w:r w:rsidRPr="76635956" w:rsidR="00197A55">
              <w:rPr>
                <w:rFonts w:cs="Arial"/>
                <w:i w:val="1"/>
                <w:iCs w:val="1"/>
              </w:rPr>
              <w:t xml:space="preserve"> for their views on a specific teacher</w:t>
            </w:r>
          </w:p>
          <w:p w:rsidRPr="00197A55" w:rsidR="00197A55" w:rsidP="76635956" w:rsidRDefault="00197A55" w14:paraId="58D409E9" w14:textId="77777777">
            <w:pPr>
              <w:numPr>
                <w:ilvl w:val="0"/>
                <w:numId w:val="23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 xml:space="preserve">Don’t record </w:t>
            </w:r>
            <w:r w:rsidRPr="76635956" w:rsidR="002245B8">
              <w:rPr>
                <w:rFonts w:cs="Arial"/>
                <w:i w:val="1"/>
                <w:iCs w:val="1"/>
              </w:rPr>
              <w:t>students</w:t>
            </w:r>
            <w:r w:rsidRPr="76635956" w:rsidR="00197A55">
              <w:rPr>
                <w:rFonts w:cs="Arial"/>
                <w:i w:val="1"/>
                <w:iCs w:val="1"/>
              </w:rPr>
              <w:t>’ names</w:t>
            </w:r>
          </w:p>
        </w:tc>
      </w:tr>
      <w:tr w:rsidRPr="00197A55" w:rsidR="00197A55" w:rsidTr="76635956" w14:paraId="6BD18F9B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238601FE" w14:textId="77777777">
            <w:pPr>
              <w:spacing w:after="60"/>
            </w:pPr>
          </w:p>
          <w:p w:rsidRPr="00197A55" w:rsidR="00197A55" w:rsidP="00197A55" w:rsidRDefault="00197A55" w14:paraId="0F3CABC7" w14:textId="77777777">
            <w:pPr>
              <w:spacing w:after="60"/>
            </w:pPr>
          </w:p>
          <w:p w:rsidRPr="00197A55" w:rsidR="00197A55" w:rsidP="00197A55" w:rsidRDefault="00197A55" w14:paraId="5B08B5D1" w14:textId="77777777">
            <w:pPr>
              <w:spacing w:after="60"/>
            </w:pPr>
          </w:p>
          <w:p w:rsidRPr="00197A55" w:rsidR="00197A55" w:rsidP="00197A55" w:rsidRDefault="00197A55" w14:paraId="16DEB4AB" w14:textId="77777777">
            <w:pPr>
              <w:spacing w:after="60"/>
            </w:pPr>
          </w:p>
          <w:p w:rsidRPr="00197A55" w:rsidR="00197A55" w:rsidP="00197A55" w:rsidRDefault="00197A55" w14:paraId="0AD9C6F4" w14:textId="77777777">
            <w:pPr>
              <w:spacing w:after="60"/>
            </w:pPr>
          </w:p>
          <w:p w:rsidRPr="00197A55" w:rsidR="00197A55" w:rsidP="00197A55" w:rsidRDefault="00197A55" w14:paraId="4B1F511A" w14:textId="77777777">
            <w:pPr>
              <w:spacing w:after="60"/>
            </w:pPr>
          </w:p>
          <w:p w:rsidRPr="00197A55" w:rsidR="00197A55" w:rsidP="00197A55" w:rsidRDefault="00197A55" w14:paraId="65F9C3DC" w14:textId="77777777">
            <w:pPr>
              <w:spacing w:after="60"/>
            </w:pPr>
          </w:p>
        </w:tc>
      </w:tr>
    </w:tbl>
    <w:p w:rsidRPr="00197A55" w:rsidR="00197A55" w:rsidP="00197A55" w:rsidRDefault="00197A55" w14:paraId="5023141B" w14:textId="77777777">
      <w:pPr>
        <w:spacing w:after="60"/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074DE75B" w14:textId="77777777"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7F5"/>
            <w:tcMar/>
          </w:tcPr>
          <w:p w:rsidRPr="00197A55" w:rsidR="00197A55" w:rsidP="76635956" w:rsidRDefault="00197A55" w14:paraId="6FB109DF" w14:textId="77777777">
            <w:pPr>
              <w:spacing w:after="60"/>
              <w:rPr>
                <w:b w:val="1"/>
                <w:bCs w:val="1"/>
                <w:i w:val="1"/>
                <w:iCs w:val="1"/>
              </w:rPr>
            </w:pPr>
            <w:r w:rsidRPr="76635956" w:rsidR="00197A55">
              <w:rPr>
                <w:b w:val="1"/>
                <w:bCs w:val="1"/>
              </w:rPr>
              <w:t xml:space="preserve">General notes on the </w:t>
            </w:r>
            <w:r w:rsidRPr="76635956" w:rsidR="002245B8">
              <w:rPr>
                <w:b w:val="1"/>
                <w:bCs w:val="1"/>
              </w:rPr>
              <w:t>college</w:t>
            </w:r>
            <w:r w:rsidRPr="76635956" w:rsidR="00197A55">
              <w:rPr>
                <w:b w:val="1"/>
                <w:bCs w:val="1"/>
              </w:rPr>
              <w:t xml:space="preserve"> environment and overall atmosphere</w:t>
            </w:r>
          </w:p>
          <w:p w:rsidRPr="00197A55" w:rsidR="00197A55" w:rsidP="76635956" w:rsidRDefault="00197A55" w14:paraId="1F3B1409" w14:textId="77777777">
            <w:pPr>
              <w:spacing w:after="60"/>
              <w:rPr>
                <w:i w:val="1"/>
                <w:iCs w:val="1"/>
              </w:rPr>
            </w:pPr>
          </w:p>
          <w:p w:rsidRPr="00197A55" w:rsidR="00197A55" w:rsidP="76635956" w:rsidRDefault="00197A55" w14:paraId="6A0E2F3B" w14:textId="77777777">
            <w:pPr>
              <w:numPr>
                <w:ilvl w:val="0"/>
                <w:numId w:val="24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 xml:space="preserve">Whether the vision of the </w:t>
            </w:r>
            <w:r w:rsidRPr="76635956" w:rsidR="002245B8">
              <w:rPr>
                <w:rFonts w:cs="Arial"/>
                <w:i w:val="1"/>
                <w:iCs w:val="1"/>
              </w:rPr>
              <w:t>college</w:t>
            </w:r>
            <w:r w:rsidRPr="76635956" w:rsidR="00197A55">
              <w:rPr>
                <w:rFonts w:cs="Arial"/>
                <w:i w:val="1"/>
                <w:iCs w:val="1"/>
              </w:rPr>
              <w:t xml:space="preserve"> is evident in what you see</w:t>
            </w:r>
          </w:p>
          <w:p w:rsidRPr="00197A55" w:rsidR="00197A55" w:rsidP="76635956" w:rsidRDefault="00197A55" w14:paraId="5DD8F15C" w14:textId="77777777">
            <w:pPr>
              <w:numPr>
                <w:ilvl w:val="0"/>
                <w:numId w:val="24"/>
              </w:numPr>
              <w:spacing w:after="60"/>
              <w:rPr>
                <w:i w:val="1"/>
                <w:iCs w:val="1"/>
              </w:rPr>
            </w:pPr>
            <w:r w:rsidRPr="76635956" w:rsidR="00197A55">
              <w:rPr>
                <w:rFonts w:cs="Arial"/>
                <w:i w:val="1"/>
                <w:iCs w:val="1"/>
              </w:rPr>
              <w:t>Any recommendations or suggestions about the learning environment</w:t>
            </w:r>
          </w:p>
        </w:tc>
      </w:tr>
      <w:tr w:rsidRPr="00197A55" w:rsidR="00197A55" w:rsidTr="76635956" w14:paraId="562C75D1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00197A55" w:rsidRDefault="00197A55" w14:paraId="664355AD" w14:textId="77777777">
            <w:pPr>
              <w:spacing w:after="60"/>
            </w:pPr>
          </w:p>
          <w:p w:rsidRPr="00197A55" w:rsidR="00197A55" w:rsidP="00197A55" w:rsidRDefault="00197A55" w14:paraId="1A965116" w14:textId="77777777">
            <w:pPr>
              <w:spacing w:after="60"/>
            </w:pPr>
          </w:p>
          <w:p w:rsidRPr="00197A55" w:rsidR="00197A55" w:rsidP="00197A55" w:rsidRDefault="00197A55" w14:paraId="7DF4E37C" w14:textId="77777777">
            <w:pPr>
              <w:spacing w:after="60"/>
            </w:pPr>
          </w:p>
          <w:p w:rsidRPr="00197A55" w:rsidR="00197A55" w:rsidP="00197A55" w:rsidRDefault="00197A55" w14:paraId="44FB30F8" w14:textId="77777777">
            <w:pPr>
              <w:spacing w:after="60"/>
            </w:pPr>
          </w:p>
          <w:p w:rsidRPr="00197A55" w:rsidR="00197A55" w:rsidP="00197A55" w:rsidRDefault="00197A55" w14:paraId="1DA6542E" w14:textId="77777777">
            <w:pPr>
              <w:spacing w:after="60"/>
            </w:pPr>
          </w:p>
        </w:tc>
      </w:tr>
    </w:tbl>
    <w:p w:rsidRPr="00197A55" w:rsidR="00197A55" w:rsidP="76635956" w:rsidRDefault="00197A55" w14:paraId="3041E394" w14:textId="77777777">
      <w:pPr>
        <w:rPr>
          <w:rFonts w:cs="Arial"/>
        </w:rPr>
      </w:pPr>
    </w:p>
    <w:p w:rsidRPr="00197A55" w:rsidR="00197A55" w:rsidP="76635956" w:rsidRDefault="00197A55" w14:paraId="722B00AE" w14:textId="7777777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559569FC" w14:textId="77777777"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</w:tcPr>
          <w:p w:rsidRPr="00197A55" w:rsidR="00197A55" w:rsidP="76635956" w:rsidRDefault="00197A55" w14:paraId="40A25AAB" w14:textId="77777777">
            <w:pPr>
              <w:spacing w:after="0"/>
              <w:rPr>
                <w:rFonts w:cs="Arial"/>
                <w:color w:val="FFFFFF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What successes stood out on the learning walk and why? </w:t>
            </w:r>
          </w:p>
        </w:tc>
      </w:tr>
      <w:tr w:rsidRPr="00197A55" w:rsidR="00197A55" w:rsidTr="76635956" w14:paraId="42C6D796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6E1831B3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54E11D2A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31126E5D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2DE403A5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62431CDC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49E398E2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16287F21" w14:textId="77777777">
            <w:pPr>
              <w:rPr>
                <w:rFonts w:cs="Arial"/>
              </w:rPr>
            </w:pPr>
          </w:p>
        </w:tc>
      </w:tr>
    </w:tbl>
    <w:p w:rsidRPr="00197A55" w:rsidR="00197A55" w:rsidP="76635956" w:rsidRDefault="00197A55" w14:paraId="5BE93A62" w14:textId="77777777">
      <w:pPr>
        <w:rPr>
          <w:rFonts w:cs="Arial"/>
          <w:i w:val="1"/>
          <w:iCs w:val="1"/>
        </w:rPr>
      </w:pPr>
    </w:p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Pr="00197A55" w:rsidR="00197A55" w:rsidTr="76635956" w14:paraId="59397B1E" w14:textId="77777777">
        <w:trPr>
          <w:trHeight w:val="328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2263F"/>
            <w:tcMar/>
          </w:tcPr>
          <w:p w:rsidRPr="00197A55" w:rsidR="00197A55" w:rsidP="76635956" w:rsidRDefault="00197A55" w14:paraId="64D2D27A" w14:textId="77777777">
            <w:pPr>
              <w:spacing w:after="0"/>
              <w:rPr>
                <w:rFonts w:cs="Arial"/>
                <w:color w:val="FFFFFF"/>
              </w:rPr>
            </w:pPr>
            <w:r w:rsidRPr="76635956" w:rsidR="00197A55">
              <w:rPr>
                <w:rFonts w:cs="Arial"/>
                <w:color w:val="FFFFFF" w:themeColor="background1" w:themeTint="FF" w:themeShade="FF"/>
              </w:rPr>
              <w:t xml:space="preserve">Questions and clarifications to follow up with the </w:t>
            </w:r>
            <w:r w:rsidRPr="76635956" w:rsidR="002245B8">
              <w:rPr>
                <w:rFonts w:cs="Arial"/>
                <w:color w:val="FFFFFF" w:themeColor="background1" w:themeTint="FF" w:themeShade="FF"/>
              </w:rPr>
              <w:t>Principal</w:t>
            </w:r>
          </w:p>
        </w:tc>
      </w:tr>
      <w:tr w:rsidRPr="00197A55" w:rsidR="00197A55" w:rsidTr="76635956" w14:paraId="384BA73E" w14:textId="77777777">
        <w:trPr>
          <w:trHeight w:val="422"/>
        </w:trPr>
        <w:tc>
          <w:tcPr>
            <w:tcW w:w="9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97A55" w:rsidR="00197A55" w:rsidP="76635956" w:rsidRDefault="00197A55" w14:paraId="34B3F2EB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7D34F5C7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0B4020A7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1D7B270A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4F904CB7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06971CD3" w14:textId="77777777">
            <w:pPr>
              <w:rPr>
                <w:rFonts w:cs="Arial"/>
              </w:rPr>
            </w:pPr>
          </w:p>
          <w:p w:rsidRPr="00197A55" w:rsidR="00197A55" w:rsidP="76635956" w:rsidRDefault="00197A55" w14:paraId="2A1F701D" w14:textId="77777777">
            <w:pPr>
              <w:rPr>
                <w:rFonts w:cs="Arial"/>
              </w:rPr>
            </w:pPr>
          </w:p>
        </w:tc>
      </w:tr>
    </w:tbl>
    <w:p w:rsidRPr="00197A55" w:rsidR="00197A55" w:rsidP="76635956" w:rsidRDefault="00197A55" w14:paraId="03EFCA41" w14:textId="77777777">
      <w:pPr>
        <w:rPr>
          <w:rFonts w:cs="Arial"/>
          <w:i w:val="1"/>
          <w:iCs w:val="1"/>
        </w:rPr>
      </w:pPr>
    </w:p>
    <w:p w:rsidRPr="00197A55" w:rsidR="00197A55" w:rsidP="76635956" w:rsidRDefault="00197A55" w14:paraId="5F96A722" w14:textId="77777777">
      <w:pPr>
        <w:rPr>
          <w:rFonts w:cs="Arial"/>
          <w:i w:val="1"/>
          <w:iCs w:val="1"/>
        </w:rPr>
      </w:pPr>
    </w:p>
    <w:p w:rsidRPr="00197A55" w:rsidR="00197A55" w:rsidP="00197A55" w:rsidRDefault="00197A55" w14:paraId="5B95CD12" w14:textId="77777777">
      <w:pPr>
        <w:pStyle w:val="1bodycopy10pt"/>
      </w:pPr>
    </w:p>
    <w:sectPr w:rsidRPr="00197A55" w:rsidR="00197A55" w:rsidSect="00510ED3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 w:orient="portrait" w:code="9"/>
      <w:pgMar w:top="992" w:right="1077" w:bottom="1701" w:left="107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512" w:rsidP="00626EDA" w:rsidRDefault="00843512" w14:paraId="675E05EE" w14:textId="77777777">
      <w:r>
        <w:separator/>
      </w:r>
    </w:p>
  </w:endnote>
  <w:endnote w:type="continuationSeparator" w:id="0">
    <w:p w:rsidR="00843512" w:rsidP="00626EDA" w:rsidRDefault="00843512" w14:paraId="2FC17F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12916" w:rsidR="00DF5D7D" w:rsidP="76635956" w:rsidRDefault="00DF5D7D" w14:paraId="37E1C4F8" w14:textId="77777777">
    <w:pPr>
      <w:pStyle w:val="Footer"/>
      <w:rPr>
        <w:noProof/>
      </w:rPr>
    </w:pPr>
    <w:r w:rsidRPr="76635956" w:rsidR="76635956">
      <w:rPr>
        <w:color w:val="auto"/>
      </w:rPr>
      <w:t>Page</w:t>
    </w:r>
    <w:r w:rsidRPr="76635956" w:rsidR="76635956">
      <w:rPr>
        <w:b w:val="1"/>
        <w:bCs w:val="1"/>
      </w:rPr>
      <w:t xml:space="preserve"> </w:t>
    </w:r>
    <w:r w:rsidRPr="76635956" w:rsidR="76635956">
      <w:rPr>
        <w:b w:val="1"/>
        <w:bCs w:val="1"/>
        <w:color w:val="FF1F64"/>
      </w:rPr>
      <w:t>|</w:t>
    </w:r>
    <w:r w:rsidR="76635956">
      <w:rPr/>
      <w:t xml:space="preserve"> </w:t>
    </w:r>
    <w:r w:rsidRPr="76635956">
      <w:rPr>
        <w:color w:val="auto"/>
      </w:rPr>
      <w:fldChar w:fldCharType="begin"/>
    </w:r>
    <w:r w:rsidRPr="76635956">
      <w:rPr>
        <w:color w:val="auto"/>
      </w:rPr>
      <w:instrText xml:space="preserve"> PAGE   \* MERGEFORMAT </w:instrText>
    </w:r>
    <w:r w:rsidRPr="76635956">
      <w:rPr>
        <w:color w:val="auto"/>
      </w:rPr>
      <w:fldChar w:fldCharType="separate"/>
    </w:r>
    <w:r w:rsidRPr="76635956" w:rsidR="76635956">
      <w:rPr>
        <w:color w:val="auto"/>
      </w:rPr>
      <w:t>3</w:t>
    </w:r>
    <w:r w:rsidRPr="76635956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41F" w:rsidRDefault="00B9141F" w14:paraId="415528A2" w14:textId="7B62875C">
    <w:pPr>
      <w:pStyle w:val="Footer"/>
    </w:pPr>
    <w:r w:rsidR="76635956">
      <w:rPr/>
      <w:t>September 202</w:t>
    </w:r>
    <w:r w:rsidR="76635956">
      <w:rPr/>
      <w:t>6</w:t>
    </w:r>
    <w:r w:rsidR="76635956">
      <w:rPr/>
      <w:t xml:space="preserve"> </w:t>
    </w:r>
    <w:r>
      <w:tab/>
    </w:r>
    <w:r>
      <w:tab/>
    </w:r>
    <w:r>
      <w:tab/>
    </w:r>
    <w:r>
      <w:tab/>
    </w:r>
    <w:r>
      <w:tab/>
    </w:r>
    <w:r>
      <w:tab/>
    </w:r>
    <w:r w:rsidR="76635956">
      <w:rPr/>
      <w:t>Review Date: September 202</w:t>
    </w:r>
    <w:r w:rsidR="76635956">
      <w:rPr/>
      <w:t>7</w:t>
    </w:r>
  </w:p>
  <w:p w:rsidRPr="00510ED3" w:rsidR="00DF5D7D" w:rsidP="76635956" w:rsidRDefault="00DF5D7D" w14:paraId="7FEF81A8" w14:textId="222D5CFD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512" w:rsidP="00626EDA" w:rsidRDefault="00843512" w14:paraId="0A4F7224" w14:textId="77777777">
      <w:r>
        <w:separator/>
      </w:r>
    </w:p>
  </w:footnote>
  <w:footnote w:type="continuationSeparator" w:id="0">
    <w:p w:rsidR="00843512" w:rsidP="00626EDA" w:rsidRDefault="00843512" w14:paraId="5AE48A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F5D7D" w:rsidRDefault="008706D4" w14:paraId="527A66CA" w14:textId="77777777">
    <w:r>
      <w:rPr>
        <w:noProof/>
      </w:rPr>
      <w:drawing>
        <wp:anchor distT="0" distB="0" distL="114300" distR="114300" simplePos="0" relativeHeight="251657216" behindDoc="1" locked="0" layoutInCell="1" allowOverlap="1" wp14:anchorId="2A6128EC" wp14:editId="077777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8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D7D" w:rsidRDefault="00DF5D7D" w14:paraId="5220BBB2" w14:textId="77777777"/>
  <w:p w:rsidR="00DF5D7D" w:rsidRDefault="00DF5D7D" w14:paraId="13CB595B" w14:textId="77777777"/>
  <w:p w:rsidR="00DF5D7D" w:rsidRDefault="00DF5D7D" w14:paraId="6D9C8D3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D7D" w:rsidRDefault="00DF5D7D" w14:paraId="50F40DEB" w14:textId="77777777"/>
  <w:p w:rsidR="00DF5D7D" w:rsidP="00FE3F15" w:rsidRDefault="00DF5D7D" w14:paraId="77A5229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2" style="width:36pt;height:30pt" o:bullet="t" type="#_x0000_t75">
        <v:imagedata o:title="Tick" r:id="rId1"/>
      </v:shape>
    </w:pict>
  </w:numPicBullet>
  <w:numPicBullet w:numPicBulletId="1">
    <w:pict>
      <v:shape id="_x0000_i1033" style="width:30pt;height:30pt" o:bullet="t" type="#_x0000_t75">
        <v:imagedata o:title="Cross" r:id="rId2"/>
      </v:shape>
    </w:pict>
  </w:numPicBullet>
  <w:numPicBullet w:numPicBulletId="2">
    <w:pict>
      <v:shape id="_x0000_i1034" style="width:209.25pt;height:332.25pt" o:bullet="t" type="#_x0000_t75">
        <v:imagedata o:title="art1EF6" r:id="rId3"/>
      </v:shape>
    </w:pict>
  </w:numPicBullet>
  <w:numPicBullet w:numPicBulletId="3">
    <w:pict>
      <v:shape id="_x0000_i1035" style="width:209.25pt;height:332.25pt" o:bullet="t" type="#_x0000_t75">
        <v:imagedata o:title="TK_LOGO_POINTER_RGB_bullet_blue" r:id="rId4"/>
      </v:shape>
    </w:pict>
  </w:numPicBullet>
  <w:abstractNum w:abstractNumId="0" w15:restartNumberingAfterBreak="0">
    <w:nsid w:val="00F0E812"/>
    <w:multiLevelType w:val="hybridMultilevel"/>
    <w:tmpl w:val="8A02D4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538043"/>
    <w:multiLevelType w:val="hybridMultilevel"/>
    <w:tmpl w:val="66589D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45D8A1A"/>
    <w:multiLevelType w:val="hybridMultilevel"/>
    <w:tmpl w:val="FBFECC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8DB95B"/>
    <w:multiLevelType w:val="hybridMultilevel"/>
    <w:tmpl w:val="E60018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/>
      </w:rPr>
    </w:lvl>
  </w:abstractNum>
  <w:abstractNum w:abstractNumId="6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5B5E8B7"/>
    <w:multiLevelType w:val="hybridMultilevel"/>
    <w:tmpl w:val="AEFA55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9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80534B6"/>
    <w:multiLevelType w:val="hybridMultilevel"/>
    <w:tmpl w:val="6DE08FB8"/>
    <w:lvl w:ilvl="0" w:tplc="805009CE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4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15"/>
  </w:num>
  <w:num w:numId="10">
    <w:abstractNumId w:val="11"/>
  </w:num>
  <w:num w:numId="11">
    <w:abstractNumId w:val="6"/>
  </w:num>
  <w:num w:numId="12">
    <w:abstractNumId w:val="15"/>
  </w:num>
  <w:num w:numId="13">
    <w:abstractNumId w:val="13"/>
  </w:num>
  <w:num w:numId="14">
    <w:abstractNumId w:val="14"/>
  </w:num>
  <w:num w:numId="15">
    <w:abstractNumId w:val="5"/>
  </w:num>
  <w:num w:numId="16">
    <w:abstractNumId w:val="8"/>
  </w:num>
  <w:num w:numId="17">
    <w:abstractNumId w:val="14"/>
  </w:num>
  <w:num w:numId="18">
    <w:abstractNumId w:val="10"/>
  </w:num>
  <w:num w:numId="19">
    <w:abstractNumId w:val="12"/>
  </w:num>
  <w:num w:numId="20">
    <w:abstractNumId w:val="4"/>
  </w:num>
  <w:num w:numId="21">
    <w:abstractNumId w:val="0"/>
  </w:num>
  <w:num w:numId="22">
    <w:abstractNumId w:val="7"/>
  </w:num>
  <w:num w:numId="23">
    <w:abstractNumId w:val="1"/>
  </w:num>
  <w:num w:numId="24">
    <w:abstractNumId w:val="3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9A"/>
    <w:rsid w:val="00015B1A"/>
    <w:rsid w:val="0002254B"/>
    <w:rsid w:val="00026691"/>
    <w:rsid w:val="00082050"/>
    <w:rsid w:val="00085D53"/>
    <w:rsid w:val="000A569F"/>
    <w:rsid w:val="000B2CE7"/>
    <w:rsid w:val="000B77E5"/>
    <w:rsid w:val="000D6968"/>
    <w:rsid w:val="000F5932"/>
    <w:rsid w:val="00113C56"/>
    <w:rsid w:val="001201E4"/>
    <w:rsid w:val="00120B28"/>
    <w:rsid w:val="001235FA"/>
    <w:rsid w:val="00131A3F"/>
    <w:rsid w:val="001357C9"/>
    <w:rsid w:val="0017045F"/>
    <w:rsid w:val="001978C4"/>
    <w:rsid w:val="00197A55"/>
    <w:rsid w:val="001B2301"/>
    <w:rsid w:val="001E3CA3"/>
    <w:rsid w:val="001F3EB4"/>
    <w:rsid w:val="002245B8"/>
    <w:rsid w:val="00235450"/>
    <w:rsid w:val="00275D5E"/>
    <w:rsid w:val="00293310"/>
    <w:rsid w:val="002A7551"/>
    <w:rsid w:val="002D6AC4"/>
    <w:rsid w:val="002E16E7"/>
    <w:rsid w:val="002E5D89"/>
    <w:rsid w:val="002F4E11"/>
    <w:rsid w:val="003365A2"/>
    <w:rsid w:val="00375061"/>
    <w:rsid w:val="00377808"/>
    <w:rsid w:val="00377FFC"/>
    <w:rsid w:val="003B2EB4"/>
    <w:rsid w:val="003C1D02"/>
    <w:rsid w:val="003F2BD9"/>
    <w:rsid w:val="003F6230"/>
    <w:rsid w:val="0040498E"/>
    <w:rsid w:val="00430916"/>
    <w:rsid w:val="0046077F"/>
    <w:rsid w:val="00465755"/>
    <w:rsid w:val="004750A7"/>
    <w:rsid w:val="00492175"/>
    <w:rsid w:val="004944EE"/>
    <w:rsid w:val="004B05BB"/>
    <w:rsid w:val="004B3C9A"/>
    <w:rsid w:val="004C7F75"/>
    <w:rsid w:val="004F463D"/>
    <w:rsid w:val="00506C25"/>
    <w:rsid w:val="00510ED3"/>
    <w:rsid w:val="00512916"/>
    <w:rsid w:val="00531C8C"/>
    <w:rsid w:val="00543D26"/>
    <w:rsid w:val="00564CD3"/>
    <w:rsid w:val="00573834"/>
    <w:rsid w:val="00584A10"/>
    <w:rsid w:val="00590890"/>
    <w:rsid w:val="00597ED1"/>
    <w:rsid w:val="005B1D35"/>
    <w:rsid w:val="005B4650"/>
    <w:rsid w:val="005B7ADF"/>
    <w:rsid w:val="0062404A"/>
    <w:rsid w:val="0062626B"/>
    <w:rsid w:val="00626EDA"/>
    <w:rsid w:val="00671FE5"/>
    <w:rsid w:val="00680CD2"/>
    <w:rsid w:val="006F569D"/>
    <w:rsid w:val="006F7E8A"/>
    <w:rsid w:val="007070A1"/>
    <w:rsid w:val="00715DD1"/>
    <w:rsid w:val="007239F8"/>
    <w:rsid w:val="0072620F"/>
    <w:rsid w:val="00735B7D"/>
    <w:rsid w:val="00740AC8"/>
    <w:rsid w:val="00785BEE"/>
    <w:rsid w:val="007A03B3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43512"/>
    <w:rsid w:val="008472C3"/>
    <w:rsid w:val="00866E39"/>
    <w:rsid w:val="008706D4"/>
    <w:rsid w:val="00874C73"/>
    <w:rsid w:val="00877394"/>
    <w:rsid w:val="00887DB6"/>
    <w:rsid w:val="008941E7"/>
    <w:rsid w:val="008C1253"/>
    <w:rsid w:val="008D1301"/>
    <w:rsid w:val="008F02CC"/>
    <w:rsid w:val="008F2ECD"/>
    <w:rsid w:val="008F744A"/>
    <w:rsid w:val="009122BB"/>
    <w:rsid w:val="0099114F"/>
    <w:rsid w:val="009A267F"/>
    <w:rsid w:val="009A448F"/>
    <w:rsid w:val="009B1F2D"/>
    <w:rsid w:val="009D1474"/>
    <w:rsid w:val="009E331F"/>
    <w:rsid w:val="009F66A8"/>
    <w:rsid w:val="00A466EE"/>
    <w:rsid w:val="00A477BB"/>
    <w:rsid w:val="00A62B49"/>
    <w:rsid w:val="00A80AA7"/>
    <w:rsid w:val="00A87FF1"/>
    <w:rsid w:val="00A91D2D"/>
    <w:rsid w:val="00AA6E73"/>
    <w:rsid w:val="00AD3666"/>
    <w:rsid w:val="00B4263C"/>
    <w:rsid w:val="00B5559F"/>
    <w:rsid w:val="00B613DC"/>
    <w:rsid w:val="00B66067"/>
    <w:rsid w:val="00B6679E"/>
    <w:rsid w:val="00B846C2"/>
    <w:rsid w:val="00B9141F"/>
    <w:rsid w:val="00B95F60"/>
    <w:rsid w:val="00BE3E54"/>
    <w:rsid w:val="00C31397"/>
    <w:rsid w:val="00C4589F"/>
    <w:rsid w:val="00C4731F"/>
    <w:rsid w:val="00C51C6A"/>
    <w:rsid w:val="00C8314B"/>
    <w:rsid w:val="00C91F46"/>
    <w:rsid w:val="00CC51B6"/>
    <w:rsid w:val="00CC563E"/>
    <w:rsid w:val="00CD23C4"/>
    <w:rsid w:val="00CD2BC6"/>
    <w:rsid w:val="00CE259A"/>
    <w:rsid w:val="00CF553F"/>
    <w:rsid w:val="00D11C7E"/>
    <w:rsid w:val="00D3028D"/>
    <w:rsid w:val="00D42F2A"/>
    <w:rsid w:val="00D508B4"/>
    <w:rsid w:val="00D86752"/>
    <w:rsid w:val="00D95FA0"/>
    <w:rsid w:val="00DA43DE"/>
    <w:rsid w:val="00DA5725"/>
    <w:rsid w:val="00DA7F11"/>
    <w:rsid w:val="00DC28D6"/>
    <w:rsid w:val="00DC4C0F"/>
    <w:rsid w:val="00DC5FAC"/>
    <w:rsid w:val="00DF5D7D"/>
    <w:rsid w:val="00DF66B4"/>
    <w:rsid w:val="00E00085"/>
    <w:rsid w:val="00E052DD"/>
    <w:rsid w:val="00E24FDF"/>
    <w:rsid w:val="00E3210F"/>
    <w:rsid w:val="00E34733"/>
    <w:rsid w:val="00E36879"/>
    <w:rsid w:val="00E606E8"/>
    <w:rsid w:val="00E647DF"/>
    <w:rsid w:val="00E763E4"/>
    <w:rsid w:val="00E82606"/>
    <w:rsid w:val="00E9136B"/>
    <w:rsid w:val="00EE454F"/>
    <w:rsid w:val="00EF22F0"/>
    <w:rsid w:val="00EF631F"/>
    <w:rsid w:val="00F02A4E"/>
    <w:rsid w:val="00F139E0"/>
    <w:rsid w:val="00F519DC"/>
    <w:rsid w:val="00F82220"/>
    <w:rsid w:val="00F84228"/>
    <w:rsid w:val="00F9563C"/>
    <w:rsid w:val="00F97695"/>
    <w:rsid w:val="00FA4EC5"/>
    <w:rsid w:val="00FE3F15"/>
    <w:rsid w:val="00FE4FB6"/>
    <w:rsid w:val="2322785E"/>
    <w:rsid w:val="306E8B52"/>
    <w:rsid w:val="54E05F2B"/>
    <w:rsid w:val="6D66B698"/>
    <w:rsid w:val="6E1A2329"/>
    <w:rsid w:val="7663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82EC307"/>
  <w15:chartTrackingRefBased/>
  <w15:docId w15:val="{8CBCA58F-4662-43C0-A46D-4F2B692AC3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8" w:qFormat="1"/>
    <w:lsdException w:name="heading 2" w:uiPriority="0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uiPriority w:val="0"/>
    <w:name w:val="Normal"/>
    <w:rsid w:val="76635956"/>
    <w:rPr>
      <w:rFonts w:eastAsia="MS Mincho"/>
      <w:noProof w:val="0"/>
      <w:lang w:eastAsia="en-US"/>
    </w:rPr>
    <w:pPr>
      <w:spacing w:after="120"/>
    </w:pPr>
  </w:style>
  <w:style w:type="paragraph" w:styleId="Heading1">
    <w:uiPriority w:val="8"/>
    <w:name w:val="heading 1"/>
    <w:basedOn w:val="Normal"/>
    <w:next w:val="6Abstract"/>
    <w:link w:val="Heading1Char"/>
    <w:qFormat/>
    <w:rsid w:val="76635956"/>
    <w:rPr>
      <w:rFonts w:eastAsia="Calibri" w:cs="Arial"/>
      <w:b w:val="1"/>
      <w:bCs w:val="1"/>
      <w:color w:val="FF1F64"/>
      <w:sz w:val="28"/>
      <w:szCs w:val="28"/>
    </w:rPr>
    <w:pPr>
      <w:spacing w:before="120"/>
      <w:outlineLvl w:val="0"/>
    </w:p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styleId="Heading3Char" w:customStyle="1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uiPriority w:val="99"/>
    <w:name w:val="footer"/>
    <w:basedOn w:val="Normal"/>
    <w:unhideWhenUsed/>
    <w:link w:val="FooterChar"/>
    <w:rsid w:val="76635956"/>
    <w:rPr>
      <w:rFonts w:eastAsia="Times New Roman" w:cs="Arial"/>
      <w:color w:val="808080" w:themeColor="background1" w:themeTint="FF" w:themeShade="80"/>
      <w:sz w:val="16"/>
      <w:szCs w:val="16"/>
    </w:rPr>
    <w:pPr>
      <w:shd w:val="clear" w:color="auto" w:fill="FFFFFF" w:themeFill="background1"/>
    </w:pPr>
  </w:style>
  <w:style w:type="character" w:styleId="FooterChar" w:customStyle="1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color="auto" w:sz="0" w:space="0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styleId="1bodycopy10pt" w:customStyle="true">
    <w:uiPriority w:val="1"/>
    <w:name w:val="1 body copy 10pt"/>
    <w:basedOn w:val="Normal"/>
    <w:link w:val="1bodycopy10ptChar"/>
    <w:qFormat/>
    <w:rsid w:val="76635956"/>
  </w:style>
  <w:style w:type="character" w:styleId="Heading2Char" w:customStyle="1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styleId="2Subheadpink" w:customStyle="1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styleId="SlugTheKey" w:customStyle="1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styleId="TKheadingpink" w:customStyle="1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styleId="8DONTsbullet" w:customStyle="true">
    <w:uiPriority w:val="1"/>
    <w:name w:val="8 DON'Ts bullet"/>
    <w:basedOn w:val="Normal"/>
    <w:rsid w:val="76635956"/>
    <w:rPr>
      <w:rFonts w:cs="Arial"/>
      <w:b w:val="1"/>
      <w:bCs w:val="1"/>
      <w:sz w:val="24"/>
      <w:szCs w:val="24"/>
    </w:rPr>
    <w:pPr>
      <w:numPr>
        <w:numId w:val="10"/>
      </w:numPr>
      <w:ind w:right="284"/>
    </w:pPr>
  </w:style>
  <w:style w:type="paragraph" w:styleId="7DOsbullet" w:customStyle="true">
    <w:uiPriority w:val="1"/>
    <w:name w:val="7 DOs bullet"/>
    <w:basedOn w:val="Normal"/>
    <w:rsid w:val="76635956"/>
    <w:rPr>
      <w:rFonts w:cs="Arial"/>
      <w:b w:val="1"/>
      <w:bCs w:val="1"/>
      <w:sz w:val="24"/>
      <w:szCs w:val="24"/>
    </w:rPr>
    <w:pPr>
      <w:numPr>
        <w:numId w:val="11"/>
      </w:numPr>
      <w:ind w:right="284"/>
    </w:pPr>
  </w:style>
  <w:style w:type="paragraph" w:styleId="4Bulletedcopyblue" w:customStyle="true">
    <w:uiPriority w:val="1"/>
    <w:name w:val="4 Bulleted copy blue"/>
    <w:basedOn w:val="Normal"/>
    <w:qFormat/>
    <w:rsid w:val="76635956"/>
    <w:rPr>
      <w:rFonts w:cs="Arial"/>
    </w:rPr>
    <w:pPr>
      <w:numPr>
        <w:numId w:val="12"/>
      </w:numPr>
    </w:pPr>
  </w:style>
  <w:style w:type="paragraph" w:styleId="9Boxheading" w:customStyle="true">
    <w:uiPriority w:val="1"/>
    <w:name w:val="9 Box heading"/>
    <w:basedOn w:val="Normal"/>
    <w:rsid w:val="76635956"/>
    <w:rPr>
      <w:b w:val="1"/>
      <w:bCs w:val="1"/>
      <w:color w:val="12263F"/>
      <w:sz w:val="24"/>
      <w:szCs w:val="24"/>
    </w:rPr>
  </w:style>
  <w:style w:type="paragraph" w:styleId="9Secondbullet" w:customStyle="1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uiPriority w:val="99"/>
    <w:name w:val="Balloon Text"/>
    <w:basedOn w:val="Normal"/>
    <w:semiHidden/>
    <w:unhideWhenUsed/>
    <w:link w:val="BalloonTextChar"/>
    <w:rsid w:val="76635956"/>
    <w:rPr>
      <w:rFonts w:ascii="Segoe UI" w:hAnsi="Segoe UI" w:cs="Segoe UI"/>
      <w:sz w:val="18"/>
      <w:szCs w:val="18"/>
    </w:rPr>
  </w:style>
  <w:style w:type="character" w:styleId="1bodycopy10ptChar" w:customStyle="1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styleId="9SecondbulletChar" w:customStyle="1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styleId="BalloonTextChar" w:customStyle="1">
    <w:name w:val="Balloon Text Char"/>
    <w:link w:val="BalloonText"/>
    <w:uiPriority w:val="99"/>
    <w:semiHidden/>
    <w:rsid w:val="00F82220"/>
    <w:rPr>
      <w:rFonts w:ascii="Segoe UI" w:hAnsi="Segoe UI" w:eastAsia="MS Mincho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styleId="6Abstract" w:customStyle="1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uiPriority w:val="39"/>
    <w:name w:val="toc 2"/>
    <w:basedOn w:val="Normal"/>
    <w:next w:val="Normal"/>
    <w:unhideWhenUsed/>
    <w:rsid w:val="76635956"/>
    <w:pPr>
      <w:spacing w:after="100"/>
      <w:ind w:left="220"/>
    </w:pPr>
  </w:style>
  <w:style w:type="paragraph" w:styleId="Text" w:customStyle="1">
    <w:name w:val="Text"/>
    <w:basedOn w:val="BodyText"/>
    <w:link w:val="TextChar"/>
    <w:qFormat/>
    <w:rsid w:val="00B846C2"/>
    <w:rPr>
      <w:rFonts w:cs="Arial"/>
      <w:szCs w:val="20"/>
    </w:rPr>
  </w:style>
  <w:style w:type="character" w:styleId="TextChar" w:customStyle="1">
    <w:name w:val="Text Char"/>
    <w:link w:val="Text"/>
    <w:rsid w:val="00B846C2"/>
    <w:rPr>
      <w:rFonts w:eastAsia="MS Mincho" w:cs="Arial"/>
      <w:lang w:val="en-US" w:eastAsia="en-US"/>
    </w:rPr>
  </w:style>
  <w:style w:type="paragraph" w:styleId="9TableHeading" w:customStyle="1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styleId="9TableHeadingChar" w:customStyle="1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styleId="Bodycopyitalic" w:customStyle="true">
    <w:uiPriority w:val="1"/>
    <w:name w:val="Body copy italic"/>
    <w:basedOn w:val="Normal"/>
    <w:qFormat/>
    <w:rsid w:val="76635956"/>
    <w:rPr>
      <w:i w:val="1"/>
      <w:iCs w:val="1"/>
    </w:rPr>
    <w:pPr>
      <w:ind w:right="284"/>
    </w:pPr>
  </w:style>
  <w:style w:type="paragraph" w:styleId="BodyText">
    <w:uiPriority w:val="99"/>
    <w:name w:val="Body Text"/>
    <w:basedOn w:val="Normal"/>
    <w:semiHidden/>
    <w:unhideWhenUsed/>
    <w:link w:val="BodyTextChar"/>
    <w:rsid w:val="76635956"/>
  </w:style>
  <w:style w:type="character" w:styleId="BodyTextChar" w:customStyle="1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Heading"/>
    <w:basedOn w:val="1bodycopy10pt"/>
    <w:link w:val="TableHeadingChar"/>
    <w:qFormat/>
    <w:rsid w:val="00B846C2"/>
    <w:pPr>
      <w:spacing w:after="0"/>
    </w:pPr>
  </w:style>
  <w:style w:type="character" w:styleId="TableHeadingChar" w:customStyle="1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styleId="TheKeytable" w:customStyle="1">
    <w:name w:val="The Key table"/>
    <w:basedOn w:val="TableNormal"/>
    <w:uiPriority w:val="99"/>
    <w:rsid w:val="00B846C2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color="F8F8F8" w:sz="8" w:space="0"/>
          <w:tl2br w:val="nil"/>
          <w:tr2bl w:val="nil"/>
        </w:tcBorders>
        <w:shd w:val="clear" w:color="auto" w:fill="12263F"/>
      </w:tcPr>
    </w:tblStylePr>
  </w:style>
  <w:style w:type="table" w:styleId="Style1" w:customStyle="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color="F8F8F8" w:sz="8" w:space="0"/>
          <w:left w:val="single" w:color="F8F8F8" w:sz="8" w:space="0"/>
          <w:bottom w:val="single" w:color="F8F8F8" w:sz="8" w:space="0"/>
          <w:right w:val="single" w:color="F8F8F8" w:sz="8" w:space="0"/>
          <w:insideH w:val="nil"/>
          <w:insideV w:val="single" w:color="F8F8F8" w:sz="8" w:space="0"/>
          <w:tl2br w:val="nil"/>
          <w:tr2bl w:val="nil"/>
        </w:tcBorders>
        <w:shd w:val="clear" w:color="auto" w:fill="FF1F64"/>
      </w:tcPr>
    </w:tblStylePr>
  </w:style>
  <w:style w:type="paragraph" w:styleId="Tablecopy" w:customStyle="1">
    <w:name w:val="Table copy"/>
    <w:basedOn w:val="1bodycopy10pt"/>
    <w:rsid w:val="00B846C2"/>
    <w:rPr>
      <w:szCs w:val="20"/>
    </w:rPr>
  </w:style>
  <w:style w:type="character" w:styleId="apple-converted-space" w:customStyle="1">
    <w:name w:val="apple-converted-space"/>
    <w:rsid w:val="00B846C2"/>
  </w:style>
  <w:style w:type="paragraph" w:styleId="Subheadwithpointer" w:customStyle="true">
    <w:uiPriority w:val="1"/>
    <w:name w:val="Subhead with pointer"/>
    <w:basedOn w:val="Normal"/>
    <w:next w:val="6Abstract"/>
    <w:link w:val="SubheadwithpointerChar"/>
    <w:rsid w:val="76635956"/>
    <w:rPr>
      <w:rFonts w:cs="Arial"/>
      <w:b w:val="1"/>
      <w:bCs w:val="1"/>
      <w:color w:val="12263F"/>
      <w:sz w:val="32"/>
      <w:szCs w:val="32"/>
    </w:rPr>
    <w:pPr>
      <w:numPr>
        <w:numId w:val="14"/>
      </w:numPr>
      <w:spacing w:before="120"/>
      <w:ind w:right="850"/>
    </w:pPr>
  </w:style>
  <w:style w:type="paragraph" w:styleId="1bodycopy11pt" w:customStyle="1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styleId="SubheadwithpointerChar" w:customStyle="1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styleId="Title1" w:customStyle="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styleId="Title1Char" w:customStyle="1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hAnsi="Calibri Light" w:eastAsia="Times New Roman" w:cs="Times New Roman"/>
      <w:b w:val="0"/>
      <w:color w:val="0D1C2F"/>
      <w:sz w:val="32"/>
      <w:szCs w:val="32"/>
      <w:lang w:val="en-US"/>
    </w:rPr>
  </w:style>
  <w:style w:type="paragraph" w:styleId="TOC1">
    <w:uiPriority w:val="39"/>
    <w:name w:val="toc 1"/>
    <w:basedOn w:val="Normal"/>
    <w:next w:val="Normal"/>
    <w:unhideWhenUsed/>
    <w:rsid w:val="76635956"/>
    <w:pPr>
      <w:spacing w:after="100"/>
    </w:pPr>
  </w:style>
  <w:style w:type="paragraph" w:styleId="3Policytitle" w:customStyle="true">
    <w:uiPriority w:val="1"/>
    <w:name w:val="3 Policy title"/>
    <w:basedOn w:val="Normal"/>
    <w:qFormat/>
    <w:rsid w:val="76635956"/>
    <w:rPr>
      <w:b w:val="1"/>
      <w:bCs w:val="1"/>
      <w:sz w:val="72"/>
      <w:szCs w:val="72"/>
    </w:rPr>
  </w:style>
  <w:style w:type="paragraph" w:styleId="ListParagraph">
    <w:uiPriority w:val="34"/>
    <w:name w:val="List Paragraph"/>
    <w:basedOn w:val="Normal"/>
    <w:qFormat/>
    <w:rsid w:val="76635956"/>
    <w:pPr>
      <w:spacing/>
      <w:ind w:left="720"/>
      <w:contextualSpacing/>
    </w:pPr>
  </w:style>
  <w:style w:type="table" w:styleId="TheKeypolicytable" w:customStyle="1">
    <w:name w:val="The Key policy table"/>
    <w:basedOn w:val="TableNormal"/>
    <w:uiPriority w:val="99"/>
    <w:rsid w:val="009122BB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color="B9B9B9" w:sz="4" w:space="0"/>
          <w:left w:val="single" w:color="B9B9B9" w:sz="4" w:space="0"/>
          <w:bottom w:val="single" w:color="B9B9B9" w:sz="4" w:space="0"/>
          <w:right w:val="single" w:color="B9B9B9" w:sz="4" w:space="0"/>
          <w:insideH w:val="single" w:color="B9B9B9" w:sz="4" w:space="0"/>
          <w:insideV w:val="single" w:color="B9B9B9" w:sz="4" w:space="0"/>
          <w:tl2br w:val="nil"/>
          <w:tr2bl w:val="nil"/>
        </w:tcBorders>
        <w:shd w:val="clear" w:color="auto" w:fill="D8DFDE"/>
      </w:tcPr>
    </w:tblStylePr>
  </w:style>
  <w:style w:type="paragraph" w:styleId="Tablebodycopy" w:customStyle="1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styleId="Bulletedcopylevel2" w:customStyle="1">
    <w:name w:val="Bulleted copy level 2"/>
    <w:basedOn w:val="1bodycopy10pt"/>
    <w:qFormat/>
    <w:rsid w:val="00B846C2"/>
    <w:pPr>
      <w:numPr>
        <w:numId w:val="15"/>
      </w:numPr>
    </w:pPr>
  </w:style>
  <w:style w:type="paragraph" w:styleId="Tablecopybulleted" w:customStyle="1">
    <w:name w:val="Table copy bulleted"/>
    <w:basedOn w:val="Tablebodycopy"/>
    <w:qFormat/>
    <w:rsid w:val="009122BB"/>
    <w:pPr>
      <w:numPr>
        <w:numId w:val="16"/>
      </w:numPr>
    </w:pPr>
  </w:style>
  <w:style w:type="paragraph" w:styleId="Caption1" w:customStyle="true">
    <w:uiPriority w:val="1"/>
    <w:name w:val="Caption 1"/>
    <w:basedOn w:val="Normal"/>
    <w:rsid w:val="76635956"/>
    <w:rPr>
      <w:i w:val="1"/>
      <w:iCs w:val="1"/>
      <w:color w:val="F15F22"/>
    </w:rPr>
    <w:pPr>
      <w:spacing w:before="120"/>
    </w:pPr>
  </w:style>
  <w:style w:type="paragraph" w:styleId="Subhead2" w:customStyle="1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styleId="Subhead2Char" w:customStyle="1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uiPriority w:val="39"/>
    <w:name w:val="toc 3"/>
    <w:basedOn w:val="Normal"/>
    <w:next w:val="Normal"/>
    <w:unhideWhenUsed/>
    <w:rsid w:val="76635956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paragraph" w:styleId="7Tablebodycopy" w:customStyle="true">
    <w:uiPriority w:val="1"/>
    <w:name w:val="7 Table body copy"/>
    <w:basedOn w:val="Normal"/>
    <w:qFormat/>
    <w:rsid w:val="76635956"/>
    <w:rPr>
      <w:rFonts w:ascii="Times New Roman" w:hAnsi="Times New Roman" w:eastAsia="Arial"/>
      <w:sz w:val="24"/>
      <w:szCs w:val="24"/>
      <w:lang w:eastAsia="en-GB"/>
    </w:rPr>
    <w:pPr>
      <w:spacing w:after="60"/>
    </w:pPr>
  </w:style>
  <w:style w:type="paragraph" w:styleId="Heading" w:customStyle="1">
    <w:name w:val="Heading"/>
    <w:basedOn w:val="BodyText"/>
    <w:link w:val="HeadingChar"/>
    <w:autoRedefine/>
    <w:qFormat/>
    <w:rsid w:val="00CE259A"/>
    <w:pPr>
      <w:spacing w:after="0"/>
    </w:pPr>
    <w:rPr>
      <w:rFonts w:ascii="Times New Roman" w:hAnsi="Times New Roman" w:eastAsia="Arial"/>
      <w:b/>
      <w:sz w:val="24"/>
      <w:lang w:val="en-GB" w:eastAsia="en-GB"/>
    </w:rPr>
  </w:style>
  <w:style w:type="character" w:styleId="HeadingChar" w:customStyle="1">
    <w:name w:val="Heading Char"/>
    <w:link w:val="Heading"/>
    <w:rsid w:val="00CE259A"/>
    <w:rPr>
      <w:rFonts w:ascii="Times New Roman" w:hAnsi="Times New Roman"/>
      <w:b/>
      <w:sz w:val="24"/>
      <w:szCs w:val="24"/>
    </w:rPr>
  </w:style>
  <w:style w:type="paragraph" w:styleId="4Heading1" w:customStyle="1">
    <w:name w:val="4 Heading 1"/>
    <w:basedOn w:val="Heading1"/>
    <w:next w:val="Normal"/>
    <w:qFormat/>
    <w:rsid w:val="002A7551"/>
    <w:pPr>
      <w:spacing w:before="0" w:after="480"/>
    </w:pPr>
    <w:rPr>
      <w:color w:val="008FE1"/>
      <w:sz w:val="60"/>
    </w:rPr>
  </w:style>
  <w:style w:type="paragraph" w:styleId="Revision">
    <w:name w:val="Revision"/>
    <w:hidden/>
    <w:uiPriority w:val="99"/>
    <w:semiHidden/>
    <w:rsid w:val="00D42F2A"/>
    <w:rPr>
      <w:rFonts w:eastAsia="MS Mincho"/>
      <w:szCs w:val="24"/>
      <w:lang w:val="en-US" w:eastAsia="en-US"/>
    </w:rPr>
  </w:style>
  <w:style w:type="character" w:styleId="CommentReference">
    <w:name w:val="Comment Reference"/>
    <w:uiPriority w:val="99"/>
    <w:semiHidden/>
    <w:unhideWhenUsed/>
    <w:rsid w:val="00D42F2A"/>
    <w:rPr>
      <w:sz w:val="16"/>
      <w:szCs w:val="16"/>
    </w:rPr>
  </w:style>
  <w:style w:type="paragraph" w:styleId="CommentText">
    <w:uiPriority w:val="99"/>
    <w:name w:val="Comment Text"/>
    <w:basedOn w:val="Normal"/>
    <w:unhideWhenUsed/>
    <w:link w:val="CommentTextChar"/>
    <w:rsid w:val="76635956"/>
  </w:style>
  <w:style w:type="character" w:styleId="CommentTextChar" w:customStyle="1">
    <w:name w:val="Comment Text Char"/>
    <w:link w:val="CommentText"/>
    <w:uiPriority w:val="99"/>
    <w:rsid w:val="00D42F2A"/>
    <w:rPr>
      <w:rFonts w:eastAsia="MS Mincho"/>
      <w:lang w:val="en-US"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42F2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D42F2A"/>
    <w:rPr>
      <w:rFonts w:eastAsia="MS Mincho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image" Target="/media/image7.png" Id="rId15556552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png" Id="rId1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%20Womack\Downloads\KSL-KSG-Model-Policy-template-portrait-2021%20(1)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6edb2-68dc-4aac-97b0-4658355e7f1f">
      <Terms xmlns="http://schemas.microsoft.com/office/infopath/2007/PartnerControls"/>
    </lcf76f155ced4ddcb4097134ff3c332f>
    <TaxCatchAll xmlns="eda9b2ae-6953-43bd-b1d9-3a5f2d1473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02C15BA34DB40AA137272CD4FF35D" ma:contentTypeVersion="12" ma:contentTypeDescription="Create a new document." ma:contentTypeScope="" ma:versionID="c9de8a32d96c670b40cfdd255f67b3c1">
  <xsd:schema xmlns:xsd="http://www.w3.org/2001/XMLSchema" xmlns:xs="http://www.w3.org/2001/XMLSchema" xmlns:p="http://schemas.microsoft.com/office/2006/metadata/properties" xmlns:ns2="5326edb2-68dc-4aac-97b0-4658355e7f1f" xmlns:ns3="eda9b2ae-6953-43bd-b1d9-3a5f2d147379" targetNamespace="http://schemas.microsoft.com/office/2006/metadata/properties" ma:root="true" ma:fieldsID="fa84288e8c83573547b9e27b9ea1300c" ns2:_="" ns3:_="">
    <xsd:import namespace="5326edb2-68dc-4aac-97b0-4658355e7f1f"/>
    <xsd:import namespace="eda9b2ae-6953-43bd-b1d9-3a5f2d147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6edb2-68dc-4aac-97b0-4658355e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d3afcb-0674-4a74-926e-56775a6425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9b2ae-6953-43bd-b1d9-3a5f2d1473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77cf06-a887-4bbe-9ec9-3f141806baa0}" ma:internalName="TaxCatchAll" ma:showField="CatchAllData" ma:web="eda9b2ae-6953-43bd-b1d9-3a5f2d147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8496A0E1-0BAE-438A-B1D1-F56A08E8521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CEAD965-8EE3-4BD9-9024-5CE1E72D20D1}">
  <ds:schemaRefs>
    <ds:schemaRef ds:uri="http://purl.org/dc/terms/"/>
    <ds:schemaRef ds:uri="http://purl.org/dc/dcmitype/"/>
    <ds:schemaRef ds:uri="6229ee0f-96c0-41c4-b4d6-25f6acb2d97f"/>
    <ds:schemaRef ds:uri="http://schemas.microsoft.com/office/2006/metadata/properties"/>
    <ds:schemaRef ds:uri="http://schemas.microsoft.com/office/2006/documentManagement/types"/>
    <ds:schemaRef ds:uri="http://purl.org/dc/elements/1.1/"/>
    <ds:schemaRef ds:uri="8ba3c8b1-136f-4942-9fee-03e156d08c12"/>
    <ds:schemaRef ds:uri="f7645abc-a90c-414d-9f24-b01235557221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160AD6-B370-422A-ABF0-0A6894397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96C1D9-EEB1-4A0B-B2B0-FD8EBDF9EAA6}"/>
</file>

<file path=customXml/itemProps5.xml><?xml version="1.0" encoding="utf-8"?>
<ds:datastoreItem xmlns:ds="http://schemas.openxmlformats.org/officeDocument/2006/customXml" ds:itemID="{4706A003-CE20-4A6F-AB3D-A3738D8E11E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KSL-KSG-Model-Policy-template-portrait-2021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Womack</dc:creator>
  <keywords/>
  <dc:description/>
  <lastModifiedBy>Rebecca Frampton</lastModifiedBy>
  <revision>7</revision>
  <lastPrinted>2018-10-02T22:43:00.0000000Z</lastPrinted>
  <dcterms:created xsi:type="dcterms:W3CDTF">2024-02-18T22:10:00.0000000Z</dcterms:created>
  <dcterms:modified xsi:type="dcterms:W3CDTF">2026-08-03T11:00:24.5481076Z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0x010100D7B02C15BA34DB40AA137272CD4FF35D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display_urn:schemas-microsoft-com:office:office#SharedWithUsers">
    <vt:lpwstr>C. Guyler-Kone</vt:lpwstr>
  </property>
  <property fmtid="{D5CDD505-2E9C-101B-9397-08002B2CF9AE}" pid="6" name="SharedWithUsers">
    <vt:lpwstr>26;#C. Guyler-Kone</vt:lpwstr>
  </property>
  <property fmtid="{D5CDD505-2E9C-101B-9397-08002B2CF9AE}" pid="7" name="_AdHocReviewCycleID">
    <vt:i4>207650044</vt:i4>
  </property>
  <property fmtid="{D5CDD505-2E9C-101B-9397-08002B2CF9AE}" pid="8" name="_NewReviewCycle">
    <vt:lpwstr/>
  </property>
  <property fmtid="{D5CDD505-2E9C-101B-9397-08002B2CF9AE}" pid="9" name="_EmailSubject">
    <vt:lpwstr>Review of Governor visits policy</vt:lpwstr>
  </property>
  <property fmtid="{D5CDD505-2E9C-101B-9397-08002B2CF9AE}" pid="10" name="_AuthorEmail">
    <vt:lpwstr>jlynesdoherty@gmail.com</vt:lpwstr>
  </property>
  <property fmtid="{D5CDD505-2E9C-101B-9397-08002B2CF9AE}" pid="11" name="_AuthorEmailDisplayName">
    <vt:lpwstr>jlynesdoherty@gmail.com</vt:lpwstr>
  </property>
  <property fmtid="{D5CDD505-2E9C-101B-9397-08002B2CF9AE}" pid="12" name="_ReviewingToolsShownOnce">
    <vt:lpwstr/>
  </property>
  <property fmtid="{D5CDD505-2E9C-101B-9397-08002B2CF9AE}" pid="13" name="MediaServiceImageTags">
    <vt:lpwstr/>
  </property>
</Properties>
</file>