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9AC9" w14:textId="77777777" w:rsidR="00D4353B" w:rsidRDefault="00F573B7">
      <w:pPr>
        <w:spacing w:after="0" w:line="254" w:lineRule="auto"/>
        <w:ind w:left="-1" w:firstLine="0"/>
      </w:pPr>
      <w:r>
        <w:rPr>
          <w:noProof/>
        </w:rPr>
        <w:drawing>
          <wp:inline distT="0" distB="0" distL="0" distR="0" wp14:anchorId="1BBE9AC9" wp14:editId="1BBE9ACA">
            <wp:extent cx="1822700" cy="765051"/>
            <wp:effectExtent l="0" t="0" r="6100" b="0"/>
            <wp:docPr id="1323027031" name="Picture 434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822700" cy="765051"/>
                    </a:xfrm>
                    <a:prstGeom prst="rect">
                      <a:avLst/>
                    </a:prstGeom>
                    <a:noFill/>
                    <a:ln>
                      <a:noFill/>
                      <a:prstDash/>
                    </a:ln>
                  </pic:spPr>
                </pic:pic>
              </a:graphicData>
            </a:graphic>
          </wp:inline>
        </w:drawing>
      </w:r>
      <w:r>
        <w:rPr>
          <w:rFonts w:ascii="Calibri" w:eastAsia="Calibri" w:hAnsi="Calibri" w:cs="Calibri"/>
          <w:sz w:val="24"/>
        </w:rPr>
        <w:t xml:space="preserve"> </w:t>
      </w:r>
    </w:p>
    <w:p w14:paraId="1BBE9ACA" w14:textId="77777777" w:rsidR="00D4353B" w:rsidRDefault="00F573B7">
      <w:pPr>
        <w:spacing w:after="529" w:line="254" w:lineRule="auto"/>
        <w:ind w:left="0" w:firstLine="0"/>
      </w:pPr>
      <w:r>
        <w:rPr>
          <w:rFonts w:ascii="Calibri" w:eastAsia="Calibri" w:hAnsi="Calibri" w:cs="Calibri"/>
          <w:sz w:val="24"/>
        </w:rPr>
        <w:t xml:space="preserve"> </w:t>
      </w:r>
    </w:p>
    <w:p w14:paraId="1BBE9ACB" w14:textId="77777777" w:rsidR="00D4353B" w:rsidRDefault="00F573B7">
      <w:pPr>
        <w:spacing w:after="110" w:line="276" w:lineRule="auto"/>
        <w:ind w:left="0" w:firstLine="0"/>
      </w:pPr>
      <w:r>
        <w:rPr>
          <w:b/>
          <w:color w:val="FF5F00"/>
          <w:sz w:val="48"/>
        </w:rPr>
        <w:t xml:space="preserve">APPLICATION FOR EMPLOYMENT AND RECRUITMENT PACK </w:t>
      </w:r>
    </w:p>
    <w:p w14:paraId="1BBE9ACC" w14:textId="77777777" w:rsidR="00D4353B" w:rsidRDefault="00F573B7">
      <w:pPr>
        <w:spacing w:after="351"/>
        <w:ind w:left="371"/>
      </w:pPr>
      <w:r>
        <w:rPr>
          <w:rFonts w:ascii="Segoe UI Symbol" w:eastAsia="Segoe UI Symbol" w:hAnsi="Segoe UI Symbol" w:cs="Segoe UI Symbol"/>
        </w:rPr>
        <w:t>•</w:t>
      </w:r>
      <w:r>
        <w:t xml:space="preserve"> </w:t>
      </w:r>
      <w:r>
        <w:tab/>
      </w:r>
      <w:r>
        <w:rPr>
          <w:b/>
        </w:rPr>
        <w:t xml:space="preserve">Safer Recruitment </w:t>
      </w:r>
      <w:r>
        <w:rPr>
          <w:rFonts w:ascii="Segoe UI Symbol" w:eastAsia="Segoe UI Symbol" w:hAnsi="Segoe UI Symbol" w:cs="Segoe UI Symbol"/>
        </w:rPr>
        <w:t>•</w:t>
      </w:r>
      <w:r>
        <w:t xml:space="preserve"> </w:t>
      </w:r>
      <w:r>
        <w:tab/>
      </w:r>
      <w:r>
        <w:rPr>
          <w:b/>
        </w:rPr>
        <w:t>Document Reference:</w:t>
      </w:r>
      <w:r>
        <w:t xml:space="preserve"> BSA-HR-001 </w:t>
      </w:r>
      <w:r>
        <w:rPr>
          <w:rFonts w:ascii="Segoe UI Symbol" w:eastAsia="Segoe UI Symbol" w:hAnsi="Segoe UI Symbol" w:cs="Segoe UI Symbol"/>
        </w:rPr>
        <w:t>•</w:t>
      </w:r>
      <w:r>
        <w:t xml:space="preserve"> </w:t>
      </w:r>
      <w:r>
        <w:tab/>
      </w:r>
      <w:r>
        <w:rPr>
          <w:b/>
        </w:rPr>
        <w:t>Version:</w:t>
      </w:r>
      <w:r>
        <w:t xml:space="preserve"> 2.0 </w:t>
      </w:r>
      <w:r>
        <w:rPr>
          <w:rFonts w:ascii="Segoe UI Symbol" w:eastAsia="Segoe UI Symbol" w:hAnsi="Segoe UI Symbol" w:cs="Segoe UI Symbol"/>
        </w:rPr>
        <w:t>•</w:t>
      </w:r>
      <w:r>
        <w:t xml:space="preserve"> </w:t>
      </w:r>
      <w:r>
        <w:tab/>
      </w:r>
      <w:r>
        <w:rPr>
          <w:b/>
        </w:rPr>
        <w:t>Approved by:</w:t>
      </w:r>
      <w:r>
        <w:t xml:space="preserve"> Headteacher </w:t>
      </w:r>
      <w:r>
        <w:rPr>
          <w:rFonts w:ascii="Segoe UI Symbol" w:eastAsia="Segoe UI Symbol" w:hAnsi="Segoe UI Symbol" w:cs="Segoe UI Symbol"/>
        </w:rPr>
        <w:t>•</w:t>
      </w:r>
      <w:r>
        <w:t xml:space="preserve"> </w:t>
      </w:r>
      <w:r>
        <w:tab/>
      </w:r>
      <w:r>
        <w:rPr>
          <w:b/>
        </w:rPr>
        <w:t>Approval Date:</w:t>
      </w:r>
      <w:r>
        <w:t xml:space="preserve"> 5 August 2026 </w:t>
      </w:r>
      <w:r>
        <w:rPr>
          <w:rFonts w:ascii="Segoe UI Symbol" w:eastAsia="Segoe UI Symbol" w:hAnsi="Segoe UI Symbol" w:cs="Segoe UI Symbol"/>
        </w:rPr>
        <w:t>•</w:t>
      </w:r>
      <w:r>
        <w:t xml:space="preserve"> </w:t>
      </w:r>
      <w:r>
        <w:tab/>
      </w:r>
      <w:r>
        <w:rPr>
          <w:b/>
        </w:rPr>
        <w:t>Review Date:</w:t>
      </w:r>
      <w:r>
        <w:t xml:space="preserve"> August 2027 </w:t>
      </w:r>
    </w:p>
    <w:p w14:paraId="1BBE9ACD" w14:textId="77777777" w:rsidR="00D4353B" w:rsidRDefault="00F573B7">
      <w:pPr>
        <w:pStyle w:val="Heading1"/>
        <w:spacing w:after="295" w:line="254" w:lineRule="auto"/>
        <w:ind w:left="-5"/>
      </w:pPr>
      <w:r>
        <w:rPr>
          <w:sz w:val="28"/>
        </w:rPr>
        <w:t xml:space="preserve">Welcome </w:t>
      </w:r>
    </w:p>
    <w:p w14:paraId="1BBE9ACE" w14:textId="77777777" w:rsidR="00D4353B" w:rsidRDefault="00F573B7">
      <w:pPr>
        <w:ind w:left="-5"/>
      </w:pPr>
      <w:r>
        <w:t xml:space="preserve">Thank you for your interest in joining Blackpool Skills Academy. </w:t>
      </w:r>
    </w:p>
    <w:p w14:paraId="1BBE9ACF" w14:textId="77777777" w:rsidR="00D4353B" w:rsidRDefault="00F573B7">
      <w:pPr>
        <w:ind w:left="-5"/>
      </w:pPr>
      <w:r>
        <w:t xml:space="preserve">We are committed to safeguarding and promoting the welfare of children and young people. Every member of staff plays an important role in creating a safe, supportive and ambitious environment where every learner can </w:t>
      </w:r>
      <w:r>
        <w:t xml:space="preserve">thrive. </w:t>
      </w:r>
    </w:p>
    <w:p w14:paraId="1BBE9AD0" w14:textId="77777777" w:rsidR="00D4353B" w:rsidRDefault="00F573B7">
      <w:pPr>
        <w:spacing w:after="241" w:line="276" w:lineRule="auto"/>
        <w:ind w:left="-5" w:right="254"/>
        <w:jc w:val="both"/>
      </w:pPr>
      <w:r>
        <w:t xml:space="preserve">Our recruitment process follows the principles of </w:t>
      </w:r>
      <w:r>
        <w:rPr>
          <w:i/>
        </w:rPr>
        <w:t>Keeping Children Safe in Education (KCSIE)</w:t>
      </w:r>
      <w:r>
        <w:t xml:space="preserve"> and is designed to ensure that every appointment is made fairly, transparently and with safeguarding at its heart. </w:t>
      </w:r>
    </w:p>
    <w:p w14:paraId="1BBE9AD1" w14:textId="77777777" w:rsidR="00D4353B" w:rsidRDefault="00F573B7">
      <w:pPr>
        <w:spacing w:after="397" w:line="254" w:lineRule="auto"/>
        <w:ind w:left="0" w:firstLine="0"/>
      </w:pPr>
      <w:r>
        <w:t xml:space="preserve"> </w:t>
      </w:r>
    </w:p>
    <w:p w14:paraId="1BBE9AD2" w14:textId="77777777" w:rsidR="00D4353B" w:rsidRDefault="00F573B7">
      <w:pPr>
        <w:pStyle w:val="Heading1"/>
        <w:spacing w:after="295" w:line="254" w:lineRule="auto"/>
        <w:ind w:left="-5"/>
      </w:pPr>
      <w:r>
        <w:rPr>
          <w:sz w:val="28"/>
        </w:rPr>
        <w:t xml:space="preserve">Completing this application </w:t>
      </w:r>
    </w:p>
    <w:p w14:paraId="1BBE9AD3" w14:textId="77777777" w:rsidR="00D4353B" w:rsidRDefault="00F573B7">
      <w:pPr>
        <w:ind w:left="-5"/>
      </w:pPr>
      <w:r>
        <w:t xml:space="preserve">Please complete every section of this application form. </w:t>
      </w:r>
    </w:p>
    <w:p w14:paraId="1BBE9AD4" w14:textId="77777777" w:rsidR="00D4353B" w:rsidRDefault="00F573B7">
      <w:pPr>
        <w:spacing w:after="241" w:line="276" w:lineRule="auto"/>
        <w:ind w:left="-5" w:right="612"/>
        <w:jc w:val="both"/>
      </w:pPr>
      <w:r>
        <w:t xml:space="preserve">A curriculum vitae (CV) may be submitted in support of your application, but it </w:t>
      </w:r>
      <w:r>
        <w:rPr>
          <w:b/>
        </w:rPr>
        <w:t>cannot</w:t>
      </w:r>
      <w:r>
        <w:t xml:space="preserve"> be accepted instead of this form. This is because we are required to obtain a full employment history and sufficient </w:t>
      </w:r>
      <w:r>
        <w:t xml:space="preserve">information to assess every applicant consistently. </w:t>
      </w:r>
    </w:p>
    <w:p w14:paraId="1BBE9AD5" w14:textId="77777777" w:rsidR="00D4353B" w:rsidRDefault="00F573B7">
      <w:pPr>
        <w:spacing w:after="257" w:line="254" w:lineRule="auto"/>
        <w:ind w:left="0" w:firstLine="0"/>
      </w:pPr>
      <w:r>
        <w:t xml:space="preserve"> </w:t>
      </w:r>
    </w:p>
    <w:p w14:paraId="1BBE9AD6" w14:textId="77777777" w:rsidR="00D4353B" w:rsidRDefault="00F573B7">
      <w:pPr>
        <w:ind w:left="-5"/>
      </w:pPr>
      <w:r>
        <w:t xml:space="preserve">Please ensure that: </w:t>
      </w:r>
    </w:p>
    <w:p w14:paraId="1BBE9AD7" w14:textId="77777777" w:rsidR="00D4353B" w:rsidRDefault="00F573B7">
      <w:pPr>
        <w:numPr>
          <w:ilvl w:val="0"/>
          <w:numId w:val="1"/>
        </w:numPr>
        <w:spacing w:after="260" w:line="254" w:lineRule="auto"/>
        <w:ind w:hanging="135"/>
      </w:pPr>
      <w:r>
        <w:t xml:space="preserve">every question is completed </w:t>
      </w:r>
    </w:p>
    <w:p w14:paraId="1BBE9AD8" w14:textId="77777777" w:rsidR="00D4353B" w:rsidRDefault="00F573B7">
      <w:pPr>
        <w:numPr>
          <w:ilvl w:val="0"/>
          <w:numId w:val="1"/>
        </w:numPr>
        <w:spacing w:after="260" w:line="254" w:lineRule="auto"/>
        <w:ind w:hanging="135"/>
      </w:pPr>
      <w:r>
        <w:t xml:space="preserve">your employment, education and voluntary work history is provided in full </w:t>
      </w:r>
    </w:p>
    <w:p w14:paraId="1BBE9AD9" w14:textId="77777777" w:rsidR="00D4353B" w:rsidRDefault="00F573B7">
      <w:pPr>
        <w:numPr>
          <w:ilvl w:val="0"/>
          <w:numId w:val="1"/>
        </w:numPr>
        <w:spacing w:after="260" w:line="254" w:lineRule="auto"/>
        <w:ind w:hanging="135"/>
      </w:pPr>
      <w:r>
        <w:t xml:space="preserve">all gaps in employment are explained </w:t>
      </w:r>
    </w:p>
    <w:p w14:paraId="1BBE9ADA" w14:textId="77777777" w:rsidR="00D4353B" w:rsidRDefault="00F573B7">
      <w:pPr>
        <w:numPr>
          <w:ilvl w:val="0"/>
          <w:numId w:val="1"/>
        </w:numPr>
        <w:spacing w:after="260" w:line="254" w:lineRule="auto"/>
        <w:ind w:hanging="135"/>
      </w:pPr>
      <w:r>
        <w:lastRenderedPageBreak/>
        <w:t xml:space="preserve">dates are accurate and presented in month/year format </w:t>
      </w:r>
    </w:p>
    <w:p w14:paraId="1BBE9ADB" w14:textId="77777777" w:rsidR="00D4353B" w:rsidRDefault="00F573B7">
      <w:pPr>
        <w:numPr>
          <w:ilvl w:val="0"/>
          <w:numId w:val="1"/>
        </w:numPr>
        <w:spacing w:after="260" w:line="254" w:lineRule="auto"/>
        <w:ind w:hanging="135"/>
      </w:pPr>
      <w:r>
        <w:t xml:space="preserve">the information provided is complete and truthful. </w:t>
      </w:r>
    </w:p>
    <w:p w14:paraId="1BBE9ADC" w14:textId="3D98A402" w:rsidR="00D4353B" w:rsidRDefault="00F573B7">
      <w:pPr>
        <w:ind w:left="-5"/>
      </w:pPr>
      <w:r>
        <w:t>If additional space is required, please continue</w:t>
      </w:r>
      <w:r w:rsidR="009C4E24">
        <w:t xml:space="preserve"> and extend the space</w:t>
      </w:r>
      <w:r>
        <w:t xml:space="preserve"> a separate sheet and clearly identify the relevant section. </w:t>
      </w:r>
    </w:p>
    <w:p w14:paraId="1BBE9ADE" w14:textId="77777777" w:rsidR="00D4353B" w:rsidRDefault="00F573B7">
      <w:pPr>
        <w:pStyle w:val="Heading1"/>
        <w:spacing w:after="295" w:line="254" w:lineRule="auto"/>
        <w:ind w:left="-5"/>
      </w:pPr>
      <w:r>
        <w:rPr>
          <w:sz w:val="28"/>
        </w:rPr>
        <w:t xml:space="preserve">Our Commitment to Safeguarding </w:t>
      </w:r>
    </w:p>
    <w:p w14:paraId="1BBE9ADF" w14:textId="77777777" w:rsidR="00D4353B" w:rsidRDefault="00F573B7">
      <w:pPr>
        <w:ind w:left="-5"/>
      </w:pPr>
      <w:r>
        <w:t>Blackpool Skills Academy is committed to</w:t>
      </w:r>
      <w:r>
        <w:t xml:space="preserve"> safeguarding and promoting the welfare of children and expects all staff and volunteers to share this commitment. </w:t>
      </w:r>
    </w:p>
    <w:p w14:paraId="1BBE9AE0" w14:textId="77777777" w:rsidR="00D4353B" w:rsidRDefault="00F573B7">
      <w:pPr>
        <w:ind w:left="-5"/>
      </w:pPr>
      <w:r>
        <w:t xml:space="preserve">Appointments are made in accordance with statutory safer recruitment guidance and are subject to appropriate pre-employment checks, including: </w:t>
      </w:r>
    </w:p>
    <w:p w14:paraId="1BBE9AE1" w14:textId="77777777" w:rsidR="00D4353B" w:rsidRDefault="00F573B7">
      <w:pPr>
        <w:numPr>
          <w:ilvl w:val="0"/>
          <w:numId w:val="2"/>
        </w:numPr>
        <w:spacing w:after="260" w:line="254" w:lineRule="auto"/>
        <w:ind w:hanging="135"/>
      </w:pPr>
      <w:r>
        <w:t xml:space="preserve">verification of identity </w:t>
      </w:r>
    </w:p>
    <w:p w14:paraId="1BBE9AE2" w14:textId="77777777" w:rsidR="00D4353B" w:rsidRDefault="00F573B7">
      <w:pPr>
        <w:numPr>
          <w:ilvl w:val="0"/>
          <w:numId w:val="2"/>
        </w:numPr>
        <w:spacing w:after="260" w:line="254" w:lineRule="auto"/>
        <w:ind w:hanging="135"/>
      </w:pPr>
      <w:r>
        <w:t xml:space="preserve">verification of qualifications where applicable </w:t>
      </w:r>
    </w:p>
    <w:p w14:paraId="1BBE9AE3" w14:textId="77777777" w:rsidR="00D4353B" w:rsidRDefault="00F573B7">
      <w:pPr>
        <w:numPr>
          <w:ilvl w:val="0"/>
          <w:numId w:val="2"/>
        </w:numPr>
        <w:spacing w:after="260" w:line="254" w:lineRule="auto"/>
        <w:ind w:hanging="135"/>
      </w:pPr>
      <w:r>
        <w:t xml:space="preserve">right to work checks </w:t>
      </w:r>
    </w:p>
    <w:p w14:paraId="1BBE9AE4" w14:textId="77777777" w:rsidR="00D4353B" w:rsidRDefault="00F573B7">
      <w:pPr>
        <w:numPr>
          <w:ilvl w:val="0"/>
          <w:numId w:val="2"/>
        </w:numPr>
        <w:spacing w:after="260" w:line="254" w:lineRule="auto"/>
        <w:ind w:hanging="135"/>
      </w:pPr>
      <w:r>
        <w:t xml:space="preserve">satisfactory references </w:t>
      </w:r>
    </w:p>
    <w:p w14:paraId="1BBE9AE5" w14:textId="77777777" w:rsidR="00D4353B" w:rsidRDefault="00F573B7">
      <w:pPr>
        <w:numPr>
          <w:ilvl w:val="0"/>
          <w:numId w:val="2"/>
        </w:numPr>
        <w:spacing w:after="260" w:line="254" w:lineRule="auto"/>
        <w:ind w:hanging="135"/>
      </w:pPr>
      <w:r>
        <w:t xml:space="preserve">enhanced Disclosure and Barring Service (DBS) checks </w:t>
      </w:r>
    </w:p>
    <w:p w14:paraId="1BBE9AE6" w14:textId="77777777" w:rsidR="00D4353B" w:rsidRDefault="00F573B7">
      <w:pPr>
        <w:numPr>
          <w:ilvl w:val="0"/>
          <w:numId w:val="2"/>
        </w:numPr>
        <w:spacing w:after="260" w:line="254" w:lineRule="auto"/>
        <w:ind w:hanging="135"/>
      </w:pPr>
      <w:r>
        <w:t xml:space="preserve">children's barred list checks where applicable </w:t>
      </w:r>
    </w:p>
    <w:p w14:paraId="1BBE9AE7" w14:textId="77777777" w:rsidR="00D4353B" w:rsidRDefault="00F573B7">
      <w:pPr>
        <w:numPr>
          <w:ilvl w:val="0"/>
          <w:numId w:val="2"/>
        </w:numPr>
        <w:spacing w:after="260" w:line="254" w:lineRule="auto"/>
        <w:ind w:hanging="135"/>
      </w:pPr>
      <w:r>
        <w:t xml:space="preserve">prohibition from teaching </w:t>
      </w:r>
      <w:r>
        <w:t xml:space="preserve">checks where applicable </w:t>
      </w:r>
    </w:p>
    <w:p w14:paraId="1BBE9AE8" w14:textId="77777777" w:rsidR="00D4353B" w:rsidRDefault="00F573B7">
      <w:pPr>
        <w:numPr>
          <w:ilvl w:val="0"/>
          <w:numId w:val="2"/>
        </w:numPr>
        <w:spacing w:after="260" w:line="254" w:lineRule="auto"/>
        <w:ind w:hanging="135"/>
      </w:pPr>
      <w:r>
        <w:t xml:space="preserve">Section 128 direction checks where applicable </w:t>
      </w:r>
    </w:p>
    <w:p w14:paraId="1BBE9AE9" w14:textId="77777777" w:rsidR="00D4353B" w:rsidRDefault="00F573B7">
      <w:pPr>
        <w:numPr>
          <w:ilvl w:val="0"/>
          <w:numId w:val="2"/>
        </w:numPr>
        <w:spacing w:after="260" w:line="254" w:lineRule="auto"/>
        <w:ind w:hanging="135"/>
      </w:pPr>
      <w:r>
        <w:t xml:space="preserve">online searches of publicly available information for shortlisted candidates </w:t>
      </w:r>
    </w:p>
    <w:p w14:paraId="1BBE9AEA" w14:textId="77777777" w:rsidR="00D4353B" w:rsidRDefault="00F573B7">
      <w:pPr>
        <w:numPr>
          <w:ilvl w:val="0"/>
          <w:numId w:val="2"/>
        </w:numPr>
        <w:spacing w:after="260" w:line="254" w:lineRule="auto"/>
        <w:ind w:hanging="135"/>
      </w:pPr>
      <w:r>
        <w:t xml:space="preserve">any additional checks required by statutory guidance. </w:t>
      </w:r>
    </w:p>
    <w:p w14:paraId="1BBE9AEB" w14:textId="77777777" w:rsidR="00D4353B" w:rsidRDefault="00F573B7">
      <w:pPr>
        <w:spacing w:after="0" w:line="254" w:lineRule="auto"/>
        <w:ind w:left="0" w:firstLine="0"/>
      </w:pPr>
      <w:r>
        <w:t xml:space="preserve"> </w:t>
      </w:r>
    </w:p>
    <w:p w14:paraId="1BBE9AEC" w14:textId="77777777" w:rsidR="00D4353B" w:rsidRDefault="00F573B7">
      <w:pPr>
        <w:pStyle w:val="Heading1"/>
        <w:spacing w:after="295" w:line="254" w:lineRule="auto"/>
        <w:ind w:left="-5"/>
      </w:pPr>
      <w:r>
        <w:rPr>
          <w:sz w:val="28"/>
        </w:rPr>
        <w:t xml:space="preserve">Important Information </w:t>
      </w:r>
    </w:p>
    <w:p w14:paraId="1BBE9AED" w14:textId="77777777" w:rsidR="00D4353B" w:rsidRDefault="00F573B7">
      <w:pPr>
        <w:ind w:left="-5"/>
      </w:pPr>
      <w:r>
        <w:t xml:space="preserve">It is an offence for any individual who is barred from engaging in regulated activity relating to children to apply for, or undertake, a role involving regulated activity with children. </w:t>
      </w:r>
    </w:p>
    <w:p w14:paraId="1BBE9AEE" w14:textId="77777777" w:rsidR="00D4353B" w:rsidRDefault="00F573B7">
      <w:pPr>
        <w:spacing w:after="250"/>
        <w:ind w:left="-5"/>
      </w:pPr>
      <w:r>
        <w:rPr>
          <w:b/>
        </w:rPr>
        <w:t>Applicants are not required to disclose criminal record or safeguarding information within this</w:t>
      </w:r>
      <w:r>
        <w:rPr>
          <w:b/>
        </w:rPr>
        <w:t xml:space="preserve"> application form. </w:t>
      </w:r>
    </w:p>
    <w:p w14:paraId="1BBE9AEF" w14:textId="77777777" w:rsidR="00D4353B" w:rsidRDefault="00F573B7">
      <w:pPr>
        <w:ind w:left="-5"/>
      </w:pPr>
      <w:r>
        <w:t xml:space="preserve">Candidates who are shortlisted will be asked to complete a separate </w:t>
      </w:r>
      <w:r>
        <w:rPr>
          <w:b/>
        </w:rPr>
        <w:t>Confidential Safer Recruitment Self Declaration Form</w:t>
      </w:r>
      <w:r>
        <w:t xml:space="preserve">, which explains what information must be disclosed and how that information will be considered fairly and confidentially. </w:t>
      </w:r>
    </w:p>
    <w:p w14:paraId="1BBE9AF0" w14:textId="77777777" w:rsidR="00D4353B" w:rsidRDefault="00F573B7">
      <w:pPr>
        <w:spacing w:after="397" w:line="254" w:lineRule="auto"/>
        <w:ind w:left="0" w:firstLine="0"/>
      </w:pPr>
      <w:r>
        <w:t xml:space="preserve"> </w:t>
      </w:r>
    </w:p>
    <w:p w14:paraId="1BBE9AF1" w14:textId="77777777" w:rsidR="00D4353B" w:rsidRDefault="00F573B7">
      <w:pPr>
        <w:pStyle w:val="Heading1"/>
        <w:spacing w:after="295" w:line="254" w:lineRule="auto"/>
        <w:ind w:left="-5"/>
      </w:pPr>
      <w:r>
        <w:rPr>
          <w:sz w:val="28"/>
        </w:rPr>
        <w:lastRenderedPageBreak/>
        <w:t xml:space="preserve">Recruitment Privacy </w:t>
      </w:r>
    </w:p>
    <w:p w14:paraId="1BBE9AF2" w14:textId="77777777" w:rsidR="00D4353B" w:rsidRDefault="00F573B7">
      <w:pPr>
        <w:spacing w:after="241" w:line="276" w:lineRule="auto"/>
        <w:ind w:left="-5" w:right="107"/>
        <w:jc w:val="both"/>
      </w:pPr>
      <w:r>
        <w:t>Personal information supplied during the recruitment process will be processed in accordance with the UK General Data Protection Regulation (UK GDPR), the Data Protection Act 2018 and the Academy's Recruitment Privacy Notice.</w:t>
      </w:r>
      <w:r>
        <w:t xml:space="preserve"> </w:t>
      </w:r>
    </w:p>
    <w:p w14:paraId="1BBE9AF3" w14:textId="77777777" w:rsidR="00D4353B" w:rsidRDefault="00F573B7">
      <w:pPr>
        <w:spacing w:after="472" w:line="254" w:lineRule="auto"/>
        <w:ind w:left="0" w:firstLine="0"/>
      </w:pPr>
      <w:r>
        <w:t xml:space="preserve"> </w:t>
      </w:r>
    </w:p>
    <w:p w14:paraId="1BBE9AF4" w14:textId="77777777" w:rsidR="00D4353B" w:rsidRDefault="00F573B7">
      <w:pPr>
        <w:pStyle w:val="Heading1"/>
        <w:spacing w:after="214"/>
        <w:ind w:left="-5"/>
      </w:pPr>
      <w:r>
        <w:t xml:space="preserve">Section 1: Vacancy Details </w:t>
      </w:r>
    </w:p>
    <w:p w14:paraId="1BBE9AF5" w14:textId="77777777" w:rsidR="00D4353B" w:rsidRDefault="00F573B7">
      <w:pPr>
        <w:spacing w:after="250"/>
        <w:ind w:left="-5"/>
      </w:pPr>
      <w:r>
        <w:rPr>
          <w:b/>
        </w:rPr>
        <w:t xml:space="preserve">Job Title </w:t>
      </w:r>
    </w:p>
    <w:p w14:paraId="1BBE9AF6" w14:textId="77777777" w:rsidR="00D4353B" w:rsidRDefault="00F573B7">
      <w:pPr>
        <w:spacing w:after="257" w:line="254" w:lineRule="auto"/>
        <w:ind w:left="0" w:firstLine="0"/>
      </w:pPr>
      <w:r>
        <w:t xml:space="preserve"> </w:t>
      </w:r>
    </w:p>
    <w:p w14:paraId="1BBE9AF7" w14:textId="77777777" w:rsidR="00D4353B" w:rsidRDefault="00F573B7">
      <w:pPr>
        <w:spacing w:after="250"/>
        <w:ind w:left="-5"/>
      </w:pPr>
      <w:r>
        <w:rPr>
          <w:b/>
        </w:rPr>
        <w:t xml:space="preserve">Vacancy Reference </w:t>
      </w:r>
    </w:p>
    <w:p w14:paraId="1BBE9AF8" w14:textId="77777777" w:rsidR="00D4353B" w:rsidRDefault="00F573B7">
      <w:pPr>
        <w:spacing w:after="262" w:line="254" w:lineRule="auto"/>
        <w:ind w:left="0" w:firstLine="0"/>
      </w:pPr>
      <w:r>
        <w:t xml:space="preserve"> </w:t>
      </w:r>
    </w:p>
    <w:p w14:paraId="1BBE9AF9" w14:textId="77777777" w:rsidR="00D4353B" w:rsidRDefault="00F573B7">
      <w:pPr>
        <w:spacing w:after="250"/>
        <w:ind w:left="-5"/>
      </w:pPr>
      <w:r>
        <w:rPr>
          <w:b/>
        </w:rPr>
        <w:t xml:space="preserve">Department </w:t>
      </w:r>
    </w:p>
    <w:p w14:paraId="1BBE9AFA" w14:textId="77777777" w:rsidR="00D4353B" w:rsidRDefault="00F573B7">
      <w:pPr>
        <w:spacing w:after="262" w:line="254" w:lineRule="auto"/>
        <w:ind w:left="0" w:firstLine="0"/>
      </w:pPr>
      <w:r>
        <w:t xml:space="preserve"> </w:t>
      </w:r>
    </w:p>
    <w:p w14:paraId="1BBE9AFB" w14:textId="77777777" w:rsidR="00D4353B" w:rsidRDefault="00F573B7">
      <w:pPr>
        <w:pStyle w:val="Heading2"/>
        <w:spacing w:after="272" w:line="266" w:lineRule="auto"/>
        <w:ind w:left="-5"/>
      </w:pPr>
      <w:r>
        <w:rPr>
          <w:color w:val="000000"/>
          <w:sz w:val="22"/>
        </w:rPr>
        <w:t xml:space="preserve">Working Pattern </w:t>
      </w:r>
    </w:p>
    <w:p w14:paraId="1BBE9AFC" w14:textId="77777777" w:rsidR="00D4353B" w:rsidRDefault="00F573B7">
      <w:pPr>
        <w:ind w:left="-5"/>
      </w:pPr>
      <w:r>
        <w:rPr>
          <w:rFonts w:ascii="Segoe UI Symbol" w:eastAsia="Segoe UI Symbol" w:hAnsi="Segoe UI Symbol" w:cs="Segoe UI Symbol"/>
        </w:rPr>
        <w:t>☐</w:t>
      </w:r>
      <w:r>
        <w:t xml:space="preserve"> Full Time </w:t>
      </w:r>
    </w:p>
    <w:p w14:paraId="1BBE9AFD" w14:textId="77777777" w:rsidR="00D4353B" w:rsidRDefault="00F573B7">
      <w:pPr>
        <w:ind w:left="-5"/>
      </w:pPr>
      <w:r>
        <w:rPr>
          <w:rFonts w:ascii="Segoe UI Symbol" w:eastAsia="Segoe UI Symbol" w:hAnsi="Segoe UI Symbol" w:cs="Segoe UI Symbol"/>
        </w:rPr>
        <w:t>☐</w:t>
      </w:r>
      <w:r>
        <w:t xml:space="preserve"> Part Time </w:t>
      </w:r>
    </w:p>
    <w:p w14:paraId="1BBE9AFE" w14:textId="77777777" w:rsidR="00D4353B" w:rsidRDefault="00F573B7">
      <w:pPr>
        <w:ind w:left="-5"/>
      </w:pPr>
      <w:r>
        <w:rPr>
          <w:rFonts w:ascii="Segoe UI Symbol" w:eastAsia="Segoe UI Symbol" w:hAnsi="Segoe UI Symbol" w:cs="Segoe UI Symbol"/>
        </w:rPr>
        <w:t>☐</w:t>
      </w:r>
      <w:r>
        <w:t xml:space="preserve"> Permanent </w:t>
      </w:r>
    </w:p>
    <w:p w14:paraId="1BBE9AFF" w14:textId="77777777" w:rsidR="00D4353B" w:rsidRDefault="00F573B7">
      <w:pPr>
        <w:ind w:left="-5"/>
      </w:pPr>
      <w:r>
        <w:rPr>
          <w:rFonts w:ascii="Segoe UI Symbol" w:eastAsia="Segoe UI Symbol" w:hAnsi="Segoe UI Symbol" w:cs="Segoe UI Symbol"/>
        </w:rPr>
        <w:t>☐</w:t>
      </w:r>
      <w:r>
        <w:t xml:space="preserve"> Fixed Term </w:t>
      </w:r>
    </w:p>
    <w:p w14:paraId="1BBE9B00" w14:textId="77777777" w:rsidR="00D4353B" w:rsidRDefault="00F573B7">
      <w:pPr>
        <w:ind w:left="-5"/>
      </w:pPr>
      <w:r>
        <w:rPr>
          <w:rFonts w:ascii="Segoe UI Symbol" w:eastAsia="Segoe UI Symbol" w:hAnsi="Segoe UI Symbol" w:cs="Segoe UI Symbol"/>
        </w:rPr>
        <w:t>☐</w:t>
      </w:r>
      <w:r>
        <w:t xml:space="preserve"> Casual </w:t>
      </w:r>
    </w:p>
    <w:p w14:paraId="1BBE9B01" w14:textId="77777777" w:rsidR="00D4353B" w:rsidRDefault="00F573B7">
      <w:pPr>
        <w:pStyle w:val="Heading2"/>
        <w:spacing w:after="250" w:line="266" w:lineRule="auto"/>
        <w:ind w:left="-5"/>
      </w:pPr>
      <w:r>
        <w:rPr>
          <w:color w:val="000000"/>
          <w:sz w:val="22"/>
        </w:rPr>
        <w:t xml:space="preserve">Date of Application </w:t>
      </w:r>
    </w:p>
    <w:p w14:paraId="1BBE9B02" w14:textId="77777777" w:rsidR="00D4353B" w:rsidRDefault="00F573B7">
      <w:pPr>
        <w:spacing w:after="262" w:line="254" w:lineRule="auto"/>
        <w:ind w:left="0" w:firstLine="0"/>
      </w:pPr>
      <w:r>
        <w:t xml:space="preserve"> </w:t>
      </w:r>
    </w:p>
    <w:p w14:paraId="1BBE9B03" w14:textId="77777777" w:rsidR="00D4353B" w:rsidRDefault="00F573B7">
      <w:pPr>
        <w:spacing w:after="278"/>
        <w:ind w:left="-5"/>
      </w:pPr>
      <w:r>
        <w:rPr>
          <w:b/>
        </w:rPr>
        <w:t xml:space="preserve">Where did you hear about this vacancy? </w:t>
      </w:r>
    </w:p>
    <w:p w14:paraId="1BBE9B04" w14:textId="77777777" w:rsidR="00D4353B" w:rsidRDefault="00F573B7">
      <w:pPr>
        <w:ind w:left="-5"/>
      </w:pPr>
      <w:r>
        <w:rPr>
          <w:rFonts w:ascii="Segoe UI Symbol" w:eastAsia="Segoe UI Symbol" w:hAnsi="Segoe UI Symbol" w:cs="Segoe UI Symbol"/>
        </w:rPr>
        <w:t>☐</w:t>
      </w:r>
      <w:r>
        <w:t xml:space="preserve"> Academy Website </w:t>
      </w:r>
    </w:p>
    <w:p w14:paraId="1BBE9B05" w14:textId="77777777" w:rsidR="00D4353B" w:rsidRDefault="00F573B7">
      <w:pPr>
        <w:ind w:left="-5"/>
      </w:pPr>
      <w:r>
        <w:rPr>
          <w:rFonts w:ascii="Segoe UI Symbol" w:eastAsia="Segoe UI Symbol" w:hAnsi="Segoe UI Symbol" w:cs="Segoe UI Symbol"/>
        </w:rPr>
        <w:t>☐</w:t>
      </w:r>
      <w:r>
        <w:t xml:space="preserve"> TES </w:t>
      </w:r>
    </w:p>
    <w:p w14:paraId="1BBE9B06" w14:textId="77777777" w:rsidR="00D4353B" w:rsidRDefault="00F573B7">
      <w:pPr>
        <w:ind w:left="-5"/>
      </w:pPr>
      <w:r>
        <w:rPr>
          <w:rFonts w:ascii="Segoe UI Symbol" w:eastAsia="Segoe UI Symbol" w:hAnsi="Segoe UI Symbol" w:cs="Segoe UI Symbol"/>
        </w:rPr>
        <w:t>☐</w:t>
      </w:r>
      <w:r>
        <w:t xml:space="preserve"> DfE Teaching Vacancies </w:t>
      </w:r>
    </w:p>
    <w:p w14:paraId="1BBE9B07" w14:textId="77777777" w:rsidR="00D4353B" w:rsidRDefault="00F573B7">
      <w:pPr>
        <w:ind w:left="-5"/>
      </w:pPr>
      <w:r>
        <w:rPr>
          <w:rFonts w:ascii="Segoe UI Symbol" w:eastAsia="Segoe UI Symbol" w:hAnsi="Segoe UI Symbol" w:cs="Segoe UI Symbol"/>
        </w:rPr>
        <w:t>☐</w:t>
      </w:r>
      <w:r>
        <w:t xml:space="preserve"> Indeed </w:t>
      </w:r>
    </w:p>
    <w:p w14:paraId="1BBE9B08" w14:textId="77777777" w:rsidR="00D4353B" w:rsidRDefault="00F573B7">
      <w:pPr>
        <w:ind w:left="-5"/>
      </w:pPr>
      <w:r>
        <w:rPr>
          <w:rFonts w:ascii="Segoe UI Symbol" w:eastAsia="Segoe UI Symbol" w:hAnsi="Segoe UI Symbol" w:cs="Segoe UI Symbol"/>
        </w:rPr>
        <w:lastRenderedPageBreak/>
        <w:t>☐</w:t>
      </w:r>
      <w:r>
        <w:t xml:space="preserve"> LinkedIn </w:t>
      </w:r>
    </w:p>
    <w:p w14:paraId="1BBE9B09" w14:textId="77777777" w:rsidR="00D4353B" w:rsidRDefault="00F573B7">
      <w:pPr>
        <w:ind w:left="-5"/>
      </w:pPr>
      <w:r>
        <w:rPr>
          <w:rFonts w:ascii="Segoe UI Symbol" w:eastAsia="Segoe UI Symbol" w:hAnsi="Segoe UI Symbol" w:cs="Segoe UI Symbol"/>
        </w:rPr>
        <w:t>☐</w:t>
      </w:r>
      <w:r>
        <w:t xml:space="preserve"> Recommendation </w:t>
      </w:r>
    </w:p>
    <w:p w14:paraId="1BBE9B0A" w14:textId="77777777" w:rsidR="00D4353B" w:rsidRDefault="00F573B7">
      <w:pPr>
        <w:spacing w:after="428"/>
        <w:ind w:left="-5"/>
      </w:pPr>
      <w:r>
        <w:rPr>
          <w:rFonts w:ascii="Segoe UI Symbol" w:eastAsia="Segoe UI Symbol" w:hAnsi="Segoe UI Symbol" w:cs="Segoe UI Symbol"/>
        </w:rPr>
        <w:t>☐</w:t>
      </w:r>
      <w:r>
        <w:t xml:space="preserve"> Other ______________________________________ </w:t>
      </w:r>
    </w:p>
    <w:p w14:paraId="1BBE9B0B" w14:textId="77777777" w:rsidR="00D4353B" w:rsidRDefault="00F573B7">
      <w:pPr>
        <w:pStyle w:val="Heading1"/>
        <w:ind w:left="-5"/>
      </w:pPr>
      <w:r>
        <w:t xml:space="preserve">Section 2: Personal Details </w:t>
      </w:r>
    </w:p>
    <w:p w14:paraId="1BBE9B0C" w14:textId="77777777" w:rsidR="00D4353B" w:rsidRDefault="00F573B7">
      <w:pPr>
        <w:ind w:left="-5"/>
      </w:pPr>
      <w:r>
        <w:t xml:space="preserve">Please complete this section in full. The information provided will be used only for recruitment purposes and to </w:t>
      </w:r>
      <w:r>
        <w:t xml:space="preserve">complete statutory pre-employment checks should you be appointed. </w:t>
      </w:r>
    </w:p>
    <w:p w14:paraId="1BBE9B0D" w14:textId="77777777" w:rsidR="00D4353B" w:rsidRDefault="00F573B7">
      <w:pPr>
        <w:spacing w:after="397" w:line="254" w:lineRule="auto"/>
        <w:ind w:left="0" w:firstLine="0"/>
      </w:pPr>
      <w:r>
        <w:t xml:space="preserve"> </w:t>
      </w:r>
    </w:p>
    <w:p w14:paraId="1BBE9B0E" w14:textId="77777777" w:rsidR="00D4353B" w:rsidRDefault="00F573B7">
      <w:pPr>
        <w:spacing w:after="297" w:line="254" w:lineRule="auto"/>
        <w:ind w:left="0" w:firstLine="0"/>
      </w:pPr>
      <w:r>
        <w:rPr>
          <w:b/>
          <w:color w:val="0F4761"/>
          <w:sz w:val="28"/>
        </w:rPr>
        <w:t xml:space="preserve">Personal Details </w:t>
      </w:r>
    </w:p>
    <w:p w14:paraId="1BBE9B0F" w14:textId="77777777" w:rsidR="00D4353B" w:rsidRDefault="00F573B7">
      <w:pPr>
        <w:pStyle w:val="Heading2"/>
        <w:spacing w:after="278" w:line="266" w:lineRule="auto"/>
        <w:ind w:left="-5"/>
      </w:pPr>
      <w:r>
        <w:rPr>
          <w:color w:val="000000"/>
          <w:sz w:val="22"/>
        </w:rPr>
        <w:t xml:space="preserve">Title </w:t>
      </w:r>
    </w:p>
    <w:p w14:paraId="1BBE9B10" w14:textId="77777777" w:rsidR="00D4353B" w:rsidRDefault="00F573B7">
      <w:pPr>
        <w:spacing w:after="0"/>
        <w:ind w:left="-5"/>
      </w:pPr>
      <w:r>
        <w:rPr>
          <w:rFonts w:ascii="Segoe UI Symbol" w:eastAsia="Segoe UI Symbol" w:hAnsi="Segoe UI Symbol" w:cs="Segoe UI Symbol"/>
        </w:rPr>
        <w:t>☐</w:t>
      </w:r>
      <w:r>
        <w:t xml:space="preserve"> </w:t>
      </w:r>
      <w:proofErr w:type="gramStart"/>
      <w:r>
        <w:t xml:space="preserve">Mr  </w:t>
      </w:r>
      <w:r>
        <w:rPr>
          <w:rFonts w:ascii="Segoe UI Symbol" w:eastAsia="Segoe UI Symbol" w:hAnsi="Segoe UI Symbol" w:cs="Segoe UI Symbol"/>
        </w:rPr>
        <w:t>☐</w:t>
      </w:r>
      <w:proofErr w:type="gramEnd"/>
      <w:r>
        <w:t xml:space="preserve"> </w:t>
      </w:r>
      <w:proofErr w:type="gramStart"/>
      <w:r>
        <w:t xml:space="preserve">Mrs  </w:t>
      </w:r>
      <w:r>
        <w:rPr>
          <w:rFonts w:ascii="Segoe UI Symbol" w:eastAsia="Segoe UI Symbol" w:hAnsi="Segoe UI Symbol" w:cs="Segoe UI Symbol"/>
        </w:rPr>
        <w:t>☐</w:t>
      </w:r>
      <w:proofErr w:type="gramEnd"/>
      <w:r>
        <w:t xml:space="preserve"> </w:t>
      </w:r>
      <w:proofErr w:type="gramStart"/>
      <w:r>
        <w:t xml:space="preserve">Miss  </w:t>
      </w:r>
      <w:r>
        <w:rPr>
          <w:rFonts w:ascii="Segoe UI Symbol" w:eastAsia="Segoe UI Symbol" w:hAnsi="Segoe UI Symbol" w:cs="Segoe UI Symbol"/>
        </w:rPr>
        <w:t>☐</w:t>
      </w:r>
      <w:proofErr w:type="gramEnd"/>
      <w:r>
        <w:t xml:space="preserve"> </w:t>
      </w:r>
      <w:proofErr w:type="gramStart"/>
      <w:r>
        <w:t xml:space="preserve">Ms  </w:t>
      </w:r>
      <w:r>
        <w:rPr>
          <w:rFonts w:ascii="Segoe UI Symbol" w:eastAsia="Segoe UI Symbol" w:hAnsi="Segoe UI Symbol" w:cs="Segoe UI Symbol"/>
        </w:rPr>
        <w:t>☐</w:t>
      </w:r>
      <w:proofErr w:type="gramEnd"/>
      <w:r>
        <w:t xml:space="preserve"> </w:t>
      </w:r>
      <w:proofErr w:type="gramStart"/>
      <w:r>
        <w:t xml:space="preserve">Mx  </w:t>
      </w:r>
      <w:r>
        <w:rPr>
          <w:rFonts w:ascii="Segoe UI Symbol" w:eastAsia="Segoe UI Symbol" w:hAnsi="Segoe UI Symbol" w:cs="Segoe UI Symbol"/>
        </w:rPr>
        <w:t>☐</w:t>
      </w:r>
      <w:proofErr w:type="gramEnd"/>
      <w:r>
        <w:t xml:space="preserve"> </w:t>
      </w:r>
      <w:proofErr w:type="gramStart"/>
      <w:r>
        <w:t xml:space="preserve">Dr  </w:t>
      </w:r>
      <w:r>
        <w:rPr>
          <w:rFonts w:ascii="Segoe UI Symbol" w:eastAsia="Segoe UI Symbol" w:hAnsi="Segoe UI Symbol" w:cs="Segoe UI Symbol"/>
        </w:rPr>
        <w:t>☐</w:t>
      </w:r>
      <w:proofErr w:type="gramEnd"/>
      <w:r>
        <w:t xml:space="preserve"> Other </w:t>
      </w:r>
    </w:p>
    <w:p w14:paraId="1BBE9B11" w14:textId="77777777" w:rsidR="00D4353B" w:rsidRDefault="00F573B7">
      <w:pPr>
        <w:ind w:left="-5"/>
      </w:pPr>
      <w:r>
        <w:t xml:space="preserve">______________________ </w:t>
      </w:r>
    </w:p>
    <w:p w14:paraId="1BBE9B12" w14:textId="77777777" w:rsidR="00D4353B" w:rsidRDefault="00F573B7">
      <w:pPr>
        <w:spacing w:after="262" w:line="254" w:lineRule="auto"/>
        <w:ind w:left="0" w:firstLine="0"/>
      </w:pPr>
      <w:r>
        <w:t xml:space="preserve"> </w:t>
      </w:r>
    </w:p>
    <w:p w14:paraId="1BBE9B13" w14:textId="77777777" w:rsidR="00D4353B" w:rsidRDefault="00F573B7">
      <w:pPr>
        <w:spacing w:after="250"/>
        <w:ind w:left="-5"/>
      </w:pPr>
      <w:r>
        <w:rPr>
          <w:b/>
        </w:rPr>
        <w:t xml:space="preserve">First Name(s) </w:t>
      </w:r>
    </w:p>
    <w:p w14:paraId="1BBE9B14" w14:textId="77777777" w:rsidR="00D4353B" w:rsidRDefault="00F573B7">
      <w:pPr>
        <w:spacing w:after="0" w:line="254" w:lineRule="auto"/>
        <w:ind w:left="0" w:firstLine="0"/>
      </w:pPr>
      <w:r>
        <w:t xml:space="preserve"> </w:t>
      </w:r>
    </w:p>
    <w:p w14:paraId="1BBE9B15" w14:textId="77777777" w:rsidR="00D4353B" w:rsidRDefault="00F573B7">
      <w:pPr>
        <w:spacing w:after="262" w:line="254" w:lineRule="auto"/>
        <w:ind w:left="0" w:firstLine="0"/>
      </w:pPr>
      <w:r>
        <w:t xml:space="preserve"> </w:t>
      </w:r>
    </w:p>
    <w:p w14:paraId="1BBE9B16" w14:textId="77777777" w:rsidR="00D4353B" w:rsidRDefault="00F573B7">
      <w:pPr>
        <w:spacing w:after="250"/>
        <w:ind w:left="-5"/>
      </w:pPr>
      <w:r>
        <w:rPr>
          <w:b/>
        </w:rPr>
        <w:t xml:space="preserve">Middle Name(s) </w:t>
      </w:r>
    </w:p>
    <w:p w14:paraId="1BBE9B17" w14:textId="77777777" w:rsidR="00D4353B" w:rsidRDefault="00F573B7">
      <w:pPr>
        <w:spacing w:after="177" w:line="254" w:lineRule="auto"/>
        <w:ind w:left="0" w:firstLine="0"/>
      </w:pPr>
      <w:r>
        <w:t xml:space="preserve"> </w:t>
      </w:r>
    </w:p>
    <w:p w14:paraId="1BBE9B18" w14:textId="77777777" w:rsidR="00D4353B" w:rsidRDefault="00F573B7">
      <w:pPr>
        <w:spacing w:after="262" w:line="254" w:lineRule="auto"/>
        <w:ind w:left="0" w:firstLine="0"/>
      </w:pPr>
      <w:r>
        <w:t xml:space="preserve"> </w:t>
      </w:r>
    </w:p>
    <w:p w14:paraId="1BBE9B19" w14:textId="77777777" w:rsidR="00D4353B" w:rsidRDefault="00F573B7">
      <w:pPr>
        <w:spacing w:after="250"/>
        <w:ind w:left="-5"/>
      </w:pPr>
      <w:r>
        <w:rPr>
          <w:b/>
        </w:rPr>
        <w:t xml:space="preserve">Surname </w:t>
      </w:r>
    </w:p>
    <w:p w14:paraId="1BBE9B1A" w14:textId="77777777" w:rsidR="00D4353B" w:rsidRDefault="00F573B7">
      <w:pPr>
        <w:spacing w:after="182" w:line="254" w:lineRule="auto"/>
        <w:ind w:left="0" w:firstLine="0"/>
      </w:pPr>
      <w:r>
        <w:t xml:space="preserve"> </w:t>
      </w:r>
    </w:p>
    <w:p w14:paraId="1BBE9B1B" w14:textId="77777777" w:rsidR="00D4353B" w:rsidRDefault="00F573B7">
      <w:pPr>
        <w:spacing w:after="262" w:line="254" w:lineRule="auto"/>
        <w:ind w:left="0" w:firstLine="0"/>
      </w:pPr>
      <w:r>
        <w:t xml:space="preserve"> </w:t>
      </w:r>
    </w:p>
    <w:p w14:paraId="1BBE9B1C" w14:textId="77777777" w:rsidR="00D4353B" w:rsidRDefault="00F573B7">
      <w:pPr>
        <w:spacing w:after="250"/>
        <w:ind w:left="-5"/>
      </w:pPr>
      <w:r>
        <w:rPr>
          <w:b/>
        </w:rPr>
        <w:t xml:space="preserve">Preferred Name (if different) </w:t>
      </w:r>
    </w:p>
    <w:p w14:paraId="1BBE9B1D" w14:textId="77777777" w:rsidR="00D4353B" w:rsidRDefault="00F573B7">
      <w:pPr>
        <w:spacing w:after="177" w:line="254" w:lineRule="auto"/>
        <w:ind w:left="0" w:firstLine="0"/>
      </w:pPr>
      <w:r>
        <w:t xml:space="preserve"> </w:t>
      </w:r>
    </w:p>
    <w:p w14:paraId="1BBE9B1E" w14:textId="77777777" w:rsidR="00D4353B" w:rsidRDefault="00F573B7">
      <w:pPr>
        <w:spacing w:after="262" w:line="254" w:lineRule="auto"/>
        <w:ind w:left="0" w:firstLine="0"/>
      </w:pPr>
      <w:r>
        <w:t xml:space="preserve"> </w:t>
      </w:r>
    </w:p>
    <w:p w14:paraId="1BBE9B1F" w14:textId="77777777" w:rsidR="00D4353B" w:rsidRDefault="00F573B7">
      <w:pPr>
        <w:pStyle w:val="Heading2"/>
        <w:spacing w:after="250" w:line="266" w:lineRule="auto"/>
        <w:ind w:left="-5"/>
      </w:pPr>
      <w:r>
        <w:rPr>
          <w:color w:val="000000"/>
          <w:sz w:val="22"/>
        </w:rPr>
        <w:t xml:space="preserve">Previous Name(s) </w:t>
      </w:r>
    </w:p>
    <w:p w14:paraId="1BBE9B20" w14:textId="77777777" w:rsidR="00D4353B" w:rsidRDefault="00F573B7">
      <w:pPr>
        <w:ind w:left="-5"/>
      </w:pPr>
      <w:r>
        <w:t xml:space="preserve">Please provide any previous names you have been known by (including maiden names or deed poll changes), together with the dates they were used. </w:t>
      </w:r>
    </w:p>
    <w:p w14:paraId="1BBE9B21" w14:textId="77777777" w:rsidR="00D4353B" w:rsidRDefault="00F573B7">
      <w:pPr>
        <w:spacing w:after="177" w:line="254" w:lineRule="auto"/>
        <w:ind w:left="0" w:firstLine="0"/>
      </w:pPr>
      <w:r>
        <w:lastRenderedPageBreak/>
        <w:t xml:space="preserve"> </w:t>
      </w:r>
    </w:p>
    <w:p w14:paraId="1BBE9B22" w14:textId="77777777" w:rsidR="00D4353B" w:rsidRDefault="00F573B7">
      <w:pPr>
        <w:spacing w:after="182" w:line="254" w:lineRule="auto"/>
        <w:ind w:left="0" w:firstLine="0"/>
      </w:pPr>
      <w:r>
        <w:t xml:space="preserve"> </w:t>
      </w:r>
    </w:p>
    <w:p w14:paraId="1BBE9B23" w14:textId="77777777" w:rsidR="00D4353B" w:rsidRDefault="00F573B7">
      <w:pPr>
        <w:spacing w:after="262" w:line="254" w:lineRule="auto"/>
        <w:ind w:left="0" w:firstLine="0"/>
      </w:pPr>
      <w:r>
        <w:t xml:space="preserve"> </w:t>
      </w:r>
    </w:p>
    <w:p w14:paraId="1BBE9B24" w14:textId="77777777" w:rsidR="00D4353B" w:rsidRDefault="00F573B7">
      <w:pPr>
        <w:spacing w:after="0" w:line="503" w:lineRule="auto"/>
        <w:ind w:left="0" w:right="259" w:firstLine="0"/>
      </w:pPr>
      <w:r>
        <w:rPr>
          <w:b/>
        </w:rPr>
        <w:t>Date of Birth</w:t>
      </w:r>
      <w:r>
        <w:t xml:space="preserve"> </w:t>
      </w:r>
      <w:r>
        <w:rPr>
          <w:i/>
        </w:rPr>
        <w:t xml:space="preserve">(optional at application stage unless required for pre-employment checks) </w:t>
      </w:r>
      <w:r>
        <w:t xml:space="preserve">____ /____ /________ </w:t>
      </w:r>
    </w:p>
    <w:p w14:paraId="1BBE9B25" w14:textId="77777777" w:rsidR="00D4353B" w:rsidRDefault="00F573B7">
      <w:pPr>
        <w:spacing w:after="262" w:line="254" w:lineRule="auto"/>
        <w:ind w:left="0" w:firstLine="0"/>
      </w:pPr>
      <w:r>
        <w:t xml:space="preserve"> </w:t>
      </w:r>
    </w:p>
    <w:p w14:paraId="1BBE9B26" w14:textId="77777777" w:rsidR="00D4353B" w:rsidRDefault="00F573B7">
      <w:pPr>
        <w:spacing w:after="250"/>
        <w:ind w:left="-5"/>
      </w:pPr>
      <w:r>
        <w:rPr>
          <w:b/>
        </w:rPr>
        <w:t xml:space="preserve">Current Address </w:t>
      </w:r>
    </w:p>
    <w:p w14:paraId="1BBE9B27" w14:textId="77777777" w:rsidR="00D4353B" w:rsidRDefault="00F573B7">
      <w:pPr>
        <w:spacing w:after="182" w:line="254" w:lineRule="auto"/>
        <w:ind w:left="0" w:firstLine="0"/>
      </w:pPr>
      <w:r>
        <w:t xml:space="preserve"> </w:t>
      </w:r>
    </w:p>
    <w:p w14:paraId="1BBE9B28" w14:textId="77777777" w:rsidR="00D4353B" w:rsidRDefault="00F573B7">
      <w:pPr>
        <w:spacing w:after="182" w:line="254" w:lineRule="auto"/>
        <w:ind w:left="0" w:firstLine="0"/>
      </w:pPr>
      <w:r>
        <w:t xml:space="preserve"> </w:t>
      </w:r>
    </w:p>
    <w:p w14:paraId="1BBE9B29" w14:textId="77777777" w:rsidR="00D4353B" w:rsidRDefault="00F573B7">
      <w:pPr>
        <w:spacing w:after="182" w:line="254" w:lineRule="auto"/>
        <w:ind w:left="0" w:firstLine="0"/>
      </w:pPr>
      <w:r>
        <w:t xml:space="preserve"> </w:t>
      </w:r>
    </w:p>
    <w:p w14:paraId="1BBE9B2A" w14:textId="77777777" w:rsidR="00D4353B" w:rsidRDefault="00F573B7">
      <w:pPr>
        <w:spacing w:after="262" w:line="254" w:lineRule="auto"/>
        <w:ind w:left="0" w:firstLine="0"/>
      </w:pPr>
      <w:r>
        <w:t xml:space="preserve"> </w:t>
      </w:r>
    </w:p>
    <w:p w14:paraId="1BBE9B2B" w14:textId="77777777" w:rsidR="00D4353B" w:rsidRDefault="00F573B7">
      <w:pPr>
        <w:spacing w:after="250"/>
        <w:ind w:left="-5"/>
      </w:pPr>
      <w:r>
        <w:rPr>
          <w:b/>
        </w:rPr>
        <w:t xml:space="preserve">Postcode </w:t>
      </w:r>
    </w:p>
    <w:p w14:paraId="1BBE9B2C" w14:textId="77777777" w:rsidR="00D4353B" w:rsidRDefault="00F573B7">
      <w:pPr>
        <w:spacing w:after="0" w:line="254" w:lineRule="auto"/>
        <w:ind w:left="0" w:firstLine="0"/>
      </w:pPr>
      <w:r>
        <w:t xml:space="preserve"> </w:t>
      </w:r>
    </w:p>
    <w:p w14:paraId="1BBE9B2D" w14:textId="77777777" w:rsidR="00D4353B" w:rsidRDefault="00F573B7">
      <w:pPr>
        <w:spacing w:after="357" w:line="254" w:lineRule="auto"/>
        <w:ind w:left="0" w:firstLine="0"/>
      </w:pPr>
      <w:r>
        <w:t xml:space="preserve"> </w:t>
      </w:r>
    </w:p>
    <w:p w14:paraId="1BBE9B2E" w14:textId="77777777" w:rsidR="00D4353B" w:rsidRDefault="00F573B7">
      <w:pPr>
        <w:pStyle w:val="Heading2"/>
        <w:spacing w:after="253"/>
        <w:ind w:left="-5"/>
      </w:pPr>
      <w:r>
        <w:t xml:space="preserve">Address History </w:t>
      </w:r>
    </w:p>
    <w:p w14:paraId="1BBE9B2F" w14:textId="77777777" w:rsidR="00D4353B" w:rsidRDefault="00F573B7">
      <w:pPr>
        <w:spacing w:after="10"/>
        <w:ind w:left="-5"/>
      </w:pPr>
      <w:r>
        <w:t xml:space="preserve">Please provide all addresses where you have lived during the last </w:t>
      </w:r>
      <w:r>
        <w:rPr>
          <w:b/>
        </w:rPr>
        <w:t>five years</w:t>
      </w:r>
      <w:r>
        <w:t xml:space="preserve">, including the dates you lived at each address. </w:t>
      </w:r>
      <w:proofErr w:type="gramStart"/>
      <w:r>
        <w:t>Continue on</w:t>
      </w:r>
      <w:proofErr w:type="gramEnd"/>
      <w:r>
        <w:t xml:space="preserve"> a separate sheet if necessary. </w:t>
      </w:r>
    </w:p>
    <w:tbl>
      <w:tblPr>
        <w:tblW w:w="8949" w:type="dxa"/>
        <w:tblInd w:w="15" w:type="dxa"/>
        <w:tblCellMar>
          <w:left w:w="10" w:type="dxa"/>
          <w:right w:w="10" w:type="dxa"/>
        </w:tblCellMar>
        <w:tblLook w:val="04A0" w:firstRow="1" w:lastRow="0" w:firstColumn="1" w:lastColumn="0" w:noHBand="0" w:noVBand="1"/>
      </w:tblPr>
      <w:tblGrid>
        <w:gridCol w:w="4022"/>
        <w:gridCol w:w="2486"/>
        <w:gridCol w:w="2441"/>
      </w:tblGrid>
      <w:tr w:rsidR="00D4353B" w14:paraId="1BBE9B33" w14:textId="77777777">
        <w:tblPrEx>
          <w:tblCellMar>
            <w:top w:w="0" w:type="dxa"/>
            <w:bottom w:w="0" w:type="dxa"/>
          </w:tblCellMar>
        </w:tblPrEx>
        <w:trPr>
          <w:trHeight w:val="330"/>
        </w:trPr>
        <w:tc>
          <w:tcPr>
            <w:tcW w:w="402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0" w14:textId="77777777" w:rsidR="00D4353B" w:rsidRDefault="00F573B7">
            <w:pPr>
              <w:spacing w:after="0" w:line="254" w:lineRule="auto"/>
              <w:ind w:left="7" w:firstLine="0"/>
              <w:jc w:val="center"/>
            </w:pPr>
            <w:r>
              <w:rPr>
                <w:b/>
              </w:rPr>
              <w:t xml:space="preserve">Address </w:t>
            </w:r>
          </w:p>
        </w:tc>
        <w:tc>
          <w:tcPr>
            <w:tcW w:w="248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1" w14:textId="77777777" w:rsidR="00D4353B" w:rsidRDefault="00F573B7">
            <w:pPr>
              <w:spacing w:after="0" w:line="254" w:lineRule="auto"/>
              <w:ind w:left="7" w:firstLine="0"/>
              <w:jc w:val="center"/>
            </w:pPr>
            <w:r>
              <w:rPr>
                <w:b/>
              </w:rPr>
              <w:t xml:space="preserve">From (MM/YYYY) </w:t>
            </w:r>
          </w:p>
        </w:tc>
        <w:tc>
          <w:tcPr>
            <w:tcW w:w="244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2" w14:textId="77777777" w:rsidR="00D4353B" w:rsidRDefault="00F573B7">
            <w:pPr>
              <w:spacing w:after="0" w:line="254" w:lineRule="auto"/>
              <w:ind w:left="1" w:firstLine="0"/>
              <w:jc w:val="center"/>
            </w:pPr>
            <w:r>
              <w:rPr>
                <w:b/>
              </w:rPr>
              <w:t xml:space="preserve">To (MM/YYYY) </w:t>
            </w:r>
          </w:p>
        </w:tc>
      </w:tr>
      <w:tr w:rsidR="00D4353B" w14:paraId="1BBE9B37" w14:textId="77777777">
        <w:tblPrEx>
          <w:tblCellMar>
            <w:top w:w="0" w:type="dxa"/>
            <w:bottom w:w="0" w:type="dxa"/>
          </w:tblCellMar>
        </w:tblPrEx>
        <w:trPr>
          <w:trHeight w:val="486"/>
        </w:trPr>
        <w:tc>
          <w:tcPr>
            <w:tcW w:w="402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4" w14:textId="77777777" w:rsidR="00D4353B" w:rsidRDefault="00F573B7">
            <w:pPr>
              <w:spacing w:after="0" w:line="254" w:lineRule="auto"/>
              <w:ind w:left="0" w:firstLine="0"/>
            </w:pPr>
            <w:r>
              <w:t xml:space="preserve"> </w:t>
            </w:r>
          </w:p>
        </w:tc>
        <w:tc>
          <w:tcPr>
            <w:tcW w:w="248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5" w14:textId="77777777" w:rsidR="00D4353B" w:rsidRDefault="00F573B7">
            <w:pPr>
              <w:spacing w:after="0" w:line="254" w:lineRule="auto"/>
              <w:ind w:left="0" w:firstLine="0"/>
            </w:pPr>
            <w:r>
              <w:t xml:space="preserve"> </w:t>
            </w:r>
          </w:p>
        </w:tc>
        <w:tc>
          <w:tcPr>
            <w:tcW w:w="244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6" w14:textId="77777777" w:rsidR="00D4353B" w:rsidRDefault="00F573B7">
            <w:pPr>
              <w:spacing w:after="0" w:line="254" w:lineRule="auto"/>
              <w:ind w:left="0" w:firstLine="0"/>
            </w:pPr>
            <w:r>
              <w:t xml:space="preserve"> </w:t>
            </w:r>
          </w:p>
        </w:tc>
      </w:tr>
      <w:tr w:rsidR="00D4353B" w14:paraId="1BBE9B3B" w14:textId="77777777">
        <w:tblPrEx>
          <w:tblCellMar>
            <w:top w:w="0" w:type="dxa"/>
            <w:bottom w:w="0" w:type="dxa"/>
          </w:tblCellMar>
        </w:tblPrEx>
        <w:trPr>
          <w:trHeight w:val="480"/>
        </w:trPr>
        <w:tc>
          <w:tcPr>
            <w:tcW w:w="402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8" w14:textId="77777777" w:rsidR="00D4353B" w:rsidRDefault="00F573B7">
            <w:pPr>
              <w:spacing w:after="0" w:line="254" w:lineRule="auto"/>
              <w:ind w:left="0" w:firstLine="0"/>
            </w:pPr>
            <w:r>
              <w:t xml:space="preserve"> </w:t>
            </w:r>
          </w:p>
        </w:tc>
        <w:tc>
          <w:tcPr>
            <w:tcW w:w="248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9" w14:textId="77777777" w:rsidR="00D4353B" w:rsidRDefault="00F573B7">
            <w:pPr>
              <w:spacing w:after="0" w:line="254" w:lineRule="auto"/>
              <w:ind w:left="0" w:firstLine="0"/>
            </w:pPr>
            <w:r>
              <w:t xml:space="preserve"> </w:t>
            </w:r>
          </w:p>
        </w:tc>
        <w:tc>
          <w:tcPr>
            <w:tcW w:w="244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A" w14:textId="77777777" w:rsidR="00D4353B" w:rsidRDefault="00F573B7">
            <w:pPr>
              <w:spacing w:after="0" w:line="254" w:lineRule="auto"/>
              <w:ind w:left="0" w:firstLine="0"/>
            </w:pPr>
            <w:r>
              <w:t xml:space="preserve"> </w:t>
            </w:r>
          </w:p>
        </w:tc>
      </w:tr>
      <w:tr w:rsidR="00D4353B" w14:paraId="1BBE9B3F" w14:textId="77777777">
        <w:tblPrEx>
          <w:tblCellMar>
            <w:top w:w="0" w:type="dxa"/>
            <w:bottom w:w="0" w:type="dxa"/>
          </w:tblCellMar>
        </w:tblPrEx>
        <w:trPr>
          <w:trHeight w:val="485"/>
        </w:trPr>
        <w:tc>
          <w:tcPr>
            <w:tcW w:w="402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C" w14:textId="77777777" w:rsidR="00D4353B" w:rsidRDefault="00F573B7">
            <w:pPr>
              <w:spacing w:after="0" w:line="254" w:lineRule="auto"/>
              <w:ind w:left="0" w:firstLine="0"/>
            </w:pPr>
            <w:r>
              <w:t xml:space="preserve"> </w:t>
            </w:r>
          </w:p>
        </w:tc>
        <w:tc>
          <w:tcPr>
            <w:tcW w:w="248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D" w14:textId="77777777" w:rsidR="00D4353B" w:rsidRDefault="00F573B7">
            <w:pPr>
              <w:spacing w:after="0" w:line="254" w:lineRule="auto"/>
              <w:ind w:left="0" w:firstLine="0"/>
            </w:pPr>
            <w:r>
              <w:t xml:space="preserve"> </w:t>
            </w:r>
          </w:p>
        </w:tc>
        <w:tc>
          <w:tcPr>
            <w:tcW w:w="244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B3E" w14:textId="77777777" w:rsidR="00D4353B" w:rsidRDefault="00F573B7">
            <w:pPr>
              <w:spacing w:after="0" w:line="254" w:lineRule="auto"/>
              <w:ind w:left="0" w:firstLine="0"/>
            </w:pPr>
            <w:r>
              <w:t xml:space="preserve"> </w:t>
            </w:r>
          </w:p>
        </w:tc>
      </w:tr>
    </w:tbl>
    <w:p w14:paraId="1BBE9B40" w14:textId="77777777" w:rsidR="00D4353B" w:rsidRDefault="00F573B7">
      <w:pPr>
        <w:spacing w:after="262" w:line="254" w:lineRule="auto"/>
        <w:ind w:left="0" w:firstLine="0"/>
      </w:pPr>
      <w:r>
        <w:t xml:space="preserve"> </w:t>
      </w:r>
    </w:p>
    <w:p w14:paraId="1BBE9B41" w14:textId="77777777" w:rsidR="00D4353B" w:rsidRDefault="00F573B7">
      <w:pPr>
        <w:spacing w:after="250"/>
        <w:ind w:left="-5"/>
      </w:pPr>
      <w:r>
        <w:rPr>
          <w:b/>
        </w:rPr>
        <w:t xml:space="preserve">Email Address </w:t>
      </w:r>
    </w:p>
    <w:p w14:paraId="1BBE9B42" w14:textId="77777777" w:rsidR="00D4353B" w:rsidRDefault="00F573B7">
      <w:pPr>
        <w:spacing w:after="182" w:line="254" w:lineRule="auto"/>
        <w:ind w:left="0" w:firstLine="0"/>
      </w:pPr>
      <w:r>
        <w:t xml:space="preserve"> </w:t>
      </w:r>
    </w:p>
    <w:p w14:paraId="1BBE9B43" w14:textId="77777777" w:rsidR="00D4353B" w:rsidRDefault="00F573B7">
      <w:pPr>
        <w:spacing w:after="257" w:line="254" w:lineRule="auto"/>
        <w:ind w:left="0" w:firstLine="0"/>
      </w:pPr>
      <w:r>
        <w:t xml:space="preserve"> </w:t>
      </w:r>
    </w:p>
    <w:p w14:paraId="1BBE9B44" w14:textId="77777777" w:rsidR="00D4353B" w:rsidRDefault="00F573B7">
      <w:pPr>
        <w:spacing w:after="250"/>
        <w:ind w:left="-5"/>
      </w:pPr>
      <w:r>
        <w:rPr>
          <w:b/>
        </w:rPr>
        <w:t xml:space="preserve">Mobile Telephone </w:t>
      </w:r>
    </w:p>
    <w:p w14:paraId="1BBE9B45" w14:textId="77777777" w:rsidR="00D4353B" w:rsidRDefault="00F573B7">
      <w:pPr>
        <w:spacing w:after="182" w:line="254" w:lineRule="auto"/>
        <w:ind w:left="0" w:firstLine="0"/>
      </w:pPr>
      <w:r>
        <w:t xml:space="preserve"> </w:t>
      </w:r>
    </w:p>
    <w:p w14:paraId="1BBE9B46" w14:textId="77777777" w:rsidR="00D4353B" w:rsidRDefault="00F573B7">
      <w:pPr>
        <w:spacing w:after="262" w:line="254" w:lineRule="auto"/>
        <w:ind w:left="0" w:firstLine="0"/>
      </w:pPr>
      <w:r>
        <w:t xml:space="preserve"> </w:t>
      </w:r>
    </w:p>
    <w:p w14:paraId="1BBE9B47" w14:textId="77777777" w:rsidR="00D4353B" w:rsidRDefault="00F573B7">
      <w:pPr>
        <w:spacing w:after="250"/>
        <w:ind w:left="-5"/>
      </w:pPr>
      <w:r>
        <w:rPr>
          <w:b/>
        </w:rPr>
        <w:lastRenderedPageBreak/>
        <w:t xml:space="preserve">Alternative Telephone Number </w:t>
      </w:r>
    </w:p>
    <w:p w14:paraId="1BBE9B48" w14:textId="77777777" w:rsidR="00D4353B" w:rsidRDefault="00F573B7">
      <w:pPr>
        <w:spacing w:after="182" w:line="254" w:lineRule="auto"/>
        <w:ind w:left="0" w:firstLine="0"/>
      </w:pPr>
      <w:r>
        <w:t xml:space="preserve"> </w:t>
      </w:r>
    </w:p>
    <w:p w14:paraId="1BBE9B49" w14:textId="77777777" w:rsidR="00D4353B" w:rsidRDefault="00F573B7">
      <w:pPr>
        <w:spacing w:after="257" w:line="254" w:lineRule="auto"/>
        <w:ind w:left="0" w:firstLine="0"/>
      </w:pPr>
      <w:r>
        <w:t xml:space="preserve"> </w:t>
      </w:r>
    </w:p>
    <w:p w14:paraId="1BBE9B4A" w14:textId="77777777" w:rsidR="00D4353B" w:rsidRDefault="00F573B7">
      <w:pPr>
        <w:spacing w:after="250"/>
        <w:ind w:left="-5"/>
      </w:pPr>
      <w:r>
        <w:rPr>
          <w:b/>
        </w:rPr>
        <w:t xml:space="preserve">National Insurance Number </w:t>
      </w:r>
    </w:p>
    <w:p w14:paraId="1BBE9B4B" w14:textId="77777777" w:rsidR="00D4353B" w:rsidRDefault="00F573B7">
      <w:pPr>
        <w:spacing w:after="182" w:line="254" w:lineRule="auto"/>
        <w:ind w:left="0" w:firstLine="0"/>
      </w:pPr>
      <w:r>
        <w:t xml:space="preserve"> </w:t>
      </w:r>
    </w:p>
    <w:p w14:paraId="1BBE9B4C" w14:textId="77777777" w:rsidR="00D4353B" w:rsidRDefault="00F573B7">
      <w:pPr>
        <w:spacing w:after="377" w:line="254" w:lineRule="auto"/>
        <w:ind w:left="0" w:firstLine="0"/>
      </w:pPr>
      <w:r>
        <w:t xml:space="preserve"> </w:t>
      </w:r>
    </w:p>
    <w:p w14:paraId="1BBE9B4D" w14:textId="77777777" w:rsidR="00D4353B" w:rsidRDefault="00F573B7">
      <w:pPr>
        <w:pStyle w:val="Heading2"/>
        <w:spacing w:after="267"/>
        <w:ind w:left="-5"/>
      </w:pPr>
      <w:r>
        <w:t xml:space="preserve">Emergency Contact </w:t>
      </w:r>
    </w:p>
    <w:p w14:paraId="1BBE9B4E" w14:textId="77777777" w:rsidR="00D4353B" w:rsidRDefault="00F573B7">
      <w:pPr>
        <w:ind w:left="-5"/>
      </w:pPr>
      <w:r>
        <w:t xml:space="preserve">This information will only be used if you are appointed. </w:t>
      </w:r>
    </w:p>
    <w:p w14:paraId="1BBE9B4F" w14:textId="77777777" w:rsidR="00D4353B" w:rsidRDefault="00F573B7">
      <w:pPr>
        <w:spacing w:after="250"/>
        <w:ind w:left="-5"/>
      </w:pPr>
      <w:r>
        <w:rPr>
          <w:b/>
        </w:rPr>
        <w:t xml:space="preserve">Name </w:t>
      </w:r>
    </w:p>
    <w:p w14:paraId="1BBE9B50" w14:textId="77777777" w:rsidR="00D4353B" w:rsidRDefault="00F573B7">
      <w:pPr>
        <w:spacing w:after="0" w:line="254" w:lineRule="auto"/>
        <w:ind w:left="0" w:firstLine="0"/>
      </w:pPr>
      <w:r>
        <w:t xml:space="preserve"> </w:t>
      </w:r>
    </w:p>
    <w:p w14:paraId="1BBE9B51" w14:textId="77777777" w:rsidR="00D4353B" w:rsidRDefault="00F573B7">
      <w:pPr>
        <w:spacing w:after="250"/>
        <w:ind w:left="-5"/>
      </w:pPr>
      <w:r>
        <w:rPr>
          <w:b/>
        </w:rPr>
        <w:t xml:space="preserve">Relationship </w:t>
      </w:r>
    </w:p>
    <w:p w14:paraId="1BBE9B52" w14:textId="77777777" w:rsidR="00D4353B" w:rsidRDefault="00F573B7">
      <w:pPr>
        <w:spacing w:after="262" w:line="254" w:lineRule="auto"/>
        <w:ind w:left="0" w:firstLine="0"/>
      </w:pPr>
      <w:r>
        <w:t xml:space="preserve"> </w:t>
      </w:r>
    </w:p>
    <w:p w14:paraId="1BBE9B53" w14:textId="77777777" w:rsidR="00D4353B" w:rsidRDefault="00F573B7">
      <w:pPr>
        <w:spacing w:after="250"/>
        <w:ind w:left="-5"/>
      </w:pPr>
      <w:r>
        <w:rPr>
          <w:b/>
        </w:rPr>
        <w:t xml:space="preserve">Telephone Number </w:t>
      </w:r>
    </w:p>
    <w:p w14:paraId="1BBE9B55" w14:textId="7FBFF645" w:rsidR="00D4353B" w:rsidRDefault="00F573B7" w:rsidP="009C4E24">
      <w:pPr>
        <w:spacing w:after="182" w:line="254" w:lineRule="auto"/>
        <w:ind w:left="0" w:firstLine="0"/>
      </w:pPr>
      <w:r>
        <w:t xml:space="preserve"> </w:t>
      </w:r>
    </w:p>
    <w:p w14:paraId="1BBE9B56" w14:textId="77777777" w:rsidR="00D4353B" w:rsidRDefault="00F573B7">
      <w:pPr>
        <w:pStyle w:val="Heading2"/>
        <w:spacing w:after="272"/>
        <w:ind w:left="-5"/>
      </w:pPr>
      <w:r>
        <w:t xml:space="preserve">Professional Registration (where applicable) </w:t>
      </w:r>
    </w:p>
    <w:p w14:paraId="1BBE9B57" w14:textId="77777777" w:rsidR="00D4353B" w:rsidRDefault="00F573B7">
      <w:pPr>
        <w:spacing w:after="250"/>
        <w:ind w:left="-5"/>
      </w:pPr>
      <w:r>
        <w:rPr>
          <w:b/>
        </w:rPr>
        <w:t>T</w:t>
      </w:r>
      <w:r>
        <w:rPr>
          <w:b/>
        </w:rPr>
        <w:t xml:space="preserve">eacher Reference Number (TRN) </w:t>
      </w:r>
    </w:p>
    <w:p w14:paraId="1BBE9B58" w14:textId="77777777" w:rsidR="00D4353B" w:rsidRDefault="00F573B7">
      <w:pPr>
        <w:spacing w:after="262" w:line="254" w:lineRule="auto"/>
        <w:ind w:left="0" w:firstLine="0"/>
      </w:pPr>
      <w:r>
        <w:t xml:space="preserve"> </w:t>
      </w:r>
    </w:p>
    <w:p w14:paraId="1BBE9B59" w14:textId="77777777" w:rsidR="00D4353B" w:rsidRDefault="00F573B7">
      <w:pPr>
        <w:pStyle w:val="Heading3"/>
        <w:spacing w:after="277"/>
        <w:ind w:left="-5"/>
      </w:pPr>
      <w:r>
        <w:t xml:space="preserve">Qualified Teacher Status (QTS) </w:t>
      </w:r>
    </w:p>
    <w:p w14:paraId="1BBE9B5A" w14:textId="77777777" w:rsidR="00D4353B" w:rsidRDefault="00F573B7">
      <w:pPr>
        <w:ind w:left="-5"/>
      </w:pPr>
      <w:r>
        <w:rPr>
          <w:rFonts w:ascii="Segoe UI Symbol" w:eastAsia="Segoe UI Symbol" w:hAnsi="Segoe UI Symbol" w:cs="Segoe UI Symbol"/>
        </w:rPr>
        <w:t>☐</w:t>
      </w:r>
      <w:r>
        <w:t xml:space="preserve"> </w:t>
      </w:r>
      <w:proofErr w:type="gramStart"/>
      <w:r>
        <w:t xml:space="preserve">Yes  </w:t>
      </w:r>
      <w:r>
        <w:rPr>
          <w:rFonts w:ascii="Segoe UI Symbol" w:eastAsia="Segoe UI Symbol" w:hAnsi="Segoe UI Symbol" w:cs="Segoe UI Symbol"/>
        </w:rPr>
        <w:t>☐</w:t>
      </w:r>
      <w:proofErr w:type="gramEnd"/>
      <w:r>
        <w:t xml:space="preserve"> </w:t>
      </w:r>
      <w:proofErr w:type="gramStart"/>
      <w:r>
        <w:t xml:space="preserve">No  </w:t>
      </w:r>
      <w:r>
        <w:rPr>
          <w:rFonts w:ascii="Segoe UI Symbol" w:eastAsia="Segoe UI Symbol" w:hAnsi="Segoe UI Symbol" w:cs="Segoe UI Symbol"/>
        </w:rPr>
        <w:t>☐</w:t>
      </w:r>
      <w:proofErr w:type="gramEnd"/>
      <w:r>
        <w:t xml:space="preserve"> Not Applicable </w:t>
      </w:r>
    </w:p>
    <w:p w14:paraId="1BBE9B5B" w14:textId="77777777" w:rsidR="00D4353B" w:rsidRDefault="00F573B7">
      <w:pPr>
        <w:spacing w:after="317" w:line="254" w:lineRule="auto"/>
        <w:ind w:left="0" w:firstLine="0"/>
      </w:pPr>
      <w:r>
        <w:t xml:space="preserve"> </w:t>
      </w:r>
    </w:p>
    <w:p w14:paraId="1BBE9B5C" w14:textId="77777777" w:rsidR="00D4353B" w:rsidRDefault="00F573B7">
      <w:pPr>
        <w:spacing w:after="318" w:line="264" w:lineRule="auto"/>
        <w:ind w:left="-5"/>
      </w:pPr>
      <w:r>
        <w:rPr>
          <w:b/>
          <w:color w:val="0F4761"/>
        </w:rPr>
        <w:t xml:space="preserve">Right to Work in the United Kingdom </w:t>
      </w:r>
    </w:p>
    <w:p w14:paraId="1BBE9B5D" w14:textId="77777777" w:rsidR="00D4353B" w:rsidRDefault="00F573B7">
      <w:pPr>
        <w:spacing w:after="278"/>
        <w:ind w:left="-5"/>
      </w:pPr>
      <w:r>
        <w:t xml:space="preserve">Do you have the legal right to work in the United Kingdom? </w:t>
      </w:r>
    </w:p>
    <w:p w14:paraId="1BBE9B5E" w14:textId="77777777" w:rsidR="00D4353B" w:rsidRDefault="00F573B7">
      <w:pPr>
        <w:ind w:left="-5"/>
      </w:pPr>
      <w:r>
        <w:rPr>
          <w:rFonts w:ascii="Segoe UI Symbol" w:eastAsia="Segoe UI Symbol" w:hAnsi="Segoe UI Symbol" w:cs="Segoe UI Symbol"/>
        </w:rPr>
        <w:t>☐</w:t>
      </w:r>
      <w:r>
        <w:t xml:space="preserve"> </w:t>
      </w:r>
      <w:proofErr w:type="gramStart"/>
      <w:r>
        <w:t xml:space="preserve">Yes  </w:t>
      </w:r>
      <w:r>
        <w:rPr>
          <w:rFonts w:ascii="Segoe UI Symbol" w:eastAsia="Segoe UI Symbol" w:hAnsi="Segoe UI Symbol" w:cs="Segoe UI Symbol"/>
        </w:rPr>
        <w:t>☐</w:t>
      </w:r>
      <w:proofErr w:type="gramEnd"/>
      <w:r>
        <w:t xml:space="preserve"> No </w:t>
      </w:r>
    </w:p>
    <w:p w14:paraId="1BBE9B5F" w14:textId="77777777" w:rsidR="00D4353B" w:rsidRDefault="00F573B7">
      <w:pPr>
        <w:spacing w:after="262" w:line="254" w:lineRule="auto"/>
        <w:ind w:left="0" w:firstLine="0"/>
      </w:pPr>
      <w:r>
        <w:t xml:space="preserve"> </w:t>
      </w:r>
    </w:p>
    <w:p w14:paraId="1BBE9B60" w14:textId="77777777" w:rsidR="00D4353B" w:rsidRDefault="00F573B7">
      <w:pPr>
        <w:spacing w:after="277"/>
        <w:ind w:left="-5"/>
      </w:pPr>
      <w:r>
        <w:t xml:space="preserve">Will you require sponsorship under UK immigration rules now or in the future? </w:t>
      </w:r>
    </w:p>
    <w:p w14:paraId="1BBE9B61" w14:textId="77777777" w:rsidR="00D4353B" w:rsidRDefault="00F573B7">
      <w:pPr>
        <w:spacing w:after="300"/>
        <w:ind w:left="-5"/>
      </w:pPr>
      <w:r>
        <w:rPr>
          <w:rFonts w:ascii="Segoe UI Symbol" w:eastAsia="Segoe UI Symbol" w:hAnsi="Segoe UI Symbol" w:cs="Segoe UI Symbol"/>
        </w:rPr>
        <w:t>☐</w:t>
      </w:r>
      <w:r>
        <w:t xml:space="preserve"> </w:t>
      </w:r>
      <w:proofErr w:type="gramStart"/>
      <w:r>
        <w:t xml:space="preserve">Yes  </w:t>
      </w:r>
      <w:r>
        <w:rPr>
          <w:rFonts w:ascii="Segoe UI Symbol" w:eastAsia="Segoe UI Symbol" w:hAnsi="Segoe UI Symbol" w:cs="Segoe UI Symbol"/>
        </w:rPr>
        <w:t>☐</w:t>
      </w:r>
      <w:proofErr w:type="gramEnd"/>
      <w:r>
        <w:t xml:space="preserve"> No </w:t>
      </w:r>
    </w:p>
    <w:p w14:paraId="1BBE9B62" w14:textId="77777777" w:rsidR="00D4353B" w:rsidRDefault="00F573B7">
      <w:pPr>
        <w:ind w:left="-5"/>
      </w:pPr>
      <w:r>
        <w:lastRenderedPageBreak/>
        <w:t>If yes, please provide brief details.</w:t>
      </w:r>
      <w:r>
        <w:rPr>
          <w:rFonts w:ascii="Calibri" w:eastAsia="Calibri" w:hAnsi="Calibri" w:cs="Calibri"/>
          <w:sz w:val="24"/>
        </w:rPr>
        <w:t xml:space="preserve"> </w:t>
      </w:r>
    </w:p>
    <w:p w14:paraId="1BBE9B63" w14:textId="77777777" w:rsidR="00D4353B" w:rsidRDefault="00F573B7">
      <w:pPr>
        <w:spacing w:after="257" w:line="254" w:lineRule="auto"/>
        <w:ind w:left="0" w:firstLine="0"/>
      </w:pPr>
      <w:r>
        <w:t xml:space="preserve"> </w:t>
      </w:r>
    </w:p>
    <w:p w14:paraId="1BBE9B64" w14:textId="77777777" w:rsidR="00D4353B" w:rsidRDefault="00F573B7">
      <w:pPr>
        <w:spacing w:after="377" w:line="254" w:lineRule="auto"/>
        <w:ind w:left="0" w:firstLine="0"/>
      </w:pPr>
      <w:r>
        <w:t xml:space="preserve"> </w:t>
      </w:r>
    </w:p>
    <w:p w14:paraId="1BBE9B65" w14:textId="77777777" w:rsidR="00D4353B" w:rsidRDefault="00F573B7">
      <w:pPr>
        <w:pStyle w:val="Heading2"/>
        <w:spacing w:after="273"/>
        <w:ind w:left="-5"/>
      </w:pPr>
      <w:r>
        <w:t xml:space="preserve">Overseas Residence </w:t>
      </w:r>
    </w:p>
    <w:p w14:paraId="1BBE9B66" w14:textId="77777777" w:rsidR="00D4353B" w:rsidRDefault="00F573B7">
      <w:pPr>
        <w:ind w:left="-5"/>
      </w:pPr>
      <w:r>
        <w:t xml:space="preserve">Have you lived or worked outside the United Kingdom for </w:t>
      </w:r>
      <w:r>
        <w:rPr>
          <w:b/>
        </w:rPr>
        <w:t>three months or more</w:t>
      </w:r>
      <w:r>
        <w:t xml:space="preserve"> during the last </w:t>
      </w:r>
      <w:r>
        <w:rPr>
          <w:b/>
        </w:rPr>
        <w:t>ten years</w:t>
      </w:r>
      <w:r>
        <w:t xml:space="preserve">? </w:t>
      </w:r>
    </w:p>
    <w:p w14:paraId="1BBE9B67" w14:textId="0B129EB5"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B68" w14:textId="77777777" w:rsidR="00D4353B" w:rsidRDefault="00F573B7">
      <w:pPr>
        <w:ind w:left="-5"/>
      </w:pPr>
      <w:r>
        <w:t xml:space="preserve">If yes, please provide the country, dates and reason. Additional overseas safeguarding checks may be required before employment can commence. </w:t>
      </w:r>
    </w:p>
    <w:p w14:paraId="1BBE9B69" w14:textId="77777777" w:rsidR="00D4353B" w:rsidRDefault="00F573B7">
      <w:pPr>
        <w:spacing w:after="177" w:line="254" w:lineRule="auto"/>
        <w:ind w:left="0" w:firstLine="0"/>
      </w:pPr>
      <w:r>
        <w:t xml:space="preserve"> </w:t>
      </w:r>
    </w:p>
    <w:p w14:paraId="1BBE9B6A" w14:textId="77777777" w:rsidR="00D4353B" w:rsidRDefault="00F573B7">
      <w:pPr>
        <w:spacing w:after="182" w:line="254" w:lineRule="auto"/>
        <w:ind w:left="0" w:firstLine="0"/>
      </w:pPr>
      <w:r>
        <w:t xml:space="preserve"> </w:t>
      </w:r>
    </w:p>
    <w:p w14:paraId="1BBE9B6B" w14:textId="77777777" w:rsidR="00D4353B" w:rsidRDefault="00F573B7">
      <w:pPr>
        <w:spacing w:after="182" w:line="254" w:lineRule="auto"/>
        <w:ind w:left="0" w:firstLine="0"/>
      </w:pPr>
      <w:r>
        <w:t xml:space="preserve"> </w:t>
      </w:r>
    </w:p>
    <w:p w14:paraId="1BBE9B6C" w14:textId="77777777" w:rsidR="00D4353B" w:rsidRDefault="00F573B7">
      <w:pPr>
        <w:spacing w:after="302" w:line="254" w:lineRule="auto"/>
        <w:ind w:left="0" w:firstLine="0"/>
      </w:pPr>
      <w:r>
        <w:t xml:space="preserve"> </w:t>
      </w:r>
    </w:p>
    <w:p w14:paraId="1BBE9B6D" w14:textId="77777777" w:rsidR="00D4353B" w:rsidRDefault="00F573B7">
      <w:pPr>
        <w:spacing w:after="316" w:line="264" w:lineRule="auto"/>
        <w:ind w:left="-5"/>
      </w:pPr>
      <w:r>
        <w:rPr>
          <w:b/>
          <w:color w:val="FF5F00"/>
        </w:rPr>
        <w:t xml:space="preserve">HR Use Only </w:t>
      </w:r>
    </w:p>
    <w:p w14:paraId="1BBE9B6E" w14:textId="77777777" w:rsidR="00D4353B" w:rsidRDefault="00F573B7">
      <w:pPr>
        <w:ind w:left="-5"/>
      </w:pPr>
      <w:r>
        <w:rPr>
          <w:rFonts w:ascii="Segoe UI Symbol" w:eastAsia="Segoe UI Symbol" w:hAnsi="Segoe UI Symbol" w:cs="Segoe UI Symbol"/>
        </w:rPr>
        <w:t>☐</w:t>
      </w:r>
      <w:r>
        <w:t xml:space="preserve"> Identity verified </w:t>
      </w:r>
    </w:p>
    <w:p w14:paraId="1BBE9B6F" w14:textId="77777777" w:rsidR="00D4353B" w:rsidRDefault="00F573B7">
      <w:pPr>
        <w:ind w:left="-5"/>
      </w:pPr>
      <w:r>
        <w:rPr>
          <w:rFonts w:ascii="Segoe UI Symbol" w:eastAsia="Segoe UI Symbol" w:hAnsi="Segoe UI Symbol" w:cs="Segoe UI Symbol"/>
        </w:rPr>
        <w:t>☐</w:t>
      </w:r>
      <w:r>
        <w:t xml:space="preserve"> Right to work verified </w:t>
      </w:r>
    </w:p>
    <w:p w14:paraId="1BBE9B70" w14:textId="77777777" w:rsidR="00D4353B" w:rsidRDefault="00F573B7">
      <w:pPr>
        <w:ind w:left="-5"/>
      </w:pPr>
      <w:r>
        <w:rPr>
          <w:rFonts w:ascii="Segoe UI Symbol" w:eastAsia="Segoe UI Symbol" w:hAnsi="Segoe UI Symbol" w:cs="Segoe UI Symbol"/>
        </w:rPr>
        <w:t>☐</w:t>
      </w:r>
      <w:r>
        <w:t xml:space="preserve"> Overseas checks required </w:t>
      </w:r>
    </w:p>
    <w:p w14:paraId="1BBE9B71" w14:textId="77777777" w:rsidR="00D4353B" w:rsidRDefault="00F573B7">
      <w:pPr>
        <w:ind w:left="-5"/>
      </w:pPr>
      <w:r>
        <w:rPr>
          <w:rFonts w:ascii="Segoe UI Symbol" w:eastAsia="Segoe UI Symbol" w:hAnsi="Segoe UI Symbol" w:cs="Segoe UI Symbol"/>
        </w:rPr>
        <w:t>☐</w:t>
      </w:r>
      <w:r>
        <w:t xml:space="preserve"> Further information requested </w:t>
      </w:r>
    </w:p>
    <w:p w14:paraId="1BBE9B72" w14:textId="77777777" w:rsidR="00D4353B" w:rsidRDefault="00F573B7">
      <w:pPr>
        <w:spacing w:after="452" w:line="254" w:lineRule="auto"/>
        <w:ind w:left="0" w:firstLine="0"/>
      </w:pPr>
      <w:r>
        <w:t xml:space="preserve"> </w:t>
      </w:r>
    </w:p>
    <w:p w14:paraId="1BBE9B73" w14:textId="77777777" w:rsidR="00D4353B" w:rsidRDefault="00F573B7">
      <w:pPr>
        <w:pStyle w:val="Heading1"/>
        <w:ind w:left="-5"/>
      </w:pPr>
      <w:r>
        <w:t xml:space="preserve">Section 3: Qualifications and Professional Development </w:t>
      </w:r>
    </w:p>
    <w:p w14:paraId="1BBE9B74" w14:textId="77777777" w:rsidR="00D4353B" w:rsidRDefault="00F573B7">
      <w:pPr>
        <w:spacing w:after="344"/>
        <w:ind w:left="-5"/>
      </w:pPr>
      <w:r>
        <w:t xml:space="preserve">Please provide details of all relevant qualifications, training and professional memberships. Original certificates may </w:t>
      </w:r>
      <w:r>
        <w:t xml:space="preserve">be requested before appointment. </w:t>
      </w:r>
    </w:p>
    <w:p w14:paraId="1BBE9B75" w14:textId="77777777" w:rsidR="00D4353B" w:rsidRDefault="00F573B7">
      <w:pPr>
        <w:pStyle w:val="Heading2"/>
        <w:spacing w:after="0"/>
        <w:ind w:left="-5"/>
      </w:pPr>
      <w:r>
        <w:t xml:space="preserve">Qualifications </w:t>
      </w:r>
    </w:p>
    <w:tbl>
      <w:tblPr>
        <w:tblW w:w="8994" w:type="dxa"/>
        <w:tblInd w:w="15" w:type="dxa"/>
        <w:tblCellMar>
          <w:left w:w="10" w:type="dxa"/>
          <w:right w:w="10" w:type="dxa"/>
        </w:tblCellMar>
        <w:tblLook w:val="04A0" w:firstRow="1" w:lastRow="0" w:firstColumn="1" w:lastColumn="0" w:noHBand="0" w:noVBand="1"/>
      </w:tblPr>
      <w:tblGrid>
        <w:gridCol w:w="1636"/>
        <w:gridCol w:w="1070"/>
        <w:gridCol w:w="1796"/>
        <w:gridCol w:w="2716"/>
        <w:gridCol w:w="1776"/>
      </w:tblGrid>
      <w:tr w:rsidR="00D4353B" w14:paraId="1BBE9B7B" w14:textId="77777777">
        <w:tblPrEx>
          <w:tblCellMar>
            <w:top w:w="0" w:type="dxa"/>
            <w:bottom w:w="0" w:type="dxa"/>
          </w:tblCellMar>
        </w:tblPrEx>
        <w:trPr>
          <w:trHeight w:val="330"/>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6" w14:textId="77777777" w:rsidR="00D4353B" w:rsidRDefault="00F573B7">
            <w:pPr>
              <w:spacing w:after="0" w:line="254" w:lineRule="auto"/>
              <w:ind w:left="50" w:firstLine="0"/>
            </w:pPr>
            <w:r>
              <w:rPr>
                <w:b/>
              </w:rPr>
              <w:t xml:space="preserve">Qualification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7" w14:textId="77777777" w:rsidR="00D4353B" w:rsidRDefault="00F573B7">
            <w:pPr>
              <w:spacing w:after="0" w:line="254" w:lineRule="auto"/>
              <w:ind w:left="30" w:firstLine="0"/>
            </w:pPr>
            <w:r>
              <w:rPr>
                <w:b/>
              </w:rPr>
              <w:t xml:space="preserve">Subject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8" w14:textId="77777777" w:rsidR="00D4353B" w:rsidRDefault="00F573B7">
            <w:pPr>
              <w:spacing w:after="0" w:line="254" w:lineRule="auto"/>
              <w:ind w:left="45" w:firstLine="0"/>
            </w:pPr>
            <w:r>
              <w:rPr>
                <w:b/>
              </w:rPr>
              <w:t xml:space="preserve">Grade / Result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9" w14:textId="77777777" w:rsidR="00D4353B" w:rsidRDefault="00F573B7">
            <w:pPr>
              <w:spacing w:after="0" w:line="254" w:lineRule="auto"/>
              <w:ind w:left="45" w:firstLine="0"/>
            </w:pPr>
            <w:r>
              <w:rPr>
                <w:b/>
              </w:rPr>
              <w:t xml:space="preserve">Awarding Organisation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A" w14:textId="77777777" w:rsidR="00D4353B" w:rsidRDefault="00F573B7">
            <w:pPr>
              <w:spacing w:after="0" w:line="254" w:lineRule="auto"/>
              <w:ind w:left="25" w:firstLine="0"/>
            </w:pPr>
            <w:r>
              <w:rPr>
                <w:b/>
              </w:rPr>
              <w:t xml:space="preserve">Date Achieved </w:t>
            </w:r>
          </w:p>
        </w:tc>
      </w:tr>
      <w:tr w:rsidR="00D4353B" w14:paraId="1BBE9B81" w14:textId="77777777">
        <w:tblPrEx>
          <w:tblCellMar>
            <w:top w:w="0" w:type="dxa"/>
            <w:bottom w:w="0" w:type="dxa"/>
          </w:tblCellMar>
        </w:tblPrEx>
        <w:trPr>
          <w:trHeight w:val="485"/>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C" w14:textId="77777777" w:rsidR="00D4353B" w:rsidRDefault="00F573B7">
            <w:pPr>
              <w:spacing w:after="0" w:line="254" w:lineRule="auto"/>
              <w:ind w:left="5" w:firstLine="0"/>
            </w:pPr>
            <w:r>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D"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E"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7F"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0" w14:textId="77777777" w:rsidR="00D4353B" w:rsidRDefault="00F573B7">
            <w:pPr>
              <w:spacing w:after="0" w:line="254" w:lineRule="auto"/>
              <w:ind w:left="5" w:firstLine="0"/>
            </w:pPr>
            <w:r>
              <w:t xml:space="preserve"> </w:t>
            </w:r>
          </w:p>
        </w:tc>
      </w:tr>
      <w:tr w:rsidR="00D4353B" w14:paraId="1BBE9B87" w14:textId="77777777">
        <w:tblPrEx>
          <w:tblCellMar>
            <w:top w:w="0" w:type="dxa"/>
            <w:bottom w:w="0" w:type="dxa"/>
          </w:tblCellMar>
        </w:tblPrEx>
        <w:trPr>
          <w:trHeight w:val="485"/>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2" w14:textId="77777777" w:rsidR="00D4353B" w:rsidRDefault="00F573B7">
            <w:pPr>
              <w:spacing w:after="0" w:line="254" w:lineRule="auto"/>
              <w:ind w:left="5" w:firstLine="0"/>
            </w:pPr>
            <w:r>
              <w:lastRenderedPageBreak/>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3"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4"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5"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6" w14:textId="77777777" w:rsidR="00D4353B" w:rsidRDefault="00F573B7">
            <w:pPr>
              <w:spacing w:after="0" w:line="254" w:lineRule="auto"/>
              <w:ind w:left="5" w:firstLine="0"/>
            </w:pPr>
            <w:r>
              <w:t xml:space="preserve"> </w:t>
            </w:r>
          </w:p>
        </w:tc>
      </w:tr>
      <w:tr w:rsidR="00D4353B" w14:paraId="1BBE9B8D" w14:textId="77777777">
        <w:tblPrEx>
          <w:tblCellMar>
            <w:top w:w="0" w:type="dxa"/>
            <w:bottom w:w="0" w:type="dxa"/>
          </w:tblCellMar>
        </w:tblPrEx>
        <w:trPr>
          <w:trHeight w:val="485"/>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8" w14:textId="77777777" w:rsidR="00D4353B" w:rsidRDefault="00F573B7">
            <w:pPr>
              <w:spacing w:after="0" w:line="254" w:lineRule="auto"/>
              <w:ind w:left="5" w:firstLine="0"/>
            </w:pPr>
            <w:r>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9"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A"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B"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C" w14:textId="77777777" w:rsidR="00D4353B" w:rsidRDefault="00F573B7">
            <w:pPr>
              <w:spacing w:after="0" w:line="254" w:lineRule="auto"/>
              <w:ind w:left="5" w:firstLine="0"/>
            </w:pPr>
            <w:r>
              <w:t xml:space="preserve"> </w:t>
            </w:r>
          </w:p>
        </w:tc>
      </w:tr>
      <w:tr w:rsidR="00D4353B" w14:paraId="1BBE9B93" w14:textId="77777777">
        <w:tblPrEx>
          <w:tblCellMar>
            <w:top w:w="0" w:type="dxa"/>
            <w:bottom w:w="0" w:type="dxa"/>
          </w:tblCellMar>
        </w:tblPrEx>
        <w:trPr>
          <w:trHeight w:val="480"/>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E" w14:textId="77777777" w:rsidR="00D4353B" w:rsidRDefault="00F573B7">
            <w:pPr>
              <w:spacing w:after="0" w:line="254" w:lineRule="auto"/>
              <w:ind w:left="5" w:firstLine="0"/>
            </w:pPr>
            <w:r>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8F"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0"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1"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2" w14:textId="77777777" w:rsidR="00D4353B" w:rsidRDefault="00F573B7">
            <w:pPr>
              <w:spacing w:after="0" w:line="254" w:lineRule="auto"/>
              <w:ind w:left="5" w:firstLine="0"/>
            </w:pPr>
            <w:r>
              <w:t xml:space="preserve"> </w:t>
            </w:r>
          </w:p>
        </w:tc>
      </w:tr>
      <w:tr w:rsidR="00D4353B" w14:paraId="1BBE9B99" w14:textId="77777777">
        <w:tblPrEx>
          <w:tblCellMar>
            <w:top w:w="0" w:type="dxa"/>
            <w:bottom w:w="0" w:type="dxa"/>
          </w:tblCellMar>
        </w:tblPrEx>
        <w:trPr>
          <w:trHeight w:val="485"/>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4" w14:textId="77777777" w:rsidR="00D4353B" w:rsidRDefault="00F573B7">
            <w:pPr>
              <w:spacing w:after="0" w:line="254" w:lineRule="auto"/>
              <w:ind w:left="5" w:firstLine="0"/>
            </w:pPr>
            <w:r>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5"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6"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7"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8" w14:textId="77777777" w:rsidR="00D4353B" w:rsidRDefault="00F573B7">
            <w:pPr>
              <w:spacing w:after="0" w:line="254" w:lineRule="auto"/>
              <w:ind w:left="5" w:firstLine="0"/>
            </w:pPr>
            <w:r>
              <w:t xml:space="preserve"> </w:t>
            </w:r>
          </w:p>
        </w:tc>
      </w:tr>
      <w:tr w:rsidR="00D4353B" w14:paraId="1BBE9B9F" w14:textId="77777777">
        <w:tblPrEx>
          <w:tblCellMar>
            <w:top w:w="0" w:type="dxa"/>
            <w:bottom w:w="0" w:type="dxa"/>
          </w:tblCellMar>
        </w:tblPrEx>
        <w:trPr>
          <w:trHeight w:val="486"/>
        </w:trPr>
        <w:tc>
          <w:tcPr>
            <w:tcW w:w="163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A" w14:textId="77777777" w:rsidR="00D4353B" w:rsidRDefault="00F573B7">
            <w:pPr>
              <w:spacing w:after="0" w:line="254" w:lineRule="auto"/>
              <w:ind w:left="5" w:firstLine="0"/>
            </w:pPr>
            <w:r>
              <w:t xml:space="preserve"> </w:t>
            </w:r>
          </w:p>
        </w:tc>
        <w:tc>
          <w:tcPr>
            <w:tcW w:w="10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B" w14:textId="77777777" w:rsidR="00D4353B" w:rsidRDefault="00F573B7">
            <w:pPr>
              <w:spacing w:after="0" w:line="254" w:lineRule="auto"/>
              <w:ind w:left="0" w:firstLine="0"/>
            </w:pP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C" w14:textId="77777777" w:rsidR="00D4353B" w:rsidRDefault="00F573B7">
            <w:pPr>
              <w:spacing w:after="0" w:line="254" w:lineRule="auto"/>
              <w:ind w:left="5" w:firstLine="0"/>
            </w:pPr>
            <w:r>
              <w:t xml:space="preserve"> </w:t>
            </w:r>
          </w:p>
        </w:tc>
        <w:tc>
          <w:tcPr>
            <w:tcW w:w="271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D" w14:textId="77777777" w:rsidR="00D4353B" w:rsidRDefault="00F573B7">
            <w:pPr>
              <w:spacing w:after="0" w:line="254" w:lineRule="auto"/>
              <w:ind w:left="5" w:firstLine="0"/>
            </w:pPr>
            <w:r>
              <w:t xml:space="preserve"> </w:t>
            </w:r>
          </w:p>
        </w:tc>
        <w:tc>
          <w:tcPr>
            <w:tcW w:w="17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69" w:type="dxa"/>
            </w:tcMar>
          </w:tcPr>
          <w:p w14:paraId="1BBE9B9E" w14:textId="77777777" w:rsidR="00D4353B" w:rsidRDefault="00F573B7">
            <w:pPr>
              <w:spacing w:after="0" w:line="254" w:lineRule="auto"/>
              <w:ind w:left="5" w:firstLine="0"/>
            </w:pPr>
            <w:r>
              <w:t xml:space="preserve"> </w:t>
            </w:r>
          </w:p>
        </w:tc>
      </w:tr>
    </w:tbl>
    <w:p w14:paraId="1BBE9BA0" w14:textId="77777777" w:rsidR="00D4353B" w:rsidRDefault="00F573B7">
      <w:pPr>
        <w:pStyle w:val="Heading2"/>
        <w:spacing w:after="0"/>
        <w:ind w:left="-5"/>
      </w:pPr>
      <w:r>
        <w:t xml:space="preserve">Professional Qualifications or Memberships </w:t>
      </w:r>
    </w:p>
    <w:tbl>
      <w:tblPr>
        <w:tblW w:w="9334" w:type="dxa"/>
        <w:tblInd w:w="15" w:type="dxa"/>
        <w:tblCellMar>
          <w:left w:w="10" w:type="dxa"/>
          <w:right w:w="10" w:type="dxa"/>
        </w:tblCellMar>
        <w:tblLook w:val="04A0" w:firstRow="1" w:lastRow="0" w:firstColumn="1" w:lastColumn="0" w:noHBand="0" w:noVBand="1"/>
      </w:tblPr>
      <w:tblGrid>
        <w:gridCol w:w="4037"/>
        <w:gridCol w:w="2170"/>
        <w:gridCol w:w="1596"/>
        <w:gridCol w:w="1531"/>
      </w:tblGrid>
      <w:tr w:rsidR="00D4353B" w14:paraId="1BBE9BA9" w14:textId="77777777">
        <w:tblPrEx>
          <w:tblCellMar>
            <w:top w:w="0" w:type="dxa"/>
            <w:bottom w:w="0" w:type="dxa"/>
          </w:tblCellMar>
        </w:tblPrEx>
        <w:trPr>
          <w:trHeight w:val="620"/>
        </w:trPr>
        <w:tc>
          <w:tcPr>
            <w:tcW w:w="403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1" w14:textId="77777777" w:rsidR="00D4353B" w:rsidRDefault="00F573B7">
            <w:pPr>
              <w:spacing w:after="22" w:line="254" w:lineRule="auto"/>
              <w:ind w:left="3" w:firstLine="0"/>
              <w:jc w:val="center"/>
            </w:pPr>
            <w:r>
              <w:rPr>
                <w:b/>
              </w:rPr>
              <w:t xml:space="preserve">Professional Registration / </w:t>
            </w:r>
          </w:p>
          <w:p w14:paraId="1BBE9BA2" w14:textId="77777777" w:rsidR="00D4353B" w:rsidRDefault="00F573B7">
            <w:pPr>
              <w:spacing w:after="0" w:line="254" w:lineRule="auto"/>
              <w:ind w:left="13" w:firstLine="0"/>
              <w:jc w:val="center"/>
            </w:pPr>
            <w:r>
              <w:rPr>
                <w:b/>
              </w:rPr>
              <w:t xml:space="preserve">Membership </w:t>
            </w:r>
          </w:p>
        </w:tc>
        <w:tc>
          <w:tcPr>
            <w:tcW w:w="21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3" w14:textId="77777777" w:rsidR="00D4353B" w:rsidRDefault="00F573B7">
            <w:pPr>
              <w:spacing w:after="22" w:line="254" w:lineRule="auto"/>
              <w:ind w:left="0" w:right="2" w:firstLine="0"/>
              <w:jc w:val="center"/>
            </w:pPr>
            <w:r>
              <w:rPr>
                <w:b/>
              </w:rPr>
              <w:t xml:space="preserve">Registration </w:t>
            </w:r>
          </w:p>
          <w:p w14:paraId="1BBE9BA4" w14:textId="77777777" w:rsidR="00D4353B" w:rsidRDefault="00F573B7">
            <w:pPr>
              <w:spacing w:after="0" w:line="254" w:lineRule="auto"/>
              <w:ind w:left="5" w:firstLine="0"/>
              <w:jc w:val="center"/>
            </w:pPr>
            <w:r>
              <w:rPr>
                <w:b/>
              </w:rPr>
              <w:t xml:space="preserve">Number </w:t>
            </w:r>
          </w:p>
        </w:tc>
        <w:tc>
          <w:tcPr>
            <w:tcW w:w="15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5" w14:textId="77777777" w:rsidR="00D4353B" w:rsidRDefault="00F573B7">
            <w:pPr>
              <w:spacing w:after="22" w:line="254" w:lineRule="auto"/>
              <w:ind w:left="0" w:right="2" w:firstLine="0"/>
              <w:jc w:val="center"/>
            </w:pPr>
            <w:r>
              <w:rPr>
                <w:b/>
              </w:rPr>
              <w:t xml:space="preserve">Awarding </w:t>
            </w:r>
          </w:p>
          <w:p w14:paraId="1BBE9BA6" w14:textId="77777777" w:rsidR="00D4353B" w:rsidRDefault="00F573B7">
            <w:pPr>
              <w:spacing w:after="0" w:line="254" w:lineRule="auto"/>
              <w:ind w:left="7" w:firstLine="0"/>
              <w:jc w:val="center"/>
            </w:pPr>
            <w:r>
              <w:rPr>
                <w:b/>
              </w:rPr>
              <w:t xml:space="preserve">Body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7" w14:textId="77777777" w:rsidR="00D4353B" w:rsidRDefault="00F573B7">
            <w:pPr>
              <w:spacing w:after="22" w:line="254" w:lineRule="auto"/>
              <w:ind w:left="7" w:firstLine="0"/>
              <w:jc w:val="center"/>
            </w:pPr>
            <w:r>
              <w:rPr>
                <w:b/>
              </w:rPr>
              <w:t xml:space="preserve">Current </w:t>
            </w:r>
          </w:p>
          <w:p w14:paraId="1BBE9BA8" w14:textId="77777777" w:rsidR="00D4353B" w:rsidRDefault="00F573B7">
            <w:pPr>
              <w:spacing w:after="0" w:line="254" w:lineRule="auto"/>
              <w:ind w:left="11" w:firstLine="0"/>
              <w:jc w:val="center"/>
            </w:pPr>
            <w:r>
              <w:rPr>
                <w:b/>
              </w:rPr>
              <w:t xml:space="preserve">Status </w:t>
            </w:r>
          </w:p>
        </w:tc>
      </w:tr>
      <w:tr w:rsidR="00D4353B" w14:paraId="1BBE9BAE" w14:textId="77777777">
        <w:tblPrEx>
          <w:tblCellMar>
            <w:top w:w="0" w:type="dxa"/>
            <w:bottom w:w="0" w:type="dxa"/>
          </w:tblCellMar>
        </w:tblPrEx>
        <w:trPr>
          <w:trHeight w:val="485"/>
        </w:trPr>
        <w:tc>
          <w:tcPr>
            <w:tcW w:w="403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A" w14:textId="77777777" w:rsidR="00D4353B" w:rsidRDefault="00F573B7">
            <w:pPr>
              <w:spacing w:after="0" w:line="254" w:lineRule="auto"/>
              <w:ind w:left="5" w:firstLine="0"/>
            </w:pPr>
            <w:r>
              <w:t xml:space="preserve"> </w:t>
            </w:r>
          </w:p>
        </w:tc>
        <w:tc>
          <w:tcPr>
            <w:tcW w:w="21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B" w14:textId="77777777" w:rsidR="00D4353B" w:rsidRDefault="00F573B7">
            <w:pPr>
              <w:spacing w:after="0" w:line="254" w:lineRule="auto"/>
              <w:ind w:left="0" w:firstLine="0"/>
            </w:pPr>
            <w:r>
              <w:t xml:space="preserve"> </w:t>
            </w:r>
          </w:p>
        </w:tc>
        <w:tc>
          <w:tcPr>
            <w:tcW w:w="15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C"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D" w14:textId="77777777" w:rsidR="00D4353B" w:rsidRDefault="00F573B7">
            <w:pPr>
              <w:spacing w:after="0" w:line="254" w:lineRule="auto"/>
              <w:ind w:left="5" w:firstLine="0"/>
            </w:pPr>
            <w:r>
              <w:t xml:space="preserve"> </w:t>
            </w:r>
          </w:p>
        </w:tc>
      </w:tr>
      <w:tr w:rsidR="00D4353B" w14:paraId="1BBE9BB3" w14:textId="77777777">
        <w:tblPrEx>
          <w:tblCellMar>
            <w:top w:w="0" w:type="dxa"/>
            <w:bottom w:w="0" w:type="dxa"/>
          </w:tblCellMar>
        </w:tblPrEx>
        <w:trPr>
          <w:trHeight w:val="480"/>
        </w:trPr>
        <w:tc>
          <w:tcPr>
            <w:tcW w:w="403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AF" w14:textId="77777777" w:rsidR="00D4353B" w:rsidRDefault="00F573B7">
            <w:pPr>
              <w:spacing w:after="0" w:line="254" w:lineRule="auto"/>
              <w:ind w:left="5" w:firstLine="0"/>
            </w:pPr>
            <w:r>
              <w:t xml:space="preserve"> </w:t>
            </w:r>
          </w:p>
        </w:tc>
        <w:tc>
          <w:tcPr>
            <w:tcW w:w="21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0" w14:textId="77777777" w:rsidR="00D4353B" w:rsidRDefault="00F573B7">
            <w:pPr>
              <w:spacing w:after="0" w:line="254" w:lineRule="auto"/>
              <w:ind w:left="0" w:firstLine="0"/>
            </w:pPr>
            <w:r>
              <w:t xml:space="preserve"> </w:t>
            </w:r>
          </w:p>
        </w:tc>
        <w:tc>
          <w:tcPr>
            <w:tcW w:w="15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1"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2" w14:textId="77777777" w:rsidR="00D4353B" w:rsidRDefault="00F573B7">
            <w:pPr>
              <w:spacing w:after="0" w:line="254" w:lineRule="auto"/>
              <w:ind w:left="5" w:firstLine="0"/>
            </w:pPr>
            <w:r>
              <w:t xml:space="preserve"> </w:t>
            </w:r>
          </w:p>
        </w:tc>
      </w:tr>
      <w:tr w:rsidR="00D4353B" w14:paraId="1BBE9BB8" w14:textId="77777777">
        <w:tblPrEx>
          <w:tblCellMar>
            <w:top w:w="0" w:type="dxa"/>
            <w:bottom w:w="0" w:type="dxa"/>
          </w:tblCellMar>
        </w:tblPrEx>
        <w:trPr>
          <w:trHeight w:val="486"/>
        </w:trPr>
        <w:tc>
          <w:tcPr>
            <w:tcW w:w="403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4" w14:textId="77777777" w:rsidR="00D4353B" w:rsidRDefault="00F573B7">
            <w:pPr>
              <w:spacing w:after="0" w:line="254" w:lineRule="auto"/>
              <w:ind w:left="5" w:firstLine="0"/>
            </w:pPr>
            <w:r>
              <w:t xml:space="preserve"> </w:t>
            </w:r>
          </w:p>
        </w:tc>
        <w:tc>
          <w:tcPr>
            <w:tcW w:w="217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5" w14:textId="77777777" w:rsidR="00D4353B" w:rsidRDefault="00F573B7">
            <w:pPr>
              <w:spacing w:after="0" w:line="254" w:lineRule="auto"/>
              <w:ind w:left="0" w:firstLine="0"/>
            </w:pPr>
            <w:r>
              <w:t xml:space="preserve"> </w:t>
            </w:r>
          </w:p>
        </w:tc>
        <w:tc>
          <w:tcPr>
            <w:tcW w:w="159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6"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7" w14:textId="77777777" w:rsidR="00D4353B" w:rsidRDefault="00F573B7">
            <w:pPr>
              <w:spacing w:after="0" w:line="254" w:lineRule="auto"/>
              <w:ind w:left="5" w:firstLine="0"/>
            </w:pPr>
            <w:r>
              <w:t xml:space="preserve"> </w:t>
            </w:r>
          </w:p>
        </w:tc>
      </w:tr>
    </w:tbl>
    <w:p w14:paraId="1BBE9BB9" w14:textId="77777777" w:rsidR="00D4353B" w:rsidRDefault="00F573B7">
      <w:pPr>
        <w:pStyle w:val="Heading2"/>
        <w:spacing w:after="252"/>
        <w:ind w:left="-5"/>
      </w:pPr>
      <w:r>
        <w:t xml:space="preserve">Safeguarding and Relevant Training </w:t>
      </w:r>
    </w:p>
    <w:p w14:paraId="1BBE9BBA" w14:textId="77777777" w:rsidR="00D4353B" w:rsidRDefault="00F573B7">
      <w:pPr>
        <w:spacing w:after="10"/>
        <w:ind w:left="-5"/>
      </w:pPr>
      <w:r>
        <w:t xml:space="preserve">Please provide details of any relevant training completed, </w:t>
      </w:r>
      <w:r>
        <w:t xml:space="preserve">including safeguarding, child protection, behaviour management, SEND, first aid or other professional development relevant to this role. </w:t>
      </w:r>
    </w:p>
    <w:tbl>
      <w:tblPr>
        <w:tblW w:w="9334" w:type="dxa"/>
        <w:tblInd w:w="15" w:type="dxa"/>
        <w:tblCellMar>
          <w:left w:w="10" w:type="dxa"/>
          <w:right w:w="10" w:type="dxa"/>
        </w:tblCellMar>
        <w:tblLook w:val="04A0" w:firstRow="1" w:lastRow="0" w:firstColumn="1" w:lastColumn="0" w:noHBand="0" w:noVBand="1"/>
      </w:tblPr>
      <w:tblGrid>
        <w:gridCol w:w="3281"/>
        <w:gridCol w:w="3547"/>
        <w:gridCol w:w="2506"/>
      </w:tblGrid>
      <w:tr w:rsidR="00D4353B" w14:paraId="1BBE9BBE" w14:textId="77777777">
        <w:tblPrEx>
          <w:tblCellMar>
            <w:top w:w="0" w:type="dxa"/>
            <w:bottom w:w="0" w:type="dxa"/>
          </w:tblCellMar>
        </w:tblPrEx>
        <w:trPr>
          <w:trHeight w:val="330"/>
        </w:trPr>
        <w:tc>
          <w:tcPr>
            <w:tcW w:w="328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B" w14:textId="77777777" w:rsidR="00D4353B" w:rsidRDefault="00F573B7">
            <w:pPr>
              <w:spacing w:after="0" w:line="254" w:lineRule="auto"/>
              <w:ind w:left="13" w:firstLine="0"/>
              <w:jc w:val="center"/>
            </w:pPr>
            <w:r>
              <w:rPr>
                <w:b/>
              </w:rPr>
              <w:t xml:space="preserve">Course / Training </w:t>
            </w:r>
          </w:p>
        </w:tc>
        <w:tc>
          <w:tcPr>
            <w:tcW w:w="354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C" w14:textId="77777777" w:rsidR="00D4353B" w:rsidRDefault="00F573B7">
            <w:pPr>
              <w:spacing w:after="0" w:line="254" w:lineRule="auto"/>
              <w:ind w:left="0" w:firstLine="0"/>
              <w:jc w:val="center"/>
            </w:pPr>
            <w:r>
              <w:rPr>
                <w:b/>
              </w:rPr>
              <w:t xml:space="preserve">Provider </w:t>
            </w:r>
          </w:p>
        </w:tc>
        <w:tc>
          <w:tcPr>
            <w:tcW w:w="250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D" w14:textId="77777777" w:rsidR="00D4353B" w:rsidRDefault="00F573B7">
            <w:pPr>
              <w:spacing w:after="0" w:line="254" w:lineRule="auto"/>
              <w:ind w:left="12" w:firstLine="0"/>
              <w:jc w:val="center"/>
            </w:pPr>
            <w:r>
              <w:rPr>
                <w:b/>
              </w:rPr>
              <w:t xml:space="preserve">Date Completed </w:t>
            </w:r>
          </w:p>
        </w:tc>
      </w:tr>
      <w:tr w:rsidR="00D4353B" w14:paraId="1BBE9BC2" w14:textId="77777777">
        <w:tblPrEx>
          <w:tblCellMar>
            <w:top w:w="0" w:type="dxa"/>
            <w:bottom w:w="0" w:type="dxa"/>
          </w:tblCellMar>
        </w:tblPrEx>
        <w:trPr>
          <w:trHeight w:val="485"/>
        </w:trPr>
        <w:tc>
          <w:tcPr>
            <w:tcW w:w="328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BF" w14:textId="77777777" w:rsidR="00D4353B" w:rsidRDefault="00F573B7">
            <w:pPr>
              <w:spacing w:after="0" w:line="254" w:lineRule="auto"/>
              <w:ind w:left="5" w:firstLine="0"/>
            </w:pPr>
            <w:r>
              <w:t xml:space="preserve"> </w:t>
            </w:r>
          </w:p>
        </w:tc>
        <w:tc>
          <w:tcPr>
            <w:tcW w:w="354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0" w14:textId="77777777" w:rsidR="00D4353B" w:rsidRDefault="00F573B7">
            <w:pPr>
              <w:spacing w:after="0" w:line="254" w:lineRule="auto"/>
              <w:ind w:left="0" w:firstLine="0"/>
            </w:pPr>
            <w:r>
              <w:t xml:space="preserve"> </w:t>
            </w:r>
          </w:p>
        </w:tc>
        <w:tc>
          <w:tcPr>
            <w:tcW w:w="250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1" w14:textId="77777777" w:rsidR="00D4353B" w:rsidRDefault="00F573B7">
            <w:pPr>
              <w:spacing w:after="0" w:line="254" w:lineRule="auto"/>
              <w:ind w:left="5" w:firstLine="0"/>
            </w:pPr>
            <w:r>
              <w:t xml:space="preserve"> </w:t>
            </w:r>
          </w:p>
        </w:tc>
      </w:tr>
      <w:tr w:rsidR="00D4353B" w14:paraId="1BBE9BC6" w14:textId="77777777">
        <w:tblPrEx>
          <w:tblCellMar>
            <w:top w:w="0" w:type="dxa"/>
            <w:bottom w:w="0" w:type="dxa"/>
          </w:tblCellMar>
        </w:tblPrEx>
        <w:trPr>
          <w:trHeight w:val="480"/>
        </w:trPr>
        <w:tc>
          <w:tcPr>
            <w:tcW w:w="328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3" w14:textId="77777777" w:rsidR="00D4353B" w:rsidRDefault="00F573B7">
            <w:pPr>
              <w:spacing w:after="0" w:line="254" w:lineRule="auto"/>
              <w:ind w:left="5" w:firstLine="0"/>
            </w:pPr>
            <w:r>
              <w:t xml:space="preserve"> </w:t>
            </w:r>
          </w:p>
        </w:tc>
        <w:tc>
          <w:tcPr>
            <w:tcW w:w="354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4" w14:textId="77777777" w:rsidR="00D4353B" w:rsidRDefault="00F573B7">
            <w:pPr>
              <w:spacing w:after="0" w:line="254" w:lineRule="auto"/>
              <w:ind w:left="0" w:firstLine="0"/>
            </w:pPr>
            <w:r>
              <w:t xml:space="preserve"> </w:t>
            </w:r>
          </w:p>
        </w:tc>
        <w:tc>
          <w:tcPr>
            <w:tcW w:w="250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5" w14:textId="77777777" w:rsidR="00D4353B" w:rsidRDefault="00F573B7">
            <w:pPr>
              <w:spacing w:after="0" w:line="254" w:lineRule="auto"/>
              <w:ind w:left="5" w:firstLine="0"/>
            </w:pPr>
            <w:r>
              <w:t xml:space="preserve"> </w:t>
            </w:r>
          </w:p>
        </w:tc>
      </w:tr>
      <w:tr w:rsidR="00D4353B" w14:paraId="1BBE9BCA" w14:textId="77777777">
        <w:tblPrEx>
          <w:tblCellMar>
            <w:top w:w="0" w:type="dxa"/>
            <w:bottom w:w="0" w:type="dxa"/>
          </w:tblCellMar>
        </w:tblPrEx>
        <w:trPr>
          <w:trHeight w:val="485"/>
        </w:trPr>
        <w:tc>
          <w:tcPr>
            <w:tcW w:w="328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7" w14:textId="77777777" w:rsidR="00D4353B" w:rsidRDefault="00F573B7">
            <w:pPr>
              <w:spacing w:after="0" w:line="254" w:lineRule="auto"/>
              <w:ind w:left="5" w:firstLine="0"/>
            </w:pPr>
            <w:r>
              <w:t xml:space="preserve"> </w:t>
            </w:r>
          </w:p>
        </w:tc>
        <w:tc>
          <w:tcPr>
            <w:tcW w:w="354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8" w14:textId="77777777" w:rsidR="00D4353B" w:rsidRDefault="00F573B7">
            <w:pPr>
              <w:spacing w:after="0" w:line="254" w:lineRule="auto"/>
              <w:ind w:left="0" w:firstLine="0"/>
            </w:pPr>
            <w:r>
              <w:t xml:space="preserve"> </w:t>
            </w:r>
          </w:p>
        </w:tc>
        <w:tc>
          <w:tcPr>
            <w:tcW w:w="250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9" w14:textId="77777777" w:rsidR="00D4353B" w:rsidRDefault="00F573B7">
            <w:pPr>
              <w:spacing w:after="0" w:line="254" w:lineRule="auto"/>
              <w:ind w:left="5" w:firstLine="0"/>
            </w:pPr>
            <w:r>
              <w:t xml:space="preserve"> </w:t>
            </w:r>
          </w:p>
        </w:tc>
      </w:tr>
      <w:tr w:rsidR="00D4353B" w14:paraId="1BBE9BCE" w14:textId="77777777">
        <w:tblPrEx>
          <w:tblCellMar>
            <w:top w:w="0" w:type="dxa"/>
            <w:bottom w:w="0" w:type="dxa"/>
          </w:tblCellMar>
        </w:tblPrEx>
        <w:trPr>
          <w:trHeight w:val="485"/>
        </w:trPr>
        <w:tc>
          <w:tcPr>
            <w:tcW w:w="328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B" w14:textId="77777777" w:rsidR="00D4353B" w:rsidRDefault="00F573B7">
            <w:pPr>
              <w:spacing w:after="0" w:line="254" w:lineRule="auto"/>
              <w:ind w:left="5" w:firstLine="0"/>
            </w:pPr>
            <w:r>
              <w:t xml:space="preserve"> </w:t>
            </w:r>
          </w:p>
        </w:tc>
        <w:tc>
          <w:tcPr>
            <w:tcW w:w="354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C" w14:textId="77777777" w:rsidR="00D4353B" w:rsidRDefault="00F573B7">
            <w:pPr>
              <w:spacing w:after="0" w:line="254" w:lineRule="auto"/>
              <w:ind w:left="0" w:firstLine="0"/>
            </w:pPr>
            <w:r>
              <w:t xml:space="preserve"> </w:t>
            </w:r>
          </w:p>
        </w:tc>
        <w:tc>
          <w:tcPr>
            <w:tcW w:w="250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BCD" w14:textId="77777777" w:rsidR="00D4353B" w:rsidRDefault="00F573B7">
            <w:pPr>
              <w:spacing w:after="0" w:line="254" w:lineRule="auto"/>
              <w:ind w:left="5" w:firstLine="0"/>
            </w:pPr>
            <w:r>
              <w:t xml:space="preserve"> </w:t>
            </w:r>
          </w:p>
        </w:tc>
      </w:tr>
    </w:tbl>
    <w:p w14:paraId="1BBE9BCF" w14:textId="77777777" w:rsidR="00D4353B" w:rsidRDefault="00F573B7">
      <w:pPr>
        <w:spacing w:after="252" w:line="254" w:lineRule="auto"/>
        <w:ind w:left="-5"/>
      </w:pPr>
      <w:r>
        <w:rPr>
          <w:b/>
          <w:color w:val="FF5F00"/>
          <w:sz w:val="28"/>
        </w:rPr>
        <w:t xml:space="preserve">Additional Information </w:t>
      </w:r>
    </w:p>
    <w:p w14:paraId="1BBE9BD0" w14:textId="77777777" w:rsidR="00D4353B" w:rsidRDefault="00F573B7">
      <w:pPr>
        <w:ind w:left="-5"/>
      </w:pPr>
      <w:r>
        <w:t xml:space="preserve">Please provide details of any qualifications or training currently being undertaken. </w:t>
      </w:r>
    </w:p>
    <w:p w14:paraId="1BBE9BD1" w14:textId="77777777" w:rsidR="00D4353B" w:rsidRDefault="00F573B7">
      <w:pPr>
        <w:spacing w:after="182" w:line="254" w:lineRule="auto"/>
        <w:ind w:left="0" w:firstLine="0"/>
      </w:pPr>
      <w:r>
        <w:t xml:space="preserve"> </w:t>
      </w:r>
    </w:p>
    <w:p w14:paraId="1BBE9BD2" w14:textId="77777777" w:rsidR="00D4353B" w:rsidRDefault="00F573B7">
      <w:pPr>
        <w:spacing w:after="182" w:line="254" w:lineRule="auto"/>
        <w:ind w:left="0" w:firstLine="0"/>
      </w:pPr>
      <w:r>
        <w:t xml:space="preserve"> </w:t>
      </w:r>
    </w:p>
    <w:p w14:paraId="1BBE9BD3" w14:textId="77777777" w:rsidR="00D4353B" w:rsidRDefault="00F573B7">
      <w:pPr>
        <w:spacing w:after="452" w:line="254" w:lineRule="auto"/>
        <w:ind w:left="0" w:firstLine="0"/>
      </w:pPr>
      <w:r>
        <w:t xml:space="preserve"> </w:t>
      </w:r>
    </w:p>
    <w:p w14:paraId="1BBE9BD4" w14:textId="77777777" w:rsidR="00D4353B" w:rsidRDefault="00F573B7">
      <w:pPr>
        <w:pStyle w:val="Heading1"/>
        <w:ind w:left="-5"/>
      </w:pPr>
      <w:r>
        <w:lastRenderedPageBreak/>
        <w:t xml:space="preserve">Section 4: Employment, Education and Voluntary Work History </w:t>
      </w:r>
    </w:p>
    <w:p w14:paraId="1BBE9BD5" w14:textId="77777777" w:rsidR="00D4353B" w:rsidRDefault="00F573B7">
      <w:pPr>
        <w:ind w:left="-5"/>
      </w:pPr>
      <w:r>
        <w:t xml:space="preserve">Please provide a complete and continuous history from the date you left full-time education to the present </w:t>
      </w:r>
      <w:r>
        <w:t xml:space="preserve">day. </w:t>
      </w:r>
    </w:p>
    <w:p w14:paraId="1BBE9BD6" w14:textId="77777777" w:rsidR="00D4353B" w:rsidRDefault="00F573B7">
      <w:pPr>
        <w:ind w:left="-5"/>
      </w:pPr>
      <w:r>
        <w:t xml:space="preserve">Include: </w:t>
      </w:r>
    </w:p>
    <w:p w14:paraId="1BBE9BD7" w14:textId="77777777" w:rsidR="00D4353B" w:rsidRDefault="00F573B7">
      <w:pPr>
        <w:numPr>
          <w:ilvl w:val="0"/>
          <w:numId w:val="3"/>
        </w:numPr>
        <w:ind w:hanging="135"/>
      </w:pPr>
      <w:r>
        <w:t xml:space="preserve">Employment (full-time, part-time and temporary) </w:t>
      </w:r>
    </w:p>
    <w:p w14:paraId="1BBE9BD8" w14:textId="77777777" w:rsidR="00D4353B" w:rsidRDefault="00F573B7">
      <w:pPr>
        <w:numPr>
          <w:ilvl w:val="0"/>
          <w:numId w:val="3"/>
        </w:numPr>
        <w:ind w:hanging="135"/>
      </w:pPr>
      <w:r>
        <w:t xml:space="preserve">Self-employment </w:t>
      </w:r>
    </w:p>
    <w:p w14:paraId="1BBE9BD9" w14:textId="77777777" w:rsidR="00D4353B" w:rsidRDefault="00F573B7">
      <w:pPr>
        <w:numPr>
          <w:ilvl w:val="0"/>
          <w:numId w:val="3"/>
        </w:numPr>
        <w:spacing w:after="260" w:line="254" w:lineRule="auto"/>
        <w:ind w:hanging="135"/>
      </w:pPr>
      <w:r>
        <w:t xml:space="preserve">Voluntary work </w:t>
      </w:r>
    </w:p>
    <w:p w14:paraId="1BBE9BDA" w14:textId="77777777" w:rsidR="00D4353B" w:rsidRDefault="00F573B7">
      <w:pPr>
        <w:numPr>
          <w:ilvl w:val="0"/>
          <w:numId w:val="3"/>
        </w:numPr>
        <w:spacing w:after="260" w:line="254" w:lineRule="auto"/>
        <w:ind w:hanging="135"/>
      </w:pPr>
      <w:r>
        <w:t xml:space="preserve">Further and higher education </w:t>
      </w:r>
    </w:p>
    <w:p w14:paraId="1BBE9BDB" w14:textId="77777777" w:rsidR="00D4353B" w:rsidRDefault="00F573B7">
      <w:pPr>
        <w:numPr>
          <w:ilvl w:val="0"/>
          <w:numId w:val="3"/>
        </w:numPr>
        <w:spacing w:after="260" w:line="254" w:lineRule="auto"/>
        <w:ind w:hanging="135"/>
      </w:pPr>
      <w:r>
        <w:t xml:space="preserve">Career breaks </w:t>
      </w:r>
    </w:p>
    <w:p w14:paraId="1BBE9BDC" w14:textId="77777777" w:rsidR="00D4353B" w:rsidRDefault="00F573B7">
      <w:pPr>
        <w:numPr>
          <w:ilvl w:val="0"/>
          <w:numId w:val="3"/>
        </w:numPr>
        <w:spacing w:after="260" w:line="254" w:lineRule="auto"/>
        <w:ind w:hanging="135"/>
      </w:pPr>
      <w:r>
        <w:t xml:space="preserve">Periods of unemployment </w:t>
      </w:r>
    </w:p>
    <w:p w14:paraId="1BBE9BDD" w14:textId="77777777" w:rsidR="00D4353B" w:rsidRDefault="00F573B7">
      <w:pPr>
        <w:numPr>
          <w:ilvl w:val="0"/>
          <w:numId w:val="3"/>
        </w:numPr>
        <w:spacing w:after="260" w:line="254" w:lineRule="auto"/>
        <w:ind w:hanging="135"/>
      </w:pPr>
      <w:r>
        <w:t xml:space="preserve">Maternity, paternity or parental leave </w:t>
      </w:r>
    </w:p>
    <w:p w14:paraId="1BBE9BDE" w14:textId="77777777" w:rsidR="00D4353B" w:rsidRDefault="00F573B7">
      <w:pPr>
        <w:numPr>
          <w:ilvl w:val="0"/>
          <w:numId w:val="3"/>
        </w:numPr>
        <w:spacing w:after="260" w:line="254" w:lineRule="auto"/>
        <w:ind w:hanging="135"/>
      </w:pPr>
      <w:r>
        <w:t xml:space="preserve">Travel </w:t>
      </w:r>
    </w:p>
    <w:p w14:paraId="1BBE9BDF" w14:textId="77777777" w:rsidR="00D4353B" w:rsidRDefault="00F573B7">
      <w:pPr>
        <w:numPr>
          <w:ilvl w:val="0"/>
          <w:numId w:val="3"/>
        </w:numPr>
        <w:spacing w:after="260" w:line="254" w:lineRule="auto"/>
        <w:ind w:hanging="135"/>
      </w:pPr>
      <w:r>
        <w:t xml:space="preserve">Any other periods not covered above </w:t>
      </w:r>
    </w:p>
    <w:p w14:paraId="1BBE9BE0" w14:textId="77777777" w:rsidR="00D4353B" w:rsidRDefault="00F573B7">
      <w:pPr>
        <w:spacing w:after="10"/>
        <w:ind w:left="-5"/>
      </w:pPr>
      <w:r>
        <w:rPr>
          <w:b/>
        </w:rPr>
        <w:t>Every period must be accounted for.</w:t>
      </w:r>
      <w:r>
        <w:t xml:space="preserve"> If you require additional space, please </w:t>
      </w:r>
      <w:proofErr w:type="gramStart"/>
      <w:r>
        <w:t>continue on</w:t>
      </w:r>
      <w:proofErr w:type="gramEnd"/>
      <w:r>
        <w:t xml:space="preserve"> a separate sheet. </w:t>
      </w:r>
    </w:p>
    <w:tbl>
      <w:tblPr>
        <w:tblW w:w="11766" w:type="dxa"/>
        <w:tblInd w:w="-1149" w:type="dxa"/>
        <w:tblLayout w:type="fixed"/>
        <w:tblCellMar>
          <w:left w:w="10" w:type="dxa"/>
          <w:right w:w="10" w:type="dxa"/>
        </w:tblCellMar>
        <w:tblLook w:val="04A0" w:firstRow="1" w:lastRow="0" w:firstColumn="1" w:lastColumn="0" w:noHBand="0" w:noVBand="1"/>
      </w:tblPr>
      <w:tblGrid>
        <w:gridCol w:w="1985"/>
        <w:gridCol w:w="1276"/>
        <w:gridCol w:w="850"/>
        <w:gridCol w:w="851"/>
        <w:gridCol w:w="2976"/>
        <w:gridCol w:w="2268"/>
        <w:gridCol w:w="1560"/>
      </w:tblGrid>
      <w:tr w:rsidR="00D4353B" w14:paraId="1BBE9BF6" w14:textId="77777777" w:rsidTr="009C4E24">
        <w:tblPrEx>
          <w:tblCellMar>
            <w:top w:w="0" w:type="dxa"/>
            <w:bottom w:w="0" w:type="dxa"/>
          </w:tblCellMar>
        </w:tblPrEx>
        <w:trPr>
          <w:trHeight w:val="179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vAlign w:val="center"/>
          </w:tcPr>
          <w:p w14:paraId="1BBE9BE2" w14:textId="0FDBBDB0" w:rsidR="00D4353B" w:rsidRDefault="00F573B7" w:rsidP="009C4E24">
            <w:pPr>
              <w:spacing w:after="17" w:line="254" w:lineRule="auto"/>
            </w:pPr>
            <w:r>
              <w:rPr>
                <w:b/>
              </w:rPr>
              <w:t>Organisatio</w:t>
            </w:r>
            <w:r>
              <w:rPr>
                <w:b/>
              </w:rPr>
              <w:t>n</w:t>
            </w:r>
            <w:r>
              <w:rPr>
                <w:b/>
              </w:rPr>
              <w:t xml:space="preserve">/ </w:t>
            </w:r>
          </w:p>
          <w:p w14:paraId="1BBE9BE3" w14:textId="0BBA9466" w:rsidR="00D4353B" w:rsidRDefault="00F573B7" w:rsidP="009C4E24">
            <w:pPr>
              <w:spacing w:after="22" w:line="254" w:lineRule="auto"/>
            </w:pPr>
            <w:r>
              <w:rPr>
                <w:b/>
              </w:rPr>
              <w:t>Employer</w:t>
            </w:r>
            <w:r>
              <w:rPr>
                <w:b/>
              </w:rPr>
              <w:t xml:space="preserve">/ </w:t>
            </w:r>
          </w:p>
          <w:p w14:paraId="1BBE9BE4" w14:textId="77777777" w:rsidR="00D4353B" w:rsidRDefault="00F573B7" w:rsidP="009C4E24">
            <w:pPr>
              <w:spacing w:after="22" w:line="254" w:lineRule="auto"/>
            </w:pPr>
            <w:r>
              <w:rPr>
                <w:b/>
              </w:rPr>
              <w:t xml:space="preserve">Education </w:t>
            </w:r>
          </w:p>
          <w:p w14:paraId="1BBE9BE5" w14:textId="77777777" w:rsidR="00D4353B" w:rsidRDefault="00F573B7" w:rsidP="009C4E24">
            <w:pPr>
              <w:spacing w:after="0" w:line="254" w:lineRule="auto"/>
              <w:ind w:left="9" w:firstLine="0"/>
            </w:pPr>
            <w:r>
              <w:rPr>
                <w:b/>
              </w:rPr>
              <w:t xml:space="preserve">Provider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E6" w14:textId="77777777" w:rsidR="00D4353B" w:rsidRDefault="00F573B7">
            <w:pPr>
              <w:spacing w:after="22" w:line="254" w:lineRule="auto"/>
              <w:ind w:left="3" w:firstLine="0"/>
              <w:jc w:val="center"/>
            </w:pPr>
            <w:r>
              <w:rPr>
                <w:b/>
              </w:rPr>
              <w:t xml:space="preserve">Job </w:t>
            </w:r>
          </w:p>
          <w:p w14:paraId="1BBE9BE7" w14:textId="16561DA8" w:rsidR="00D4353B" w:rsidRDefault="00F573B7">
            <w:pPr>
              <w:spacing w:after="22" w:line="254" w:lineRule="auto"/>
              <w:ind w:left="5" w:firstLine="0"/>
              <w:jc w:val="center"/>
            </w:pPr>
            <w:r>
              <w:rPr>
                <w:b/>
              </w:rPr>
              <w:t>Title</w:t>
            </w:r>
            <w:r>
              <w:rPr>
                <w:b/>
              </w:rPr>
              <w:t xml:space="preserve">/ </w:t>
            </w:r>
          </w:p>
          <w:p w14:paraId="1BBE9BE8" w14:textId="66A656A0" w:rsidR="00D4353B" w:rsidRDefault="00F573B7">
            <w:pPr>
              <w:spacing w:after="0" w:line="276" w:lineRule="auto"/>
              <w:ind w:left="0" w:firstLine="0"/>
              <w:jc w:val="center"/>
            </w:pPr>
            <w:r>
              <w:rPr>
                <w:b/>
              </w:rPr>
              <w:t>Cours</w:t>
            </w:r>
            <w:r>
              <w:rPr>
                <w:b/>
              </w:rPr>
              <w:t>e</w:t>
            </w:r>
            <w:r>
              <w:rPr>
                <w:b/>
              </w:rPr>
              <w:t xml:space="preserve">/ </w:t>
            </w:r>
          </w:p>
          <w:p w14:paraId="1BBE9BE9" w14:textId="7C08B7FD" w:rsidR="00D4353B" w:rsidRDefault="00F573B7">
            <w:pPr>
              <w:spacing w:after="0" w:line="254" w:lineRule="auto"/>
              <w:ind w:left="0" w:firstLine="0"/>
              <w:jc w:val="center"/>
            </w:pPr>
            <w:r>
              <w:rPr>
                <w:b/>
              </w:rPr>
              <w:t>Activit</w:t>
            </w:r>
            <w:r>
              <w:rPr>
                <w:b/>
              </w:rPr>
              <w:t xml:space="preserve">y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vAlign w:val="center"/>
          </w:tcPr>
          <w:p w14:paraId="1BBE9BEA" w14:textId="77777777" w:rsidR="00D4353B" w:rsidRDefault="00F573B7">
            <w:pPr>
              <w:spacing w:after="22" w:line="254" w:lineRule="auto"/>
              <w:ind w:left="5" w:firstLine="0"/>
              <w:jc w:val="center"/>
            </w:pPr>
            <w:r>
              <w:rPr>
                <w:b/>
              </w:rPr>
              <w:t xml:space="preserve">From </w:t>
            </w:r>
          </w:p>
          <w:p w14:paraId="1BBE9BEC" w14:textId="00BC6E3B" w:rsidR="00D4353B" w:rsidRDefault="00F573B7" w:rsidP="009C4E24">
            <w:pPr>
              <w:spacing w:after="22" w:line="254" w:lineRule="auto"/>
              <w:ind w:left="5" w:firstLine="0"/>
              <w:jc w:val="both"/>
            </w:pPr>
            <w:r>
              <w:rPr>
                <w:b/>
              </w:rPr>
              <w:t>(MM/YYYY</w:t>
            </w:r>
            <w:r>
              <w:rPr>
                <w:b/>
              </w:rP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vAlign w:val="center"/>
          </w:tcPr>
          <w:p w14:paraId="1BBE9BED" w14:textId="77777777" w:rsidR="00D4353B" w:rsidRDefault="00F573B7">
            <w:pPr>
              <w:spacing w:after="22" w:line="254" w:lineRule="auto"/>
              <w:ind w:left="0" w:right="6" w:firstLine="0"/>
              <w:jc w:val="center"/>
            </w:pPr>
            <w:r>
              <w:rPr>
                <w:b/>
              </w:rPr>
              <w:t xml:space="preserve">To </w:t>
            </w:r>
          </w:p>
          <w:p w14:paraId="1BBE9BEF" w14:textId="3B6DF185" w:rsidR="00D4353B" w:rsidRDefault="00F573B7" w:rsidP="009C4E24">
            <w:pPr>
              <w:spacing w:after="22" w:line="254" w:lineRule="auto"/>
              <w:ind w:left="0" w:firstLine="0"/>
              <w:jc w:val="both"/>
            </w:pPr>
            <w:r>
              <w:rPr>
                <w:b/>
              </w:rPr>
              <w:t>(MM/YYYY</w:t>
            </w:r>
            <w:r>
              <w:rPr>
                <w:b/>
              </w:rP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vAlign w:val="center"/>
          </w:tcPr>
          <w:p w14:paraId="1BBE9BF0" w14:textId="77777777" w:rsidR="00D4353B" w:rsidRDefault="00F573B7">
            <w:pPr>
              <w:spacing w:after="22" w:line="254" w:lineRule="auto"/>
              <w:ind w:left="0" w:right="1" w:firstLine="0"/>
              <w:jc w:val="center"/>
            </w:pPr>
            <w:r>
              <w:rPr>
                <w:b/>
              </w:rPr>
              <w:t xml:space="preserve">Main Duties / </w:t>
            </w:r>
          </w:p>
          <w:p w14:paraId="1BBE9BF1" w14:textId="5812ED00" w:rsidR="00D4353B" w:rsidRDefault="00F573B7">
            <w:pPr>
              <w:spacing w:after="0" w:line="254" w:lineRule="auto"/>
              <w:ind w:left="0" w:firstLine="0"/>
              <w:jc w:val="center"/>
            </w:pPr>
            <w:r>
              <w:rPr>
                <w:b/>
              </w:rPr>
              <w:t>Responsibilitie</w:t>
            </w:r>
            <w:r>
              <w:rPr>
                <w:b/>
              </w:rPr>
              <w:t>s</w:t>
            </w:r>
            <w:r>
              <w:rPr>
                <w:b/>
              </w:rP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vAlign w:val="center"/>
          </w:tcPr>
          <w:p w14:paraId="1BBE9BF2" w14:textId="634EEB9B" w:rsidR="00D4353B" w:rsidRDefault="00F573B7" w:rsidP="009C4E24">
            <w:pPr>
              <w:spacing w:after="0" w:line="276" w:lineRule="auto"/>
              <w:ind w:left="0" w:firstLine="0"/>
            </w:pPr>
            <w:r>
              <w:rPr>
                <w:b/>
              </w:rPr>
              <w:t>Reaso</w:t>
            </w:r>
            <w:r>
              <w:rPr>
                <w:b/>
              </w:rPr>
              <w:t>n for</w:t>
            </w:r>
          </w:p>
          <w:p w14:paraId="1BBE9BF3" w14:textId="45096BBD" w:rsidR="00D4353B" w:rsidRDefault="00F573B7">
            <w:pPr>
              <w:spacing w:after="0" w:line="254" w:lineRule="auto"/>
              <w:ind w:left="320" w:hanging="280"/>
            </w:pPr>
            <w:r>
              <w:rPr>
                <w:b/>
              </w:rPr>
              <w:t>Leavin</w:t>
            </w:r>
            <w:r>
              <w:rPr>
                <w:b/>
              </w:rPr>
              <w:t xml:space="preserve">g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4" w14:textId="740C879A" w:rsidR="00D4353B" w:rsidRDefault="00F573B7">
            <w:pPr>
              <w:spacing w:after="0" w:line="276" w:lineRule="auto"/>
              <w:ind w:left="0" w:firstLine="0"/>
              <w:jc w:val="center"/>
            </w:pPr>
            <w:r>
              <w:rPr>
                <w:b/>
              </w:rPr>
              <w:t>May this organisatio</w:t>
            </w:r>
            <w:r>
              <w:rPr>
                <w:b/>
              </w:rPr>
              <w:t xml:space="preserve">n be </w:t>
            </w:r>
          </w:p>
          <w:p w14:paraId="1BBE9BF5" w14:textId="77777777" w:rsidR="00D4353B" w:rsidRDefault="00F573B7">
            <w:pPr>
              <w:spacing w:after="0" w:line="254" w:lineRule="auto"/>
              <w:ind w:left="0" w:firstLine="0"/>
              <w:jc w:val="center"/>
            </w:pPr>
            <w:r>
              <w:rPr>
                <w:b/>
              </w:rPr>
              <w:t xml:space="preserve">contacted for a reference? </w:t>
            </w:r>
          </w:p>
        </w:tc>
      </w:tr>
      <w:tr w:rsidR="00D4353B" w14:paraId="1BBE9BFE" w14:textId="77777777" w:rsidTr="009C4E24">
        <w:tblPrEx>
          <w:tblCellMar>
            <w:top w:w="0" w:type="dxa"/>
            <w:bottom w:w="0" w:type="dxa"/>
          </w:tblCellMar>
        </w:tblPrEx>
        <w:trPr>
          <w:trHeight w:val="486"/>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7"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8"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9"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A"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B"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C"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D" w14:textId="77777777" w:rsidR="00D4353B" w:rsidRDefault="00F573B7">
            <w:pPr>
              <w:spacing w:after="0" w:line="254" w:lineRule="auto"/>
              <w:ind w:left="5" w:firstLine="0"/>
            </w:pPr>
            <w:r>
              <w:t xml:space="preserve"> </w:t>
            </w:r>
          </w:p>
        </w:tc>
      </w:tr>
      <w:tr w:rsidR="00D4353B" w14:paraId="1BBE9C06" w14:textId="77777777" w:rsidTr="009C4E24">
        <w:tblPrEx>
          <w:tblCellMar>
            <w:top w:w="0" w:type="dxa"/>
            <w:bottom w:w="0" w:type="dxa"/>
          </w:tblCellMar>
        </w:tblPrEx>
        <w:trPr>
          <w:trHeight w:val="48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BFF"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0"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1"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2"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3"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4"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5" w14:textId="77777777" w:rsidR="00D4353B" w:rsidRDefault="00F573B7">
            <w:pPr>
              <w:spacing w:after="0" w:line="254" w:lineRule="auto"/>
              <w:ind w:left="5" w:firstLine="0"/>
            </w:pPr>
            <w:r>
              <w:t xml:space="preserve"> </w:t>
            </w:r>
          </w:p>
        </w:tc>
      </w:tr>
      <w:tr w:rsidR="00D4353B" w14:paraId="1BBE9C0E" w14:textId="77777777" w:rsidTr="009C4E24">
        <w:tblPrEx>
          <w:tblCellMar>
            <w:top w:w="0" w:type="dxa"/>
            <w:bottom w:w="0" w:type="dxa"/>
          </w:tblCellMar>
        </w:tblPrEx>
        <w:trPr>
          <w:trHeight w:val="48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7"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8"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9"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A"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B"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C"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D" w14:textId="77777777" w:rsidR="00D4353B" w:rsidRDefault="00F573B7">
            <w:pPr>
              <w:spacing w:after="0" w:line="254" w:lineRule="auto"/>
              <w:ind w:left="5" w:firstLine="0"/>
            </w:pPr>
            <w:r>
              <w:t xml:space="preserve"> </w:t>
            </w:r>
          </w:p>
        </w:tc>
      </w:tr>
      <w:tr w:rsidR="00D4353B" w14:paraId="1BBE9C16" w14:textId="77777777" w:rsidTr="009C4E24">
        <w:tblPrEx>
          <w:tblCellMar>
            <w:top w:w="0" w:type="dxa"/>
            <w:bottom w:w="0" w:type="dxa"/>
          </w:tblCellMar>
        </w:tblPrEx>
        <w:trPr>
          <w:trHeight w:val="480"/>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0F"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0"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1"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2"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3"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4"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5" w14:textId="77777777" w:rsidR="00D4353B" w:rsidRDefault="00F573B7">
            <w:pPr>
              <w:spacing w:after="0" w:line="254" w:lineRule="auto"/>
              <w:ind w:left="5" w:firstLine="0"/>
            </w:pPr>
            <w:r>
              <w:t xml:space="preserve"> </w:t>
            </w:r>
          </w:p>
        </w:tc>
      </w:tr>
      <w:tr w:rsidR="00D4353B" w14:paraId="1BBE9C1E" w14:textId="77777777" w:rsidTr="009C4E24">
        <w:tblPrEx>
          <w:tblCellMar>
            <w:top w:w="0" w:type="dxa"/>
            <w:bottom w:w="0" w:type="dxa"/>
          </w:tblCellMar>
        </w:tblPrEx>
        <w:trPr>
          <w:trHeight w:val="48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7"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8"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9"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A"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B"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C"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D" w14:textId="77777777" w:rsidR="00D4353B" w:rsidRDefault="00F573B7">
            <w:pPr>
              <w:spacing w:after="0" w:line="254" w:lineRule="auto"/>
              <w:ind w:left="5" w:firstLine="0"/>
            </w:pPr>
            <w:r>
              <w:t xml:space="preserve"> </w:t>
            </w:r>
          </w:p>
        </w:tc>
      </w:tr>
      <w:tr w:rsidR="00D4353B" w14:paraId="1BBE9C26" w14:textId="77777777" w:rsidTr="009C4E24">
        <w:tblPrEx>
          <w:tblCellMar>
            <w:top w:w="0" w:type="dxa"/>
            <w:bottom w:w="0" w:type="dxa"/>
          </w:tblCellMar>
        </w:tblPrEx>
        <w:trPr>
          <w:trHeight w:val="48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1F"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0"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1"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2"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3"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4"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5" w14:textId="77777777" w:rsidR="00D4353B" w:rsidRDefault="00F573B7">
            <w:pPr>
              <w:spacing w:after="0" w:line="254" w:lineRule="auto"/>
              <w:ind w:left="5" w:firstLine="0"/>
            </w:pPr>
            <w:r>
              <w:t xml:space="preserve"> </w:t>
            </w:r>
          </w:p>
        </w:tc>
      </w:tr>
      <w:tr w:rsidR="00D4353B" w14:paraId="1BBE9C2E" w14:textId="77777777" w:rsidTr="009C4E24">
        <w:tblPrEx>
          <w:tblCellMar>
            <w:top w:w="0" w:type="dxa"/>
            <w:bottom w:w="0" w:type="dxa"/>
          </w:tblCellMar>
        </w:tblPrEx>
        <w:trPr>
          <w:trHeight w:val="485"/>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7" w14:textId="77777777" w:rsidR="00D4353B" w:rsidRDefault="00F573B7">
            <w:pPr>
              <w:spacing w:after="0" w:line="254" w:lineRule="auto"/>
              <w:ind w:left="5" w:firstLine="0"/>
            </w:pPr>
            <w:r>
              <w:lastRenderedPageBreak/>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8"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9"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A"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B"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C"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D" w14:textId="77777777" w:rsidR="00D4353B" w:rsidRDefault="00F573B7">
            <w:pPr>
              <w:spacing w:after="0" w:line="254" w:lineRule="auto"/>
              <w:ind w:left="5" w:firstLine="0"/>
            </w:pPr>
            <w:r>
              <w:t xml:space="preserve"> </w:t>
            </w:r>
          </w:p>
        </w:tc>
      </w:tr>
      <w:tr w:rsidR="00D4353B" w14:paraId="1BBE9C36" w14:textId="77777777" w:rsidTr="009C4E24">
        <w:tblPrEx>
          <w:tblCellMar>
            <w:top w:w="0" w:type="dxa"/>
            <w:bottom w:w="0" w:type="dxa"/>
          </w:tblCellMar>
        </w:tblPrEx>
        <w:trPr>
          <w:trHeight w:val="486"/>
        </w:trPr>
        <w:tc>
          <w:tcPr>
            <w:tcW w:w="1985"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2F" w14:textId="77777777" w:rsidR="00D4353B" w:rsidRDefault="00F573B7">
            <w:pPr>
              <w:spacing w:after="0" w:line="254" w:lineRule="auto"/>
              <w:ind w:left="5" w:firstLine="0"/>
            </w:pPr>
            <w:r>
              <w:t xml:space="preserve"> </w:t>
            </w:r>
          </w:p>
        </w:tc>
        <w:tc>
          <w:tcPr>
            <w:tcW w:w="12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0" w14:textId="77777777" w:rsidR="00D4353B" w:rsidRDefault="00F573B7">
            <w:pPr>
              <w:spacing w:after="0" w:line="254" w:lineRule="auto"/>
              <w:ind w:left="6" w:firstLine="0"/>
            </w:pPr>
            <w:r>
              <w:t xml:space="preserve"> </w:t>
            </w:r>
          </w:p>
        </w:tc>
        <w:tc>
          <w:tcPr>
            <w:tcW w:w="85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1" w14:textId="77777777" w:rsidR="00D4353B" w:rsidRDefault="00F573B7">
            <w:pPr>
              <w:spacing w:after="0" w:line="254" w:lineRule="auto"/>
              <w:ind w:left="5" w:firstLine="0"/>
            </w:pPr>
            <w:r>
              <w:t xml:space="preserve"> </w:t>
            </w:r>
          </w:p>
        </w:tc>
        <w:tc>
          <w:tcPr>
            <w:tcW w:w="8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2" w14:textId="77777777" w:rsidR="00D4353B" w:rsidRDefault="00F573B7">
            <w:pPr>
              <w:spacing w:after="0" w:line="254" w:lineRule="auto"/>
              <w:ind w:left="0" w:firstLine="0"/>
            </w:pPr>
            <w:r>
              <w:t xml:space="preserve"> </w:t>
            </w:r>
          </w:p>
        </w:tc>
        <w:tc>
          <w:tcPr>
            <w:tcW w:w="297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3" w14:textId="77777777" w:rsidR="00D4353B" w:rsidRDefault="00F573B7">
            <w:pPr>
              <w:spacing w:after="0" w:line="254" w:lineRule="auto"/>
              <w:ind w:left="6" w:firstLine="0"/>
            </w:pPr>
            <w:r>
              <w:t xml:space="preserve"> </w:t>
            </w:r>
          </w:p>
        </w:tc>
        <w:tc>
          <w:tcPr>
            <w:tcW w:w="2268"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4" w14:textId="77777777" w:rsidR="00D4353B" w:rsidRDefault="00F573B7">
            <w:pPr>
              <w:spacing w:after="0" w:line="254" w:lineRule="auto"/>
              <w:ind w:left="0" w:firstLine="0"/>
            </w:pPr>
            <w:r>
              <w:t xml:space="preserve"> </w:t>
            </w:r>
          </w:p>
        </w:tc>
        <w:tc>
          <w:tcPr>
            <w:tcW w:w="156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09" w:type="dxa"/>
            </w:tcMar>
          </w:tcPr>
          <w:p w14:paraId="1BBE9C35" w14:textId="77777777" w:rsidR="00D4353B" w:rsidRDefault="00F573B7">
            <w:pPr>
              <w:spacing w:after="0" w:line="254" w:lineRule="auto"/>
              <w:ind w:left="5" w:firstLine="0"/>
            </w:pPr>
            <w:r>
              <w:t xml:space="preserve"> </w:t>
            </w:r>
          </w:p>
        </w:tc>
      </w:tr>
    </w:tbl>
    <w:p w14:paraId="1BBE9C37" w14:textId="77777777" w:rsidR="00D4353B" w:rsidRDefault="00F573B7">
      <w:pPr>
        <w:spacing w:after="253" w:line="254" w:lineRule="auto"/>
        <w:ind w:left="-5"/>
      </w:pPr>
      <w:r>
        <w:rPr>
          <w:b/>
          <w:color w:val="FF5F00"/>
          <w:sz w:val="28"/>
        </w:rPr>
        <w:t xml:space="preserve">Explanation of Gaps </w:t>
      </w:r>
    </w:p>
    <w:p w14:paraId="1BBE9C38" w14:textId="77777777" w:rsidR="00D4353B" w:rsidRDefault="00F573B7">
      <w:pPr>
        <w:ind w:left="-5"/>
      </w:pPr>
      <w:r>
        <w:t xml:space="preserve">Please explain any gaps in your employment, education or voluntary work history. </w:t>
      </w:r>
    </w:p>
    <w:p w14:paraId="1BBE9C39" w14:textId="77777777" w:rsidR="00D4353B" w:rsidRDefault="00F573B7">
      <w:pPr>
        <w:spacing w:after="0" w:line="254" w:lineRule="auto"/>
        <w:ind w:left="0" w:firstLine="0"/>
      </w:pPr>
      <w:r>
        <w:t xml:space="preserve"> </w:t>
      </w:r>
    </w:p>
    <w:p w14:paraId="1BBE9C3A" w14:textId="77777777" w:rsidR="00D4353B" w:rsidRDefault="00F573B7">
      <w:pPr>
        <w:spacing w:after="182" w:line="254" w:lineRule="auto"/>
        <w:ind w:left="0" w:firstLine="0"/>
      </w:pPr>
      <w:r>
        <w:t xml:space="preserve"> </w:t>
      </w:r>
    </w:p>
    <w:p w14:paraId="1BBE9C3B" w14:textId="77777777" w:rsidR="00D4353B" w:rsidRDefault="00F573B7">
      <w:pPr>
        <w:spacing w:after="177" w:line="254" w:lineRule="auto"/>
        <w:ind w:left="0" w:firstLine="0"/>
      </w:pPr>
      <w:r>
        <w:t xml:space="preserve"> </w:t>
      </w:r>
    </w:p>
    <w:p w14:paraId="1BBE9C3C" w14:textId="77777777" w:rsidR="00D4353B" w:rsidRDefault="00F573B7">
      <w:pPr>
        <w:spacing w:after="182" w:line="254" w:lineRule="auto"/>
        <w:ind w:left="0" w:firstLine="0"/>
      </w:pPr>
      <w:r>
        <w:t xml:space="preserve"> </w:t>
      </w:r>
    </w:p>
    <w:p w14:paraId="1BBE9C3D" w14:textId="77777777" w:rsidR="00D4353B" w:rsidRDefault="00F573B7">
      <w:pPr>
        <w:spacing w:after="357" w:line="254" w:lineRule="auto"/>
        <w:ind w:left="0" w:firstLine="0"/>
      </w:pPr>
      <w:r>
        <w:t xml:space="preserve"> </w:t>
      </w:r>
    </w:p>
    <w:p w14:paraId="1BBE9C3E" w14:textId="77777777" w:rsidR="00D4353B" w:rsidRDefault="00F573B7">
      <w:pPr>
        <w:pStyle w:val="Heading2"/>
        <w:spacing w:after="252"/>
        <w:ind w:left="-5"/>
      </w:pPr>
      <w:r>
        <w:t xml:space="preserve">Current Employment </w:t>
      </w:r>
    </w:p>
    <w:p w14:paraId="1BBE9C3F" w14:textId="77777777" w:rsidR="00D4353B" w:rsidRDefault="00F573B7">
      <w:pPr>
        <w:ind w:left="-5"/>
      </w:pPr>
      <w:r>
        <w:t xml:space="preserve">Current Employer </w:t>
      </w:r>
    </w:p>
    <w:p w14:paraId="1BBE9C40" w14:textId="77777777" w:rsidR="00D4353B" w:rsidRDefault="00F573B7">
      <w:pPr>
        <w:spacing w:after="262" w:line="254" w:lineRule="auto"/>
        <w:ind w:left="0" w:firstLine="0"/>
      </w:pPr>
      <w:r>
        <w:t xml:space="preserve"> </w:t>
      </w:r>
    </w:p>
    <w:p w14:paraId="1BBE9C41" w14:textId="77777777" w:rsidR="00D4353B" w:rsidRDefault="00F573B7">
      <w:pPr>
        <w:ind w:left="-5"/>
      </w:pPr>
      <w:r>
        <w:t xml:space="preserve">Current Position </w:t>
      </w:r>
    </w:p>
    <w:p w14:paraId="1BBE9C42" w14:textId="77777777" w:rsidR="00D4353B" w:rsidRDefault="00F573B7">
      <w:pPr>
        <w:spacing w:after="262" w:line="254" w:lineRule="auto"/>
        <w:ind w:left="0" w:firstLine="0"/>
      </w:pPr>
      <w:r>
        <w:t xml:space="preserve"> </w:t>
      </w:r>
    </w:p>
    <w:p w14:paraId="1BBE9C43" w14:textId="77777777" w:rsidR="00D4353B" w:rsidRDefault="00F573B7">
      <w:pPr>
        <w:ind w:left="-5"/>
      </w:pPr>
      <w:r>
        <w:t xml:space="preserve">Date Started </w:t>
      </w:r>
    </w:p>
    <w:p w14:paraId="1BBE9C44" w14:textId="77777777" w:rsidR="00D4353B" w:rsidRDefault="00F573B7">
      <w:pPr>
        <w:spacing w:after="262" w:line="254" w:lineRule="auto"/>
        <w:ind w:left="0" w:firstLine="0"/>
      </w:pPr>
      <w:r>
        <w:t xml:space="preserve"> </w:t>
      </w:r>
    </w:p>
    <w:p w14:paraId="1BBE9C45" w14:textId="77777777" w:rsidR="00D4353B" w:rsidRDefault="00F573B7">
      <w:pPr>
        <w:ind w:left="-5"/>
      </w:pPr>
      <w:r>
        <w:t xml:space="preserve">Current Salary (optional) </w:t>
      </w:r>
    </w:p>
    <w:p w14:paraId="1BBE9C46" w14:textId="77777777" w:rsidR="00D4353B" w:rsidRDefault="00F573B7">
      <w:pPr>
        <w:spacing w:after="262" w:line="254" w:lineRule="auto"/>
        <w:ind w:left="0" w:firstLine="0"/>
      </w:pPr>
      <w:r>
        <w:t xml:space="preserve"> </w:t>
      </w:r>
    </w:p>
    <w:p w14:paraId="1BBE9C47" w14:textId="77777777" w:rsidR="00D4353B" w:rsidRDefault="00F573B7">
      <w:pPr>
        <w:ind w:left="-5"/>
      </w:pPr>
      <w:r>
        <w:t xml:space="preserve">Notice Period </w:t>
      </w:r>
    </w:p>
    <w:p w14:paraId="1BBE9C48" w14:textId="77777777" w:rsidR="00D4353B" w:rsidRDefault="00F573B7">
      <w:pPr>
        <w:spacing w:after="262" w:line="254" w:lineRule="auto"/>
        <w:ind w:left="0" w:firstLine="0"/>
      </w:pPr>
      <w:r>
        <w:t xml:space="preserve"> </w:t>
      </w:r>
    </w:p>
    <w:p w14:paraId="1BBE9C49" w14:textId="77777777" w:rsidR="00D4353B" w:rsidRDefault="00F573B7">
      <w:pPr>
        <w:ind w:left="-5"/>
      </w:pPr>
      <w:r>
        <w:t xml:space="preserve">Reason for </w:t>
      </w:r>
      <w:r>
        <w:t xml:space="preserve">Seeking a New Position </w:t>
      </w:r>
    </w:p>
    <w:p w14:paraId="1BBE9C4A" w14:textId="77777777" w:rsidR="00D4353B" w:rsidRDefault="00F573B7">
      <w:pPr>
        <w:spacing w:after="182" w:line="254" w:lineRule="auto"/>
        <w:ind w:left="0" w:firstLine="0"/>
      </w:pPr>
      <w:r>
        <w:t xml:space="preserve"> </w:t>
      </w:r>
    </w:p>
    <w:p w14:paraId="1BBE9C4B" w14:textId="77777777" w:rsidR="00D4353B" w:rsidRDefault="00F573B7">
      <w:pPr>
        <w:spacing w:after="452" w:line="254" w:lineRule="auto"/>
        <w:ind w:left="0" w:firstLine="0"/>
      </w:pPr>
      <w:r>
        <w:t xml:space="preserve"> </w:t>
      </w:r>
    </w:p>
    <w:p w14:paraId="37F77AB4" w14:textId="77777777" w:rsidR="009C4E24" w:rsidRDefault="009C4E24">
      <w:pPr>
        <w:pStyle w:val="Heading1"/>
        <w:ind w:left="-5"/>
      </w:pPr>
    </w:p>
    <w:p w14:paraId="1BBE9C4C" w14:textId="5C25FA12" w:rsidR="00D4353B" w:rsidRDefault="00F573B7">
      <w:pPr>
        <w:pStyle w:val="Heading1"/>
        <w:ind w:left="-5"/>
      </w:pPr>
      <w:r>
        <w:t xml:space="preserve">Section 5: Supporting Statement </w:t>
      </w:r>
    </w:p>
    <w:p w14:paraId="1BBE9C4D" w14:textId="77777777" w:rsidR="00D4353B" w:rsidRDefault="00F573B7">
      <w:pPr>
        <w:ind w:left="-5"/>
      </w:pPr>
      <w:r>
        <w:t xml:space="preserve">Please explain how your experience, knowledge, skills and personal qualities meet the requirements of the Person Specification and Job Description. </w:t>
      </w:r>
    </w:p>
    <w:p w14:paraId="1BBE9C4E" w14:textId="77777777" w:rsidR="00D4353B" w:rsidRDefault="00F573B7">
      <w:pPr>
        <w:ind w:left="-5"/>
      </w:pPr>
      <w:r>
        <w:t xml:space="preserve">You should provide examples of how you meet the essential criteria and, where applicable, the desirable criteria for the role. </w:t>
      </w:r>
    </w:p>
    <w:p w14:paraId="1BBE9C4F" w14:textId="77777777" w:rsidR="00D4353B" w:rsidRDefault="00F573B7">
      <w:pPr>
        <w:ind w:left="-5"/>
      </w:pPr>
      <w:r>
        <w:t xml:space="preserve">You may wish to include evidence of: </w:t>
      </w:r>
    </w:p>
    <w:p w14:paraId="1BBE9C50" w14:textId="77777777" w:rsidR="00D4353B" w:rsidRDefault="00F573B7">
      <w:pPr>
        <w:numPr>
          <w:ilvl w:val="0"/>
          <w:numId w:val="4"/>
        </w:numPr>
        <w:spacing w:after="260" w:line="254" w:lineRule="auto"/>
        <w:ind w:hanging="135"/>
      </w:pPr>
      <w:r>
        <w:t xml:space="preserve">Experience of working with children or young people. </w:t>
      </w:r>
    </w:p>
    <w:p w14:paraId="1BBE9C51" w14:textId="77777777" w:rsidR="00D4353B" w:rsidRDefault="00F573B7">
      <w:pPr>
        <w:numPr>
          <w:ilvl w:val="0"/>
          <w:numId w:val="4"/>
        </w:numPr>
        <w:spacing w:after="260" w:line="254" w:lineRule="auto"/>
        <w:ind w:hanging="135"/>
      </w:pPr>
      <w:r>
        <w:t xml:space="preserve">Safeguarding and child protection knowledge. </w:t>
      </w:r>
    </w:p>
    <w:p w14:paraId="1BBE9C52" w14:textId="77777777" w:rsidR="00D4353B" w:rsidRDefault="00F573B7">
      <w:pPr>
        <w:numPr>
          <w:ilvl w:val="0"/>
          <w:numId w:val="4"/>
        </w:numPr>
        <w:spacing w:after="260" w:line="254" w:lineRule="auto"/>
        <w:ind w:hanging="135"/>
      </w:pPr>
      <w:r>
        <w:t xml:space="preserve">Behaviour management and positive </w:t>
      </w:r>
      <w:r>
        <w:t xml:space="preserve">relationships. </w:t>
      </w:r>
    </w:p>
    <w:p w14:paraId="1BBE9C53" w14:textId="77777777" w:rsidR="00D4353B" w:rsidRDefault="00F573B7">
      <w:pPr>
        <w:numPr>
          <w:ilvl w:val="0"/>
          <w:numId w:val="4"/>
        </w:numPr>
        <w:spacing w:after="260" w:line="254" w:lineRule="auto"/>
        <w:ind w:hanging="135"/>
      </w:pPr>
      <w:r>
        <w:t xml:space="preserve">Supporting pupils with SEND, SEMH or additional needs. </w:t>
      </w:r>
    </w:p>
    <w:p w14:paraId="1BBE9C54" w14:textId="77777777" w:rsidR="00D4353B" w:rsidRDefault="00F573B7">
      <w:pPr>
        <w:numPr>
          <w:ilvl w:val="0"/>
          <w:numId w:val="4"/>
        </w:numPr>
        <w:spacing w:after="260" w:line="254" w:lineRule="auto"/>
        <w:ind w:hanging="135"/>
      </w:pPr>
      <w:r>
        <w:t xml:space="preserve">Curriculum delivery, teaching, learning or vocational expertise (where applicable). </w:t>
      </w:r>
    </w:p>
    <w:p w14:paraId="1BBE9C55" w14:textId="77777777" w:rsidR="00D4353B" w:rsidRDefault="00F573B7">
      <w:pPr>
        <w:numPr>
          <w:ilvl w:val="0"/>
          <w:numId w:val="4"/>
        </w:numPr>
        <w:spacing w:after="260" w:line="254" w:lineRule="auto"/>
        <w:ind w:hanging="135"/>
      </w:pPr>
      <w:r>
        <w:t xml:space="preserve">Teamwork, communication and professional relationships. </w:t>
      </w:r>
    </w:p>
    <w:p w14:paraId="1BBE9C56" w14:textId="77777777" w:rsidR="00D4353B" w:rsidRDefault="00F573B7">
      <w:pPr>
        <w:numPr>
          <w:ilvl w:val="0"/>
          <w:numId w:val="4"/>
        </w:numPr>
        <w:spacing w:after="260" w:line="254" w:lineRule="auto"/>
        <w:ind w:hanging="135"/>
      </w:pPr>
      <w:r>
        <w:t xml:space="preserve">Leadership, initiative and problem solving. </w:t>
      </w:r>
    </w:p>
    <w:p w14:paraId="1BBE9C57" w14:textId="77777777" w:rsidR="00D4353B" w:rsidRDefault="00F573B7">
      <w:pPr>
        <w:numPr>
          <w:ilvl w:val="0"/>
          <w:numId w:val="4"/>
        </w:numPr>
        <w:spacing w:after="260" w:line="254" w:lineRule="auto"/>
        <w:ind w:hanging="135"/>
      </w:pPr>
      <w:r>
        <w:t xml:space="preserve">Professional development, training and qualifications. </w:t>
      </w:r>
    </w:p>
    <w:p w14:paraId="1BBE9C58" w14:textId="77777777" w:rsidR="00D4353B" w:rsidRDefault="00F573B7">
      <w:pPr>
        <w:numPr>
          <w:ilvl w:val="0"/>
          <w:numId w:val="4"/>
        </w:numPr>
        <w:spacing w:after="260" w:line="254" w:lineRule="auto"/>
        <w:ind w:hanging="135"/>
      </w:pPr>
      <w:r>
        <w:t xml:space="preserve">Commitment to equality, diversity and inclusion. </w:t>
      </w:r>
    </w:p>
    <w:p w14:paraId="1BBE9C59" w14:textId="77777777" w:rsidR="00D4353B" w:rsidRDefault="00F573B7">
      <w:pPr>
        <w:numPr>
          <w:ilvl w:val="0"/>
          <w:numId w:val="4"/>
        </w:numPr>
        <w:spacing w:after="260" w:line="254" w:lineRule="auto"/>
        <w:ind w:hanging="135"/>
      </w:pPr>
      <w:r>
        <w:t xml:space="preserve">How your values align with those of Blackpool Skills Academy. </w:t>
      </w:r>
    </w:p>
    <w:p w14:paraId="1BBE9C5A" w14:textId="77777777" w:rsidR="00D4353B" w:rsidRDefault="00F573B7">
      <w:pPr>
        <w:ind w:left="-5"/>
      </w:pPr>
      <w:r>
        <w:t xml:space="preserve">Please </w:t>
      </w:r>
      <w:proofErr w:type="gramStart"/>
      <w:r>
        <w:t>continue on</w:t>
      </w:r>
      <w:proofErr w:type="gramEnd"/>
      <w:r>
        <w:t xml:space="preserve"> a separate sheet if you require additional space. </w:t>
      </w:r>
    </w:p>
    <w:p w14:paraId="1BBE9C5B" w14:textId="77777777" w:rsidR="00D4353B" w:rsidRDefault="00F573B7">
      <w:pPr>
        <w:spacing w:after="182" w:line="254" w:lineRule="auto"/>
        <w:ind w:left="0" w:firstLine="0"/>
      </w:pPr>
      <w:r>
        <w:t xml:space="preserve"> </w:t>
      </w:r>
    </w:p>
    <w:p w14:paraId="1BBE9C5C" w14:textId="77777777" w:rsidR="00D4353B" w:rsidRDefault="00F573B7">
      <w:pPr>
        <w:spacing w:after="452" w:line="254" w:lineRule="auto"/>
        <w:ind w:left="0" w:firstLine="0"/>
      </w:pPr>
      <w:r>
        <w:t xml:space="preserve"> </w:t>
      </w:r>
    </w:p>
    <w:p w14:paraId="1BBE9C5D" w14:textId="77777777" w:rsidR="00D4353B" w:rsidRDefault="00F573B7">
      <w:pPr>
        <w:pStyle w:val="Heading1"/>
        <w:ind w:left="-5"/>
      </w:pPr>
      <w:r>
        <w:t>Section 6:</w:t>
      </w:r>
      <w:r>
        <w:t xml:space="preserve"> References </w:t>
      </w:r>
    </w:p>
    <w:p w14:paraId="1BBE9C5E" w14:textId="77777777" w:rsidR="00D4353B" w:rsidRDefault="00F573B7">
      <w:pPr>
        <w:ind w:left="-5"/>
      </w:pPr>
      <w:r>
        <w:t xml:space="preserve">Please provide details of two referees who can comment on your suitability for this post. </w:t>
      </w:r>
    </w:p>
    <w:p w14:paraId="1BBE9C5F" w14:textId="77777777" w:rsidR="00D4353B" w:rsidRDefault="00F573B7">
      <w:pPr>
        <w:ind w:left="-5"/>
      </w:pPr>
      <w:r>
        <w:t xml:space="preserve">One referee </w:t>
      </w:r>
      <w:r>
        <w:rPr>
          <w:b/>
        </w:rPr>
        <w:t>must</w:t>
      </w:r>
      <w:r>
        <w:t xml:space="preserve"> normally be your current employer. If you are not currently employed, this should be your most recent employer. </w:t>
      </w:r>
    </w:p>
    <w:p w14:paraId="1BBE9C60" w14:textId="77777777" w:rsidR="00D4353B" w:rsidRDefault="00F573B7">
      <w:pPr>
        <w:ind w:left="-5"/>
      </w:pPr>
      <w:r>
        <w:t xml:space="preserve">If you have previously worked with children or young people, one referee should normally be from your most recent role involving children. </w:t>
      </w:r>
    </w:p>
    <w:p w14:paraId="1BBE9C61" w14:textId="77777777" w:rsidR="00D4353B" w:rsidRDefault="00F573B7">
      <w:pPr>
        <w:ind w:left="-5"/>
      </w:pPr>
      <w:r>
        <w:t xml:space="preserve">Referees must not be relatives, partners or personal friends. </w:t>
      </w:r>
    </w:p>
    <w:p w14:paraId="1BBE9C62" w14:textId="77777777" w:rsidR="00D4353B" w:rsidRDefault="00F573B7">
      <w:pPr>
        <w:ind w:left="-5"/>
      </w:pPr>
      <w:r>
        <w:lastRenderedPageBreak/>
        <w:t xml:space="preserve">Blackpool Skills Academy reserves the right to seek references from </w:t>
      </w:r>
      <w:r>
        <w:t xml:space="preserve">previous employers where appropriate in accordance with statutory safer recruitment guidance. </w:t>
      </w:r>
    </w:p>
    <w:p w14:paraId="1BBE9C63" w14:textId="77777777" w:rsidR="00D4353B" w:rsidRDefault="00F573B7">
      <w:pPr>
        <w:spacing w:after="357" w:line="254" w:lineRule="auto"/>
        <w:ind w:left="0" w:firstLine="0"/>
      </w:pPr>
      <w:r>
        <w:t xml:space="preserve"> </w:t>
      </w:r>
    </w:p>
    <w:p w14:paraId="1BBE9C64" w14:textId="77777777" w:rsidR="00D4353B" w:rsidRDefault="00F573B7">
      <w:pPr>
        <w:pStyle w:val="Heading2"/>
        <w:spacing w:after="252"/>
        <w:ind w:left="-5"/>
      </w:pPr>
      <w:r>
        <w:t xml:space="preserve">Reference 1 </w:t>
      </w:r>
    </w:p>
    <w:p w14:paraId="1BBE9C65" w14:textId="77777777" w:rsidR="00D4353B" w:rsidRDefault="00F573B7">
      <w:pPr>
        <w:spacing w:after="250"/>
        <w:ind w:left="-5"/>
      </w:pPr>
      <w:r>
        <w:rPr>
          <w:b/>
        </w:rPr>
        <w:t xml:space="preserve">Name </w:t>
      </w:r>
    </w:p>
    <w:p w14:paraId="1BBE9C66" w14:textId="77777777" w:rsidR="00D4353B" w:rsidRDefault="00F573B7">
      <w:pPr>
        <w:spacing w:after="250"/>
        <w:ind w:left="-5"/>
      </w:pPr>
      <w:r>
        <w:rPr>
          <w:b/>
        </w:rPr>
        <w:t xml:space="preserve">Job Title </w:t>
      </w:r>
    </w:p>
    <w:p w14:paraId="1BBE9C67" w14:textId="77777777" w:rsidR="00D4353B" w:rsidRDefault="00F573B7">
      <w:pPr>
        <w:spacing w:after="257" w:line="254" w:lineRule="auto"/>
        <w:ind w:left="0" w:firstLine="0"/>
      </w:pPr>
      <w:r>
        <w:t xml:space="preserve"> </w:t>
      </w:r>
    </w:p>
    <w:p w14:paraId="1BBE9C68" w14:textId="77777777" w:rsidR="00D4353B" w:rsidRDefault="00F573B7">
      <w:pPr>
        <w:spacing w:after="250"/>
        <w:ind w:left="-5"/>
      </w:pPr>
      <w:r>
        <w:rPr>
          <w:b/>
        </w:rPr>
        <w:t xml:space="preserve">Organisation </w:t>
      </w:r>
    </w:p>
    <w:p w14:paraId="1BBE9C69" w14:textId="77777777" w:rsidR="00D4353B" w:rsidRDefault="00F573B7">
      <w:pPr>
        <w:spacing w:after="262" w:line="254" w:lineRule="auto"/>
        <w:ind w:left="0" w:firstLine="0"/>
      </w:pPr>
      <w:r>
        <w:t xml:space="preserve"> </w:t>
      </w:r>
    </w:p>
    <w:p w14:paraId="1BBE9C6A" w14:textId="77777777" w:rsidR="00D4353B" w:rsidRDefault="00F573B7">
      <w:pPr>
        <w:spacing w:after="250"/>
        <w:ind w:left="-5"/>
      </w:pPr>
      <w:r>
        <w:rPr>
          <w:b/>
        </w:rPr>
        <w:t xml:space="preserve">Address </w:t>
      </w:r>
    </w:p>
    <w:p w14:paraId="1BBE9C6B" w14:textId="77777777" w:rsidR="00D4353B" w:rsidRDefault="00F573B7">
      <w:pPr>
        <w:spacing w:after="182" w:line="254" w:lineRule="auto"/>
        <w:ind w:left="0" w:firstLine="0"/>
      </w:pPr>
      <w:r>
        <w:t xml:space="preserve"> </w:t>
      </w:r>
    </w:p>
    <w:p w14:paraId="1BBE9C6C" w14:textId="77777777" w:rsidR="00D4353B" w:rsidRDefault="00F573B7">
      <w:pPr>
        <w:spacing w:after="262" w:line="254" w:lineRule="auto"/>
        <w:ind w:left="0" w:firstLine="0"/>
      </w:pPr>
      <w:r>
        <w:t xml:space="preserve"> </w:t>
      </w:r>
    </w:p>
    <w:p w14:paraId="1BBE9C6D" w14:textId="77777777" w:rsidR="00D4353B" w:rsidRDefault="00F573B7">
      <w:pPr>
        <w:spacing w:after="250"/>
        <w:ind w:left="-5"/>
      </w:pPr>
      <w:r>
        <w:rPr>
          <w:b/>
        </w:rPr>
        <w:t xml:space="preserve">Email Address </w:t>
      </w:r>
    </w:p>
    <w:p w14:paraId="1BBE9C6E" w14:textId="77777777" w:rsidR="00D4353B" w:rsidRDefault="00F573B7">
      <w:pPr>
        <w:spacing w:after="262" w:line="254" w:lineRule="auto"/>
        <w:ind w:left="0" w:firstLine="0"/>
      </w:pPr>
      <w:r>
        <w:t xml:space="preserve"> </w:t>
      </w:r>
    </w:p>
    <w:p w14:paraId="1BBE9C6F" w14:textId="77777777" w:rsidR="00D4353B" w:rsidRDefault="00F573B7">
      <w:pPr>
        <w:spacing w:after="250"/>
        <w:ind w:left="-5"/>
      </w:pPr>
      <w:r>
        <w:rPr>
          <w:b/>
        </w:rPr>
        <w:t xml:space="preserve">Telephone Number </w:t>
      </w:r>
    </w:p>
    <w:p w14:paraId="1BBE9C70" w14:textId="77777777" w:rsidR="00D4353B" w:rsidRDefault="00F573B7">
      <w:pPr>
        <w:spacing w:after="262" w:line="254" w:lineRule="auto"/>
        <w:ind w:left="0" w:firstLine="0"/>
      </w:pPr>
      <w:r>
        <w:t xml:space="preserve"> </w:t>
      </w:r>
    </w:p>
    <w:p w14:paraId="1BBE9C71" w14:textId="77777777" w:rsidR="00D4353B" w:rsidRDefault="00F573B7">
      <w:pPr>
        <w:spacing w:after="250"/>
        <w:ind w:left="-5"/>
      </w:pPr>
      <w:r>
        <w:rPr>
          <w:b/>
        </w:rPr>
        <w:t xml:space="preserve">Professional Relationship to You </w:t>
      </w:r>
    </w:p>
    <w:p w14:paraId="1BBE9C72" w14:textId="77777777" w:rsidR="00D4353B" w:rsidRDefault="00F573B7">
      <w:pPr>
        <w:spacing w:after="257" w:line="254" w:lineRule="auto"/>
        <w:ind w:left="0" w:firstLine="0"/>
      </w:pPr>
      <w:r>
        <w:t xml:space="preserve"> </w:t>
      </w:r>
    </w:p>
    <w:p w14:paraId="1BBE9C73" w14:textId="77777777" w:rsidR="00D4353B" w:rsidRDefault="00F573B7">
      <w:pPr>
        <w:pStyle w:val="Heading3"/>
        <w:ind w:left="-5"/>
      </w:pPr>
      <w:r>
        <w:t xml:space="preserve">Dates you worked together </w:t>
      </w:r>
    </w:p>
    <w:p w14:paraId="1BBE9C74" w14:textId="77777777" w:rsidR="00D4353B" w:rsidRDefault="00F573B7">
      <w:pPr>
        <w:spacing w:after="262" w:line="254" w:lineRule="auto"/>
        <w:ind w:left="0" w:firstLine="0"/>
      </w:pPr>
      <w:r>
        <w:t xml:space="preserve"> </w:t>
      </w:r>
    </w:p>
    <w:p w14:paraId="1BBE9C75" w14:textId="77777777" w:rsidR="00D4353B" w:rsidRDefault="00F573B7">
      <w:pPr>
        <w:spacing w:after="278"/>
        <w:ind w:left="-5"/>
      </w:pPr>
      <w:r>
        <w:rPr>
          <w:b/>
        </w:rPr>
        <w:t xml:space="preserve">Is this your current or most recent employer? </w:t>
      </w:r>
    </w:p>
    <w:p w14:paraId="1BBE9C76" w14:textId="2F9A5549"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77" w14:textId="77777777" w:rsidR="00D4353B" w:rsidRDefault="00F573B7">
      <w:pPr>
        <w:spacing w:after="278"/>
        <w:ind w:left="-5"/>
      </w:pPr>
      <w:r>
        <w:rPr>
          <w:b/>
        </w:rPr>
        <w:t xml:space="preserve">May we contact this referee before interview? </w:t>
      </w:r>
    </w:p>
    <w:p w14:paraId="1BBE9C78" w14:textId="61668C78"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79" w14:textId="77777777" w:rsidR="00D4353B" w:rsidRDefault="00F573B7">
      <w:pPr>
        <w:ind w:left="-5"/>
      </w:pPr>
      <w:r>
        <w:t xml:space="preserve">If no, please explain why. </w:t>
      </w:r>
    </w:p>
    <w:p w14:paraId="1BBE9C7A" w14:textId="77777777" w:rsidR="00D4353B" w:rsidRDefault="00F573B7">
      <w:pPr>
        <w:spacing w:after="177" w:line="254" w:lineRule="auto"/>
        <w:ind w:left="0" w:firstLine="0"/>
      </w:pPr>
      <w:r>
        <w:t xml:space="preserve"> </w:t>
      </w:r>
    </w:p>
    <w:p w14:paraId="1BBE9C7B" w14:textId="77777777" w:rsidR="00D4353B" w:rsidRDefault="00F573B7">
      <w:pPr>
        <w:spacing w:after="182" w:line="254" w:lineRule="auto"/>
        <w:ind w:left="0" w:firstLine="0"/>
      </w:pPr>
      <w:r>
        <w:lastRenderedPageBreak/>
        <w:t xml:space="preserve"> </w:t>
      </w:r>
    </w:p>
    <w:p w14:paraId="1BBE9C7C" w14:textId="77777777" w:rsidR="00D4353B" w:rsidRDefault="00F573B7">
      <w:pPr>
        <w:spacing w:after="0" w:line="254" w:lineRule="auto"/>
        <w:ind w:left="0" w:firstLine="0"/>
      </w:pPr>
      <w:r>
        <w:t xml:space="preserve"> </w:t>
      </w:r>
    </w:p>
    <w:p w14:paraId="1BBE9C7D" w14:textId="77777777" w:rsidR="00D4353B" w:rsidRDefault="00F573B7">
      <w:pPr>
        <w:pStyle w:val="Heading2"/>
        <w:spacing w:after="252"/>
        <w:ind w:left="-5"/>
      </w:pPr>
      <w:r>
        <w:t xml:space="preserve">Reference 2 </w:t>
      </w:r>
    </w:p>
    <w:p w14:paraId="1BBE9C7E" w14:textId="77777777" w:rsidR="00D4353B" w:rsidRDefault="00F573B7">
      <w:pPr>
        <w:spacing w:after="250"/>
        <w:ind w:left="-5"/>
      </w:pPr>
      <w:r>
        <w:rPr>
          <w:b/>
        </w:rPr>
        <w:t xml:space="preserve">Name </w:t>
      </w:r>
    </w:p>
    <w:p w14:paraId="1BBE9C7F" w14:textId="77777777" w:rsidR="00D4353B" w:rsidRDefault="00F573B7">
      <w:pPr>
        <w:spacing w:after="262" w:line="254" w:lineRule="auto"/>
        <w:ind w:left="0" w:firstLine="0"/>
      </w:pPr>
      <w:r>
        <w:t xml:space="preserve"> </w:t>
      </w:r>
    </w:p>
    <w:p w14:paraId="1BBE9C80" w14:textId="77777777" w:rsidR="00D4353B" w:rsidRDefault="00F573B7">
      <w:pPr>
        <w:spacing w:after="250"/>
        <w:ind w:left="-5"/>
      </w:pPr>
      <w:r>
        <w:rPr>
          <w:b/>
        </w:rPr>
        <w:t xml:space="preserve">Job Title </w:t>
      </w:r>
    </w:p>
    <w:p w14:paraId="1BBE9C81" w14:textId="77777777" w:rsidR="00D4353B" w:rsidRDefault="00F573B7">
      <w:pPr>
        <w:spacing w:after="257" w:line="254" w:lineRule="auto"/>
        <w:ind w:left="0" w:firstLine="0"/>
      </w:pPr>
      <w:r>
        <w:t xml:space="preserve"> </w:t>
      </w:r>
    </w:p>
    <w:p w14:paraId="1BBE9C82" w14:textId="77777777" w:rsidR="00D4353B" w:rsidRDefault="00F573B7">
      <w:pPr>
        <w:spacing w:after="250"/>
        <w:ind w:left="-5"/>
      </w:pPr>
      <w:r>
        <w:rPr>
          <w:b/>
        </w:rPr>
        <w:t xml:space="preserve">Organisation </w:t>
      </w:r>
    </w:p>
    <w:p w14:paraId="1BBE9C83" w14:textId="77777777" w:rsidR="00D4353B" w:rsidRDefault="00F573B7">
      <w:pPr>
        <w:spacing w:after="262" w:line="254" w:lineRule="auto"/>
        <w:ind w:left="0" w:firstLine="0"/>
      </w:pPr>
      <w:r>
        <w:t xml:space="preserve"> </w:t>
      </w:r>
    </w:p>
    <w:p w14:paraId="1BBE9C84" w14:textId="77777777" w:rsidR="00D4353B" w:rsidRDefault="00F573B7">
      <w:pPr>
        <w:spacing w:after="250"/>
        <w:ind w:left="-5"/>
      </w:pPr>
      <w:r>
        <w:rPr>
          <w:b/>
        </w:rPr>
        <w:t xml:space="preserve">Address </w:t>
      </w:r>
    </w:p>
    <w:p w14:paraId="1BBE9C85" w14:textId="77777777" w:rsidR="00D4353B" w:rsidRDefault="00F573B7">
      <w:pPr>
        <w:spacing w:after="182" w:line="254" w:lineRule="auto"/>
        <w:ind w:left="0" w:firstLine="0"/>
      </w:pPr>
      <w:r>
        <w:t xml:space="preserve"> </w:t>
      </w:r>
    </w:p>
    <w:p w14:paraId="1BBE9C86" w14:textId="77777777" w:rsidR="00D4353B" w:rsidRDefault="00F573B7">
      <w:pPr>
        <w:spacing w:after="257" w:line="254" w:lineRule="auto"/>
        <w:ind w:left="0" w:firstLine="0"/>
      </w:pPr>
      <w:r>
        <w:t xml:space="preserve"> </w:t>
      </w:r>
    </w:p>
    <w:p w14:paraId="1BBE9C87" w14:textId="77777777" w:rsidR="00D4353B" w:rsidRDefault="00F573B7">
      <w:pPr>
        <w:spacing w:after="250"/>
        <w:ind w:left="-5"/>
      </w:pPr>
      <w:r>
        <w:rPr>
          <w:b/>
        </w:rPr>
        <w:t xml:space="preserve">Email Address </w:t>
      </w:r>
    </w:p>
    <w:p w14:paraId="1BBE9C88" w14:textId="77777777" w:rsidR="00D4353B" w:rsidRDefault="00F573B7">
      <w:pPr>
        <w:spacing w:after="262" w:line="254" w:lineRule="auto"/>
        <w:ind w:left="0" w:firstLine="0"/>
      </w:pPr>
      <w:r>
        <w:t xml:space="preserve"> </w:t>
      </w:r>
    </w:p>
    <w:p w14:paraId="1BBE9C89" w14:textId="77777777" w:rsidR="00D4353B" w:rsidRDefault="00F573B7">
      <w:pPr>
        <w:spacing w:after="250"/>
        <w:ind w:left="-5"/>
      </w:pPr>
      <w:r>
        <w:rPr>
          <w:b/>
        </w:rPr>
        <w:t xml:space="preserve">Telephone Number </w:t>
      </w:r>
    </w:p>
    <w:p w14:paraId="1BBE9C8A" w14:textId="77777777" w:rsidR="00D4353B" w:rsidRDefault="00F573B7">
      <w:pPr>
        <w:spacing w:after="262" w:line="254" w:lineRule="auto"/>
        <w:ind w:left="0" w:firstLine="0"/>
      </w:pPr>
      <w:r>
        <w:t xml:space="preserve"> </w:t>
      </w:r>
    </w:p>
    <w:p w14:paraId="1BBE9C8B" w14:textId="77777777" w:rsidR="00D4353B" w:rsidRDefault="00F573B7">
      <w:pPr>
        <w:spacing w:after="250"/>
        <w:ind w:left="-5"/>
      </w:pPr>
      <w:r>
        <w:rPr>
          <w:b/>
        </w:rPr>
        <w:t xml:space="preserve">Professional Relationship to You </w:t>
      </w:r>
    </w:p>
    <w:p w14:paraId="1BBE9C8C" w14:textId="77777777" w:rsidR="00D4353B" w:rsidRDefault="00F573B7">
      <w:pPr>
        <w:spacing w:after="257" w:line="254" w:lineRule="auto"/>
        <w:ind w:left="0" w:firstLine="0"/>
      </w:pPr>
      <w:r>
        <w:t xml:space="preserve"> </w:t>
      </w:r>
    </w:p>
    <w:p w14:paraId="1BBE9C8D" w14:textId="77777777" w:rsidR="00D4353B" w:rsidRDefault="00F573B7">
      <w:pPr>
        <w:pStyle w:val="Heading3"/>
        <w:ind w:left="-5"/>
      </w:pPr>
      <w:r>
        <w:t xml:space="preserve">Dates you worked together </w:t>
      </w:r>
    </w:p>
    <w:p w14:paraId="1BBE9C8E" w14:textId="77777777" w:rsidR="00D4353B" w:rsidRDefault="00F573B7">
      <w:pPr>
        <w:spacing w:after="262" w:line="254" w:lineRule="auto"/>
        <w:ind w:left="0" w:firstLine="0"/>
      </w:pPr>
      <w:r>
        <w:t xml:space="preserve"> </w:t>
      </w:r>
    </w:p>
    <w:p w14:paraId="1BBE9C8F" w14:textId="77777777" w:rsidR="00D4353B" w:rsidRDefault="00F573B7">
      <w:pPr>
        <w:spacing w:after="278"/>
        <w:ind w:left="-5"/>
      </w:pPr>
      <w:r>
        <w:rPr>
          <w:b/>
        </w:rPr>
        <w:t xml:space="preserve">Did this role involve working with children or young people? </w:t>
      </w:r>
    </w:p>
    <w:p w14:paraId="1BBE9C90" w14:textId="05DF1326"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91" w14:textId="77777777" w:rsidR="00D4353B" w:rsidRDefault="00F573B7">
      <w:pPr>
        <w:spacing w:after="277"/>
        <w:ind w:left="-5"/>
      </w:pPr>
      <w:r>
        <w:rPr>
          <w:b/>
        </w:rPr>
        <w:t xml:space="preserve">May we contact this referee before interview? </w:t>
      </w:r>
    </w:p>
    <w:p w14:paraId="1BBE9C92" w14:textId="34D14F4E"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93" w14:textId="77777777" w:rsidR="00D4353B" w:rsidRDefault="00F573B7">
      <w:pPr>
        <w:ind w:left="-5"/>
      </w:pPr>
      <w:r>
        <w:t xml:space="preserve">If no, please explain why. </w:t>
      </w:r>
    </w:p>
    <w:p w14:paraId="1BBE9C94" w14:textId="77777777" w:rsidR="00D4353B" w:rsidRDefault="00F573B7">
      <w:pPr>
        <w:spacing w:after="0" w:line="254" w:lineRule="auto"/>
        <w:ind w:left="0" w:firstLine="0"/>
      </w:pPr>
      <w:r>
        <w:t xml:space="preserve"> </w:t>
      </w:r>
    </w:p>
    <w:p w14:paraId="1BBE9C95" w14:textId="77777777" w:rsidR="00D4353B" w:rsidRDefault="00F573B7">
      <w:pPr>
        <w:pStyle w:val="Heading2"/>
        <w:spacing w:after="252"/>
        <w:ind w:left="-5"/>
      </w:pPr>
      <w:r>
        <w:lastRenderedPageBreak/>
        <w:t xml:space="preserve">Additional Information </w:t>
      </w:r>
    </w:p>
    <w:p w14:paraId="1BBE9C96" w14:textId="77777777" w:rsidR="00D4353B" w:rsidRDefault="00F573B7">
      <w:pPr>
        <w:spacing w:after="277"/>
        <w:ind w:left="-5"/>
      </w:pPr>
      <w:r>
        <w:t xml:space="preserve">Have either of the above referees known you by another name? </w:t>
      </w:r>
    </w:p>
    <w:p w14:paraId="1BBE9C97" w14:textId="24254C86"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98" w14:textId="77777777" w:rsidR="00D4353B" w:rsidRDefault="00F573B7">
      <w:pPr>
        <w:ind w:left="-5"/>
      </w:pPr>
      <w:r>
        <w:t xml:space="preserve">If yes, please provide details. </w:t>
      </w:r>
    </w:p>
    <w:p w14:paraId="1BBE9C99" w14:textId="77777777" w:rsidR="00D4353B" w:rsidRDefault="00F573B7">
      <w:pPr>
        <w:spacing w:after="177" w:line="254" w:lineRule="auto"/>
        <w:ind w:left="0" w:firstLine="0"/>
      </w:pPr>
      <w:r>
        <w:t xml:space="preserve"> </w:t>
      </w:r>
    </w:p>
    <w:p w14:paraId="1BBE9C9A" w14:textId="77777777" w:rsidR="00D4353B" w:rsidRDefault="00F573B7">
      <w:pPr>
        <w:spacing w:after="262" w:line="254" w:lineRule="auto"/>
        <w:ind w:left="0" w:firstLine="0"/>
      </w:pPr>
      <w:r>
        <w:t xml:space="preserve"> </w:t>
      </w:r>
    </w:p>
    <w:p w14:paraId="1BBE9C9B" w14:textId="77777777" w:rsidR="00D4353B" w:rsidRDefault="00F573B7">
      <w:pPr>
        <w:spacing w:after="277"/>
        <w:ind w:left="-5"/>
      </w:pPr>
      <w:r>
        <w:t xml:space="preserve">Have you worked for Blackpool Skills Academy previously? </w:t>
      </w:r>
    </w:p>
    <w:p w14:paraId="1BBE9C9C" w14:textId="7312D890"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9D" w14:textId="77777777" w:rsidR="00D4353B" w:rsidRDefault="00F573B7">
      <w:pPr>
        <w:ind w:left="-5"/>
      </w:pPr>
      <w:r>
        <w:t xml:space="preserve">If yes, please provide details. </w:t>
      </w:r>
    </w:p>
    <w:p w14:paraId="1BBE9C9E" w14:textId="77777777" w:rsidR="00D4353B" w:rsidRDefault="00F573B7">
      <w:pPr>
        <w:spacing w:after="452" w:line="254" w:lineRule="auto"/>
        <w:ind w:left="0" w:firstLine="0"/>
      </w:pPr>
      <w:r>
        <w:t xml:space="preserve"> </w:t>
      </w:r>
    </w:p>
    <w:p w14:paraId="1BBE9C9F" w14:textId="77777777" w:rsidR="00D4353B" w:rsidRDefault="00F573B7">
      <w:pPr>
        <w:pStyle w:val="Heading1"/>
        <w:ind w:left="-5"/>
      </w:pPr>
      <w:r>
        <w:t xml:space="preserve">Section 7: Recruitment Declarations </w:t>
      </w:r>
    </w:p>
    <w:p w14:paraId="1BBE9CA0" w14:textId="77777777" w:rsidR="00D4353B" w:rsidRDefault="00F573B7">
      <w:pPr>
        <w:ind w:left="-5"/>
      </w:pPr>
      <w:r>
        <w:t xml:space="preserve">Please answer every question. If you answer </w:t>
      </w:r>
      <w:r>
        <w:rPr>
          <w:b/>
        </w:rPr>
        <w:t>Yes</w:t>
      </w:r>
      <w:r>
        <w:t xml:space="preserve"> to any question, please provide full details in the space provided. Where appropriate, additional information may be requested during the recruitment process. </w:t>
      </w:r>
    </w:p>
    <w:p w14:paraId="1BBE9CA1" w14:textId="77777777" w:rsidR="00D4353B" w:rsidRDefault="00F573B7">
      <w:pPr>
        <w:spacing w:after="357" w:line="254" w:lineRule="auto"/>
        <w:ind w:left="0" w:firstLine="0"/>
      </w:pPr>
      <w:r>
        <w:t xml:space="preserve"> </w:t>
      </w:r>
    </w:p>
    <w:p w14:paraId="1BBE9CA2" w14:textId="77777777" w:rsidR="00D4353B" w:rsidRDefault="00F573B7">
      <w:pPr>
        <w:pStyle w:val="Heading2"/>
        <w:spacing w:after="252"/>
        <w:ind w:left="-5"/>
      </w:pPr>
      <w:r>
        <w:t xml:space="preserve">Right to Work </w:t>
      </w:r>
    </w:p>
    <w:p w14:paraId="1BBE9CA3" w14:textId="77777777" w:rsidR="00D4353B" w:rsidRDefault="00F573B7">
      <w:pPr>
        <w:spacing w:after="278"/>
        <w:ind w:left="-5"/>
      </w:pPr>
      <w:r>
        <w:t xml:space="preserve">Do you have the legal right to work in the United Kingdom? </w:t>
      </w:r>
    </w:p>
    <w:p w14:paraId="1BBE9CA4" w14:textId="0003A2B6"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A5" w14:textId="77777777" w:rsidR="00D4353B" w:rsidRDefault="00F573B7">
      <w:pPr>
        <w:spacing w:after="277"/>
        <w:ind w:left="-5"/>
      </w:pPr>
      <w:r>
        <w:t xml:space="preserve">Will you require sponsorship under UK immigration rules now or in the future? </w:t>
      </w:r>
    </w:p>
    <w:p w14:paraId="1BBE9CA6" w14:textId="7480FD81"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A7" w14:textId="77777777" w:rsidR="00D4353B" w:rsidRDefault="00F573B7">
      <w:pPr>
        <w:ind w:left="-5"/>
      </w:pPr>
      <w:r>
        <w:t xml:space="preserve">If yes, please provide details. </w:t>
      </w:r>
    </w:p>
    <w:p w14:paraId="1BBE9CA8" w14:textId="77777777" w:rsidR="00D4353B" w:rsidRDefault="00F573B7">
      <w:pPr>
        <w:spacing w:after="0" w:line="254" w:lineRule="auto"/>
        <w:ind w:left="0" w:firstLine="0"/>
      </w:pPr>
      <w:r>
        <w:t xml:space="preserve"> </w:t>
      </w:r>
    </w:p>
    <w:p w14:paraId="1BBE9CA9" w14:textId="77777777" w:rsidR="00D4353B" w:rsidRDefault="00F573B7">
      <w:pPr>
        <w:pStyle w:val="Heading2"/>
        <w:spacing w:after="252"/>
        <w:ind w:left="-5"/>
      </w:pPr>
      <w:r>
        <w:t xml:space="preserve">Overseas Residence </w:t>
      </w:r>
    </w:p>
    <w:p w14:paraId="1BBE9CAA" w14:textId="77777777" w:rsidR="00D4353B" w:rsidRDefault="00F573B7">
      <w:pPr>
        <w:spacing w:after="275"/>
        <w:ind w:left="-5"/>
      </w:pPr>
      <w:r>
        <w:t xml:space="preserve">Have you lived or worked outside the United Kingdom for a </w:t>
      </w:r>
      <w:r>
        <w:t xml:space="preserve">continuous period of three months or more during the last ten years? </w:t>
      </w:r>
    </w:p>
    <w:p w14:paraId="1BBE9CAB" w14:textId="392FB763"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AC" w14:textId="77777777" w:rsidR="00D4353B" w:rsidRDefault="00F573B7">
      <w:pPr>
        <w:ind w:left="-5"/>
      </w:pPr>
      <w:r>
        <w:lastRenderedPageBreak/>
        <w:t xml:space="preserve">If yes, please provide the countries and dates. </w:t>
      </w:r>
    </w:p>
    <w:p w14:paraId="1BBE9CAD" w14:textId="77777777" w:rsidR="00D4353B" w:rsidRDefault="00F573B7">
      <w:pPr>
        <w:spacing w:after="182" w:line="254" w:lineRule="auto"/>
        <w:ind w:left="0" w:firstLine="0"/>
      </w:pPr>
      <w:r>
        <w:t xml:space="preserve"> </w:t>
      </w:r>
    </w:p>
    <w:p w14:paraId="1BBE9CAE" w14:textId="77777777" w:rsidR="00D4353B" w:rsidRDefault="00F573B7">
      <w:pPr>
        <w:spacing w:after="262" w:line="254" w:lineRule="auto"/>
        <w:ind w:left="0" w:firstLine="0"/>
      </w:pPr>
      <w:r>
        <w:t xml:space="preserve"> </w:t>
      </w:r>
    </w:p>
    <w:p w14:paraId="1BBE9CAF" w14:textId="77777777" w:rsidR="00D4353B" w:rsidRDefault="00F573B7">
      <w:pPr>
        <w:ind w:left="-5"/>
      </w:pPr>
      <w:r>
        <w:t xml:space="preserve">Please note that overseas criminal record or safeguarding checks may be required before any appointment can be confirmed. </w:t>
      </w:r>
    </w:p>
    <w:p w14:paraId="1BBE9CB0" w14:textId="77777777" w:rsidR="00D4353B" w:rsidRDefault="00F573B7">
      <w:pPr>
        <w:spacing w:after="352" w:line="254" w:lineRule="auto"/>
        <w:ind w:left="0" w:firstLine="0"/>
      </w:pPr>
      <w:r>
        <w:t xml:space="preserve"> </w:t>
      </w:r>
    </w:p>
    <w:p w14:paraId="1BBE9CB1" w14:textId="77777777" w:rsidR="00D4353B" w:rsidRDefault="00F573B7">
      <w:pPr>
        <w:pStyle w:val="Heading2"/>
        <w:spacing w:after="257"/>
        <w:ind w:left="-5"/>
      </w:pPr>
      <w:r>
        <w:t xml:space="preserve">Relationships </w:t>
      </w:r>
    </w:p>
    <w:p w14:paraId="1BBE9CB2" w14:textId="77777777" w:rsidR="00D4353B" w:rsidRDefault="00F573B7">
      <w:pPr>
        <w:spacing w:after="270"/>
        <w:ind w:left="-5"/>
      </w:pPr>
      <w:r>
        <w:t xml:space="preserve">Are you related to, or do you have a close personal relationship with, any Director, Governor, Trustee, Senior Leader or employee of Blackpool Skills Academy? </w:t>
      </w:r>
    </w:p>
    <w:p w14:paraId="1BBE9CB3" w14:textId="3A640B65"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B4" w14:textId="77777777" w:rsidR="00D4353B" w:rsidRDefault="00F573B7">
      <w:pPr>
        <w:ind w:left="-5"/>
      </w:pPr>
      <w:r>
        <w:t xml:space="preserve">If yes, please provide details. </w:t>
      </w:r>
    </w:p>
    <w:p w14:paraId="1BBE9CB5" w14:textId="77777777" w:rsidR="00D4353B" w:rsidRDefault="00F573B7">
      <w:pPr>
        <w:spacing w:after="182" w:line="254" w:lineRule="auto"/>
        <w:ind w:left="0" w:firstLine="0"/>
      </w:pPr>
      <w:r>
        <w:t xml:space="preserve"> </w:t>
      </w:r>
    </w:p>
    <w:p w14:paraId="1BBE9CB6" w14:textId="77777777" w:rsidR="00D4353B" w:rsidRDefault="00F573B7">
      <w:pPr>
        <w:spacing w:after="182" w:line="254" w:lineRule="auto"/>
        <w:ind w:left="0" w:firstLine="0"/>
      </w:pPr>
      <w:r>
        <w:t xml:space="preserve"> </w:t>
      </w:r>
    </w:p>
    <w:p w14:paraId="1BBE9CB7" w14:textId="77777777" w:rsidR="00D4353B" w:rsidRDefault="00F573B7">
      <w:pPr>
        <w:spacing w:after="357" w:line="254" w:lineRule="auto"/>
        <w:ind w:left="0" w:firstLine="0"/>
      </w:pPr>
      <w:r>
        <w:t xml:space="preserve"> </w:t>
      </w:r>
    </w:p>
    <w:p w14:paraId="1BBE9CB8" w14:textId="77777777" w:rsidR="00D4353B" w:rsidRDefault="00F573B7">
      <w:pPr>
        <w:pStyle w:val="Heading2"/>
        <w:spacing w:after="252"/>
        <w:ind w:left="-5"/>
      </w:pPr>
      <w:r>
        <w:t xml:space="preserve">Reasonable Adjustments </w:t>
      </w:r>
    </w:p>
    <w:p w14:paraId="1BBE9CB9" w14:textId="77777777" w:rsidR="00D4353B" w:rsidRDefault="00F573B7">
      <w:pPr>
        <w:spacing w:after="274"/>
        <w:ind w:left="-5"/>
      </w:pPr>
      <w:r>
        <w:t xml:space="preserve">Do you require any reasonable adjustments to enable you to participate fully in the recruitment and selection process? </w:t>
      </w:r>
    </w:p>
    <w:p w14:paraId="1BBE9CBA" w14:textId="05D81CA6"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BB" w14:textId="77777777" w:rsidR="00D4353B" w:rsidRDefault="00F573B7">
      <w:pPr>
        <w:ind w:left="-5"/>
      </w:pPr>
      <w:r>
        <w:t xml:space="preserve">If yes, please describe the adjustments required. </w:t>
      </w:r>
    </w:p>
    <w:p w14:paraId="1BBE9CBC" w14:textId="77777777" w:rsidR="00D4353B" w:rsidRDefault="00F573B7">
      <w:pPr>
        <w:spacing w:after="0" w:line="254" w:lineRule="auto"/>
        <w:ind w:left="0" w:firstLine="0"/>
      </w:pPr>
      <w:r>
        <w:t xml:space="preserve"> </w:t>
      </w:r>
    </w:p>
    <w:p w14:paraId="1BBE9CBD" w14:textId="77777777" w:rsidR="00D4353B" w:rsidRDefault="00F573B7">
      <w:pPr>
        <w:pStyle w:val="Heading2"/>
        <w:spacing w:after="252"/>
        <w:ind w:left="-5"/>
      </w:pPr>
      <w:r>
        <w:t xml:space="preserve">Data Protection </w:t>
      </w:r>
    </w:p>
    <w:p w14:paraId="1BBE9CBE" w14:textId="77777777" w:rsidR="00D4353B" w:rsidRDefault="00F573B7">
      <w:pPr>
        <w:ind w:left="-5"/>
      </w:pPr>
      <w:r>
        <w:t xml:space="preserve">I understand that the information contained within this application will be processed for recruitment purposes in accordance with UK GDPR, the Data Protection Act 2018 and Blackpool Skills Academy's Recruitment Privacy Notice. </w:t>
      </w:r>
    </w:p>
    <w:p w14:paraId="1BBE9CBF" w14:textId="77777777" w:rsidR="00D4353B" w:rsidRDefault="00F573B7">
      <w:pPr>
        <w:ind w:left="-5"/>
      </w:pPr>
      <w:r>
        <w:rPr>
          <w:rFonts w:ascii="Segoe UI Symbol" w:eastAsia="Segoe UI Symbol" w:hAnsi="Segoe UI Symbol" w:cs="Segoe UI Symbol"/>
        </w:rPr>
        <w:t>☐</w:t>
      </w:r>
      <w:r>
        <w:t xml:space="preserve"> Yes </w:t>
      </w:r>
    </w:p>
    <w:p w14:paraId="1BBE9CC0" w14:textId="77777777" w:rsidR="00D4353B" w:rsidRDefault="00F573B7">
      <w:pPr>
        <w:spacing w:after="357" w:line="254" w:lineRule="auto"/>
        <w:ind w:left="0" w:firstLine="0"/>
      </w:pPr>
      <w:r>
        <w:t xml:space="preserve"> </w:t>
      </w:r>
    </w:p>
    <w:p w14:paraId="1BBE9CC1" w14:textId="77777777" w:rsidR="00D4353B" w:rsidRDefault="00F573B7">
      <w:pPr>
        <w:pStyle w:val="Heading2"/>
        <w:spacing w:after="252"/>
        <w:ind w:left="-5"/>
      </w:pPr>
      <w:r>
        <w:t xml:space="preserve">Applicant Declaration </w:t>
      </w:r>
    </w:p>
    <w:p w14:paraId="1BBE9CC2" w14:textId="77777777" w:rsidR="00D4353B" w:rsidRDefault="00F573B7">
      <w:pPr>
        <w:ind w:left="-5"/>
      </w:pPr>
      <w:r>
        <w:t>I declare that the information I have provided in</w:t>
      </w:r>
      <w:r>
        <w:t xml:space="preserve"> this application is true, complete and accurate. </w:t>
      </w:r>
    </w:p>
    <w:p w14:paraId="1BBE9CC3" w14:textId="77777777" w:rsidR="00D4353B" w:rsidRDefault="00F573B7">
      <w:pPr>
        <w:ind w:left="-5"/>
      </w:pPr>
      <w:r>
        <w:lastRenderedPageBreak/>
        <w:t xml:space="preserve">I understand that providing false, misleading or incomplete information may result in my application being withdrawn or, if appointed, may lead to disciplinary action or dismissal. </w:t>
      </w:r>
    </w:p>
    <w:p w14:paraId="1BBE9CC4" w14:textId="77777777" w:rsidR="00D4353B" w:rsidRDefault="00F573B7">
      <w:pPr>
        <w:ind w:left="-5"/>
      </w:pPr>
      <w:r>
        <w:t xml:space="preserve">I understand that any offer of employment is conditional upon satisfactory safer recruitment checks, including, where applicable: </w:t>
      </w:r>
    </w:p>
    <w:p w14:paraId="1BBE9CC5" w14:textId="77777777" w:rsidR="00D4353B" w:rsidRDefault="00F573B7">
      <w:pPr>
        <w:numPr>
          <w:ilvl w:val="0"/>
          <w:numId w:val="5"/>
        </w:numPr>
        <w:spacing w:after="260" w:line="254" w:lineRule="auto"/>
        <w:ind w:hanging="135"/>
      </w:pPr>
      <w:r>
        <w:t xml:space="preserve">Verification of identity </w:t>
      </w:r>
    </w:p>
    <w:p w14:paraId="1BBE9CC6" w14:textId="77777777" w:rsidR="00D4353B" w:rsidRDefault="00F573B7">
      <w:pPr>
        <w:numPr>
          <w:ilvl w:val="0"/>
          <w:numId w:val="5"/>
        </w:numPr>
        <w:spacing w:after="260" w:line="254" w:lineRule="auto"/>
        <w:ind w:hanging="135"/>
      </w:pPr>
      <w:r>
        <w:t xml:space="preserve">Verification of qualifications and professional registrations </w:t>
      </w:r>
    </w:p>
    <w:p w14:paraId="1BBE9CC7" w14:textId="77777777" w:rsidR="00D4353B" w:rsidRDefault="00F573B7">
      <w:pPr>
        <w:numPr>
          <w:ilvl w:val="0"/>
          <w:numId w:val="5"/>
        </w:numPr>
        <w:spacing w:after="260" w:line="254" w:lineRule="auto"/>
        <w:ind w:hanging="135"/>
      </w:pPr>
      <w:r>
        <w:t xml:space="preserve">Right to work checks </w:t>
      </w:r>
    </w:p>
    <w:p w14:paraId="1BBE9CC8" w14:textId="77777777" w:rsidR="00D4353B" w:rsidRDefault="00F573B7">
      <w:pPr>
        <w:numPr>
          <w:ilvl w:val="0"/>
          <w:numId w:val="5"/>
        </w:numPr>
        <w:spacing w:after="260" w:line="254" w:lineRule="auto"/>
        <w:ind w:hanging="135"/>
      </w:pPr>
      <w:r>
        <w:t xml:space="preserve">Satisfactory employment references </w:t>
      </w:r>
    </w:p>
    <w:p w14:paraId="1BBE9CC9" w14:textId="77777777" w:rsidR="00D4353B" w:rsidRDefault="00F573B7">
      <w:pPr>
        <w:numPr>
          <w:ilvl w:val="0"/>
          <w:numId w:val="5"/>
        </w:numPr>
        <w:spacing w:after="260" w:line="254" w:lineRule="auto"/>
        <w:ind w:hanging="135"/>
      </w:pPr>
      <w:r>
        <w:t xml:space="preserve">Enhanced Disclosure and Barring Service (DBS) checks </w:t>
      </w:r>
    </w:p>
    <w:p w14:paraId="1BBE9CCA" w14:textId="77777777" w:rsidR="00D4353B" w:rsidRDefault="00F573B7">
      <w:pPr>
        <w:numPr>
          <w:ilvl w:val="0"/>
          <w:numId w:val="5"/>
        </w:numPr>
        <w:spacing w:after="260" w:line="254" w:lineRule="auto"/>
        <w:ind w:hanging="135"/>
      </w:pPr>
      <w:r>
        <w:t xml:space="preserve">Children's Barred List checks </w:t>
      </w:r>
    </w:p>
    <w:p w14:paraId="1BBE9CCB" w14:textId="77777777" w:rsidR="00D4353B" w:rsidRDefault="00F573B7">
      <w:pPr>
        <w:numPr>
          <w:ilvl w:val="0"/>
          <w:numId w:val="5"/>
        </w:numPr>
        <w:spacing w:after="260" w:line="254" w:lineRule="auto"/>
        <w:ind w:hanging="135"/>
      </w:pPr>
      <w:r>
        <w:t xml:space="preserve">Prohibition from Teaching checks </w:t>
      </w:r>
    </w:p>
    <w:p w14:paraId="1BBE9CCC" w14:textId="77777777" w:rsidR="00D4353B" w:rsidRDefault="00F573B7">
      <w:pPr>
        <w:numPr>
          <w:ilvl w:val="0"/>
          <w:numId w:val="5"/>
        </w:numPr>
        <w:spacing w:after="260" w:line="254" w:lineRule="auto"/>
        <w:ind w:hanging="135"/>
      </w:pPr>
      <w:r>
        <w:t xml:space="preserve">Section 128 direction checks </w:t>
      </w:r>
    </w:p>
    <w:p w14:paraId="1BBE9CCD" w14:textId="77777777" w:rsidR="00D4353B" w:rsidRDefault="00F573B7">
      <w:pPr>
        <w:numPr>
          <w:ilvl w:val="0"/>
          <w:numId w:val="5"/>
        </w:numPr>
        <w:spacing w:after="260" w:line="254" w:lineRule="auto"/>
        <w:ind w:hanging="135"/>
      </w:pPr>
      <w:r>
        <w:t xml:space="preserve">Online searches of publicly available information </w:t>
      </w:r>
    </w:p>
    <w:p w14:paraId="1BBE9CCE" w14:textId="77777777" w:rsidR="00D4353B" w:rsidRDefault="00F573B7">
      <w:pPr>
        <w:numPr>
          <w:ilvl w:val="0"/>
          <w:numId w:val="5"/>
        </w:numPr>
        <w:spacing w:after="260" w:line="254" w:lineRule="auto"/>
        <w:ind w:hanging="135"/>
      </w:pPr>
      <w:r>
        <w:t xml:space="preserve">Overseas checks where applicable </w:t>
      </w:r>
    </w:p>
    <w:p w14:paraId="1BBE9CCF" w14:textId="77777777" w:rsidR="00D4353B" w:rsidRDefault="00F573B7">
      <w:pPr>
        <w:numPr>
          <w:ilvl w:val="0"/>
          <w:numId w:val="5"/>
        </w:numPr>
        <w:ind w:hanging="135"/>
      </w:pPr>
      <w:r>
        <w:t xml:space="preserve">Any other statutory pre-employment checks required by law or Department for Education guidance </w:t>
      </w:r>
    </w:p>
    <w:p w14:paraId="1BBE9CD0" w14:textId="77777777" w:rsidR="00D4353B" w:rsidRDefault="00F573B7">
      <w:pPr>
        <w:ind w:left="-5"/>
      </w:pPr>
      <w:r>
        <w:t xml:space="preserve">I confirm that I have read and understood the guidance contained within this application pack. </w:t>
      </w:r>
    </w:p>
    <w:p w14:paraId="1BBE9CD1" w14:textId="77777777" w:rsidR="00D4353B" w:rsidRDefault="00F573B7">
      <w:pPr>
        <w:spacing w:after="317" w:line="254" w:lineRule="auto"/>
        <w:ind w:left="0" w:firstLine="0"/>
      </w:pPr>
      <w:r>
        <w:t xml:space="preserve"> </w:t>
      </w:r>
    </w:p>
    <w:p w14:paraId="1BBE9CD2" w14:textId="77777777" w:rsidR="00D4353B" w:rsidRDefault="00F573B7">
      <w:pPr>
        <w:spacing w:after="207" w:line="254" w:lineRule="auto"/>
        <w:ind w:left="-5"/>
      </w:pPr>
      <w:r>
        <w:rPr>
          <w:b/>
          <w:color w:val="FF5F00"/>
          <w:sz w:val="28"/>
        </w:rPr>
        <w:t xml:space="preserve">Applicant Name </w:t>
      </w:r>
    </w:p>
    <w:p w14:paraId="1BBE9CD3" w14:textId="77777777" w:rsidR="00D4353B" w:rsidRDefault="00F573B7">
      <w:pPr>
        <w:spacing w:after="317" w:line="254" w:lineRule="auto"/>
        <w:ind w:left="0" w:firstLine="0"/>
      </w:pPr>
      <w:r>
        <w:t xml:space="preserve"> </w:t>
      </w:r>
    </w:p>
    <w:p w14:paraId="1BBE9CD4" w14:textId="77777777" w:rsidR="00D4353B" w:rsidRDefault="00F573B7">
      <w:pPr>
        <w:spacing w:after="212" w:line="254" w:lineRule="auto"/>
        <w:ind w:left="-5"/>
      </w:pPr>
      <w:r>
        <w:rPr>
          <w:b/>
          <w:color w:val="FF5F00"/>
          <w:sz w:val="28"/>
        </w:rPr>
        <w:t xml:space="preserve">Signature </w:t>
      </w:r>
    </w:p>
    <w:p w14:paraId="1BBE9CD5" w14:textId="77777777" w:rsidR="00D4353B" w:rsidRDefault="00F573B7">
      <w:pPr>
        <w:spacing w:after="317" w:line="254" w:lineRule="auto"/>
        <w:ind w:left="0" w:firstLine="0"/>
      </w:pPr>
      <w:r>
        <w:t xml:space="preserve"> </w:t>
      </w:r>
    </w:p>
    <w:p w14:paraId="1BBE9CD7" w14:textId="07EF2656" w:rsidR="00D4353B" w:rsidRDefault="00F573B7" w:rsidP="009C4E24">
      <w:pPr>
        <w:spacing w:after="213" w:line="254" w:lineRule="auto"/>
        <w:ind w:left="-5"/>
      </w:pPr>
      <w:r>
        <w:rPr>
          <w:b/>
          <w:color w:val="FF5F00"/>
          <w:sz w:val="28"/>
        </w:rPr>
        <w:t xml:space="preserve">Date </w:t>
      </w:r>
    </w:p>
    <w:p w14:paraId="1BBE9CD8" w14:textId="77777777" w:rsidR="00D4353B" w:rsidRDefault="00F573B7">
      <w:pPr>
        <w:pStyle w:val="Heading2"/>
        <w:spacing w:after="212"/>
        <w:ind w:left="-5"/>
      </w:pPr>
      <w:r>
        <w:t xml:space="preserve">Office Use Only </w:t>
      </w:r>
    </w:p>
    <w:p w14:paraId="1BBE9CD9" w14:textId="77777777" w:rsidR="00D4353B" w:rsidRDefault="00F573B7">
      <w:pPr>
        <w:spacing w:after="272"/>
        <w:ind w:left="-5"/>
      </w:pPr>
      <w:r>
        <w:t xml:space="preserve">Application Received: </w:t>
      </w:r>
      <w:r>
        <w:t xml:space="preserve">______________________ </w:t>
      </w:r>
    </w:p>
    <w:p w14:paraId="1BBE9CDA" w14:textId="15BA8DC7" w:rsidR="00D4353B" w:rsidRDefault="00F573B7">
      <w:pPr>
        <w:ind w:left="-5"/>
      </w:pPr>
      <w:r>
        <w:t xml:space="preserve">Shortlisted: </w:t>
      </w: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CDB" w14:textId="77777777" w:rsidR="00D4353B" w:rsidRDefault="00F573B7">
      <w:pPr>
        <w:spacing w:after="342"/>
        <w:ind w:left="-5"/>
      </w:pPr>
      <w:r>
        <w:t xml:space="preserve">Interview Date: ______________________ </w:t>
      </w:r>
    </w:p>
    <w:p w14:paraId="1BBE9CDC" w14:textId="44A4ABFB" w:rsidR="00D4353B" w:rsidRDefault="00F573B7">
      <w:pPr>
        <w:ind w:left="-5"/>
      </w:pPr>
      <w:r>
        <w:lastRenderedPageBreak/>
        <w:t xml:space="preserve">Recruitment Checks Completed: </w:t>
      </w: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w:t>
      </w:r>
      <w:r>
        <w:rPr>
          <w:rFonts w:ascii="Calibri" w:eastAsia="Calibri" w:hAnsi="Calibri" w:cs="Calibri"/>
          <w:sz w:val="24"/>
        </w:rPr>
        <w:t xml:space="preserve"> </w:t>
      </w:r>
    </w:p>
    <w:p w14:paraId="1BBE9CF0" w14:textId="77777777" w:rsidR="00D4353B" w:rsidRDefault="00F573B7">
      <w:pPr>
        <w:pStyle w:val="Heading1"/>
        <w:spacing w:after="269"/>
        <w:ind w:left="-5"/>
      </w:pPr>
      <w:r>
        <w:t xml:space="preserve">Appendix A </w:t>
      </w:r>
    </w:p>
    <w:p w14:paraId="1BBE9CF1" w14:textId="77777777" w:rsidR="00D4353B" w:rsidRDefault="00F573B7">
      <w:pPr>
        <w:pStyle w:val="Heading2"/>
        <w:ind w:left="-5"/>
      </w:pPr>
      <w:r>
        <w:t xml:space="preserve">Guidance on Barred Persons, Criminal Record Disclosure and Safer Recruitment </w:t>
      </w:r>
    </w:p>
    <w:p w14:paraId="1BBE9CF2" w14:textId="77777777" w:rsidR="00D4353B" w:rsidRDefault="00F573B7">
      <w:pPr>
        <w:ind w:left="-5"/>
      </w:pPr>
      <w:r>
        <w:t xml:space="preserve">This appendix forms part of the Blackpool Skills Academy Recruitment Pack. </w:t>
      </w:r>
    </w:p>
    <w:p w14:paraId="1BBE9CF3" w14:textId="77777777" w:rsidR="00D4353B" w:rsidRDefault="00F573B7">
      <w:pPr>
        <w:ind w:left="-5"/>
      </w:pPr>
      <w:r>
        <w:t xml:space="preserve">It is provided to explain the Academy's safer recruitment procedures and the statutory checks that apply during the recruitment process. </w:t>
      </w:r>
    </w:p>
    <w:p w14:paraId="1BBE9CF4" w14:textId="77777777" w:rsidR="00D4353B" w:rsidRDefault="00F573B7">
      <w:pPr>
        <w:ind w:left="-5"/>
      </w:pPr>
      <w:r>
        <w:t xml:space="preserve">Applicants are encouraged to read </w:t>
      </w:r>
      <w:r>
        <w:t xml:space="preserve">this guidance carefully before </w:t>
      </w:r>
      <w:proofErr w:type="gramStart"/>
      <w:r>
        <w:t>submitting an application</w:t>
      </w:r>
      <w:proofErr w:type="gramEnd"/>
      <w:r>
        <w:t xml:space="preserve">. </w:t>
      </w:r>
    </w:p>
    <w:p w14:paraId="1BBE9CF5" w14:textId="77777777" w:rsidR="00D4353B" w:rsidRDefault="00F573B7">
      <w:pPr>
        <w:spacing w:after="397" w:line="254" w:lineRule="auto"/>
        <w:ind w:left="0" w:firstLine="0"/>
      </w:pPr>
      <w:r>
        <w:t xml:space="preserve"> </w:t>
      </w:r>
    </w:p>
    <w:p w14:paraId="1BBE9CF6" w14:textId="77777777" w:rsidR="00D4353B" w:rsidRDefault="00F573B7">
      <w:pPr>
        <w:pStyle w:val="Heading2"/>
        <w:ind w:left="-5"/>
      </w:pPr>
      <w:r>
        <w:t xml:space="preserve">Our Commitment to Safeguarding </w:t>
      </w:r>
    </w:p>
    <w:p w14:paraId="1BBE9CF7" w14:textId="77777777" w:rsidR="00D4353B" w:rsidRDefault="00F573B7">
      <w:pPr>
        <w:ind w:left="-5"/>
      </w:pPr>
      <w:r>
        <w:t xml:space="preserve">Blackpool Skills Academy is committed to safeguarding and promoting the welfare of children and young people. </w:t>
      </w:r>
    </w:p>
    <w:p w14:paraId="1BBE9CF8" w14:textId="77777777" w:rsidR="00D4353B" w:rsidRDefault="00F573B7">
      <w:pPr>
        <w:spacing w:after="12"/>
        <w:ind w:left="-5"/>
      </w:pPr>
      <w:r>
        <w:t xml:space="preserve">Every appointment is made in accordance with statutory guidance, including </w:t>
      </w:r>
      <w:r>
        <w:rPr>
          <w:i/>
        </w:rPr>
        <w:t xml:space="preserve">Keeping Children </w:t>
      </w:r>
    </w:p>
    <w:p w14:paraId="1BBE9CF9" w14:textId="77777777" w:rsidR="00D4353B" w:rsidRDefault="00F573B7">
      <w:pPr>
        <w:ind w:left="-5"/>
      </w:pPr>
      <w:r>
        <w:rPr>
          <w:i/>
        </w:rPr>
        <w:t>Safe in Education (KCSIE)</w:t>
      </w:r>
      <w:r>
        <w:t xml:space="preserve">, the Safeguarding Vulnerable Groups Act 2006, the Rehabilitation of Offenders Act 1974, the Police Act 1997 and associated Disclosure and Barring Service (DBS) legislation. </w:t>
      </w:r>
    </w:p>
    <w:p w14:paraId="1BBE9CFA" w14:textId="77777777" w:rsidR="00D4353B" w:rsidRDefault="00F573B7">
      <w:pPr>
        <w:ind w:left="-5"/>
      </w:pPr>
      <w:r>
        <w:t>Safeguarding is</w:t>
      </w:r>
      <w:r>
        <w:t xml:space="preserve"> everyone's responsibility and safer recruitment forms an essential part of protecting children. </w:t>
      </w:r>
    </w:p>
    <w:p w14:paraId="1BBE9CFB" w14:textId="77777777" w:rsidR="00D4353B" w:rsidRDefault="00F573B7">
      <w:pPr>
        <w:spacing w:after="397" w:line="254" w:lineRule="auto"/>
        <w:ind w:left="0" w:firstLine="0"/>
      </w:pPr>
      <w:r>
        <w:t xml:space="preserve"> </w:t>
      </w:r>
    </w:p>
    <w:p w14:paraId="1BBE9CFC" w14:textId="77777777" w:rsidR="00D4353B" w:rsidRDefault="00F573B7">
      <w:pPr>
        <w:pStyle w:val="Heading2"/>
        <w:ind w:left="-5"/>
      </w:pPr>
      <w:r>
        <w:t xml:space="preserve">Regulated Activity </w:t>
      </w:r>
    </w:p>
    <w:p w14:paraId="1BBE9CFD" w14:textId="77777777" w:rsidR="00D4353B" w:rsidRDefault="00F573B7">
      <w:pPr>
        <w:ind w:left="-5"/>
      </w:pPr>
      <w:r>
        <w:t xml:space="preserve">Many posts within Blackpool Skills Academy involve regulated activity with children. </w:t>
      </w:r>
    </w:p>
    <w:p w14:paraId="1BBE9CFE" w14:textId="77777777" w:rsidR="00D4353B" w:rsidRDefault="00F573B7">
      <w:pPr>
        <w:ind w:left="-5"/>
      </w:pPr>
      <w:r>
        <w:t xml:space="preserve">It is a criminal offence for a person who is barred from engaging in regulated activity relating to children to: </w:t>
      </w:r>
    </w:p>
    <w:p w14:paraId="1BBE9CFF" w14:textId="77777777" w:rsidR="00D4353B" w:rsidRDefault="00F573B7">
      <w:pPr>
        <w:numPr>
          <w:ilvl w:val="0"/>
          <w:numId w:val="6"/>
        </w:numPr>
        <w:spacing w:after="260" w:line="254" w:lineRule="auto"/>
        <w:ind w:hanging="135"/>
      </w:pPr>
      <w:r>
        <w:t xml:space="preserve">apply for a role involving regulated activity </w:t>
      </w:r>
    </w:p>
    <w:p w14:paraId="1BBE9D00" w14:textId="77777777" w:rsidR="00D4353B" w:rsidRDefault="00F573B7">
      <w:pPr>
        <w:numPr>
          <w:ilvl w:val="0"/>
          <w:numId w:val="6"/>
        </w:numPr>
        <w:spacing w:after="260" w:line="254" w:lineRule="auto"/>
        <w:ind w:hanging="135"/>
      </w:pPr>
      <w:r>
        <w:t xml:space="preserve">accept such a role </w:t>
      </w:r>
    </w:p>
    <w:p w14:paraId="1BBE9D01" w14:textId="77777777" w:rsidR="00D4353B" w:rsidRDefault="00F573B7">
      <w:pPr>
        <w:numPr>
          <w:ilvl w:val="0"/>
          <w:numId w:val="6"/>
        </w:numPr>
        <w:spacing w:after="260" w:line="254" w:lineRule="auto"/>
        <w:ind w:hanging="135"/>
      </w:pPr>
      <w:r>
        <w:t xml:space="preserve">undertake regulated activity. </w:t>
      </w:r>
    </w:p>
    <w:p w14:paraId="1BBE9D02" w14:textId="77777777" w:rsidR="00D4353B" w:rsidRDefault="00F573B7">
      <w:pPr>
        <w:ind w:left="-5"/>
      </w:pPr>
      <w:r>
        <w:t xml:space="preserve">Anyone who knowingly employs a barred person in regulated activity may also be committing a </w:t>
      </w:r>
      <w:r>
        <w:t xml:space="preserve">criminal offence. </w:t>
      </w:r>
    </w:p>
    <w:p w14:paraId="1BBE9D03" w14:textId="77777777" w:rsidR="00D4353B" w:rsidRDefault="00F573B7">
      <w:pPr>
        <w:spacing w:after="397" w:line="254" w:lineRule="auto"/>
        <w:ind w:left="0" w:firstLine="0"/>
      </w:pPr>
      <w:r>
        <w:lastRenderedPageBreak/>
        <w:t xml:space="preserve"> </w:t>
      </w:r>
    </w:p>
    <w:p w14:paraId="1BBE9D04" w14:textId="77777777" w:rsidR="00D4353B" w:rsidRDefault="00F573B7">
      <w:pPr>
        <w:pStyle w:val="Heading2"/>
        <w:ind w:left="-5"/>
      </w:pPr>
      <w:r>
        <w:t xml:space="preserve">Why we do not ask these questions on the application form </w:t>
      </w:r>
    </w:p>
    <w:p w14:paraId="1BBE9D05" w14:textId="77777777" w:rsidR="00D4353B" w:rsidRDefault="00F573B7">
      <w:pPr>
        <w:ind w:left="-5"/>
      </w:pPr>
      <w:r>
        <w:t xml:space="preserve">Blackpool Skills Academy follows the principles set out within </w:t>
      </w:r>
      <w:r>
        <w:rPr>
          <w:i/>
        </w:rPr>
        <w:t>Keeping Children Safe in Education</w:t>
      </w:r>
      <w:r>
        <w:t xml:space="preserve">. </w:t>
      </w:r>
    </w:p>
    <w:p w14:paraId="1BBE9D06" w14:textId="77777777" w:rsidR="00D4353B" w:rsidRDefault="00F573B7">
      <w:pPr>
        <w:ind w:left="-5"/>
      </w:pPr>
      <w:r>
        <w:t xml:space="preserve">Applicants are </w:t>
      </w:r>
      <w:r>
        <w:rPr>
          <w:b/>
        </w:rPr>
        <w:t>not</w:t>
      </w:r>
      <w:r>
        <w:t xml:space="preserve"> required to disclose criminal record or safeguarding information when completing the initial application form. </w:t>
      </w:r>
    </w:p>
    <w:p w14:paraId="1BBE9D07" w14:textId="77777777" w:rsidR="00D4353B" w:rsidRDefault="00F573B7">
      <w:pPr>
        <w:ind w:left="-5"/>
      </w:pPr>
      <w:r>
        <w:t xml:space="preserve">Instead, applicants who are shortlisted for interview will be asked to complete a </w:t>
      </w:r>
      <w:r>
        <w:rPr>
          <w:b/>
        </w:rPr>
        <w:t>Confidential Safer Recruitment Self Declaration Form</w:t>
      </w:r>
      <w:r>
        <w:t xml:space="preserve">. </w:t>
      </w:r>
    </w:p>
    <w:p w14:paraId="1BBE9D08" w14:textId="77777777" w:rsidR="00D4353B" w:rsidRDefault="00F573B7">
      <w:pPr>
        <w:ind w:left="-5"/>
      </w:pPr>
      <w:r>
        <w:t xml:space="preserve">This ensures information is obtained fairly, confidentially and </w:t>
      </w:r>
      <w:r>
        <w:t xml:space="preserve">only at the appropriate stage of the recruitment process. </w:t>
      </w:r>
    </w:p>
    <w:p w14:paraId="1BBE9D09" w14:textId="77777777" w:rsidR="00D4353B" w:rsidRDefault="00F573B7">
      <w:pPr>
        <w:spacing w:after="397" w:line="254" w:lineRule="auto"/>
        <w:ind w:left="0" w:firstLine="0"/>
      </w:pPr>
      <w:r>
        <w:t xml:space="preserve"> </w:t>
      </w:r>
    </w:p>
    <w:p w14:paraId="1BBE9D0A" w14:textId="77777777" w:rsidR="00D4353B" w:rsidRDefault="00F573B7">
      <w:pPr>
        <w:pStyle w:val="Heading2"/>
        <w:ind w:left="-5"/>
      </w:pPr>
      <w:r>
        <w:t xml:space="preserve">Shortlisted Candidate Self Declaration </w:t>
      </w:r>
    </w:p>
    <w:p w14:paraId="1BBE9D0B" w14:textId="77777777" w:rsidR="00D4353B" w:rsidRDefault="00F573B7">
      <w:pPr>
        <w:ind w:left="-5"/>
      </w:pPr>
      <w:r>
        <w:t xml:space="preserve">Candidates who are invited to interview will normally be asked to declare whether they have ever: </w:t>
      </w:r>
    </w:p>
    <w:p w14:paraId="1BBE9D0C" w14:textId="77777777" w:rsidR="00D4353B" w:rsidRDefault="00F573B7">
      <w:pPr>
        <w:numPr>
          <w:ilvl w:val="0"/>
          <w:numId w:val="7"/>
        </w:numPr>
        <w:spacing w:after="260" w:line="254" w:lineRule="auto"/>
        <w:ind w:hanging="135"/>
      </w:pPr>
      <w:r>
        <w:t xml:space="preserve">been barred from working with children </w:t>
      </w:r>
    </w:p>
    <w:p w14:paraId="1BBE9D0D" w14:textId="77777777" w:rsidR="00D4353B" w:rsidRDefault="00F573B7">
      <w:pPr>
        <w:numPr>
          <w:ilvl w:val="0"/>
          <w:numId w:val="7"/>
        </w:numPr>
        <w:spacing w:after="260" w:line="254" w:lineRule="auto"/>
        <w:ind w:hanging="135"/>
      </w:pPr>
      <w:r>
        <w:t xml:space="preserve">been prohibited from teaching </w:t>
      </w:r>
    </w:p>
    <w:p w14:paraId="1BBE9D0E" w14:textId="77777777" w:rsidR="00D4353B" w:rsidRDefault="00F573B7">
      <w:pPr>
        <w:numPr>
          <w:ilvl w:val="0"/>
          <w:numId w:val="7"/>
        </w:numPr>
        <w:spacing w:after="260" w:line="254" w:lineRule="auto"/>
        <w:ind w:hanging="135"/>
      </w:pPr>
      <w:r>
        <w:t xml:space="preserve">been made subject to a Section 128 Direction </w:t>
      </w:r>
    </w:p>
    <w:p w14:paraId="1BBE9D0F" w14:textId="77777777" w:rsidR="00D4353B" w:rsidRDefault="00F573B7">
      <w:pPr>
        <w:numPr>
          <w:ilvl w:val="0"/>
          <w:numId w:val="7"/>
        </w:numPr>
        <w:spacing w:after="260" w:line="254" w:lineRule="auto"/>
        <w:ind w:hanging="135"/>
      </w:pPr>
      <w:r>
        <w:t xml:space="preserve">been subject to any relevant safeguarding investigation </w:t>
      </w:r>
    </w:p>
    <w:p w14:paraId="1BBE9D10" w14:textId="77777777" w:rsidR="00D4353B" w:rsidRDefault="00F573B7">
      <w:pPr>
        <w:numPr>
          <w:ilvl w:val="0"/>
          <w:numId w:val="7"/>
        </w:numPr>
        <w:spacing w:after="260" w:line="254" w:lineRule="auto"/>
        <w:ind w:hanging="135"/>
      </w:pPr>
      <w:r>
        <w:t xml:space="preserve">been subject to disciplinary action relating to safeguarding </w:t>
      </w:r>
    </w:p>
    <w:p w14:paraId="1BBE9D11" w14:textId="77777777" w:rsidR="00D4353B" w:rsidRDefault="00F573B7">
      <w:pPr>
        <w:numPr>
          <w:ilvl w:val="0"/>
          <w:numId w:val="7"/>
        </w:numPr>
        <w:spacing w:after="260" w:line="254" w:lineRule="auto"/>
        <w:ind w:hanging="135"/>
      </w:pPr>
      <w:r>
        <w:t xml:space="preserve">received any criminal conviction or caution that is not protected under </w:t>
      </w:r>
      <w:r>
        <w:t xml:space="preserve">current legislation </w:t>
      </w:r>
    </w:p>
    <w:p w14:paraId="1BBE9D12" w14:textId="77777777" w:rsidR="00D4353B" w:rsidRDefault="00F573B7">
      <w:pPr>
        <w:numPr>
          <w:ilvl w:val="0"/>
          <w:numId w:val="7"/>
        </w:numPr>
        <w:spacing w:after="260" w:line="254" w:lineRule="auto"/>
        <w:ind w:hanging="135"/>
      </w:pPr>
      <w:r>
        <w:t xml:space="preserve">been required to undertake overseas criminal record or safeguarding checks. </w:t>
      </w:r>
    </w:p>
    <w:p w14:paraId="1BBE9D13" w14:textId="77777777" w:rsidR="00D4353B" w:rsidRDefault="00F573B7">
      <w:pPr>
        <w:ind w:left="-5"/>
      </w:pPr>
      <w:r>
        <w:t xml:space="preserve">Where appropriate, applicants will have the opportunity to provide additional information and discuss any declaration during the interview process. </w:t>
      </w:r>
    </w:p>
    <w:p w14:paraId="1BBE9D14" w14:textId="77777777" w:rsidR="00D4353B" w:rsidRDefault="00F573B7">
      <w:pPr>
        <w:spacing w:after="397" w:line="254" w:lineRule="auto"/>
        <w:ind w:left="0" w:firstLine="0"/>
      </w:pPr>
      <w:r>
        <w:t xml:space="preserve"> </w:t>
      </w:r>
    </w:p>
    <w:p w14:paraId="1BBE9D15" w14:textId="77777777" w:rsidR="00D4353B" w:rsidRDefault="00F573B7">
      <w:pPr>
        <w:pStyle w:val="Heading2"/>
        <w:ind w:left="-5"/>
      </w:pPr>
      <w:r>
        <w:t xml:space="preserve">Criminal Record Information </w:t>
      </w:r>
    </w:p>
    <w:p w14:paraId="1BBE9D16" w14:textId="77777777" w:rsidR="00D4353B" w:rsidRDefault="00F573B7">
      <w:pPr>
        <w:ind w:left="-5"/>
      </w:pPr>
      <w:r>
        <w:t xml:space="preserve">Applicants should </w:t>
      </w:r>
      <w:r>
        <w:rPr>
          <w:b/>
        </w:rPr>
        <w:t>not</w:t>
      </w:r>
      <w:r>
        <w:t xml:space="preserve"> disclose criminal convictions or cautions within the application form. </w:t>
      </w:r>
    </w:p>
    <w:p w14:paraId="1BBE9D17" w14:textId="77777777" w:rsidR="00D4353B" w:rsidRDefault="00F573B7">
      <w:pPr>
        <w:ind w:left="-5"/>
      </w:pPr>
      <w:r>
        <w:t xml:space="preserve">Where a criminal record declaration is requested following shortlisting, applicants should disclose only information that they are legally </w:t>
      </w:r>
      <w:r>
        <w:t xml:space="preserve">required to disclose. </w:t>
      </w:r>
    </w:p>
    <w:p w14:paraId="1BBE9D18" w14:textId="77777777" w:rsidR="00D4353B" w:rsidRDefault="00F573B7">
      <w:pPr>
        <w:ind w:left="-5"/>
      </w:pPr>
      <w:r>
        <w:lastRenderedPageBreak/>
        <w:t xml:space="preserve">Certain old or minor convictions and cautions are protected by law and are subject to DBS filtering rules. </w:t>
      </w:r>
    </w:p>
    <w:p w14:paraId="1BBE9D19" w14:textId="77777777" w:rsidR="00D4353B" w:rsidRDefault="00F573B7">
      <w:pPr>
        <w:ind w:left="-5"/>
      </w:pPr>
      <w:r>
        <w:t xml:space="preserve">Protected convictions and cautions should </w:t>
      </w:r>
      <w:r>
        <w:rPr>
          <w:b/>
        </w:rPr>
        <w:t>not</w:t>
      </w:r>
      <w:r>
        <w:t xml:space="preserve"> be disclosed. </w:t>
      </w:r>
    </w:p>
    <w:p w14:paraId="1BBE9D1A" w14:textId="77777777" w:rsidR="00D4353B" w:rsidRDefault="00F573B7">
      <w:pPr>
        <w:ind w:left="-5"/>
      </w:pPr>
      <w:r>
        <w:t xml:space="preserve">Further guidance is available from the Disclosure and Barring Service. </w:t>
      </w:r>
    </w:p>
    <w:p w14:paraId="1BBE9D1B" w14:textId="77777777" w:rsidR="00D4353B" w:rsidRDefault="00F573B7">
      <w:pPr>
        <w:spacing w:after="397" w:line="254" w:lineRule="auto"/>
        <w:ind w:left="0" w:firstLine="0"/>
      </w:pPr>
      <w:r>
        <w:t xml:space="preserve"> </w:t>
      </w:r>
    </w:p>
    <w:p w14:paraId="1BBE9D1C" w14:textId="77777777" w:rsidR="00D4353B" w:rsidRDefault="00F573B7">
      <w:pPr>
        <w:pStyle w:val="Heading2"/>
        <w:ind w:left="-5"/>
      </w:pPr>
      <w:r>
        <w:t xml:space="preserve">Overseas Checks </w:t>
      </w:r>
    </w:p>
    <w:p w14:paraId="1BBE9D1D" w14:textId="77777777" w:rsidR="00D4353B" w:rsidRDefault="00F573B7">
      <w:pPr>
        <w:ind w:left="-5"/>
      </w:pPr>
      <w:r>
        <w:t xml:space="preserve">Applicants who have lived or worked overseas may be required to provide additional criminal record or professional conduct checks from the countries in which they have resided. </w:t>
      </w:r>
    </w:p>
    <w:p w14:paraId="1BBE9D1E" w14:textId="77777777" w:rsidR="00D4353B" w:rsidRDefault="00F573B7">
      <w:pPr>
        <w:ind w:left="-5"/>
      </w:pPr>
      <w:r>
        <w:t xml:space="preserve">The Academy will advise shortlisted candidates </w:t>
      </w:r>
      <w:r>
        <w:t xml:space="preserve">where such checks are required. </w:t>
      </w:r>
    </w:p>
    <w:p w14:paraId="1BBE9D1F" w14:textId="77777777" w:rsidR="00D4353B" w:rsidRDefault="00F573B7">
      <w:pPr>
        <w:spacing w:after="397" w:line="254" w:lineRule="auto"/>
        <w:ind w:left="0" w:firstLine="0"/>
      </w:pPr>
      <w:r>
        <w:t xml:space="preserve"> </w:t>
      </w:r>
    </w:p>
    <w:p w14:paraId="1BBE9D20" w14:textId="77777777" w:rsidR="00D4353B" w:rsidRDefault="00F573B7">
      <w:pPr>
        <w:pStyle w:val="Heading2"/>
        <w:ind w:left="-5"/>
      </w:pPr>
      <w:r>
        <w:t xml:space="preserve">Online Searches </w:t>
      </w:r>
    </w:p>
    <w:p w14:paraId="1BBE9D21" w14:textId="77777777" w:rsidR="00D4353B" w:rsidRDefault="00F573B7">
      <w:pPr>
        <w:ind w:left="-5"/>
      </w:pPr>
      <w:r>
        <w:t xml:space="preserve">In accordance with Keeping Children Safe in Education, Blackpool Skills Academy may undertake online searches of publicly available information relating to shortlisted candidates. </w:t>
      </w:r>
    </w:p>
    <w:p w14:paraId="1BBE9D22" w14:textId="77777777" w:rsidR="00D4353B" w:rsidRDefault="00F573B7">
      <w:pPr>
        <w:ind w:left="-5"/>
      </w:pPr>
      <w:r>
        <w:t xml:space="preserve">These searches form part of the Academy's due diligence process and are intended to identify any matters that may require discussion during interview. </w:t>
      </w:r>
    </w:p>
    <w:p w14:paraId="1BBE9D23" w14:textId="77777777" w:rsidR="00D4353B" w:rsidRDefault="00F573B7">
      <w:pPr>
        <w:ind w:left="-5"/>
      </w:pPr>
      <w:r>
        <w:t xml:space="preserve">Only publicly available information will be considered. </w:t>
      </w:r>
    </w:p>
    <w:p w14:paraId="1BBE9D24" w14:textId="77777777" w:rsidR="00D4353B" w:rsidRDefault="00F573B7">
      <w:pPr>
        <w:spacing w:after="397" w:line="254" w:lineRule="auto"/>
        <w:ind w:left="0" w:firstLine="0"/>
      </w:pPr>
      <w:r>
        <w:t xml:space="preserve"> </w:t>
      </w:r>
    </w:p>
    <w:p w14:paraId="1BBE9D25" w14:textId="77777777" w:rsidR="00D4353B" w:rsidRDefault="00F573B7">
      <w:pPr>
        <w:pStyle w:val="Heading2"/>
        <w:ind w:left="-5"/>
      </w:pPr>
      <w:r>
        <w:t xml:space="preserve">Pre-employment Checks </w:t>
      </w:r>
    </w:p>
    <w:p w14:paraId="1BBE9D26" w14:textId="77777777" w:rsidR="00D4353B" w:rsidRDefault="00F573B7">
      <w:pPr>
        <w:ind w:left="-5"/>
      </w:pPr>
      <w:r>
        <w:t xml:space="preserve">Any offer of employment is conditional upon </w:t>
      </w:r>
      <w:r>
        <w:t xml:space="preserve">satisfactory completion of all relevant preemployment checks, which may include: </w:t>
      </w:r>
    </w:p>
    <w:p w14:paraId="1BBE9D27" w14:textId="77777777" w:rsidR="00D4353B" w:rsidRDefault="00F573B7">
      <w:pPr>
        <w:numPr>
          <w:ilvl w:val="0"/>
          <w:numId w:val="8"/>
        </w:numPr>
        <w:spacing w:after="260" w:line="254" w:lineRule="auto"/>
        <w:ind w:hanging="135"/>
      </w:pPr>
      <w:r>
        <w:t xml:space="preserve">Verification of identity </w:t>
      </w:r>
    </w:p>
    <w:p w14:paraId="1BBE9D28" w14:textId="77777777" w:rsidR="00D4353B" w:rsidRDefault="00F573B7">
      <w:pPr>
        <w:numPr>
          <w:ilvl w:val="0"/>
          <w:numId w:val="8"/>
        </w:numPr>
        <w:spacing w:after="260" w:line="254" w:lineRule="auto"/>
        <w:ind w:hanging="135"/>
      </w:pPr>
      <w:r>
        <w:t xml:space="preserve">Right to work in the United Kingdom </w:t>
      </w:r>
    </w:p>
    <w:p w14:paraId="1BBE9D29" w14:textId="77777777" w:rsidR="00D4353B" w:rsidRDefault="00F573B7">
      <w:pPr>
        <w:numPr>
          <w:ilvl w:val="0"/>
          <w:numId w:val="8"/>
        </w:numPr>
        <w:spacing w:after="260" w:line="254" w:lineRule="auto"/>
        <w:ind w:hanging="135"/>
      </w:pPr>
      <w:r>
        <w:t xml:space="preserve">Verification of qualifications </w:t>
      </w:r>
    </w:p>
    <w:p w14:paraId="1BBE9D2A" w14:textId="77777777" w:rsidR="00D4353B" w:rsidRDefault="00F573B7">
      <w:pPr>
        <w:numPr>
          <w:ilvl w:val="0"/>
          <w:numId w:val="8"/>
        </w:numPr>
        <w:spacing w:after="260" w:line="254" w:lineRule="auto"/>
        <w:ind w:hanging="135"/>
      </w:pPr>
      <w:r>
        <w:t xml:space="preserve">Professional registration checks </w:t>
      </w:r>
    </w:p>
    <w:p w14:paraId="1BBE9D2B" w14:textId="77777777" w:rsidR="00D4353B" w:rsidRDefault="00F573B7">
      <w:pPr>
        <w:numPr>
          <w:ilvl w:val="0"/>
          <w:numId w:val="8"/>
        </w:numPr>
        <w:spacing w:after="260" w:line="254" w:lineRule="auto"/>
        <w:ind w:hanging="135"/>
      </w:pPr>
      <w:r>
        <w:t xml:space="preserve">Employment history verification </w:t>
      </w:r>
    </w:p>
    <w:p w14:paraId="1BBE9D2C" w14:textId="77777777" w:rsidR="00D4353B" w:rsidRDefault="00F573B7">
      <w:pPr>
        <w:numPr>
          <w:ilvl w:val="0"/>
          <w:numId w:val="8"/>
        </w:numPr>
        <w:spacing w:after="260" w:line="254" w:lineRule="auto"/>
        <w:ind w:hanging="135"/>
      </w:pPr>
      <w:r>
        <w:t xml:space="preserve">Satisfactory references </w:t>
      </w:r>
    </w:p>
    <w:p w14:paraId="1BBE9D2D" w14:textId="77777777" w:rsidR="00D4353B" w:rsidRDefault="00F573B7">
      <w:pPr>
        <w:numPr>
          <w:ilvl w:val="0"/>
          <w:numId w:val="8"/>
        </w:numPr>
        <w:spacing w:after="260" w:line="254" w:lineRule="auto"/>
        <w:ind w:hanging="135"/>
      </w:pPr>
      <w:r>
        <w:t xml:space="preserve">Enhanced DBS Certificate </w:t>
      </w:r>
    </w:p>
    <w:p w14:paraId="1BBE9D2E" w14:textId="77777777" w:rsidR="00D4353B" w:rsidRDefault="00F573B7">
      <w:pPr>
        <w:numPr>
          <w:ilvl w:val="0"/>
          <w:numId w:val="8"/>
        </w:numPr>
        <w:spacing w:after="260" w:line="254" w:lineRule="auto"/>
        <w:ind w:hanging="135"/>
      </w:pPr>
      <w:r>
        <w:lastRenderedPageBreak/>
        <w:t xml:space="preserve">Children's Barred List check (where applicable) </w:t>
      </w:r>
    </w:p>
    <w:p w14:paraId="1BBE9D2F" w14:textId="77777777" w:rsidR="00D4353B" w:rsidRDefault="00F573B7">
      <w:pPr>
        <w:numPr>
          <w:ilvl w:val="0"/>
          <w:numId w:val="8"/>
        </w:numPr>
        <w:spacing w:after="260" w:line="254" w:lineRule="auto"/>
        <w:ind w:hanging="135"/>
      </w:pPr>
      <w:r>
        <w:t xml:space="preserve">Prohibition from Teaching check (where applicable) </w:t>
      </w:r>
    </w:p>
    <w:p w14:paraId="1BBE9D30" w14:textId="77777777" w:rsidR="00D4353B" w:rsidRDefault="00F573B7">
      <w:pPr>
        <w:numPr>
          <w:ilvl w:val="0"/>
          <w:numId w:val="8"/>
        </w:numPr>
        <w:spacing w:after="260" w:line="254" w:lineRule="auto"/>
        <w:ind w:hanging="135"/>
      </w:pPr>
      <w:r>
        <w:t xml:space="preserve">Section 128 Direction check (where applicable) </w:t>
      </w:r>
    </w:p>
    <w:p w14:paraId="1BBE9D31" w14:textId="77777777" w:rsidR="00D4353B" w:rsidRDefault="00F573B7">
      <w:pPr>
        <w:numPr>
          <w:ilvl w:val="0"/>
          <w:numId w:val="8"/>
        </w:numPr>
        <w:spacing w:after="260" w:line="254" w:lineRule="auto"/>
        <w:ind w:hanging="135"/>
      </w:pPr>
      <w:r>
        <w:t xml:space="preserve">Overseas criminal record or professional conduct checks (where </w:t>
      </w:r>
      <w:r>
        <w:t xml:space="preserve">applicable) </w:t>
      </w:r>
    </w:p>
    <w:p w14:paraId="1BBE9D32" w14:textId="77777777" w:rsidR="00D4353B" w:rsidRDefault="00F573B7">
      <w:pPr>
        <w:numPr>
          <w:ilvl w:val="0"/>
          <w:numId w:val="8"/>
        </w:numPr>
        <w:spacing w:after="260" w:line="254" w:lineRule="auto"/>
        <w:ind w:hanging="135"/>
      </w:pPr>
      <w:r>
        <w:t xml:space="preserve">Online searches </w:t>
      </w:r>
    </w:p>
    <w:p w14:paraId="1BBE9D33" w14:textId="77777777" w:rsidR="00D4353B" w:rsidRDefault="00F573B7">
      <w:pPr>
        <w:numPr>
          <w:ilvl w:val="0"/>
          <w:numId w:val="8"/>
        </w:numPr>
        <w:spacing w:after="260" w:line="254" w:lineRule="auto"/>
        <w:ind w:hanging="135"/>
      </w:pPr>
      <w:r>
        <w:t xml:space="preserve">Health assessment where appropriate </w:t>
      </w:r>
    </w:p>
    <w:p w14:paraId="1BBE9D34" w14:textId="77777777" w:rsidR="00D4353B" w:rsidRDefault="00F573B7">
      <w:pPr>
        <w:numPr>
          <w:ilvl w:val="0"/>
          <w:numId w:val="8"/>
        </w:numPr>
        <w:spacing w:after="260" w:line="254" w:lineRule="auto"/>
        <w:ind w:hanging="135"/>
      </w:pPr>
      <w:r>
        <w:t xml:space="preserve">Any additional statutory checks required by the Department for Education. </w:t>
      </w:r>
    </w:p>
    <w:p w14:paraId="1BBE9D35" w14:textId="77777777" w:rsidR="00D4353B" w:rsidRDefault="00F573B7">
      <w:pPr>
        <w:spacing w:after="0" w:line="254" w:lineRule="auto"/>
        <w:ind w:left="0" w:firstLine="0"/>
      </w:pPr>
      <w:r>
        <w:t xml:space="preserve"> </w:t>
      </w:r>
    </w:p>
    <w:p w14:paraId="1BBE9D36" w14:textId="77777777" w:rsidR="00D4353B" w:rsidRDefault="00F573B7">
      <w:pPr>
        <w:pStyle w:val="Heading2"/>
        <w:ind w:left="-5"/>
      </w:pPr>
      <w:r>
        <w:t xml:space="preserve">Equal Opportunities </w:t>
      </w:r>
    </w:p>
    <w:p w14:paraId="1BBE9D37" w14:textId="77777777" w:rsidR="00D4353B" w:rsidRDefault="00F573B7">
      <w:pPr>
        <w:ind w:left="-5"/>
      </w:pPr>
      <w:r>
        <w:t xml:space="preserve">Blackpool Skills Academy is committed to equality of opportunity and welcomes applications from suitably qualified candidates regardless of age, disability, gender reassignment, marriage or civil partnership, pregnancy or maternity, race, religion or belief, sex or sexual orientation. </w:t>
      </w:r>
    </w:p>
    <w:p w14:paraId="1BBE9D38" w14:textId="77777777" w:rsidR="00D4353B" w:rsidRDefault="00F573B7">
      <w:pPr>
        <w:ind w:left="-5"/>
      </w:pPr>
      <w:r>
        <w:t xml:space="preserve">Information disclosed during the safer recruitment process </w:t>
      </w:r>
      <w:r>
        <w:t xml:space="preserve">will be treated fairly, proportionately and confidentially. </w:t>
      </w:r>
    </w:p>
    <w:p w14:paraId="1BBE9D39" w14:textId="77777777" w:rsidR="00D4353B" w:rsidRDefault="00F573B7">
      <w:pPr>
        <w:spacing w:after="397" w:line="254" w:lineRule="auto"/>
        <w:ind w:left="0" w:firstLine="0"/>
      </w:pPr>
      <w:r>
        <w:t xml:space="preserve"> </w:t>
      </w:r>
    </w:p>
    <w:p w14:paraId="1BBE9D3A" w14:textId="77777777" w:rsidR="00D4353B" w:rsidRDefault="00F573B7">
      <w:pPr>
        <w:pStyle w:val="Heading2"/>
        <w:ind w:left="-5"/>
      </w:pPr>
      <w:r>
        <w:t xml:space="preserve">Confidentiality </w:t>
      </w:r>
    </w:p>
    <w:p w14:paraId="1BBE9D3B" w14:textId="77777777" w:rsidR="00D4353B" w:rsidRDefault="00F573B7">
      <w:pPr>
        <w:ind w:left="-5"/>
      </w:pPr>
      <w:r>
        <w:t xml:space="preserve">Information disclosed during the recruitment process is handled in accordance with UK GDPR, the Data Protection Act 2018 and the Academy's Recruitment Privacy Notice. </w:t>
      </w:r>
    </w:p>
    <w:p w14:paraId="1BBE9D3C" w14:textId="77777777" w:rsidR="00D4353B" w:rsidRDefault="00F573B7">
      <w:pPr>
        <w:ind w:left="-5"/>
      </w:pPr>
      <w:r>
        <w:t xml:space="preserve">Access to confidential safeguarding and criminal record information is strictly limited to those involved in the recruitment process. </w:t>
      </w:r>
    </w:p>
    <w:p w14:paraId="1BBE9D3D" w14:textId="77777777" w:rsidR="00D4353B" w:rsidRDefault="00F573B7">
      <w:pPr>
        <w:spacing w:after="397" w:line="254" w:lineRule="auto"/>
        <w:ind w:left="0" w:firstLine="0"/>
      </w:pPr>
      <w:r>
        <w:t xml:space="preserve"> </w:t>
      </w:r>
    </w:p>
    <w:p w14:paraId="1BBE9D3E" w14:textId="77777777" w:rsidR="00D4353B" w:rsidRDefault="00F573B7">
      <w:pPr>
        <w:pStyle w:val="Heading2"/>
        <w:ind w:left="-5"/>
      </w:pPr>
      <w:r>
        <w:t xml:space="preserve">Further Information </w:t>
      </w:r>
    </w:p>
    <w:p w14:paraId="1BBE9D3F" w14:textId="77777777" w:rsidR="00D4353B" w:rsidRDefault="00F573B7">
      <w:pPr>
        <w:ind w:left="-5"/>
      </w:pPr>
      <w:r>
        <w:t xml:space="preserve">If you require clarification regarding any aspect of the Academy's safer recruitment procedures, please </w:t>
      </w:r>
      <w:r>
        <w:t xml:space="preserve">contact the Headteacher before submitting your application. </w:t>
      </w:r>
    </w:p>
    <w:p w14:paraId="1BBE9D40" w14:textId="77777777" w:rsidR="00D4353B" w:rsidRDefault="00F573B7">
      <w:pPr>
        <w:spacing w:after="262" w:line="254" w:lineRule="auto"/>
        <w:ind w:left="0" w:firstLine="0"/>
      </w:pPr>
      <w:r>
        <w:t xml:space="preserve"> </w:t>
      </w:r>
    </w:p>
    <w:p w14:paraId="1BBE9D41" w14:textId="77777777" w:rsidR="00D4353B" w:rsidRDefault="00F573B7">
      <w:pPr>
        <w:spacing w:after="262" w:line="254" w:lineRule="auto"/>
        <w:ind w:left="0" w:firstLine="0"/>
      </w:pPr>
      <w:r>
        <w:t xml:space="preserve"> </w:t>
      </w:r>
    </w:p>
    <w:p w14:paraId="1BBE9D42" w14:textId="77777777" w:rsidR="00D4353B" w:rsidRDefault="00F573B7">
      <w:pPr>
        <w:spacing w:after="262" w:line="254" w:lineRule="auto"/>
        <w:ind w:left="0" w:firstLine="0"/>
      </w:pPr>
      <w:r>
        <w:t xml:space="preserve"> </w:t>
      </w:r>
    </w:p>
    <w:p w14:paraId="1BBE9D43" w14:textId="77777777" w:rsidR="00D4353B" w:rsidRDefault="00F573B7">
      <w:pPr>
        <w:spacing w:after="257" w:line="254" w:lineRule="auto"/>
        <w:ind w:left="0" w:firstLine="0"/>
      </w:pPr>
      <w:r>
        <w:t xml:space="preserve"> </w:t>
      </w:r>
    </w:p>
    <w:p w14:paraId="1BBE9D44" w14:textId="77777777" w:rsidR="00D4353B" w:rsidRDefault="00F573B7">
      <w:pPr>
        <w:spacing w:after="262" w:line="254" w:lineRule="auto"/>
        <w:ind w:left="0" w:firstLine="0"/>
      </w:pPr>
      <w:r>
        <w:lastRenderedPageBreak/>
        <w:t xml:space="preserve"> </w:t>
      </w:r>
    </w:p>
    <w:p w14:paraId="1BBE9D52" w14:textId="2F6FBB04" w:rsidR="00D4353B" w:rsidRDefault="00F573B7" w:rsidP="009C4E24">
      <w:pPr>
        <w:spacing w:after="262" w:line="254" w:lineRule="auto"/>
        <w:ind w:left="0" w:firstLine="0"/>
      </w:pPr>
      <w:r>
        <w:t xml:space="preserve"> </w:t>
      </w:r>
    </w:p>
    <w:p w14:paraId="1BBE9D53" w14:textId="77777777" w:rsidR="00D4353B" w:rsidRDefault="00F573B7">
      <w:pPr>
        <w:pStyle w:val="Heading1"/>
        <w:spacing w:after="269"/>
        <w:ind w:left="-5"/>
      </w:pPr>
      <w:r>
        <w:t xml:space="preserve">Appendix B </w:t>
      </w:r>
    </w:p>
    <w:p w14:paraId="1BBE9D54" w14:textId="77777777" w:rsidR="00D4353B" w:rsidRDefault="00F573B7">
      <w:pPr>
        <w:pStyle w:val="Heading2"/>
        <w:ind w:left="-5"/>
      </w:pPr>
      <w:r>
        <w:t>C</w:t>
      </w:r>
      <w:r>
        <w:t xml:space="preserve">onfidential Safer Recruitment Self Declaration </w:t>
      </w:r>
    </w:p>
    <w:p w14:paraId="1BBE9D55" w14:textId="77777777" w:rsidR="00D4353B" w:rsidRDefault="00F573B7">
      <w:pPr>
        <w:spacing w:after="250"/>
        <w:ind w:left="-5"/>
      </w:pPr>
      <w:r>
        <w:rPr>
          <w:b/>
        </w:rPr>
        <w:t xml:space="preserve">(To be completed by shortlisted candidates only) </w:t>
      </w:r>
    </w:p>
    <w:p w14:paraId="1BBE9D56" w14:textId="77777777" w:rsidR="00D4353B" w:rsidRDefault="00F573B7">
      <w:pPr>
        <w:pStyle w:val="Heading3"/>
        <w:ind w:left="-5"/>
      </w:pPr>
      <w:r>
        <w:t xml:space="preserve">Strictly Confidential </w:t>
      </w:r>
    </w:p>
    <w:p w14:paraId="1BBE9D57" w14:textId="77777777" w:rsidR="00D4353B" w:rsidRDefault="00F573B7">
      <w:pPr>
        <w:ind w:left="-5"/>
      </w:pPr>
      <w:r>
        <w:t xml:space="preserve">This form will only be issued to candidates who have been shortlisted for interview. </w:t>
      </w:r>
    </w:p>
    <w:p w14:paraId="1BBE9D58" w14:textId="77777777" w:rsidR="00D4353B" w:rsidRDefault="00F573B7">
      <w:pPr>
        <w:ind w:left="-5"/>
      </w:pPr>
      <w:r>
        <w:t xml:space="preserve">The information provided will be treated in the strictest confidence and will only be considered by those directly involved in the recruitment process. </w:t>
      </w:r>
    </w:p>
    <w:p w14:paraId="1BBE9D59" w14:textId="77777777" w:rsidR="00D4353B" w:rsidRDefault="00F573B7">
      <w:pPr>
        <w:ind w:left="-5"/>
      </w:pPr>
      <w:r>
        <w:t xml:space="preserve">A declaration does </w:t>
      </w:r>
      <w:r>
        <w:rPr>
          <w:b/>
        </w:rPr>
        <w:t>not</w:t>
      </w:r>
      <w:r>
        <w:t xml:space="preserve"> automatically </w:t>
      </w:r>
      <w:r>
        <w:t xml:space="preserve">prevent employment. Any information disclosed will be considered fairly, proportionately and in accordance with relevant legislation and statutory guidance. </w:t>
      </w:r>
    </w:p>
    <w:p w14:paraId="1BBE9D5A" w14:textId="77777777" w:rsidR="00D4353B" w:rsidRDefault="00F573B7">
      <w:pPr>
        <w:spacing w:after="377" w:line="254" w:lineRule="auto"/>
        <w:ind w:left="0" w:firstLine="0"/>
      </w:pPr>
      <w:r>
        <w:t xml:space="preserve"> </w:t>
      </w:r>
    </w:p>
    <w:p w14:paraId="1BBE9D5B" w14:textId="77777777" w:rsidR="00D4353B" w:rsidRDefault="00F573B7">
      <w:pPr>
        <w:pStyle w:val="Heading2"/>
        <w:spacing w:after="268"/>
        <w:ind w:left="-5"/>
      </w:pPr>
      <w:r>
        <w:t xml:space="preserve">Candidate Details </w:t>
      </w:r>
    </w:p>
    <w:p w14:paraId="1BBE9D5C" w14:textId="77777777" w:rsidR="00D4353B" w:rsidRDefault="00F573B7">
      <w:pPr>
        <w:spacing w:after="250"/>
        <w:ind w:left="-5"/>
      </w:pPr>
      <w:r>
        <w:rPr>
          <w:b/>
        </w:rPr>
        <w:t xml:space="preserve">Post Applied For </w:t>
      </w:r>
    </w:p>
    <w:p w14:paraId="1BBE9D5D" w14:textId="77777777" w:rsidR="00D4353B" w:rsidRDefault="00F573B7">
      <w:pPr>
        <w:spacing w:after="0" w:line="254" w:lineRule="auto"/>
        <w:ind w:left="0" w:firstLine="0"/>
      </w:pPr>
      <w:r>
        <w:t xml:space="preserve"> </w:t>
      </w:r>
    </w:p>
    <w:p w14:paraId="1BBE9D5E" w14:textId="77777777" w:rsidR="00D4353B" w:rsidRDefault="00F573B7">
      <w:pPr>
        <w:spacing w:after="250"/>
        <w:ind w:left="-5"/>
      </w:pPr>
      <w:r>
        <w:rPr>
          <w:b/>
        </w:rPr>
        <w:t xml:space="preserve">Applicant Name </w:t>
      </w:r>
    </w:p>
    <w:p w14:paraId="1BBE9D5F" w14:textId="77777777" w:rsidR="00D4353B" w:rsidRDefault="00F573B7">
      <w:pPr>
        <w:spacing w:after="262" w:line="254" w:lineRule="auto"/>
        <w:ind w:left="0" w:firstLine="0"/>
      </w:pPr>
      <w:r>
        <w:t xml:space="preserve"> </w:t>
      </w:r>
    </w:p>
    <w:p w14:paraId="1BBE9D60" w14:textId="77777777" w:rsidR="00D4353B" w:rsidRDefault="00F573B7">
      <w:pPr>
        <w:spacing w:after="250"/>
        <w:ind w:left="-5"/>
      </w:pPr>
      <w:r>
        <w:rPr>
          <w:b/>
        </w:rPr>
        <w:t xml:space="preserve">Interview Date </w:t>
      </w:r>
    </w:p>
    <w:p w14:paraId="1BBE9D61" w14:textId="77777777" w:rsidR="00D4353B" w:rsidRDefault="00F573B7">
      <w:pPr>
        <w:spacing w:after="182" w:line="254" w:lineRule="auto"/>
        <w:ind w:left="0" w:firstLine="0"/>
      </w:pPr>
      <w:r>
        <w:t xml:space="preserve"> </w:t>
      </w:r>
    </w:p>
    <w:p w14:paraId="1BBE9D62" w14:textId="77777777" w:rsidR="00D4353B" w:rsidRDefault="00F573B7">
      <w:pPr>
        <w:spacing w:after="397" w:line="254" w:lineRule="auto"/>
        <w:ind w:left="0" w:firstLine="0"/>
      </w:pPr>
      <w:r>
        <w:t xml:space="preserve"> </w:t>
      </w:r>
    </w:p>
    <w:p w14:paraId="1BBE9D63" w14:textId="77777777" w:rsidR="00D4353B" w:rsidRDefault="00F573B7">
      <w:pPr>
        <w:pStyle w:val="Heading2"/>
        <w:ind w:left="-5"/>
      </w:pPr>
      <w:r>
        <w:t xml:space="preserve">Safeguarding Declaration </w:t>
      </w:r>
    </w:p>
    <w:p w14:paraId="1BBE9D64" w14:textId="77777777" w:rsidR="00D4353B" w:rsidRDefault="00F573B7">
      <w:pPr>
        <w:ind w:left="-5"/>
      </w:pPr>
      <w:r>
        <w:t xml:space="preserve">Have you ever: </w:t>
      </w:r>
    </w:p>
    <w:p w14:paraId="1BBE9D65" w14:textId="77777777" w:rsidR="00D4353B" w:rsidRDefault="00F573B7">
      <w:pPr>
        <w:numPr>
          <w:ilvl w:val="0"/>
          <w:numId w:val="9"/>
        </w:numPr>
        <w:spacing w:after="272"/>
        <w:ind w:hanging="245"/>
      </w:pPr>
      <w:r>
        <w:t xml:space="preserve">Been barred from engaging in regulated activity with children? </w:t>
      </w:r>
    </w:p>
    <w:p w14:paraId="1BBE9D66" w14:textId="6BD66B9A"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67" w14:textId="77777777" w:rsidR="00D4353B" w:rsidRDefault="00F573B7">
      <w:pPr>
        <w:numPr>
          <w:ilvl w:val="0"/>
          <w:numId w:val="9"/>
        </w:numPr>
        <w:spacing w:after="277"/>
        <w:ind w:hanging="245"/>
      </w:pPr>
      <w:r>
        <w:t xml:space="preserve">Been prohibited from teaching by the Secretary of State or Teaching Regulation Agency? </w:t>
      </w:r>
    </w:p>
    <w:p w14:paraId="1BBE9D68" w14:textId="7D9985D9" w:rsidR="00D4353B" w:rsidRDefault="00F573B7">
      <w:pPr>
        <w:ind w:left="-5"/>
      </w:pPr>
      <w:r>
        <w:rPr>
          <w:rFonts w:ascii="Segoe UI Symbol" w:eastAsia="Segoe UI Symbol" w:hAnsi="Segoe UI Symbol" w:cs="Segoe UI Symbol"/>
        </w:rPr>
        <w:lastRenderedPageBreak/>
        <w:t>☐</w:t>
      </w:r>
      <w:r>
        <w:t xml:space="preserve"> </w:t>
      </w:r>
      <w:r w:rsidR="009C4E24">
        <w:t xml:space="preserve">Yes </w:t>
      </w:r>
      <w:r w:rsidR="009C4E24">
        <w:rPr>
          <w:rFonts w:ascii="Segoe UI Symbol" w:hAnsi="Segoe UI Symbol" w:cs="Segoe UI Symbol"/>
        </w:rPr>
        <w:t>☐</w:t>
      </w:r>
      <w:r>
        <w:t xml:space="preserve"> No </w:t>
      </w:r>
    </w:p>
    <w:p w14:paraId="1BBE9D69" w14:textId="77777777" w:rsidR="00D4353B" w:rsidRDefault="00F573B7">
      <w:pPr>
        <w:numPr>
          <w:ilvl w:val="0"/>
          <w:numId w:val="9"/>
        </w:numPr>
        <w:spacing w:after="274"/>
        <w:ind w:hanging="245"/>
      </w:pPr>
      <w:r>
        <w:t>Been made subject to a Section 128 Direction preventing</w:t>
      </w:r>
      <w:r>
        <w:t xml:space="preserve"> you from holding a management position in an independent school, academy or free school? </w:t>
      </w:r>
    </w:p>
    <w:p w14:paraId="1BBE9D6A" w14:textId="1B9397C3"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6B" w14:textId="77777777" w:rsidR="00D4353B" w:rsidRDefault="00F573B7">
      <w:pPr>
        <w:numPr>
          <w:ilvl w:val="0"/>
          <w:numId w:val="9"/>
        </w:numPr>
        <w:spacing w:after="277"/>
        <w:ind w:hanging="245"/>
      </w:pPr>
      <w:r>
        <w:t xml:space="preserve">Been subject to disciplinary action relating to safeguarding children or vulnerable adults? </w:t>
      </w:r>
    </w:p>
    <w:p w14:paraId="1BBE9D6C" w14:textId="7D8F285B"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6D" w14:textId="77777777" w:rsidR="00D4353B" w:rsidRDefault="00F573B7">
      <w:pPr>
        <w:numPr>
          <w:ilvl w:val="0"/>
          <w:numId w:val="9"/>
        </w:numPr>
        <w:ind w:hanging="245"/>
      </w:pPr>
      <w:r>
        <w:t xml:space="preserve">Been subject to safeguarding allegations or investigations that are relevant to your suitability to work with children? </w:t>
      </w:r>
    </w:p>
    <w:p w14:paraId="1BBE9D6E" w14:textId="041B6F94"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6F" w14:textId="77777777" w:rsidR="00D4353B" w:rsidRDefault="00F573B7">
      <w:pPr>
        <w:numPr>
          <w:ilvl w:val="0"/>
          <w:numId w:val="9"/>
        </w:numPr>
        <w:spacing w:after="274"/>
        <w:ind w:hanging="245"/>
      </w:pPr>
      <w:r>
        <w:t xml:space="preserve">Been dismissed or resigned from employment while subject to disciplinary or safeguarding procedures? </w:t>
      </w:r>
    </w:p>
    <w:p w14:paraId="1BBE9D70" w14:textId="700C7B89"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71" w14:textId="77777777" w:rsidR="00D4353B" w:rsidRDefault="00F573B7">
      <w:pPr>
        <w:numPr>
          <w:ilvl w:val="0"/>
          <w:numId w:val="9"/>
        </w:numPr>
        <w:spacing w:after="278"/>
        <w:ind w:hanging="245"/>
      </w:pPr>
      <w:r>
        <w:t xml:space="preserve">Had a professional registration withdrawn, suspended </w:t>
      </w:r>
      <w:r>
        <w:t xml:space="preserve">or made subject to conditions? </w:t>
      </w:r>
    </w:p>
    <w:p w14:paraId="1BBE9D72" w14:textId="66B7F82F"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73" w14:textId="77777777" w:rsidR="00D4353B" w:rsidRDefault="00F573B7">
      <w:pPr>
        <w:ind w:left="-5"/>
      </w:pPr>
      <w:r>
        <w:t xml:space="preserve">If you answered </w:t>
      </w:r>
      <w:r>
        <w:rPr>
          <w:b/>
        </w:rPr>
        <w:t>Yes</w:t>
      </w:r>
      <w:r>
        <w:t xml:space="preserve"> to any of the above, please provide full details. </w:t>
      </w:r>
    </w:p>
    <w:p w14:paraId="1BBE9D74" w14:textId="77777777" w:rsidR="00D4353B" w:rsidRDefault="00F573B7">
      <w:pPr>
        <w:spacing w:after="182" w:line="254" w:lineRule="auto"/>
        <w:ind w:left="0" w:firstLine="0"/>
      </w:pPr>
      <w:r>
        <w:t xml:space="preserve"> </w:t>
      </w:r>
    </w:p>
    <w:p w14:paraId="1BBE9D75" w14:textId="77777777" w:rsidR="00D4353B" w:rsidRDefault="00F573B7">
      <w:pPr>
        <w:spacing w:after="177" w:line="254" w:lineRule="auto"/>
        <w:ind w:left="0" w:firstLine="0"/>
      </w:pPr>
      <w:r>
        <w:t xml:space="preserve"> </w:t>
      </w:r>
    </w:p>
    <w:p w14:paraId="1BBE9D76" w14:textId="77777777" w:rsidR="00D4353B" w:rsidRDefault="00F573B7">
      <w:pPr>
        <w:spacing w:after="182" w:line="254" w:lineRule="auto"/>
        <w:ind w:left="0" w:firstLine="0"/>
      </w:pPr>
      <w:r>
        <w:t xml:space="preserve"> </w:t>
      </w:r>
    </w:p>
    <w:p w14:paraId="1BBE9D77" w14:textId="77777777" w:rsidR="00D4353B" w:rsidRDefault="00F573B7">
      <w:pPr>
        <w:spacing w:after="397" w:line="254" w:lineRule="auto"/>
        <w:ind w:left="0" w:firstLine="0"/>
      </w:pPr>
      <w:r>
        <w:t xml:space="preserve"> </w:t>
      </w:r>
    </w:p>
    <w:p w14:paraId="1BBE9D78" w14:textId="77777777" w:rsidR="00D4353B" w:rsidRDefault="00F573B7">
      <w:pPr>
        <w:pStyle w:val="Heading2"/>
        <w:ind w:left="-5"/>
      </w:pPr>
      <w:r>
        <w:t xml:space="preserve">Criminal Record Declaration </w:t>
      </w:r>
    </w:p>
    <w:p w14:paraId="1BBE9D79" w14:textId="77777777" w:rsidR="00D4353B" w:rsidRDefault="00F573B7">
      <w:pPr>
        <w:ind w:left="-5"/>
      </w:pPr>
      <w:r>
        <w:t xml:space="preserve">This position is exempt from the Rehabilitation of Offenders Act 1974 and is eligible for an Enhanced Disclosure and Barring Service (DBS) check. </w:t>
      </w:r>
    </w:p>
    <w:p w14:paraId="1BBE9D7A" w14:textId="77777777" w:rsidR="00D4353B" w:rsidRDefault="00F573B7">
      <w:pPr>
        <w:ind w:left="-5"/>
      </w:pPr>
      <w:r>
        <w:t xml:space="preserve">You are required to disclose only convictions, cautions or other information that you are legally required to disclose under current legislation. </w:t>
      </w:r>
    </w:p>
    <w:p w14:paraId="1BBE9D7B" w14:textId="77777777" w:rsidR="00D4353B" w:rsidRDefault="00F573B7">
      <w:pPr>
        <w:spacing w:after="241" w:line="276" w:lineRule="auto"/>
        <w:ind w:left="-5" w:right="550"/>
        <w:jc w:val="both"/>
      </w:pPr>
      <w:r>
        <w:t xml:space="preserve">Do you have any criminal convictions, cautions or other relevant </w:t>
      </w:r>
      <w:r>
        <w:t xml:space="preserve">information that is </w:t>
      </w:r>
      <w:r>
        <w:rPr>
          <w:b/>
        </w:rPr>
        <w:t>not protected</w:t>
      </w:r>
      <w:r>
        <w:t xml:space="preserve"> under the Rehabilitation of Offenders Act 1974 (Exceptions) Order and the DBS filtering rules? </w:t>
      </w:r>
    </w:p>
    <w:p w14:paraId="1BBE9D7C" w14:textId="68B9ACEC"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82" w14:textId="56FACD32" w:rsidR="00D4353B" w:rsidRDefault="00F573B7" w:rsidP="009C4E24">
      <w:pPr>
        <w:ind w:left="-5"/>
      </w:pPr>
      <w:r>
        <w:lastRenderedPageBreak/>
        <w:t xml:space="preserve">If yes, please provide details, including dates and outcomes. </w:t>
      </w:r>
      <w:r>
        <w:t xml:space="preserve"> </w:t>
      </w:r>
    </w:p>
    <w:p w14:paraId="1BBE9D83" w14:textId="77777777" w:rsidR="00D4353B" w:rsidRDefault="00F573B7">
      <w:pPr>
        <w:pStyle w:val="Heading2"/>
        <w:ind w:left="-5"/>
      </w:pPr>
      <w:r>
        <w:t xml:space="preserve">Overseas Checks </w:t>
      </w:r>
    </w:p>
    <w:p w14:paraId="1BBE9D84" w14:textId="77777777" w:rsidR="00D4353B" w:rsidRDefault="00F573B7">
      <w:pPr>
        <w:spacing w:after="274"/>
        <w:ind w:left="-5"/>
      </w:pPr>
      <w:r>
        <w:t xml:space="preserve">Have you lived or worked outside the United Kingdom for three months or more during the last ten years? </w:t>
      </w:r>
    </w:p>
    <w:p w14:paraId="1BBE9D85" w14:textId="4B0CC118"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86" w14:textId="77777777" w:rsidR="00D4353B" w:rsidRDefault="00F573B7">
      <w:pPr>
        <w:ind w:left="-5"/>
      </w:pPr>
      <w:r>
        <w:t xml:space="preserve">If yes, please list the countries and dates. </w:t>
      </w:r>
    </w:p>
    <w:p w14:paraId="1BBE9D87" w14:textId="77777777" w:rsidR="00D4353B" w:rsidRDefault="00F573B7">
      <w:pPr>
        <w:spacing w:after="177" w:line="254" w:lineRule="auto"/>
        <w:ind w:left="0" w:firstLine="0"/>
      </w:pPr>
      <w:r>
        <w:t xml:space="preserve"> </w:t>
      </w:r>
    </w:p>
    <w:p w14:paraId="1BBE9D88" w14:textId="77777777" w:rsidR="00D4353B" w:rsidRDefault="00F573B7">
      <w:pPr>
        <w:spacing w:after="0" w:line="254" w:lineRule="auto"/>
        <w:ind w:left="0" w:firstLine="0"/>
      </w:pPr>
      <w:r>
        <w:t xml:space="preserve"> </w:t>
      </w:r>
    </w:p>
    <w:p w14:paraId="1BBE9D89" w14:textId="77777777" w:rsidR="00D4353B" w:rsidRDefault="00F573B7">
      <w:pPr>
        <w:spacing w:after="275"/>
        <w:ind w:left="-5"/>
      </w:pPr>
      <w:r>
        <w:t xml:space="preserve">Have you ever been subject to criminal, safeguarding or professional conduct investigations outside the United </w:t>
      </w:r>
      <w:r>
        <w:t xml:space="preserve">Kingdom? </w:t>
      </w:r>
    </w:p>
    <w:p w14:paraId="1BBE9D8A" w14:textId="108F7B76"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8B" w14:textId="77777777" w:rsidR="00D4353B" w:rsidRDefault="00F573B7">
      <w:pPr>
        <w:ind w:left="-5"/>
      </w:pPr>
      <w:r>
        <w:t xml:space="preserve">If yes, please provide details. </w:t>
      </w:r>
    </w:p>
    <w:p w14:paraId="1BBE9D8E" w14:textId="58A63437" w:rsidR="00D4353B" w:rsidRDefault="00F573B7" w:rsidP="009C4E24">
      <w:pPr>
        <w:spacing w:after="182" w:line="254" w:lineRule="auto"/>
        <w:ind w:left="0" w:firstLine="0"/>
      </w:pPr>
      <w:r>
        <w:t xml:space="preserve"> </w:t>
      </w:r>
    </w:p>
    <w:p w14:paraId="1BBE9D8F" w14:textId="77777777" w:rsidR="00D4353B" w:rsidRDefault="00F573B7">
      <w:pPr>
        <w:pStyle w:val="Heading2"/>
        <w:ind w:left="-5"/>
      </w:pPr>
      <w:r>
        <w:t xml:space="preserve">Additional Information </w:t>
      </w:r>
    </w:p>
    <w:p w14:paraId="1BBE9D95" w14:textId="5A791BC4" w:rsidR="00D4353B" w:rsidRDefault="00F573B7" w:rsidP="009C4E24">
      <w:pPr>
        <w:ind w:left="-5"/>
      </w:pPr>
      <w:r>
        <w:t xml:space="preserve">Please provide any further information that you believe may assist the Academy in assessing your suitability for this role. </w:t>
      </w:r>
    </w:p>
    <w:p w14:paraId="1BBE9D96" w14:textId="77777777" w:rsidR="00D4353B" w:rsidRDefault="00F573B7">
      <w:pPr>
        <w:pStyle w:val="Heading2"/>
        <w:ind w:left="-5"/>
      </w:pPr>
      <w:r>
        <w:t xml:space="preserve">Candidate Declaration </w:t>
      </w:r>
    </w:p>
    <w:p w14:paraId="1BBE9D97" w14:textId="77777777" w:rsidR="00D4353B" w:rsidRDefault="00F573B7">
      <w:pPr>
        <w:ind w:left="-5"/>
      </w:pPr>
      <w:r>
        <w:t xml:space="preserve">I declare that the information I have provided is true, complete and accurate to the best of my knowledge. </w:t>
      </w:r>
    </w:p>
    <w:p w14:paraId="1BBE9D98" w14:textId="77777777" w:rsidR="00D4353B" w:rsidRDefault="00F573B7">
      <w:pPr>
        <w:ind w:left="-5"/>
      </w:pPr>
      <w:r>
        <w:t>I understand that failure to disclose information that I am legally required to disclose, or knowingly providing false or misleading information, may result in:</w:t>
      </w:r>
      <w:r>
        <w:t xml:space="preserve"> </w:t>
      </w:r>
    </w:p>
    <w:p w14:paraId="1BBE9D99" w14:textId="77777777" w:rsidR="00D4353B" w:rsidRDefault="00F573B7">
      <w:pPr>
        <w:numPr>
          <w:ilvl w:val="0"/>
          <w:numId w:val="10"/>
        </w:numPr>
        <w:spacing w:after="260" w:line="254" w:lineRule="auto"/>
        <w:ind w:hanging="135"/>
      </w:pPr>
      <w:r>
        <w:t xml:space="preserve">my application being withdrawn </w:t>
      </w:r>
    </w:p>
    <w:p w14:paraId="1BBE9D9A" w14:textId="77777777" w:rsidR="00D4353B" w:rsidRDefault="00F573B7">
      <w:pPr>
        <w:numPr>
          <w:ilvl w:val="0"/>
          <w:numId w:val="10"/>
        </w:numPr>
        <w:spacing w:after="260" w:line="254" w:lineRule="auto"/>
        <w:ind w:hanging="135"/>
      </w:pPr>
      <w:r>
        <w:t xml:space="preserve">an offer of employment being withdrawn </w:t>
      </w:r>
    </w:p>
    <w:p w14:paraId="1BBE9D9B" w14:textId="77777777" w:rsidR="00D4353B" w:rsidRDefault="00F573B7">
      <w:pPr>
        <w:numPr>
          <w:ilvl w:val="0"/>
          <w:numId w:val="10"/>
        </w:numPr>
        <w:spacing w:after="260" w:line="254" w:lineRule="auto"/>
        <w:ind w:hanging="135"/>
      </w:pPr>
      <w:r>
        <w:t xml:space="preserve">disciplinary action, including dismissal, if already employed. </w:t>
      </w:r>
    </w:p>
    <w:p w14:paraId="1BBE9D9C" w14:textId="77777777" w:rsidR="00D4353B" w:rsidRDefault="00F573B7">
      <w:pPr>
        <w:spacing w:after="241" w:line="276" w:lineRule="auto"/>
        <w:ind w:left="-5" w:right="107"/>
        <w:jc w:val="both"/>
      </w:pPr>
      <w:r>
        <w:t xml:space="preserve">I understand that any disclosure will be considered fairly, confidentially and in accordance with relevant legislation, Department for Education guidance and the Academy's Safer Recruitment Policy. </w:t>
      </w:r>
    </w:p>
    <w:p w14:paraId="1BBE9D9D" w14:textId="77777777" w:rsidR="00D4353B" w:rsidRDefault="00F573B7">
      <w:pPr>
        <w:spacing w:after="250"/>
        <w:ind w:left="-5"/>
      </w:pPr>
      <w:r>
        <w:rPr>
          <w:b/>
        </w:rPr>
        <w:t xml:space="preserve">Applicant Name </w:t>
      </w:r>
    </w:p>
    <w:p w14:paraId="1BBE9DA0" w14:textId="485177BD" w:rsidR="00D4353B" w:rsidRDefault="00F573B7" w:rsidP="009C4E24">
      <w:pPr>
        <w:spacing w:after="250"/>
        <w:ind w:left="-5"/>
      </w:pPr>
      <w:r>
        <w:rPr>
          <w:b/>
        </w:rPr>
        <w:lastRenderedPageBreak/>
        <w:t xml:space="preserve">Signature </w:t>
      </w:r>
      <w:r w:rsidR="009C4E24">
        <w:rPr>
          <w:b/>
        </w:rPr>
        <w:br/>
      </w:r>
      <w:r w:rsidR="009C4E24">
        <w:rPr>
          <w:b/>
        </w:rPr>
        <w:br/>
      </w:r>
      <w:r w:rsidRPr="009C4E24">
        <w:rPr>
          <w:b/>
          <w:bCs/>
        </w:rPr>
        <w:t xml:space="preserve">Date </w:t>
      </w:r>
    </w:p>
    <w:p w14:paraId="1BBE9DA1" w14:textId="77777777" w:rsidR="00D4353B" w:rsidRDefault="00F573B7">
      <w:pPr>
        <w:spacing w:after="182" w:line="254" w:lineRule="auto"/>
        <w:ind w:left="0" w:firstLine="0"/>
      </w:pPr>
      <w:r>
        <w:t xml:space="preserve"> </w:t>
      </w:r>
    </w:p>
    <w:p w14:paraId="1BBE9DA2" w14:textId="77777777" w:rsidR="00D4353B" w:rsidRDefault="00F573B7">
      <w:pPr>
        <w:spacing w:after="317" w:line="254" w:lineRule="auto"/>
        <w:ind w:left="0" w:firstLine="0"/>
      </w:pPr>
      <w:r>
        <w:t xml:space="preserve"> </w:t>
      </w:r>
    </w:p>
    <w:p w14:paraId="1BBE9DA3" w14:textId="77777777" w:rsidR="00D4353B" w:rsidRDefault="00F573B7">
      <w:pPr>
        <w:spacing w:after="316" w:line="264" w:lineRule="auto"/>
        <w:ind w:left="-5"/>
      </w:pPr>
      <w:r>
        <w:rPr>
          <w:b/>
          <w:color w:val="FF5F00"/>
        </w:rPr>
        <w:t xml:space="preserve">HR Use Only </w:t>
      </w:r>
    </w:p>
    <w:p w14:paraId="1BBE9DA5" w14:textId="490FE676" w:rsidR="00D4353B" w:rsidRDefault="00F573B7" w:rsidP="009C4E24">
      <w:pPr>
        <w:ind w:left="-5"/>
      </w:pPr>
      <w:r>
        <w:t xml:space="preserve">Declaration Reviewed By </w:t>
      </w:r>
    </w:p>
    <w:p w14:paraId="1BBE9DA7" w14:textId="2FBF0630" w:rsidR="00D4353B" w:rsidRDefault="00F573B7" w:rsidP="009C4E24">
      <w:pPr>
        <w:ind w:left="-5"/>
      </w:pPr>
      <w:r>
        <w:t xml:space="preserve">Date Reviewed </w:t>
      </w:r>
    </w:p>
    <w:p w14:paraId="1BBE9DA8" w14:textId="77777777" w:rsidR="00D4353B" w:rsidRDefault="00F573B7">
      <w:pPr>
        <w:spacing w:after="272"/>
        <w:ind w:left="-5"/>
      </w:pPr>
      <w:r>
        <w:t xml:space="preserve">Further Discussion Required </w:t>
      </w:r>
    </w:p>
    <w:p w14:paraId="1BBE9DA9" w14:textId="68D00873" w:rsidR="00D4353B" w:rsidRDefault="00F573B7">
      <w:pPr>
        <w:ind w:left="-5"/>
      </w:pPr>
      <w:r>
        <w:rPr>
          <w:rFonts w:ascii="Segoe UI Symbol" w:eastAsia="Segoe UI Symbol" w:hAnsi="Segoe UI Symbol" w:cs="Segoe UI Symbol"/>
        </w:rPr>
        <w:t>☐</w:t>
      </w:r>
      <w:r>
        <w:t xml:space="preserve"> </w:t>
      </w:r>
      <w:r w:rsidR="009C4E24">
        <w:t xml:space="preserve">Yes </w:t>
      </w:r>
      <w:r w:rsidR="009C4E24">
        <w:rPr>
          <w:rFonts w:ascii="Segoe UI Symbol" w:hAnsi="Segoe UI Symbol" w:cs="Segoe UI Symbol"/>
        </w:rPr>
        <w:t>☐</w:t>
      </w:r>
      <w:r>
        <w:t xml:space="preserve"> No </w:t>
      </w:r>
    </w:p>
    <w:p w14:paraId="1BBE9DAA" w14:textId="77777777" w:rsidR="00D4353B" w:rsidRDefault="00F573B7">
      <w:pPr>
        <w:spacing w:after="277"/>
        <w:ind w:left="-5"/>
      </w:pPr>
      <w:r>
        <w:t xml:space="preserve">Outcome </w:t>
      </w:r>
    </w:p>
    <w:p w14:paraId="1BBE9DAB" w14:textId="77777777" w:rsidR="00D4353B" w:rsidRDefault="00F573B7">
      <w:pPr>
        <w:ind w:left="-5"/>
      </w:pPr>
      <w:r>
        <w:rPr>
          <w:rFonts w:ascii="Segoe UI Symbol" w:eastAsia="Segoe UI Symbol" w:hAnsi="Segoe UI Symbol" w:cs="Segoe UI Symbol"/>
        </w:rPr>
        <w:t>☐</w:t>
      </w:r>
      <w:r>
        <w:t xml:space="preserve"> Cleared to Proceed </w:t>
      </w:r>
    </w:p>
    <w:p w14:paraId="1BBE9DAC" w14:textId="77777777" w:rsidR="00D4353B" w:rsidRDefault="00F573B7">
      <w:pPr>
        <w:ind w:left="-5"/>
      </w:pPr>
      <w:r>
        <w:rPr>
          <w:rFonts w:ascii="Segoe UI Symbol" w:eastAsia="Segoe UI Symbol" w:hAnsi="Segoe UI Symbol" w:cs="Segoe UI Symbol"/>
        </w:rPr>
        <w:t>☐</w:t>
      </w:r>
      <w:r>
        <w:t xml:space="preserve"> </w:t>
      </w:r>
      <w:r>
        <w:t xml:space="preserve">Further Information Required </w:t>
      </w:r>
    </w:p>
    <w:p w14:paraId="1BBE9DAD" w14:textId="77777777" w:rsidR="00D4353B" w:rsidRDefault="00F573B7">
      <w:pPr>
        <w:ind w:left="-5"/>
      </w:pPr>
      <w:r>
        <w:rPr>
          <w:rFonts w:ascii="Segoe UI Symbol" w:eastAsia="Segoe UI Symbol" w:hAnsi="Segoe UI Symbol" w:cs="Segoe UI Symbol"/>
        </w:rPr>
        <w:t>☐</w:t>
      </w:r>
      <w:r>
        <w:t xml:space="preserve"> Risk Assessment Completed </w:t>
      </w:r>
    </w:p>
    <w:p w14:paraId="1BBE9DAE" w14:textId="77777777" w:rsidR="00D4353B" w:rsidRDefault="00F573B7">
      <w:pPr>
        <w:ind w:left="-5"/>
      </w:pPr>
      <w:r>
        <w:rPr>
          <w:rFonts w:ascii="Segoe UI Symbol" w:eastAsia="Segoe UI Symbol" w:hAnsi="Segoe UI Symbol" w:cs="Segoe UI Symbol"/>
        </w:rPr>
        <w:t>☐</w:t>
      </w:r>
      <w:r>
        <w:t xml:space="preserve"> Referred to Headteacher </w:t>
      </w:r>
    </w:p>
    <w:p w14:paraId="1BBE9DAF" w14:textId="77777777" w:rsidR="00D4353B" w:rsidRDefault="00F573B7">
      <w:pPr>
        <w:ind w:left="-5"/>
      </w:pPr>
      <w:r>
        <w:t xml:space="preserve">Reviewer Signature </w:t>
      </w:r>
    </w:p>
    <w:p w14:paraId="1BBE9DB0" w14:textId="77777777" w:rsidR="00D4353B" w:rsidRDefault="00F573B7">
      <w:pPr>
        <w:spacing w:after="182" w:line="254" w:lineRule="auto"/>
        <w:ind w:left="0" w:firstLine="0"/>
      </w:pPr>
      <w:r>
        <w:t xml:space="preserve"> </w:t>
      </w:r>
    </w:p>
    <w:p w14:paraId="1BBE9DB1" w14:textId="77777777" w:rsidR="00D4353B" w:rsidRDefault="00F573B7">
      <w:pPr>
        <w:spacing w:after="182" w:line="254" w:lineRule="auto"/>
        <w:ind w:left="0" w:firstLine="0"/>
      </w:pPr>
      <w:r>
        <w:t xml:space="preserve"> </w:t>
      </w:r>
    </w:p>
    <w:p w14:paraId="1BBE9DB2" w14:textId="77777777" w:rsidR="00D4353B" w:rsidRDefault="00F573B7">
      <w:pPr>
        <w:spacing w:after="182" w:line="254" w:lineRule="auto"/>
        <w:ind w:left="0" w:firstLine="0"/>
      </w:pPr>
      <w:r>
        <w:t xml:space="preserve"> </w:t>
      </w:r>
    </w:p>
    <w:p w14:paraId="1BBE9DB3" w14:textId="77777777" w:rsidR="00D4353B" w:rsidRDefault="00F573B7">
      <w:pPr>
        <w:spacing w:after="177" w:line="254" w:lineRule="auto"/>
        <w:ind w:left="0" w:firstLine="0"/>
      </w:pPr>
      <w:r>
        <w:t xml:space="preserve"> </w:t>
      </w:r>
    </w:p>
    <w:p w14:paraId="1BBE9DB4" w14:textId="77777777" w:rsidR="00D4353B" w:rsidRDefault="00F573B7">
      <w:pPr>
        <w:spacing w:after="182" w:line="254" w:lineRule="auto"/>
        <w:ind w:left="0" w:firstLine="0"/>
      </w:pPr>
      <w:r>
        <w:t xml:space="preserve"> </w:t>
      </w:r>
    </w:p>
    <w:p w14:paraId="1BBE9DB5" w14:textId="77777777" w:rsidR="00D4353B" w:rsidRDefault="00F573B7">
      <w:pPr>
        <w:spacing w:after="0" w:line="254" w:lineRule="auto"/>
        <w:ind w:left="0" w:firstLine="0"/>
      </w:pPr>
      <w:r>
        <w:t xml:space="preserve"> </w:t>
      </w:r>
    </w:p>
    <w:p w14:paraId="1BBE9DB6" w14:textId="77777777" w:rsidR="00D4353B" w:rsidRDefault="00F573B7">
      <w:pPr>
        <w:spacing w:after="182" w:line="254" w:lineRule="auto"/>
        <w:ind w:left="0" w:firstLine="0"/>
      </w:pPr>
      <w:r>
        <w:t xml:space="preserve"> </w:t>
      </w:r>
    </w:p>
    <w:p w14:paraId="1BBE9DB7" w14:textId="77777777" w:rsidR="00D4353B" w:rsidRDefault="00F573B7">
      <w:pPr>
        <w:spacing w:after="177" w:line="254" w:lineRule="auto"/>
        <w:ind w:left="0" w:firstLine="0"/>
      </w:pPr>
      <w:r>
        <w:t xml:space="preserve"> </w:t>
      </w:r>
    </w:p>
    <w:p w14:paraId="1BBE9DB8" w14:textId="77777777" w:rsidR="00D4353B" w:rsidRDefault="00F573B7">
      <w:pPr>
        <w:spacing w:after="182" w:line="254" w:lineRule="auto"/>
        <w:ind w:left="0" w:firstLine="0"/>
      </w:pPr>
      <w:r>
        <w:t xml:space="preserve"> </w:t>
      </w:r>
    </w:p>
    <w:p w14:paraId="1BBE9DB9" w14:textId="77777777" w:rsidR="00D4353B" w:rsidRDefault="00F573B7">
      <w:pPr>
        <w:spacing w:after="182" w:line="254" w:lineRule="auto"/>
        <w:ind w:left="0" w:firstLine="0"/>
      </w:pPr>
      <w:r>
        <w:t xml:space="preserve"> </w:t>
      </w:r>
    </w:p>
    <w:p w14:paraId="1BBE9DBA" w14:textId="77777777" w:rsidR="00D4353B" w:rsidRDefault="00F573B7">
      <w:pPr>
        <w:spacing w:after="182" w:line="254" w:lineRule="auto"/>
        <w:ind w:left="0" w:firstLine="0"/>
      </w:pPr>
      <w:r>
        <w:t xml:space="preserve"> </w:t>
      </w:r>
    </w:p>
    <w:p w14:paraId="1BBE9DBB" w14:textId="77777777" w:rsidR="00D4353B" w:rsidRDefault="00F573B7">
      <w:pPr>
        <w:spacing w:after="182" w:line="254" w:lineRule="auto"/>
        <w:ind w:left="0" w:firstLine="0"/>
      </w:pPr>
      <w:r>
        <w:t xml:space="preserve"> </w:t>
      </w:r>
    </w:p>
    <w:p w14:paraId="1BBE9DBC" w14:textId="77777777" w:rsidR="00D4353B" w:rsidRDefault="00F573B7">
      <w:pPr>
        <w:spacing w:after="182" w:line="254" w:lineRule="auto"/>
        <w:ind w:left="0" w:firstLine="0"/>
      </w:pPr>
      <w:r>
        <w:lastRenderedPageBreak/>
        <w:t xml:space="preserve"> </w:t>
      </w:r>
    </w:p>
    <w:p w14:paraId="1BBE9DBD" w14:textId="77777777" w:rsidR="00D4353B" w:rsidRDefault="00F573B7">
      <w:pPr>
        <w:spacing w:after="177" w:line="254" w:lineRule="auto"/>
        <w:ind w:left="0" w:firstLine="0"/>
      </w:pPr>
      <w:r>
        <w:t xml:space="preserve"> </w:t>
      </w:r>
    </w:p>
    <w:p w14:paraId="1BBE9DC2" w14:textId="306F5EE7" w:rsidR="00D4353B" w:rsidRDefault="00F573B7" w:rsidP="009C4E24">
      <w:pPr>
        <w:spacing w:after="182" w:line="254" w:lineRule="auto"/>
        <w:ind w:left="0" w:firstLine="0"/>
      </w:pPr>
      <w:r>
        <w:t xml:space="preserve"> </w:t>
      </w:r>
    </w:p>
    <w:p w14:paraId="1BBE9DC3" w14:textId="77777777" w:rsidR="00D4353B" w:rsidRDefault="00F573B7">
      <w:pPr>
        <w:pStyle w:val="Heading1"/>
        <w:spacing w:after="269"/>
        <w:ind w:left="-5"/>
      </w:pPr>
      <w:r>
        <w:t xml:space="preserve">Appendix C </w:t>
      </w:r>
    </w:p>
    <w:p w14:paraId="1BBE9DC4" w14:textId="77777777" w:rsidR="00D4353B" w:rsidRDefault="00F573B7">
      <w:pPr>
        <w:pStyle w:val="Heading2"/>
        <w:ind w:left="-5"/>
      </w:pPr>
      <w:r>
        <w:t xml:space="preserve">Equality Monitoring Form </w:t>
      </w:r>
    </w:p>
    <w:p w14:paraId="1BBE9DC5" w14:textId="77777777" w:rsidR="00D4353B" w:rsidRDefault="00F573B7">
      <w:pPr>
        <w:pStyle w:val="Heading3"/>
        <w:ind w:left="-5"/>
      </w:pPr>
      <w:r>
        <w:t xml:space="preserve">Confidential </w:t>
      </w:r>
    </w:p>
    <w:p w14:paraId="1BBE9DC6" w14:textId="77777777" w:rsidR="00D4353B" w:rsidRDefault="00F573B7">
      <w:pPr>
        <w:ind w:left="-5"/>
      </w:pPr>
      <w:r>
        <w:t xml:space="preserve">This form is used solely for monitoring the effectiveness of our recruitment practices and our commitment to equality, diversity and inclusion. </w:t>
      </w:r>
    </w:p>
    <w:p w14:paraId="1BBE9DC7" w14:textId="77777777" w:rsidR="00D4353B" w:rsidRDefault="00F573B7">
      <w:pPr>
        <w:ind w:left="-5"/>
      </w:pPr>
      <w:r>
        <w:t xml:space="preserve">It is </w:t>
      </w:r>
      <w:r>
        <w:rPr>
          <w:b/>
        </w:rPr>
        <w:t>not</w:t>
      </w:r>
      <w:r>
        <w:t xml:space="preserve"> used as part of the shortlisting or selection process. </w:t>
      </w:r>
    </w:p>
    <w:p w14:paraId="1BBE9DC8" w14:textId="77777777" w:rsidR="00D4353B" w:rsidRDefault="00F573B7">
      <w:pPr>
        <w:ind w:left="-5"/>
      </w:pPr>
      <w:r>
        <w:t>The information provided will be separated from your application before any selection decisions are made.</w:t>
      </w:r>
      <w:r>
        <w:t xml:space="preserve"> </w:t>
      </w:r>
    </w:p>
    <w:p w14:paraId="1BBE9DC9" w14:textId="77777777" w:rsidR="00D4353B" w:rsidRDefault="00F573B7">
      <w:pPr>
        <w:ind w:left="-5"/>
      </w:pPr>
      <w:r>
        <w:t xml:space="preserve">Completion of this form is voluntary. Choosing not to complete it will not affect your application. </w:t>
      </w:r>
    </w:p>
    <w:p w14:paraId="1BBE9DCA" w14:textId="77777777" w:rsidR="00D4353B" w:rsidRDefault="00F573B7">
      <w:pPr>
        <w:spacing w:after="377" w:line="254" w:lineRule="auto"/>
        <w:ind w:left="0" w:firstLine="0"/>
      </w:pPr>
      <w:r>
        <w:t xml:space="preserve"> </w:t>
      </w:r>
    </w:p>
    <w:p w14:paraId="1BBE9DCB" w14:textId="77777777" w:rsidR="00D4353B" w:rsidRDefault="00F573B7">
      <w:pPr>
        <w:pStyle w:val="Heading2"/>
        <w:spacing w:after="272"/>
        <w:ind w:left="-5"/>
      </w:pPr>
      <w:r>
        <w:t xml:space="preserve">Vacancy Details </w:t>
      </w:r>
    </w:p>
    <w:p w14:paraId="1BBE9DCC" w14:textId="77777777" w:rsidR="00D4353B" w:rsidRDefault="00F573B7">
      <w:pPr>
        <w:spacing w:after="250"/>
        <w:ind w:left="-5"/>
      </w:pPr>
      <w:r>
        <w:rPr>
          <w:b/>
        </w:rPr>
        <w:t xml:space="preserve">Post Applied For </w:t>
      </w:r>
    </w:p>
    <w:p w14:paraId="1BBE9DCD" w14:textId="77777777" w:rsidR="00D4353B" w:rsidRDefault="00F573B7">
      <w:pPr>
        <w:spacing w:after="250"/>
        <w:ind w:left="-5"/>
      </w:pPr>
      <w:r>
        <w:rPr>
          <w:b/>
        </w:rPr>
        <w:t xml:space="preserve">Vacancy Reference </w:t>
      </w:r>
    </w:p>
    <w:p w14:paraId="1BBE9DCF" w14:textId="6859339D" w:rsidR="00D4353B" w:rsidRDefault="00F573B7" w:rsidP="009C4E24">
      <w:pPr>
        <w:spacing w:after="177" w:line="254" w:lineRule="auto"/>
        <w:ind w:left="0" w:firstLine="0"/>
      </w:pPr>
      <w:r>
        <w:t xml:space="preserve"> </w:t>
      </w:r>
    </w:p>
    <w:p w14:paraId="1BBE9DD0" w14:textId="77777777" w:rsidR="00D4353B" w:rsidRDefault="00F573B7">
      <w:pPr>
        <w:pStyle w:val="Heading2"/>
        <w:ind w:left="-5"/>
      </w:pPr>
      <w:r>
        <w:t xml:space="preserve">Gender </w:t>
      </w:r>
    </w:p>
    <w:p w14:paraId="1BBE9DD1" w14:textId="77777777" w:rsidR="00D4353B" w:rsidRDefault="00F573B7">
      <w:pPr>
        <w:ind w:left="-5"/>
      </w:pPr>
      <w:r>
        <w:rPr>
          <w:rFonts w:ascii="Segoe UI Symbol" w:eastAsia="Segoe UI Symbol" w:hAnsi="Segoe UI Symbol" w:cs="Segoe UI Symbol"/>
        </w:rPr>
        <w:t>☐</w:t>
      </w:r>
      <w:r>
        <w:t xml:space="preserve"> Female </w:t>
      </w:r>
    </w:p>
    <w:p w14:paraId="1BBE9DD2" w14:textId="77777777" w:rsidR="00D4353B" w:rsidRDefault="00F573B7">
      <w:pPr>
        <w:ind w:left="-5"/>
      </w:pPr>
      <w:r>
        <w:rPr>
          <w:rFonts w:ascii="Segoe UI Symbol" w:eastAsia="Segoe UI Symbol" w:hAnsi="Segoe UI Symbol" w:cs="Segoe UI Symbol"/>
        </w:rPr>
        <w:t>☐</w:t>
      </w:r>
      <w:r>
        <w:t xml:space="preserve"> Male </w:t>
      </w:r>
    </w:p>
    <w:p w14:paraId="1BBE9DD3" w14:textId="77777777" w:rsidR="00D4353B" w:rsidRDefault="00F573B7">
      <w:pPr>
        <w:ind w:left="-5"/>
      </w:pPr>
      <w:r>
        <w:rPr>
          <w:rFonts w:ascii="Segoe UI Symbol" w:eastAsia="Segoe UI Symbol" w:hAnsi="Segoe UI Symbol" w:cs="Segoe UI Symbol"/>
        </w:rPr>
        <w:t>☐</w:t>
      </w:r>
      <w:r>
        <w:t xml:space="preserve"> </w:t>
      </w:r>
      <w:proofErr w:type="gramStart"/>
      <w:r>
        <w:t>Non-binary</w:t>
      </w:r>
      <w:proofErr w:type="gramEnd"/>
      <w:r>
        <w:t xml:space="preserve"> </w:t>
      </w:r>
    </w:p>
    <w:p w14:paraId="1BBE9DD4" w14:textId="77777777" w:rsidR="00D4353B" w:rsidRDefault="00F573B7">
      <w:pPr>
        <w:ind w:left="-5"/>
      </w:pPr>
      <w:r>
        <w:rPr>
          <w:rFonts w:ascii="Segoe UI Symbol" w:eastAsia="Segoe UI Symbol" w:hAnsi="Segoe UI Symbol" w:cs="Segoe UI Symbol"/>
        </w:rPr>
        <w:t>☐</w:t>
      </w:r>
      <w:r>
        <w:t xml:space="preserve"> Prefer to self-describe ___________________________ </w:t>
      </w:r>
    </w:p>
    <w:p w14:paraId="1BBE9DD6" w14:textId="35663640" w:rsidR="00D4353B" w:rsidRDefault="00F573B7" w:rsidP="009C4E24">
      <w:pPr>
        <w:ind w:left="-5"/>
      </w:pPr>
      <w:r>
        <w:rPr>
          <w:rFonts w:ascii="Segoe UI Symbol" w:eastAsia="Segoe UI Symbol" w:hAnsi="Segoe UI Symbol" w:cs="Segoe UI Symbol"/>
        </w:rPr>
        <w:t>☐</w:t>
      </w:r>
      <w:r>
        <w:t xml:space="preserve"> Prefer not to say </w:t>
      </w:r>
    </w:p>
    <w:p w14:paraId="1BBE9DD7" w14:textId="77777777" w:rsidR="00D4353B" w:rsidRDefault="00F573B7">
      <w:pPr>
        <w:pStyle w:val="Heading2"/>
        <w:ind w:left="-5"/>
      </w:pPr>
      <w:r>
        <w:t xml:space="preserve">Age Group </w:t>
      </w:r>
    </w:p>
    <w:p w14:paraId="1BBE9DD8" w14:textId="77777777" w:rsidR="00D4353B" w:rsidRDefault="00F573B7">
      <w:pPr>
        <w:ind w:left="-5"/>
      </w:pPr>
      <w:r>
        <w:rPr>
          <w:rFonts w:ascii="Segoe UI Symbol" w:eastAsia="Segoe UI Symbol" w:hAnsi="Segoe UI Symbol" w:cs="Segoe UI Symbol"/>
        </w:rPr>
        <w:t>☐</w:t>
      </w:r>
      <w:r>
        <w:t xml:space="preserve"> Under 18 </w:t>
      </w:r>
    </w:p>
    <w:p w14:paraId="1BBE9DD9" w14:textId="77777777" w:rsidR="00D4353B" w:rsidRDefault="00F573B7">
      <w:pPr>
        <w:ind w:left="-5"/>
      </w:pPr>
      <w:r>
        <w:rPr>
          <w:rFonts w:ascii="Segoe UI Symbol" w:eastAsia="Segoe UI Symbol" w:hAnsi="Segoe UI Symbol" w:cs="Segoe UI Symbol"/>
        </w:rPr>
        <w:t>☐</w:t>
      </w:r>
      <w:r>
        <w:t xml:space="preserve"> 18 to 24 </w:t>
      </w:r>
    </w:p>
    <w:p w14:paraId="1BBE9DDA" w14:textId="77777777" w:rsidR="00D4353B" w:rsidRDefault="00F573B7">
      <w:pPr>
        <w:ind w:left="-5"/>
      </w:pPr>
      <w:r>
        <w:rPr>
          <w:rFonts w:ascii="Segoe UI Symbol" w:eastAsia="Segoe UI Symbol" w:hAnsi="Segoe UI Symbol" w:cs="Segoe UI Symbol"/>
        </w:rPr>
        <w:lastRenderedPageBreak/>
        <w:t>☐</w:t>
      </w:r>
      <w:r>
        <w:t xml:space="preserve"> 25 to 34 </w:t>
      </w:r>
    </w:p>
    <w:p w14:paraId="1BBE9DDB" w14:textId="77777777" w:rsidR="00D4353B" w:rsidRDefault="00F573B7">
      <w:pPr>
        <w:ind w:left="-5"/>
      </w:pPr>
      <w:r>
        <w:rPr>
          <w:rFonts w:ascii="Segoe UI Symbol" w:eastAsia="Segoe UI Symbol" w:hAnsi="Segoe UI Symbol" w:cs="Segoe UI Symbol"/>
        </w:rPr>
        <w:t>☐</w:t>
      </w:r>
      <w:r>
        <w:t xml:space="preserve"> 35 to 44 </w:t>
      </w:r>
    </w:p>
    <w:p w14:paraId="1BBE9DDC" w14:textId="77777777" w:rsidR="00D4353B" w:rsidRDefault="00F573B7">
      <w:pPr>
        <w:ind w:left="-5"/>
      </w:pPr>
      <w:r>
        <w:rPr>
          <w:rFonts w:ascii="Segoe UI Symbol" w:eastAsia="Segoe UI Symbol" w:hAnsi="Segoe UI Symbol" w:cs="Segoe UI Symbol"/>
        </w:rPr>
        <w:t>☐</w:t>
      </w:r>
      <w:r>
        <w:t xml:space="preserve"> 45 to 54 </w:t>
      </w:r>
    </w:p>
    <w:p w14:paraId="1BBE9DDD" w14:textId="77777777" w:rsidR="00D4353B" w:rsidRDefault="00F573B7">
      <w:pPr>
        <w:ind w:left="-5"/>
      </w:pPr>
      <w:r>
        <w:rPr>
          <w:rFonts w:ascii="Segoe UI Symbol" w:eastAsia="Segoe UI Symbol" w:hAnsi="Segoe UI Symbol" w:cs="Segoe UI Symbol"/>
        </w:rPr>
        <w:t>☐</w:t>
      </w:r>
      <w:r>
        <w:t xml:space="preserve"> 55 to 64 </w:t>
      </w:r>
    </w:p>
    <w:p w14:paraId="1BBE9DDE" w14:textId="77777777" w:rsidR="00D4353B" w:rsidRDefault="00F573B7">
      <w:pPr>
        <w:ind w:left="-5"/>
      </w:pPr>
      <w:r>
        <w:rPr>
          <w:rFonts w:ascii="Segoe UI Symbol" w:eastAsia="Segoe UI Symbol" w:hAnsi="Segoe UI Symbol" w:cs="Segoe UI Symbol"/>
        </w:rPr>
        <w:t>☐</w:t>
      </w:r>
      <w:r>
        <w:t xml:space="preserve"> 65 or over </w:t>
      </w:r>
    </w:p>
    <w:p w14:paraId="1BBE9DDF" w14:textId="77777777" w:rsidR="00D4353B" w:rsidRDefault="00F573B7">
      <w:pPr>
        <w:ind w:left="-5"/>
      </w:pPr>
      <w:r>
        <w:rPr>
          <w:rFonts w:ascii="Segoe UI Symbol" w:eastAsia="Segoe UI Symbol" w:hAnsi="Segoe UI Symbol" w:cs="Segoe UI Symbol"/>
        </w:rPr>
        <w:t>☐</w:t>
      </w:r>
      <w:r>
        <w:t xml:space="preserve"> Prefer not to say </w:t>
      </w:r>
    </w:p>
    <w:p w14:paraId="1BBE9DE0" w14:textId="77777777" w:rsidR="00D4353B" w:rsidRDefault="00F573B7">
      <w:pPr>
        <w:spacing w:after="0" w:line="254" w:lineRule="auto"/>
        <w:ind w:left="0" w:firstLine="0"/>
      </w:pPr>
      <w:r>
        <w:t xml:space="preserve"> </w:t>
      </w:r>
    </w:p>
    <w:p w14:paraId="1BBE9DE1" w14:textId="77777777" w:rsidR="00D4353B" w:rsidRDefault="00F573B7">
      <w:pPr>
        <w:pStyle w:val="Heading2"/>
        <w:spacing w:after="273"/>
        <w:ind w:left="-5"/>
      </w:pPr>
      <w:r>
        <w:t xml:space="preserve">Ethnic Group </w:t>
      </w:r>
    </w:p>
    <w:p w14:paraId="1BBE9DE2" w14:textId="77777777" w:rsidR="00D4353B" w:rsidRDefault="00F573B7">
      <w:pPr>
        <w:spacing w:after="318" w:line="264" w:lineRule="auto"/>
        <w:ind w:left="-5"/>
      </w:pPr>
      <w:r>
        <w:rPr>
          <w:b/>
          <w:color w:val="0F4761"/>
        </w:rPr>
        <w:t xml:space="preserve">White </w:t>
      </w:r>
    </w:p>
    <w:p w14:paraId="1BBE9DE3" w14:textId="77777777" w:rsidR="00D4353B" w:rsidRDefault="00F573B7">
      <w:pPr>
        <w:ind w:left="-5"/>
      </w:pPr>
      <w:r>
        <w:rPr>
          <w:rFonts w:ascii="Segoe UI Symbol" w:eastAsia="Segoe UI Symbol" w:hAnsi="Segoe UI Symbol" w:cs="Segoe UI Symbol"/>
        </w:rPr>
        <w:t>☐</w:t>
      </w:r>
      <w:r>
        <w:t xml:space="preserve"> English / Welsh / Scottish / Northern Irish / British </w:t>
      </w:r>
    </w:p>
    <w:p w14:paraId="1BBE9DE4" w14:textId="77777777" w:rsidR="00D4353B" w:rsidRDefault="00F573B7">
      <w:pPr>
        <w:ind w:left="-5"/>
      </w:pPr>
      <w:r>
        <w:rPr>
          <w:rFonts w:ascii="Segoe UI Symbol" w:eastAsia="Segoe UI Symbol" w:hAnsi="Segoe UI Symbol" w:cs="Segoe UI Symbol"/>
        </w:rPr>
        <w:t>☐</w:t>
      </w:r>
      <w:r>
        <w:t xml:space="preserve"> Irish </w:t>
      </w:r>
    </w:p>
    <w:p w14:paraId="1BBE9DE5" w14:textId="77777777" w:rsidR="00D4353B" w:rsidRDefault="00F573B7">
      <w:pPr>
        <w:ind w:left="-5"/>
      </w:pPr>
      <w:r>
        <w:rPr>
          <w:rFonts w:ascii="Segoe UI Symbol" w:eastAsia="Segoe UI Symbol" w:hAnsi="Segoe UI Symbol" w:cs="Segoe UI Symbol"/>
        </w:rPr>
        <w:t>☐</w:t>
      </w:r>
      <w:r>
        <w:t xml:space="preserve"> Gypsy or Irish </w:t>
      </w:r>
      <w:r>
        <w:t xml:space="preserve">Traveller </w:t>
      </w:r>
    </w:p>
    <w:p w14:paraId="1BBE9DE6" w14:textId="77777777" w:rsidR="00D4353B" w:rsidRDefault="00F573B7">
      <w:pPr>
        <w:ind w:left="-5"/>
      </w:pPr>
      <w:r>
        <w:rPr>
          <w:rFonts w:ascii="Segoe UI Symbol" w:eastAsia="Segoe UI Symbol" w:hAnsi="Segoe UI Symbol" w:cs="Segoe UI Symbol"/>
        </w:rPr>
        <w:t>☐</w:t>
      </w:r>
      <w:r>
        <w:t xml:space="preserve"> Roma </w:t>
      </w:r>
    </w:p>
    <w:p w14:paraId="1BBE9DE8" w14:textId="75636848" w:rsidR="00D4353B" w:rsidRDefault="00F573B7" w:rsidP="009C4E24">
      <w:pPr>
        <w:ind w:left="-5"/>
      </w:pPr>
      <w:r>
        <w:rPr>
          <w:rFonts w:ascii="Segoe UI Symbol" w:eastAsia="Segoe UI Symbol" w:hAnsi="Segoe UI Symbol" w:cs="Segoe UI Symbol"/>
        </w:rPr>
        <w:t>☐</w:t>
      </w:r>
      <w:r>
        <w:t xml:space="preserve"> Any other White background </w:t>
      </w:r>
    </w:p>
    <w:p w14:paraId="1BBE9DE9" w14:textId="77777777" w:rsidR="00D4353B" w:rsidRDefault="00F573B7">
      <w:pPr>
        <w:spacing w:after="318" w:line="264" w:lineRule="auto"/>
        <w:ind w:left="-5"/>
      </w:pPr>
      <w:r>
        <w:rPr>
          <w:b/>
          <w:color w:val="0F4761"/>
        </w:rPr>
        <w:t xml:space="preserve">Mixed or Multiple Ethnic Groups </w:t>
      </w:r>
    </w:p>
    <w:p w14:paraId="1BBE9DEA" w14:textId="77777777" w:rsidR="00D4353B" w:rsidRDefault="00F573B7">
      <w:pPr>
        <w:ind w:left="-5"/>
      </w:pPr>
      <w:r>
        <w:rPr>
          <w:rFonts w:ascii="Segoe UI Symbol" w:eastAsia="Segoe UI Symbol" w:hAnsi="Segoe UI Symbol" w:cs="Segoe UI Symbol"/>
        </w:rPr>
        <w:t>☐</w:t>
      </w:r>
      <w:r>
        <w:t xml:space="preserve"> White and Black Caribbean </w:t>
      </w:r>
    </w:p>
    <w:p w14:paraId="1BBE9DEB" w14:textId="77777777" w:rsidR="00D4353B" w:rsidRDefault="00F573B7">
      <w:pPr>
        <w:ind w:left="-5"/>
      </w:pPr>
      <w:r>
        <w:rPr>
          <w:rFonts w:ascii="Segoe UI Symbol" w:eastAsia="Segoe UI Symbol" w:hAnsi="Segoe UI Symbol" w:cs="Segoe UI Symbol"/>
        </w:rPr>
        <w:t>☐</w:t>
      </w:r>
      <w:r>
        <w:t xml:space="preserve"> White and Black African </w:t>
      </w:r>
    </w:p>
    <w:p w14:paraId="1BBE9DEC" w14:textId="77777777" w:rsidR="00D4353B" w:rsidRDefault="00F573B7">
      <w:pPr>
        <w:ind w:left="-5"/>
      </w:pPr>
      <w:r>
        <w:rPr>
          <w:rFonts w:ascii="Segoe UI Symbol" w:eastAsia="Segoe UI Symbol" w:hAnsi="Segoe UI Symbol" w:cs="Segoe UI Symbol"/>
        </w:rPr>
        <w:t>☐</w:t>
      </w:r>
      <w:r>
        <w:t xml:space="preserve"> White and Asian </w:t>
      </w:r>
    </w:p>
    <w:p w14:paraId="1BBE9DEE" w14:textId="2014363E" w:rsidR="00D4353B" w:rsidRDefault="00F573B7" w:rsidP="009C4E24">
      <w:pPr>
        <w:ind w:left="-5"/>
      </w:pPr>
      <w:r>
        <w:rPr>
          <w:rFonts w:ascii="Segoe UI Symbol" w:eastAsia="Segoe UI Symbol" w:hAnsi="Segoe UI Symbol" w:cs="Segoe UI Symbol"/>
        </w:rPr>
        <w:t>☐</w:t>
      </w:r>
      <w:r>
        <w:t xml:space="preserve"> Any other Mixed background </w:t>
      </w:r>
    </w:p>
    <w:p w14:paraId="1BBE9DEF" w14:textId="77777777" w:rsidR="00D4353B" w:rsidRDefault="00F573B7">
      <w:pPr>
        <w:spacing w:after="318" w:line="264" w:lineRule="auto"/>
        <w:ind w:left="-5"/>
      </w:pPr>
      <w:r>
        <w:rPr>
          <w:b/>
          <w:color w:val="0F4761"/>
        </w:rPr>
        <w:t xml:space="preserve">Asian or Asian British </w:t>
      </w:r>
    </w:p>
    <w:p w14:paraId="1BBE9DF0" w14:textId="77777777" w:rsidR="00D4353B" w:rsidRDefault="00F573B7">
      <w:pPr>
        <w:ind w:left="-5"/>
      </w:pPr>
      <w:r>
        <w:rPr>
          <w:rFonts w:ascii="Segoe UI Symbol" w:eastAsia="Segoe UI Symbol" w:hAnsi="Segoe UI Symbol" w:cs="Segoe UI Symbol"/>
        </w:rPr>
        <w:t>☐</w:t>
      </w:r>
      <w:r>
        <w:t xml:space="preserve"> Indian </w:t>
      </w:r>
    </w:p>
    <w:p w14:paraId="1BBE9DF1" w14:textId="77777777" w:rsidR="00D4353B" w:rsidRDefault="00F573B7">
      <w:pPr>
        <w:ind w:left="-5"/>
      </w:pPr>
      <w:r>
        <w:rPr>
          <w:rFonts w:ascii="Segoe UI Symbol" w:eastAsia="Segoe UI Symbol" w:hAnsi="Segoe UI Symbol" w:cs="Segoe UI Symbol"/>
        </w:rPr>
        <w:t>☐</w:t>
      </w:r>
      <w:r>
        <w:t xml:space="preserve"> Pakistani </w:t>
      </w:r>
    </w:p>
    <w:p w14:paraId="1BBE9DF2" w14:textId="77777777" w:rsidR="00D4353B" w:rsidRDefault="00F573B7">
      <w:pPr>
        <w:ind w:left="-5"/>
      </w:pPr>
      <w:r>
        <w:rPr>
          <w:rFonts w:ascii="Segoe UI Symbol" w:eastAsia="Segoe UI Symbol" w:hAnsi="Segoe UI Symbol" w:cs="Segoe UI Symbol"/>
        </w:rPr>
        <w:t>☐</w:t>
      </w:r>
      <w:r>
        <w:t xml:space="preserve"> Bangladeshi </w:t>
      </w:r>
    </w:p>
    <w:p w14:paraId="1BBE9DF3" w14:textId="77777777" w:rsidR="00D4353B" w:rsidRDefault="00F573B7">
      <w:pPr>
        <w:ind w:left="-5"/>
      </w:pPr>
      <w:r>
        <w:rPr>
          <w:rFonts w:ascii="Segoe UI Symbol" w:eastAsia="Segoe UI Symbol" w:hAnsi="Segoe UI Symbol" w:cs="Segoe UI Symbol"/>
        </w:rPr>
        <w:t>☐</w:t>
      </w:r>
      <w:r>
        <w:t xml:space="preserve"> Chinese </w:t>
      </w:r>
    </w:p>
    <w:p w14:paraId="1BBE9DF4" w14:textId="77777777" w:rsidR="00D4353B" w:rsidRDefault="00F573B7">
      <w:pPr>
        <w:ind w:left="-5"/>
      </w:pPr>
      <w:r>
        <w:rPr>
          <w:rFonts w:ascii="Segoe UI Symbol" w:eastAsia="Segoe UI Symbol" w:hAnsi="Segoe UI Symbol" w:cs="Segoe UI Symbol"/>
        </w:rPr>
        <w:lastRenderedPageBreak/>
        <w:t>☐</w:t>
      </w:r>
      <w:r>
        <w:t xml:space="preserve"> Any other Asian background </w:t>
      </w:r>
    </w:p>
    <w:p w14:paraId="1BBE9DF5" w14:textId="77777777" w:rsidR="00D4353B" w:rsidRDefault="00F573B7">
      <w:pPr>
        <w:spacing w:after="0" w:line="254" w:lineRule="auto"/>
        <w:ind w:left="0" w:firstLine="0"/>
      </w:pPr>
      <w:r>
        <w:t xml:space="preserve"> </w:t>
      </w:r>
    </w:p>
    <w:p w14:paraId="1BBE9DF6" w14:textId="77777777" w:rsidR="00D4353B" w:rsidRDefault="00F573B7">
      <w:pPr>
        <w:spacing w:after="318" w:line="264" w:lineRule="auto"/>
        <w:ind w:left="-5"/>
      </w:pPr>
      <w:r>
        <w:rPr>
          <w:b/>
          <w:color w:val="0F4761"/>
        </w:rPr>
        <w:t xml:space="preserve">Black, African, Caribbean or Black British </w:t>
      </w:r>
    </w:p>
    <w:p w14:paraId="1BBE9DF7" w14:textId="77777777" w:rsidR="00D4353B" w:rsidRDefault="00F573B7">
      <w:pPr>
        <w:ind w:left="-5"/>
      </w:pPr>
      <w:r>
        <w:rPr>
          <w:rFonts w:ascii="Segoe UI Symbol" w:eastAsia="Segoe UI Symbol" w:hAnsi="Segoe UI Symbol" w:cs="Segoe UI Symbol"/>
        </w:rPr>
        <w:t>☐</w:t>
      </w:r>
      <w:r>
        <w:t xml:space="preserve"> African </w:t>
      </w:r>
    </w:p>
    <w:p w14:paraId="1BBE9DF8" w14:textId="77777777" w:rsidR="00D4353B" w:rsidRDefault="00F573B7">
      <w:pPr>
        <w:ind w:left="-5"/>
      </w:pPr>
      <w:r>
        <w:rPr>
          <w:rFonts w:ascii="Segoe UI Symbol" w:eastAsia="Segoe UI Symbol" w:hAnsi="Segoe UI Symbol" w:cs="Segoe UI Symbol"/>
        </w:rPr>
        <w:t>☐</w:t>
      </w:r>
      <w:r>
        <w:t xml:space="preserve"> Caribbean </w:t>
      </w:r>
    </w:p>
    <w:p w14:paraId="1BBE9DFA" w14:textId="1D7D1207" w:rsidR="00D4353B" w:rsidRDefault="00F573B7" w:rsidP="009C4E24">
      <w:pPr>
        <w:ind w:left="-5"/>
      </w:pPr>
      <w:r>
        <w:rPr>
          <w:rFonts w:ascii="Segoe UI Symbol" w:eastAsia="Segoe UI Symbol" w:hAnsi="Segoe UI Symbol" w:cs="Segoe UI Symbol"/>
        </w:rPr>
        <w:t>☐</w:t>
      </w:r>
      <w:r>
        <w:t xml:space="preserve"> Any other Black background </w:t>
      </w:r>
    </w:p>
    <w:p w14:paraId="1BBE9DFB" w14:textId="77777777" w:rsidR="00D4353B" w:rsidRDefault="00F573B7">
      <w:pPr>
        <w:spacing w:after="318" w:line="264" w:lineRule="auto"/>
        <w:ind w:left="-5"/>
      </w:pPr>
      <w:r>
        <w:rPr>
          <w:b/>
          <w:color w:val="0F4761"/>
        </w:rPr>
        <w:t xml:space="preserve">Other Ethnic Group </w:t>
      </w:r>
    </w:p>
    <w:p w14:paraId="1BBE9DFC" w14:textId="77777777" w:rsidR="00D4353B" w:rsidRDefault="00F573B7">
      <w:pPr>
        <w:ind w:left="-5"/>
      </w:pPr>
      <w:r>
        <w:rPr>
          <w:rFonts w:ascii="Segoe UI Symbol" w:eastAsia="Segoe UI Symbol" w:hAnsi="Segoe UI Symbol" w:cs="Segoe UI Symbol"/>
        </w:rPr>
        <w:t>☐</w:t>
      </w:r>
      <w:r>
        <w:t xml:space="preserve"> Arab </w:t>
      </w:r>
    </w:p>
    <w:p w14:paraId="1BBE9DFD" w14:textId="77777777" w:rsidR="00D4353B" w:rsidRDefault="00F573B7">
      <w:pPr>
        <w:ind w:left="-5"/>
      </w:pPr>
      <w:r>
        <w:rPr>
          <w:rFonts w:ascii="Segoe UI Symbol" w:eastAsia="Segoe UI Symbol" w:hAnsi="Segoe UI Symbol" w:cs="Segoe UI Symbol"/>
        </w:rPr>
        <w:t>☐</w:t>
      </w:r>
      <w:r>
        <w:t xml:space="preserve"> Any other ethnic group </w:t>
      </w:r>
    </w:p>
    <w:p w14:paraId="1BBE9DFF" w14:textId="65DB4A0C" w:rsidR="00D4353B" w:rsidRDefault="00F573B7" w:rsidP="009C4E24">
      <w:pPr>
        <w:ind w:left="-5"/>
      </w:pPr>
      <w:r>
        <w:rPr>
          <w:rFonts w:ascii="Segoe UI Symbol" w:eastAsia="Segoe UI Symbol" w:hAnsi="Segoe UI Symbol" w:cs="Segoe UI Symbol"/>
        </w:rPr>
        <w:t>☐</w:t>
      </w:r>
      <w:r>
        <w:t xml:space="preserve"> Prefer not to say </w:t>
      </w:r>
    </w:p>
    <w:p w14:paraId="1BBE9E00" w14:textId="77777777" w:rsidR="00D4353B" w:rsidRDefault="00F573B7">
      <w:pPr>
        <w:pStyle w:val="Heading2"/>
        <w:spacing w:after="272"/>
        <w:ind w:left="-5"/>
      </w:pPr>
      <w:r>
        <w:t xml:space="preserve">Disability </w:t>
      </w:r>
    </w:p>
    <w:p w14:paraId="1BBE9E01" w14:textId="77777777" w:rsidR="00D4353B" w:rsidRDefault="00F573B7">
      <w:pPr>
        <w:ind w:left="-5"/>
      </w:pPr>
      <w:r>
        <w:t xml:space="preserve">The Equality Act 2010 </w:t>
      </w:r>
      <w:r>
        <w:t xml:space="preserve">defines a disability as a physical or mental impairment that has a substantial and long-term adverse effect on a person's ability to carry out normal day-to-day activities. </w:t>
      </w:r>
    </w:p>
    <w:p w14:paraId="1BBE9E02" w14:textId="77777777" w:rsidR="00D4353B" w:rsidRDefault="00F573B7">
      <w:pPr>
        <w:spacing w:after="277"/>
        <w:ind w:left="-5"/>
      </w:pPr>
      <w:r>
        <w:t xml:space="preserve">Do you consider yourself to have a disability? </w:t>
      </w:r>
    </w:p>
    <w:p w14:paraId="1BBE9E03" w14:textId="77777777" w:rsidR="00D4353B" w:rsidRDefault="00F573B7">
      <w:pPr>
        <w:ind w:left="-5"/>
      </w:pPr>
      <w:r>
        <w:rPr>
          <w:rFonts w:ascii="Segoe UI Symbol" w:eastAsia="Segoe UI Symbol" w:hAnsi="Segoe UI Symbol" w:cs="Segoe UI Symbol"/>
        </w:rPr>
        <w:t>☐</w:t>
      </w:r>
      <w:r>
        <w:t xml:space="preserve"> Yes </w:t>
      </w:r>
    </w:p>
    <w:p w14:paraId="1BBE9E04" w14:textId="77777777" w:rsidR="00D4353B" w:rsidRDefault="00F573B7">
      <w:pPr>
        <w:ind w:left="-5"/>
      </w:pPr>
      <w:r>
        <w:rPr>
          <w:rFonts w:ascii="Segoe UI Symbol" w:eastAsia="Segoe UI Symbol" w:hAnsi="Segoe UI Symbol" w:cs="Segoe UI Symbol"/>
        </w:rPr>
        <w:t>☐</w:t>
      </w:r>
      <w:r>
        <w:t xml:space="preserve"> No </w:t>
      </w:r>
    </w:p>
    <w:p w14:paraId="1BBE9E06" w14:textId="31B17480" w:rsidR="00D4353B" w:rsidRDefault="00F573B7" w:rsidP="009C4E24">
      <w:pPr>
        <w:ind w:left="-5"/>
      </w:pPr>
      <w:r>
        <w:rPr>
          <w:rFonts w:ascii="Segoe UI Symbol" w:eastAsia="Segoe UI Symbol" w:hAnsi="Segoe UI Symbol" w:cs="Segoe UI Symbol"/>
        </w:rPr>
        <w:t>☐</w:t>
      </w:r>
      <w:r>
        <w:t xml:space="preserve"> Prefer not to say </w:t>
      </w:r>
    </w:p>
    <w:p w14:paraId="1BBE9E07" w14:textId="77777777" w:rsidR="00D4353B" w:rsidRDefault="00F573B7">
      <w:pPr>
        <w:pStyle w:val="Heading2"/>
        <w:ind w:left="-5"/>
      </w:pPr>
      <w:r>
        <w:t xml:space="preserve">Religion or Belief </w:t>
      </w:r>
    </w:p>
    <w:p w14:paraId="1BBE9E08" w14:textId="77777777" w:rsidR="00D4353B" w:rsidRDefault="00F573B7">
      <w:pPr>
        <w:ind w:left="-5"/>
      </w:pPr>
      <w:r>
        <w:rPr>
          <w:rFonts w:ascii="Segoe UI Symbol" w:eastAsia="Segoe UI Symbol" w:hAnsi="Segoe UI Symbol" w:cs="Segoe UI Symbol"/>
        </w:rPr>
        <w:t>☐</w:t>
      </w:r>
      <w:r>
        <w:t xml:space="preserve"> No religion </w:t>
      </w:r>
    </w:p>
    <w:p w14:paraId="1BBE9E09" w14:textId="77777777" w:rsidR="00D4353B" w:rsidRDefault="00F573B7">
      <w:pPr>
        <w:ind w:left="-5"/>
      </w:pPr>
      <w:r>
        <w:rPr>
          <w:rFonts w:ascii="Segoe UI Symbol" w:eastAsia="Segoe UI Symbol" w:hAnsi="Segoe UI Symbol" w:cs="Segoe UI Symbol"/>
        </w:rPr>
        <w:t>☐</w:t>
      </w:r>
      <w:r>
        <w:t xml:space="preserve"> Buddhist </w:t>
      </w:r>
    </w:p>
    <w:p w14:paraId="1BBE9E0A" w14:textId="77777777" w:rsidR="00D4353B" w:rsidRDefault="00F573B7">
      <w:pPr>
        <w:ind w:left="-5"/>
      </w:pPr>
      <w:r>
        <w:rPr>
          <w:rFonts w:ascii="Segoe UI Symbol" w:eastAsia="Segoe UI Symbol" w:hAnsi="Segoe UI Symbol" w:cs="Segoe UI Symbol"/>
        </w:rPr>
        <w:t>☐</w:t>
      </w:r>
      <w:r>
        <w:t xml:space="preserve"> Christian </w:t>
      </w:r>
    </w:p>
    <w:p w14:paraId="1BBE9E0B" w14:textId="77777777" w:rsidR="00D4353B" w:rsidRDefault="00F573B7">
      <w:pPr>
        <w:ind w:left="-5"/>
      </w:pPr>
      <w:r>
        <w:rPr>
          <w:rFonts w:ascii="Segoe UI Symbol" w:eastAsia="Segoe UI Symbol" w:hAnsi="Segoe UI Symbol" w:cs="Segoe UI Symbol"/>
        </w:rPr>
        <w:t>☐</w:t>
      </w:r>
      <w:r>
        <w:t xml:space="preserve"> Hindu </w:t>
      </w:r>
    </w:p>
    <w:p w14:paraId="1BBE9E0C" w14:textId="77777777" w:rsidR="00D4353B" w:rsidRDefault="00F573B7">
      <w:pPr>
        <w:ind w:left="-5"/>
      </w:pPr>
      <w:r>
        <w:rPr>
          <w:rFonts w:ascii="Segoe UI Symbol" w:eastAsia="Segoe UI Symbol" w:hAnsi="Segoe UI Symbol" w:cs="Segoe UI Symbol"/>
        </w:rPr>
        <w:t>☐</w:t>
      </w:r>
      <w:r>
        <w:t xml:space="preserve"> Jewish </w:t>
      </w:r>
    </w:p>
    <w:p w14:paraId="1BBE9E0D" w14:textId="77777777" w:rsidR="00D4353B" w:rsidRDefault="00F573B7">
      <w:pPr>
        <w:ind w:left="-5"/>
      </w:pPr>
      <w:r>
        <w:rPr>
          <w:rFonts w:ascii="Segoe UI Symbol" w:eastAsia="Segoe UI Symbol" w:hAnsi="Segoe UI Symbol" w:cs="Segoe UI Symbol"/>
        </w:rPr>
        <w:t>☐</w:t>
      </w:r>
      <w:r>
        <w:t xml:space="preserve"> Muslim </w:t>
      </w:r>
    </w:p>
    <w:p w14:paraId="1BBE9E0E" w14:textId="77777777" w:rsidR="00D4353B" w:rsidRDefault="00F573B7">
      <w:pPr>
        <w:ind w:left="-5"/>
      </w:pPr>
      <w:r>
        <w:rPr>
          <w:rFonts w:ascii="Segoe UI Symbol" w:eastAsia="Segoe UI Symbol" w:hAnsi="Segoe UI Symbol" w:cs="Segoe UI Symbol"/>
        </w:rPr>
        <w:lastRenderedPageBreak/>
        <w:t>☐</w:t>
      </w:r>
      <w:r>
        <w:t xml:space="preserve"> Sikh </w:t>
      </w:r>
    </w:p>
    <w:p w14:paraId="1BBE9E0F" w14:textId="77777777" w:rsidR="00D4353B" w:rsidRDefault="00F573B7">
      <w:pPr>
        <w:ind w:left="-5"/>
      </w:pPr>
      <w:r>
        <w:rPr>
          <w:rFonts w:ascii="Segoe UI Symbol" w:eastAsia="Segoe UI Symbol" w:hAnsi="Segoe UI Symbol" w:cs="Segoe UI Symbol"/>
        </w:rPr>
        <w:t>☐</w:t>
      </w:r>
      <w:r>
        <w:t xml:space="preserve"> Other ________________________ </w:t>
      </w:r>
    </w:p>
    <w:p w14:paraId="1BBE9E10" w14:textId="77777777" w:rsidR="00D4353B" w:rsidRDefault="00F573B7">
      <w:pPr>
        <w:ind w:left="-5"/>
      </w:pPr>
      <w:r>
        <w:rPr>
          <w:rFonts w:ascii="Segoe UI Symbol" w:eastAsia="Segoe UI Symbol" w:hAnsi="Segoe UI Symbol" w:cs="Segoe UI Symbol"/>
        </w:rPr>
        <w:t>☐</w:t>
      </w:r>
      <w:r>
        <w:t xml:space="preserve"> Prefer not to say </w:t>
      </w:r>
    </w:p>
    <w:p w14:paraId="1BBE9E11" w14:textId="77777777" w:rsidR="00D4353B" w:rsidRDefault="00F573B7">
      <w:pPr>
        <w:spacing w:after="377" w:line="254" w:lineRule="auto"/>
        <w:ind w:left="0" w:firstLine="0"/>
      </w:pPr>
      <w:r>
        <w:t xml:space="preserve"> </w:t>
      </w:r>
    </w:p>
    <w:p w14:paraId="1BBE9E12" w14:textId="77777777" w:rsidR="00D4353B" w:rsidRDefault="00F573B7">
      <w:pPr>
        <w:pStyle w:val="Heading2"/>
        <w:ind w:left="-5"/>
      </w:pPr>
      <w:r>
        <w:t xml:space="preserve">Sexual Orientation </w:t>
      </w:r>
    </w:p>
    <w:p w14:paraId="1BBE9E13" w14:textId="77777777" w:rsidR="00D4353B" w:rsidRDefault="00F573B7">
      <w:pPr>
        <w:ind w:left="-5"/>
      </w:pPr>
      <w:r>
        <w:rPr>
          <w:rFonts w:ascii="Segoe UI Symbol" w:eastAsia="Segoe UI Symbol" w:hAnsi="Segoe UI Symbol" w:cs="Segoe UI Symbol"/>
        </w:rPr>
        <w:t>☐</w:t>
      </w:r>
      <w:r>
        <w:t xml:space="preserve"> Heterosexual / Straight </w:t>
      </w:r>
    </w:p>
    <w:p w14:paraId="1BBE9E14" w14:textId="77777777" w:rsidR="00D4353B" w:rsidRDefault="00F573B7">
      <w:pPr>
        <w:ind w:left="-5"/>
      </w:pPr>
      <w:r>
        <w:rPr>
          <w:rFonts w:ascii="Segoe UI Symbol" w:eastAsia="Segoe UI Symbol" w:hAnsi="Segoe UI Symbol" w:cs="Segoe UI Symbol"/>
        </w:rPr>
        <w:t>☐</w:t>
      </w:r>
      <w:r>
        <w:t xml:space="preserve"> Gay Man </w:t>
      </w:r>
    </w:p>
    <w:p w14:paraId="1BBE9E15" w14:textId="77777777" w:rsidR="00D4353B" w:rsidRDefault="00F573B7">
      <w:pPr>
        <w:ind w:left="-5"/>
      </w:pPr>
      <w:r>
        <w:rPr>
          <w:rFonts w:ascii="Segoe UI Symbol" w:eastAsia="Segoe UI Symbol" w:hAnsi="Segoe UI Symbol" w:cs="Segoe UI Symbol"/>
        </w:rPr>
        <w:t>☐</w:t>
      </w:r>
      <w:r>
        <w:t xml:space="preserve"> Gay Woman / Lesbian </w:t>
      </w:r>
    </w:p>
    <w:p w14:paraId="1BBE9E16" w14:textId="77777777" w:rsidR="00D4353B" w:rsidRDefault="00F573B7">
      <w:pPr>
        <w:ind w:left="-5"/>
      </w:pPr>
      <w:r>
        <w:rPr>
          <w:rFonts w:ascii="Segoe UI Symbol" w:eastAsia="Segoe UI Symbol" w:hAnsi="Segoe UI Symbol" w:cs="Segoe UI Symbol"/>
        </w:rPr>
        <w:t>☐</w:t>
      </w:r>
      <w:r>
        <w:t xml:space="preserve"> Bisexual </w:t>
      </w:r>
    </w:p>
    <w:p w14:paraId="1BBE9E17" w14:textId="77777777" w:rsidR="00D4353B" w:rsidRDefault="00F573B7">
      <w:pPr>
        <w:ind w:left="-5"/>
      </w:pPr>
      <w:r>
        <w:rPr>
          <w:rFonts w:ascii="Segoe UI Symbol" w:eastAsia="Segoe UI Symbol" w:hAnsi="Segoe UI Symbol" w:cs="Segoe UI Symbol"/>
        </w:rPr>
        <w:t>☐</w:t>
      </w:r>
      <w:r>
        <w:t xml:space="preserve"> </w:t>
      </w:r>
      <w:r>
        <w:t xml:space="preserve">Prefer to self-describe ________________________ </w:t>
      </w:r>
    </w:p>
    <w:p w14:paraId="1BBE9E18" w14:textId="77777777" w:rsidR="00D4353B" w:rsidRDefault="00F573B7">
      <w:pPr>
        <w:ind w:left="-5"/>
      </w:pPr>
      <w:r>
        <w:rPr>
          <w:rFonts w:ascii="Segoe UI Symbol" w:eastAsia="Segoe UI Symbol" w:hAnsi="Segoe UI Symbol" w:cs="Segoe UI Symbol"/>
        </w:rPr>
        <w:t>☐</w:t>
      </w:r>
      <w:r>
        <w:t xml:space="preserve"> Prefer not to say </w:t>
      </w:r>
    </w:p>
    <w:p w14:paraId="1BBE9E19" w14:textId="77777777" w:rsidR="00D4353B" w:rsidRDefault="00F573B7">
      <w:pPr>
        <w:spacing w:after="372" w:line="254" w:lineRule="auto"/>
        <w:ind w:left="0" w:firstLine="0"/>
      </w:pPr>
      <w:r>
        <w:t xml:space="preserve"> </w:t>
      </w:r>
    </w:p>
    <w:p w14:paraId="1BBE9E1A" w14:textId="77777777" w:rsidR="00D4353B" w:rsidRDefault="00F573B7">
      <w:pPr>
        <w:pStyle w:val="Heading2"/>
        <w:spacing w:after="272"/>
        <w:ind w:left="-5"/>
      </w:pPr>
      <w:r>
        <w:t xml:space="preserve">Gender Reassignment </w:t>
      </w:r>
    </w:p>
    <w:p w14:paraId="1BBE9E1B" w14:textId="77777777" w:rsidR="00D4353B" w:rsidRDefault="00F573B7">
      <w:pPr>
        <w:spacing w:after="277"/>
        <w:ind w:left="-5"/>
      </w:pPr>
      <w:r>
        <w:t xml:space="preserve">Is your gender identity the same as the sex you were assigned at birth? </w:t>
      </w:r>
    </w:p>
    <w:p w14:paraId="1BBE9E1C" w14:textId="77777777" w:rsidR="00D4353B" w:rsidRDefault="00F573B7">
      <w:pPr>
        <w:ind w:left="-5"/>
      </w:pPr>
      <w:r>
        <w:rPr>
          <w:rFonts w:ascii="Segoe UI Symbol" w:eastAsia="Segoe UI Symbol" w:hAnsi="Segoe UI Symbol" w:cs="Segoe UI Symbol"/>
        </w:rPr>
        <w:t>☐</w:t>
      </w:r>
      <w:r>
        <w:t xml:space="preserve"> Yes </w:t>
      </w:r>
    </w:p>
    <w:p w14:paraId="1BBE9E1D" w14:textId="77777777" w:rsidR="00D4353B" w:rsidRDefault="00F573B7">
      <w:pPr>
        <w:ind w:left="-5"/>
      </w:pPr>
      <w:r>
        <w:rPr>
          <w:rFonts w:ascii="Segoe UI Symbol" w:eastAsia="Segoe UI Symbol" w:hAnsi="Segoe UI Symbol" w:cs="Segoe UI Symbol"/>
        </w:rPr>
        <w:t>☐</w:t>
      </w:r>
      <w:r>
        <w:t xml:space="preserve"> No </w:t>
      </w:r>
    </w:p>
    <w:p w14:paraId="1BBE9E1E" w14:textId="77777777" w:rsidR="00D4353B" w:rsidRDefault="00F573B7">
      <w:pPr>
        <w:ind w:left="-5"/>
      </w:pPr>
      <w:r>
        <w:rPr>
          <w:rFonts w:ascii="Segoe UI Symbol" w:eastAsia="Segoe UI Symbol" w:hAnsi="Segoe UI Symbol" w:cs="Segoe UI Symbol"/>
        </w:rPr>
        <w:t>☐</w:t>
      </w:r>
      <w:r>
        <w:t xml:space="preserve"> Prefer not to say </w:t>
      </w:r>
    </w:p>
    <w:p w14:paraId="1BBE9E1F" w14:textId="77777777" w:rsidR="00D4353B" w:rsidRDefault="00F573B7">
      <w:pPr>
        <w:spacing w:after="0" w:line="254" w:lineRule="auto"/>
        <w:ind w:left="0" w:firstLine="0"/>
      </w:pPr>
      <w:r>
        <w:t xml:space="preserve"> </w:t>
      </w:r>
    </w:p>
    <w:p w14:paraId="1BBE9E20" w14:textId="77777777" w:rsidR="00D4353B" w:rsidRDefault="00F573B7">
      <w:pPr>
        <w:spacing w:after="295" w:line="254" w:lineRule="auto"/>
        <w:ind w:left="-5"/>
      </w:pPr>
      <w:r>
        <w:rPr>
          <w:b/>
          <w:color w:val="FF5F00"/>
          <w:sz w:val="28"/>
        </w:rPr>
        <w:t xml:space="preserve">Where did you hear about this vacancy? </w:t>
      </w:r>
    </w:p>
    <w:p w14:paraId="1BBE9E21" w14:textId="77777777" w:rsidR="00D4353B" w:rsidRDefault="00F573B7">
      <w:pPr>
        <w:ind w:left="-5"/>
      </w:pPr>
      <w:r>
        <w:rPr>
          <w:rFonts w:ascii="Segoe UI Symbol" w:eastAsia="Segoe UI Symbol" w:hAnsi="Segoe UI Symbol" w:cs="Segoe UI Symbol"/>
        </w:rPr>
        <w:t>☐</w:t>
      </w:r>
      <w:r>
        <w:t xml:space="preserve"> Academy Website </w:t>
      </w:r>
    </w:p>
    <w:p w14:paraId="1BBE9E22" w14:textId="77777777" w:rsidR="00D4353B" w:rsidRDefault="00F573B7">
      <w:pPr>
        <w:ind w:left="-5"/>
      </w:pPr>
      <w:r>
        <w:rPr>
          <w:rFonts w:ascii="Segoe UI Symbol" w:eastAsia="Segoe UI Symbol" w:hAnsi="Segoe UI Symbol" w:cs="Segoe UI Symbol"/>
        </w:rPr>
        <w:t>☐</w:t>
      </w:r>
      <w:r>
        <w:t xml:space="preserve"> Department for Education Teaching Vacancies </w:t>
      </w:r>
    </w:p>
    <w:p w14:paraId="1BBE9E23" w14:textId="77777777" w:rsidR="00D4353B" w:rsidRDefault="00F573B7">
      <w:pPr>
        <w:ind w:left="-5"/>
      </w:pPr>
      <w:r>
        <w:rPr>
          <w:rFonts w:ascii="Segoe UI Symbol" w:eastAsia="Segoe UI Symbol" w:hAnsi="Segoe UI Symbol" w:cs="Segoe UI Symbol"/>
        </w:rPr>
        <w:t>☐</w:t>
      </w:r>
      <w:r>
        <w:t xml:space="preserve"> TES </w:t>
      </w:r>
    </w:p>
    <w:p w14:paraId="1BBE9E24" w14:textId="77777777" w:rsidR="00D4353B" w:rsidRDefault="00F573B7">
      <w:pPr>
        <w:ind w:left="-5"/>
      </w:pPr>
      <w:r>
        <w:rPr>
          <w:rFonts w:ascii="Segoe UI Symbol" w:eastAsia="Segoe UI Symbol" w:hAnsi="Segoe UI Symbol" w:cs="Segoe UI Symbol"/>
        </w:rPr>
        <w:t>☐</w:t>
      </w:r>
      <w:r>
        <w:t xml:space="preserve"> Indeed </w:t>
      </w:r>
    </w:p>
    <w:p w14:paraId="1BBE9E25" w14:textId="77777777" w:rsidR="00D4353B" w:rsidRDefault="00F573B7">
      <w:pPr>
        <w:ind w:left="-5"/>
      </w:pPr>
      <w:r>
        <w:rPr>
          <w:rFonts w:ascii="Segoe UI Symbol" w:eastAsia="Segoe UI Symbol" w:hAnsi="Segoe UI Symbol" w:cs="Segoe UI Symbol"/>
        </w:rPr>
        <w:t>☐</w:t>
      </w:r>
      <w:r>
        <w:t xml:space="preserve"> LinkedIn </w:t>
      </w:r>
    </w:p>
    <w:p w14:paraId="1BBE9E26" w14:textId="77777777" w:rsidR="00D4353B" w:rsidRDefault="00F573B7">
      <w:pPr>
        <w:ind w:left="-5"/>
      </w:pPr>
      <w:r>
        <w:rPr>
          <w:rFonts w:ascii="Segoe UI Symbol" w:eastAsia="Segoe UI Symbol" w:hAnsi="Segoe UI Symbol" w:cs="Segoe UI Symbol"/>
        </w:rPr>
        <w:lastRenderedPageBreak/>
        <w:t>☐</w:t>
      </w:r>
      <w:r>
        <w:t xml:space="preserve"> Local Authority </w:t>
      </w:r>
    </w:p>
    <w:p w14:paraId="1BBE9E27" w14:textId="77777777" w:rsidR="00D4353B" w:rsidRDefault="00F573B7">
      <w:pPr>
        <w:ind w:left="-5"/>
      </w:pPr>
      <w:r>
        <w:rPr>
          <w:rFonts w:ascii="Segoe UI Symbol" w:eastAsia="Segoe UI Symbol" w:hAnsi="Segoe UI Symbol" w:cs="Segoe UI Symbol"/>
        </w:rPr>
        <w:t>☐</w:t>
      </w:r>
      <w:r>
        <w:t xml:space="preserve"> Employee Recommendation </w:t>
      </w:r>
    </w:p>
    <w:p w14:paraId="1BBE9E28" w14:textId="77777777" w:rsidR="00D4353B" w:rsidRDefault="00F573B7">
      <w:pPr>
        <w:ind w:left="-5"/>
      </w:pPr>
      <w:r>
        <w:rPr>
          <w:rFonts w:ascii="Segoe UI Symbol" w:eastAsia="Segoe UI Symbol" w:hAnsi="Segoe UI Symbol" w:cs="Segoe UI Symbol"/>
        </w:rPr>
        <w:t>☐</w:t>
      </w:r>
      <w:r>
        <w:t xml:space="preserve"> </w:t>
      </w:r>
      <w:proofErr w:type="gramStart"/>
      <w:r>
        <w:t>Social Media</w:t>
      </w:r>
      <w:proofErr w:type="gramEnd"/>
      <w:r>
        <w:t xml:space="preserve"> </w:t>
      </w:r>
    </w:p>
    <w:p w14:paraId="1BBE9E29" w14:textId="77777777" w:rsidR="00D4353B" w:rsidRDefault="00F573B7">
      <w:pPr>
        <w:ind w:left="-5"/>
      </w:pPr>
      <w:r>
        <w:rPr>
          <w:rFonts w:ascii="Segoe UI Symbol" w:eastAsia="Segoe UI Symbol" w:hAnsi="Segoe UI Symbol" w:cs="Segoe UI Symbol"/>
        </w:rPr>
        <w:t>☐</w:t>
      </w:r>
      <w:r>
        <w:t xml:space="preserve"> Recruitment Agency </w:t>
      </w:r>
    </w:p>
    <w:p w14:paraId="1BBE9E2A" w14:textId="77777777" w:rsidR="00D4353B" w:rsidRDefault="00F573B7">
      <w:pPr>
        <w:ind w:left="-5"/>
      </w:pPr>
      <w:r>
        <w:rPr>
          <w:rFonts w:ascii="Segoe UI Symbol" w:eastAsia="Segoe UI Symbol" w:hAnsi="Segoe UI Symbol" w:cs="Segoe UI Symbol"/>
        </w:rPr>
        <w:t>☐</w:t>
      </w:r>
      <w:r>
        <w:t xml:space="preserve"> Other ___________________________________ </w:t>
      </w:r>
    </w:p>
    <w:p w14:paraId="1BBE9E2B" w14:textId="77777777" w:rsidR="00D4353B" w:rsidRDefault="00F573B7">
      <w:pPr>
        <w:spacing w:after="377" w:line="254" w:lineRule="auto"/>
        <w:ind w:left="0" w:firstLine="0"/>
      </w:pPr>
      <w:r>
        <w:t xml:space="preserve"> </w:t>
      </w:r>
    </w:p>
    <w:p w14:paraId="1BBE9E2C" w14:textId="77777777" w:rsidR="00D4353B" w:rsidRDefault="00F573B7">
      <w:pPr>
        <w:pStyle w:val="Heading2"/>
        <w:spacing w:after="267"/>
        <w:ind w:left="-5"/>
      </w:pPr>
      <w:r>
        <w:t xml:space="preserve">Declaration </w:t>
      </w:r>
    </w:p>
    <w:p w14:paraId="1BBE9E2D" w14:textId="77777777" w:rsidR="00D4353B" w:rsidRDefault="00F573B7">
      <w:pPr>
        <w:ind w:left="-5"/>
      </w:pPr>
      <w:r>
        <w:t xml:space="preserve">The information contained </w:t>
      </w:r>
      <w:r>
        <w:t xml:space="preserve">within this form is accurate to the best of my knowledge. </w:t>
      </w:r>
    </w:p>
    <w:p w14:paraId="1BBE9E2E" w14:textId="77777777" w:rsidR="00D4353B" w:rsidRDefault="00F573B7">
      <w:pPr>
        <w:ind w:left="-5"/>
      </w:pPr>
      <w:r>
        <w:t xml:space="preserve">I understand that this information will be used only for anonymous equality monitoring purposes and will not form part of the recruitment selection process. </w:t>
      </w:r>
    </w:p>
    <w:p w14:paraId="1BBE9E2F" w14:textId="77777777" w:rsidR="00D4353B" w:rsidRDefault="00F573B7">
      <w:pPr>
        <w:spacing w:after="250"/>
        <w:ind w:left="-5"/>
      </w:pPr>
      <w:r>
        <w:rPr>
          <w:b/>
        </w:rPr>
        <w:t xml:space="preserve">Applicant Name </w:t>
      </w:r>
    </w:p>
    <w:p w14:paraId="1BBE9E30" w14:textId="77777777" w:rsidR="00D4353B" w:rsidRDefault="00F573B7">
      <w:pPr>
        <w:spacing w:after="257" w:line="254" w:lineRule="auto"/>
        <w:ind w:left="0" w:firstLine="0"/>
      </w:pPr>
      <w:r>
        <w:t xml:space="preserve"> </w:t>
      </w:r>
    </w:p>
    <w:p w14:paraId="1BBE9E31" w14:textId="77777777" w:rsidR="00D4353B" w:rsidRDefault="00F573B7">
      <w:pPr>
        <w:spacing w:after="250"/>
        <w:ind w:left="-5"/>
      </w:pPr>
      <w:r>
        <w:rPr>
          <w:b/>
        </w:rPr>
        <w:t xml:space="preserve">Signature </w:t>
      </w:r>
    </w:p>
    <w:p w14:paraId="1BBE9E32" w14:textId="77777777" w:rsidR="00D4353B" w:rsidRDefault="00F573B7">
      <w:pPr>
        <w:spacing w:after="262" w:line="254" w:lineRule="auto"/>
        <w:ind w:left="0" w:firstLine="0"/>
      </w:pPr>
      <w:r>
        <w:t xml:space="preserve"> </w:t>
      </w:r>
    </w:p>
    <w:p w14:paraId="1BBE9E33" w14:textId="77777777" w:rsidR="00D4353B" w:rsidRDefault="00F573B7">
      <w:pPr>
        <w:pStyle w:val="Heading3"/>
        <w:ind w:left="-5"/>
      </w:pPr>
      <w:r>
        <w:t xml:space="preserve">Date </w:t>
      </w:r>
    </w:p>
    <w:p w14:paraId="1BBE9E34" w14:textId="77777777" w:rsidR="00D4353B" w:rsidRDefault="00F573B7">
      <w:pPr>
        <w:spacing w:after="182" w:line="254" w:lineRule="auto"/>
        <w:ind w:left="0" w:firstLine="0"/>
      </w:pPr>
      <w:r>
        <w:t xml:space="preserve"> </w:t>
      </w:r>
    </w:p>
    <w:p w14:paraId="1BBE9E35" w14:textId="77777777" w:rsidR="00D4353B" w:rsidRDefault="00F573B7">
      <w:pPr>
        <w:spacing w:after="0" w:line="254" w:lineRule="auto"/>
        <w:ind w:left="0" w:firstLine="0"/>
      </w:pPr>
      <w:r>
        <w:t xml:space="preserve"> </w:t>
      </w:r>
    </w:p>
    <w:p w14:paraId="1BBE9E36" w14:textId="77777777" w:rsidR="00D4353B" w:rsidRDefault="00F573B7">
      <w:pPr>
        <w:spacing w:after="316" w:line="264" w:lineRule="auto"/>
        <w:ind w:left="-5"/>
      </w:pPr>
      <w:r>
        <w:rPr>
          <w:b/>
          <w:color w:val="FF5F00"/>
        </w:rPr>
        <w:t xml:space="preserve">HR Use Only </w:t>
      </w:r>
    </w:p>
    <w:p w14:paraId="1BBE9E37" w14:textId="77777777" w:rsidR="00D4353B" w:rsidRDefault="00F573B7">
      <w:pPr>
        <w:ind w:left="-5"/>
      </w:pPr>
      <w:r>
        <w:t xml:space="preserve">Date Removed from Application </w:t>
      </w:r>
    </w:p>
    <w:p w14:paraId="1BBE9E38" w14:textId="77777777" w:rsidR="00D4353B" w:rsidRDefault="00F573B7">
      <w:pPr>
        <w:spacing w:after="262" w:line="254" w:lineRule="auto"/>
        <w:ind w:left="0" w:firstLine="0"/>
      </w:pPr>
      <w:r>
        <w:t xml:space="preserve"> </w:t>
      </w:r>
    </w:p>
    <w:p w14:paraId="1BBE9E39" w14:textId="77777777" w:rsidR="00D4353B" w:rsidRDefault="00F573B7">
      <w:pPr>
        <w:ind w:left="-5"/>
      </w:pPr>
      <w:r>
        <w:t xml:space="preserve">Removed By </w:t>
      </w:r>
    </w:p>
    <w:p w14:paraId="1BBE9E3A" w14:textId="77777777" w:rsidR="00D4353B" w:rsidRDefault="00F573B7">
      <w:pPr>
        <w:spacing w:after="257" w:line="254" w:lineRule="auto"/>
        <w:ind w:left="0" w:firstLine="0"/>
      </w:pPr>
      <w:r>
        <w:t xml:space="preserve"> </w:t>
      </w:r>
    </w:p>
    <w:p w14:paraId="1BBE9E3B" w14:textId="77777777" w:rsidR="00D4353B" w:rsidRDefault="00F573B7">
      <w:pPr>
        <w:spacing w:after="277"/>
        <w:ind w:left="-5"/>
      </w:pPr>
      <w:r>
        <w:t xml:space="preserve">Monitoring Data Recorded </w:t>
      </w:r>
    </w:p>
    <w:p w14:paraId="1BBE9E3C" w14:textId="77777777" w:rsidR="00D4353B" w:rsidRDefault="00F573B7">
      <w:pPr>
        <w:spacing w:after="321"/>
        <w:ind w:left="-5"/>
      </w:pPr>
      <w:r>
        <w:rPr>
          <w:rFonts w:ascii="Segoe UI Symbol" w:eastAsia="Segoe UI Symbol" w:hAnsi="Segoe UI Symbol" w:cs="Segoe UI Symbol"/>
        </w:rPr>
        <w:t>☐</w:t>
      </w:r>
      <w:r>
        <w:t xml:space="preserve"> Yes </w:t>
      </w:r>
    </w:p>
    <w:p w14:paraId="1BBE9E3D" w14:textId="77777777" w:rsidR="00D4353B" w:rsidRDefault="00F573B7">
      <w:pPr>
        <w:ind w:left="-5"/>
      </w:pPr>
      <w:r>
        <w:rPr>
          <w:rFonts w:ascii="Segoe UI Symbol" w:eastAsia="Segoe UI Symbol" w:hAnsi="Segoe UI Symbol" w:cs="Segoe UI Symbol"/>
        </w:rPr>
        <w:t>☐</w:t>
      </w:r>
      <w:r>
        <w:t xml:space="preserve"> No</w:t>
      </w:r>
      <w:r>
        <w:rPr>
          <w:rFonts w:ascii="Calibri" w:eastAsia="Calibri" w:hAnsi="Calibri" w:cs="Calibri"/>
          <w:sz w:val="24"/>
        </w:rPr>
        <w:t xml:space="preserve"> </w:t>
      </w:r>
    </w:p>
    <w:p w14:paraId="1BBE9E3E" w14:textId="77777777" w:rsidR="00D4353B" w:rsidRDefault="00F573B7">
      <w:pPr>
        <w:spacing w:after="262" w:line="254" w:lineRule="auto"/>
        <w:ind w:left="0" w:firstLine="0"/>
      </w:pPr>
      <w:r>
        <w:t xml:space="preserve"> </w:t>
      </w:r>
    </w:p>
    <w:p w14:paraId="1BBE9E3F" w14:textId="77777777" w:rsidR="00D4353B" w:rsidRDefault="00F573B7">
      <w:pPr>
        <w:spacing w:after="262" w:line="254" w:lineRule="auto"/>
        <w:ind w:left="0" w:firstLine="0"/>
      </w:pPr>
      <w:r>
        <w:lastRenderedPageBreak/>
        <w:t xml:space="preserve"> </w:t>
      </w:r>
    </w:p>
    <w:p w14:paraId="1BBE9E40" w14:textId="77777777" w:rsidR="00D4353B" w:rsidRDefault="00F573B7">
      <w:pPr>
        <w:spacing w:after="262" w:line="254" w:lineRule="auto"/>
        <w:ind w:left="0" w:firstLine="0"/>
      </w:pPr>
      <w:r>
        <w:t xml:space="preserve"> </w:t>
      </w:r>
    </w:p>
    <w:p w14:paraId="1BBE9E4A" w14:textId="57831E15" w:rsidR="00D4353B" w:rsidRDefault="00F573B7" w:rsidP="009C4E24">
      <w:pPr>
        <w:spacing w:after="262" w:line="254" w:lineRule="auto"/>
        <w:ind w:left="0" w:firstLine="0"/>
      </w:pPr>
      <w:r>
        <w:t xml:space="preserve"> </w:t>
      </w:r>
    </w:p>
    <w:p w14:paraId="1BBE9E4B" w14:textId="77777777" w:rsidR="00D4353B" w:rsidRDefault="00F573B7">
      <w:pPr>
        <w:spacing w:after="0" w:line="254" w:lineRule="auto"/>
        <w:ind w:left="0" w:firstLine="0"/>
      </w:pPr>
      <w:r>
        <w:t xml:space="preserve"> </w:t>
      </w:r>
    </w:p>
    <w:p w14:paraId="1BBE9E4C" w14:textId="77777777" w:rsidR="00D4353B" w:rsidRDefault="00F573B7">
      <w:pPr>
        <w:pStyle w:val="Heading1"/>
        <w:spacing w:after="269"/>
        <w:ind w:left="-5"/>
      </w:pPr>
      <w:r>
        <w:t xml:space="preserve">Appendix D </w:t>
      </w:r>
    </w:p>
    <w:p w14:paraId="1BBE9E4D" w14:textId="77777777" w:rsidR="00D4353B" w:rsidRDefault="00F573B7">
      <w:pPr>
        <w:pStyle w:val="Heading2"/>
        <w:ind w:left="-5"/>
      </w:pPr>
      <w:r>
        <w:t xml:space="preserve">Recruitment Privacy Notice </w:t>
      </w:r>
    </w:p>
    <w:p w14:paraId="1BBE9E4E" w14:textId="77777777" w:rsidR="00D4353B" w:rsidRDefault="00F573B7">
      <w:pPr>
        <w:spacing w:after="250"/>
        <w:ind w:left="-5"/>
      </w:pPr>
      <w:r>
        <w:rPr>
          <w:b/>
        </w:rPr>
        <w:t>Document Reference:</w:t>
      </w:r>
      <w:r>
        <w:t xml:space="preserve"> BSA-HR-002 </w:t>
      </w:r>
    </w:p>
    <w:p w14:paraId="1BBE9E4F" w14:textId="77777777" w:rsidR="00D4353B" w:rsidRDefault="00F573B7">
      <w:pPr>
        <w:spacing w:after="250"/>
        <w:ind w:left="-5"/>
      </w:pPr>
      <w:r>
        <w:rPr>
          <w:b/>
        </w:rPr>
        <w:t>Version:</w:t>
      </w:r>
      <w:r>
        <w:t xml:space="preserve"> 2.0 </w:t>
      </w:r>
    </w:p>
    <w:p w14:paraId="1BBE9E50" w14:textId="77777777" w:rsidR="00D4353B" w:rsidRDefault="00F573B7">
      <w:pPr>
        <w:spacing w:after="372" w:line="254" w:lineRule="auto"/>
        <w:ind w:left="0" w:firstLine="0"/>
      </w:pPr>
      <w:r>
        <w:t xml:space="preserve"> </w:t>
      </w:r>
    </w:p>
    <w:p w14:paraId="1BBE9E51" w14:textId="77777777" w:rsidR="00D4353B" w:rsidRDefault="00F573B7">
      <w:pPr>
        <w:pStyle w:val="Heading2"/>
        <w:spacing w:after="273"/>
        <w:ind w:left="-5"/>
      </w:pPr>
      <w:r>
        <w:t xml:space="preserve">Recruitment Privacy Notice </w:t>
      </w:r>
    </w:p>
    <w:p w14:paraId="1BBE9E52" w14:textId="77777777" w:rsidR="00D4353B" w:rsidRDefault="00F573B7">
      <w:pPr>
        <w:ind w:left="-5"/>
      </w:pPr>
      <w:r>
        <w:t xml:space="preserve">Blackpool </w:t>
      </w:r>
      <w:r>
        <w:t xml:space="preserve">Skills Academy is committed to protecting the privacy and security of your personal information. </w:t>
      </w:r>
    </w:p>
    <w:p w14:paraId="1BBE9E53" w14:textId="77777777" w:rsidR="00D4353B" w:rsidRDefault="00F573B7">
      <w:pPr>
        <w:ind w:left="-5"/>
      </w:pPr>
      <w:r>
        <w:t xml:space="preserve">This Privacy Notice explains how we collect, use, store and share your personal information during the recruitment process. </w:t>
      </w:r>
    </w:p>
    <w:p w14:paraId="1BBE9E54" w14:textId="77777777" w:rsidR="00D4353B" w:rsidRDefault="00F573B7">
      <w:pPr>
        <w:ind w:left="-5"/>
      </w:pPr>
      <w:r>
        <w:t xml:space="preserve">It has been prepared in accordance with the UK General Data Protection Regulation (UK GDPR), the Data Protection Act 2018 and associated data protection legislation. </w:t>
      </w:r>
    </w:p>
    <w:p w14:paraId="1BBE9E55" w14:textId="77777777" w:rsidR="00D4353B" w:rsidRDefault="00F573B7">
      <w:pPr>
        <w:spacing w:after="377" w:line="254" w:lineRule="auto"/>
        <w:ind w:left="0" w:firstLine="0"/>
      </w:pPr>
      <w:r>
        <w:t xml:space="preserve"> </w:t>
      </w:r>
    </w:p>
    <w:p w14:paraId="1BBE9E56" w14:textId="77777777" w:rsidR="00D4353B" w:rsidRDefault="00F573B7">
      <w:pPr>
        <w:spacing w:after="268" w:line="254" w:lineRule="auto"/>
        <w:ind w:left="-5"/>
      </w:pPr>
      <w:r>
        <w:rPr>
          <w:b/>
          <w:color w:val="FF5F00"/>
          <w:sz w:val="28"/>
        </w:rPr>
        <w:t xml:space="preserve">Who is responsible for your information? </w:t>
      </w:r>
    </w:p>
    <w:p w14:paraId="1BBE9E57" w14:textId="77777777" w:rsidR="00D4353B" w:rsidRDefault="00F573B7">
      <w:pPr>
        <w:ind w:left="-5"/>
      </w:pPr>
      <w:r>
        <w:t xml:space="preserve">Blackpool Skills Academy is the Data Controller for the personal information </w:t>
      </w:r>
      <w:r>
        <w:t xml:space="preserve">collected during the recruitment process. </w:t>
      </w:r>
    </w:p>
    <w:p w14:paraId="1BBE9E58" w14:textId="77777777" w:rsidR="00D4353B" w:rsidRDefault="00F573B7">
      <w:pPr>
        <w:ind w:left="-5"/>
      </w:pPr>
      <w:r>
        <w:t xml:space="preserve">If you have any questions regarding how your information is processed, please contact: </w:t>
      </w:r>
    </w:p>
    <w:p w14:paraId="1BBE9E59" w14:textId="77777777" w:rsidR="00D4353B" w:rsidRDefault="00F573B7">
      <w:pPr>
        <w:pStyle w:val="Heading3"/>
        <w:ind w:left="-5"/>
      </w:pPr>
      <w:r>
        <w:t xml:space="preserve">Headteacher </w:t>
      </w:r>
    </w:p>
    <w:p w14:paraId="1BBE9E5A" w14:textId="77777777" w:rsidR="00D4353B" w:rsidRDefault="00F573B7">
      <w:pPr>
        <w:ind w:left="-5"/>
      </w:pPr>
      <w:r>
        <w:t xml:space="preserve">Blackpool Skills Academy </w:t>
      </w:r>
    </w:p>
    <w:p w14:paraId="1BBE9E5B" w14:textId="77777777" w:rsidR="00D4353B" w:rsidRDefault="00F573B7">
      <w:pPr>
        <w:spacing w:after="0" w:line="503" w:lineRule="auto"/>
        <w:ind w:left="-5" w:right="4082"/>
      </w:pPr>
      <w:r>
        <w:t xml:space="preserve">Email: ____________________________ Telephone: ________________________ </w:t>
      </w:r>
    </w:p>
    <w:p w14:paraId="1BBE9E5C" w14:textId="77777777" w:rsidR="00D4353B" w:rsidRDefault="00F573B7">
      <w:pPr>
        <w:spacing w:after="377" w:line="254" w:lineRule="auto"/>
        <w:ind w:left="0" w:firstLine="0"/>
      </w:pPr>
      <w:r>
        <w:t xml:space="preserve"> </w:t>
      </w:r>
    </w:p>
    <w:p w14:paraId="1BBE9E5D" w14:textId="77777777" w:rsidR="00D4353B" w:rsidRDefault="00F573B7">
      <w:pPr>
        <w:pStyle w:val="Heading2"/>
        <w:spacing w:after="267"/>
        <w:ind w:left="-5"/>
      </w:pPr>
      <w:r>
        <w:lastRenderedPageBreak/>
        <w:t xml:space="preserve">Why we collect your information </w:t>
      </w:r>
    </w:p>
    <w:p w14:paraId="1BBE9E5E" w14:textId="77777777" w:rsidR="00D4353B" w:rsidRDefault="00F573B7">
      <w:pPr>
        <w:ind w:left="-5"/>
      </w:pPr>
      <w:r>
        <w:t xml:space="preserve">We collect personal information </w:t>
      </w:r>
      <w:proofErr w:type="gramStart"/>
      <w:r>
        <w:t>in order to</w:t>
      </w:r>
      <w:proofErr w:type="gramEnd"/>
      <w:r>
        <w:t xml:space="preserve">: </w:t>
      </w:r>
    </w:p>
    <w:p w14:paraId="1BBE9E5F" w14:textId="77777777" w:rsidR="00D4353B" w:rsidRDefault="00F573B7">
      <w:pPr>
        <w:numPr>
          <w:ilvl w:val="0"/>
          <w:numId w:val="11"/>
        </w:numPr>
        <w:spacing w:after="260" w:line="254" w:lineRule="auto"/>
        <w:ind w:hanging="135"/>
      </w:pPr>
      <w:r>
        <w:t xml:space="preserve">assess your suitability for employment </w:t>
      </w:r>
    </w:p>
    <w:p w14:paraId="1BBE9E60" w14:textId="77777777" w:rsidR="00D4353B" w:rsidRDefault="00F573B7">
      <w:pPr>
        <w:numPr>
          <w:ilvl w:val="0"/>
          <w:numId w:val="11"/>
        </w:numPr>
        <w:spacing w:after="260" w:line="254" w:lineRule="auto"/>
        <w:ind w:hanging="135"/>
      </w:pPr>
      <w:r>
        <w:t xml:space="preserve">communicate with you throughout the recruitment process </w:t>
      </w:r>
    </w:p>
    <w:p w14:paraId="1BBE9E61" w14:textId="77777777" w:rsidR="00D4353B" w:rsidRDefault="00F573B7">
      <w:pPr>
        <w:numPr>
          <w:ilvl w:val="0"/>
          <w:numId w:val="11"/>
        </w:numPr>
        <w:spacing w:after="260" w:line="254" w:lineRule="auto"/>
        <w:ind w:hanging="135"/>
      </w:pPr>
      <w:r>
        <w:t xml:space="preserve">verify your identity </w:t>
      </w:r>
    </w:p>
    <w:p w14:paraId="1BBE9E62" w14:textId="77777777" w:rsidR="00D4353B" w:rsidRDefault="00F573B7">
      <w:pPr>
        <w:numPr>
          <w:ilvl w:val="0"/>
          <w:numId w:val="11"/>
        </w:numPr>
        <w:spacing w:after="260" w:line="254" w:lineRule="auto"/>
        <w:ind w:hanging="135"/>
      </w:pPr>
      <w:r>
        <w:t xml:space="preserve">verify qualifications and professional registrations </w:t>
      </w:r>
    </w:p>
    <w:p w14:paraId="1BBE9E63" w14:textId="77777777" w:rsidR="00D4353B" w:rsidRDefault="00F573B7">
      <w:pPr>
        <w:numPr>
          <w:ilvl w:val="0"/>
          <w:numId w:val="11"/>
        </w:numPr>
        <w:spacing w:after="260" w:line="254" w:lineRule="auto"/>
        <w:ind w:hanging="135"/>
      </w:pPr>
      <w:r>
        <w:t xml:space="preserve">obtain </w:t>
      </w:r>
      <w:r>
        <w:t xml:space="preserve">employment references </w:t>
      </w:r>
    </w:p>
    <w:p w14:paraId="1BBE9E64" w14:textId="77777777" w:rsidR="00D4353B" w:rsidRDefault="00F573B7">
      <w:pPr>
        <w:numPr>
          <w:ilvl w:val="0"/>
          <w:numId w:val="11"/>
        </w:numPr>
        <w:spacing w:after="0" w:line="503" w:lineRule="auto"/>
        <w:ind w:hanging="135"/>
      </w:pPr>
      <w:r>
        <w:t xml:space="preserve">complete statutory safer recruitment checks • comply with legal and regulatory obligations </w:t>
      </w:r>
    </w:p>
    <w:p w14:paraId="1BBE9E65" w14:textId="77777777" w:rsidR="00D4353B" w:rsidRDefault="00F573B7">
      <w:pPr>
        <w:numPr>
          <w:ilvl w:val="0"/>
          <w:numId w:val="11"/>
        </w:numPr>
        <w:spacing w:after="260" w:line="254" w:lineRule="auto"/>
        <w:ind w:hanging="135"/>
      </w:pPr>
      <w:r>
        <w:t xml:space="preserve">maintain recruitment records. </w:t>
      </w:r>
    </w:p>
    <w:p w14:paraId="1BBE9E66" w14:textId="77777777" w:rsidR="00D4353B" w:rsidRDefault="00F573B7">
      <w:pPr>
        <w:spacing w:after="372" w:line="254" w:lineRule="auto"/>
        <w:ind w:left="0" w:firstLine="0"/>
      </w:pPr>
      <w:r>
        <w:t xml:space="preserve"> </w:t>
      </w:r>
    </w:p>
    <w:p w14:paraId="1BBE9E67" w14:textId="77777777" w:rsidR="00D4353B" w:rsidRDefault="00F573B7">
      <w:pPr>
        <w:pStyle w:val="Heading2"/>
        <w:spacing w:after="273"/>
        <w:ind w:left="-5"/>
      </w:pPr>
      <w:r>
        <w:t xml:space="preserve">What information we collect </w:t>
      </w:r>
    </w:p>
    <w:p w14:paraId="1BBE9E68" w14:textId="77777777" w:rsidR="00D4353B" w:rsidRDefault="00F573B7">
      <w:pPr>
        <w:ind w:left="-5"/>
      </w:pPr>
      <w:r>
        <w:t xml:space="preserve">Depending upon the role applied for, we may collect: </w:t>
      </w:r>
    </w:p>
    <w:p w14:paraId="1BBE9E69" w14:textId="77777777" w:rsidR="00D4353B" w:rsidRDefault="00F573B7">
      <w:pPr>
        <w:numPr>
          <w:ilvl w:val="0"/>
          <w:numId w:val="12"/>
        </w:numPr>
        <w:spacing w:after="260" w:line="254" w:lineRule="auto"/>
        <w:ind w:hanging="135"/>
      </w:pPr>
      <w:r>
        <w:t xml:space="preserve">name and contact details </w:t>
      </w:r>
    </w:p>
    <w:p w14:paraId="1BBE9E6A" w14:textId="77777777" w:rsidR="00D4353B" w:rsidRDefault="00F573B7">
      <w:pPr>
        <w:numPr>
          <w:ilvl w:val="0"/>
          <w:numId w:val="12"/>
        </w:numPr>
        <w:spacing w:after="260" w:line="254" w:lineRule="auto"/>
        <w:ind w:hanging="135"/>
      </w:pPr>
      <w:r>
        <w:t xml:space="preserve">previous names </w:t>
      </w:r>
    </w:p>
    <w:p w14:paraId="1BBE9E6B" w14:textId="77777777" w:rsidR="00D4353B" w:rsidRDefault="00F573B7">
      <w:pPr>
        <w:numPr>
          <w:ilvl w:val="0"/>
          <w:numId w:val="12"/>
        </w:numPr>
        <w:spacing w:after="260" w:line="254" w:lineRule="auto"/>
        <w:ind w:hanging="135"/>
      </w:pPr>
      <w:r>
        <w:t xml:space="preserve">address history </w:t>
      </w:r>
    </w:p>
    <w:p w14:paraId="1BBE9E6C" w14:textId="77777777" w:rsidR="00D4353B" w:rsidRDefault="00F573B7">
      <w:pPr>
        <w:numPr>
          <w:ilvl w:val="0"/>
          <w:numId w:val="12"/>
        </w:numPr>
        <w:spacing w:after="260" w:line="254" w:lineRule="auto"/>
        <w:ind w:hanging="135"/>
      </w:pPr>
      <w:r>
        <w:t xml:space="preserve">date of birth (where required) </w:t>
      </w:r>
    </w:p>
    <w:p w14:paraId="1BBE9E6D" w14:textId="77777777" w:rsidR="00D4353B" w:rsidRDefault="00F573B7">
      <w:pPr>
        <w:numPr>
          <w:ilvl w:val="0"/>
          <w:numId w:val="12"/>
        </w:numPr>
        <w:spacing w:after="260" w:line="254" w:lineRule="auto"/>
        <w:ind w:hanging="135"/>
      </w:pPr>
      <w:r>
        <w:t xml:space="preserve">employment history </w:t>
      </w:r>
    </w:p>
    <w:p w14:paraId="1BBE9E6E" w14:textId="77777777" w:rsidR="00D4353B" w:rsidRDefault="00F573B7">
      <w:pPr>
        <w:numPr>
          <w:ilvl w:val="0"/>
          <w:numId w:val="12"/>
        </w:numPr>
        <w:spacing w:after="260" w:line="254" w:lineRule="auto"/>
        <w:ind w:hanging="135"/>
      </w:pPr>
      <w:r>
        <w:t xml:space="preserve">education and qualifications </w:t>
      </w:r>
    </w:p>
    <w:p w14:paraId="1BBE9E6F" w14:textId="77777777" w:rsidR="00D4353B" w:rsidRDefault="00F573B7">
      <w:pPr>
        <w:numPr>
          <w:ilvl w:val="0"/>
          <w:numId w:val="12"/>
        </w:numPr>
        <w:spacing w:after="260" w:line="254" w:lineRule="auto"/>
        <w:ind w:hanging="135"/>
      </w:pPr>
      <w:r>
        <w:t xml:space="preserve">professional registrations </w:t>
      </w:r>
    </w:p>
    <w:p w14:paraId="1BBE9E70" w14:textId="77777777" w:rsidR="00D4353B" w:rsidRDefault="00F573B7">
      <w:pPr>
        <w:numPr>
          <w:ilvl w:val="0"/>
          <w:numId w:val="12"/>
        </w:numPr>
        <w:spacing w:after="260" w:line="254" w:lineRule="auto"/>
        <w:ind w:hanging="135"/>
      </w:pPr>
      <w:r>
        <w:t xml:space="preserve">references </w:t>
      </w:r>
    </w:p>
    <w:p w14:paraId="1BBE9E71" w14:textId="77777777" w:rsidR="00D4353B" w:rsidRDefault="00F573B7">
      <w:pPr>
        <w:numPr>
          <w:ilvl w:val="0"/>
          <w:numId w:val="12"/>
        </w:numPr>
        <w:spacing w:after="260" w:line="254" w:lineRule="auto"/>
        <w:ind w:hanging="135"/>
      </w:pPr>
      <w:r>
        <w:t xml:space="preserve">right to work documentation </w:t>
      </w:r>
    </w:p>
    <w:p w14:paraId="1BBE9E72" w14:textId="77777777" w:rsidR="00D4353B" w:rsidRDefault="00F573B7">
      <w:pPr>
        <w:numPr>
          <w:ilvl w:val="0"/>
          <w:numId w:val="12"/>
        </w:numPr>
        <w:spacing w:after="260" w:line="254" w:lineRule="auto"/>
        <w:ind w:hanging="135"/>
      </w:pPr>
      <w:r>
        <w:t xml:space="preserve">identity documentation </w:t>
      </w:r>
    </w:p>
    <w:p w14:paraId="1BBE9E73" w14:textId="77777777" w:rsidR="00D4353B" w:rsidRDefault="00F573B7">
      <w:pPr>
        <w:numPr>
          <w:ilvl w:val="0"/>
          <w:numId w:val="12"/>
        </w:numPr>
        <w:spacing w:after="260" w:line="254" w:lineRule="auto"/>
        <w:ind w:hanging="135"/>
      </w:pPr>
      <w:r>
        <w:t xml:space="preserve">safeguarding declarations (shortlisted </w:t>
      </w:r>
      <w:r>
        <w:t xml:space="preserve">candidates only) </w:t>
      </w:r>
    </w:p>
    <w:p w14:paraId="1BBE9E74" w14:textId="77777777" w:rsidR="00D4353B" w:rsidRDefault="00F573B7">
      <w:pPr>
        <w:numPr>
          <w:ilvl w:val="0"/>
          <w:numId w:val="12"/>
        </w:numPr>
        <w:spacing w:after="260" w:line="254" w:lineRule="auto"/>
        <w:ind w:hanging="135"/>
      </w:pPr>
      <w:r>
        <w:t xml:space="preserve">criminal record information (where legally required) </w:t>
      </w:r>
    </w:p>
    <w:p w14:paraId="1BBE9E75" w14:textId="77777777" w:rsidR="00D4353B" w:rsidRDefault="00F573B7">
      <w:pPr>
        <w:numPr>
          <w:ilvl w:val="0"/>
          <w:numId w:val="12"/>
        </w:numPr>
        <w:spacing w:after="260" w:line="254" w:lineRule="auto"/>
        <w:ind w:hanging="135"/>
      </w:pPr>
      <w:r>
        <w:t xml:space="preserve">DBS information </w:t>
      </w:r>
    </w:p>
    <w:p w14:paraId="1BBE9E76" w14:textId="77777777" w:rsidR="00D4353B" w:rsidRDefault="00F573B7">
      <w:pPr>
        <w:numPr>
          <w:ilvl w:val="0"/>
          <w:numId w:val="12"/>
        </w:numPr>
        <w:spacing w:after="260" w:line="254" w:lineRule="auto"/>
        <w:ind w:hanging="135"/>
      </w:pPr>
      <w:r>
        <w:lastRenderedPageBreak/>
        <w:t xml:space="preserve">equality monitoring information (held separately) </w:t>
      </w:r>
    </w:p>
    <w:p w14:paraId="1BBE9E77" w14:textId="77777777" w:rsidR="00D4353B" w:rsidRDefault="00F573B7">
      <w:pPr>
        <w:numPr>
          <w:ilvl w:val="0"/>
          <w:numId w:val="12"/>
        </w:numPr>
        <w:spacing w:after="260" w:line="254" w:lineRule="auto"/>
        <w:ind w:hanging="135"/>
      </w:pPr>
      <w:r>
        <w:t xml:space="preserve">correspondence relating to your application. </w:t>
      </w:r>
    </w:p>
    <w:p w14:paraId="1BBE9E78" w14:textId="77777777" w:rsidR="00D4353B" w:rsidRDefault="00F573B7">
      <w:pPr>
        <w:spacing w:after="372" w:line="254" w:lineRule="auto"/>
        <w:ind w:left="0" w:firstLine="0"/>
      </w:pPr>
      <w:r>
        <w:t xml:space="preserve"> </w:t>
      </w:r>
    </w:p>
    <w:p w14:paraId="1BBE9E79" w14:textId="77777777" w:rsidR="00D4353B" w:rsidRDefault="00F573B7">
      <w:pPr>
        <w:pStyle w:val="Heading2"/>
        <w:spacing w:after="273"/>
        <w:ind w:left="-5"/>
      </w:pPr>
      <w:r>
        <w:t xml:space="preserve">Lawful basis for processing </w:t>
      </w:r>
    </w:p>
    <w:p w14:paraId="1BBE9E7A" w14:textId="77777777" w:rsidR="00D4353B" w:rsidRDefault="00F573B7">
      <w:pPr>
        <w:ind w:left="-5"/>
      </w:pPr>
      <w:r>
        <w:t xml:space="preserve">The Academy processes recruitment information under one or more of the following lawful bases: </w:t>
      </w:r>
    </w:p>
    <w:p w14:paraId="1BBE9E7B" w14:textId="77777777" w:rsidR="00D4353B" w:rsidRDefault="00F573B7">
      <w:pPr>
        <w:numPr>
          <w:ilvl w:val="0"/>
          <w:numId w:val="13"/>
        </w:numPr>
        <w:spacing w:after="260" w:line="254" w:lineRule="auto"/>
        <w:ind w:hanging="135"/>
      </w:pPr>
      <w:r>
        <w:t xml:space="preserve">performance of a contract </w:t>
      </w:r>
    </w:p>
    <w:p w14:paraId="1BBE9E7C" w14:textId="77777777" w:rsidR="00D4353B" w:rsidRDefault="00F573B7">
      <w:pPr>
        <w:numPr>
          <w:ilvl w:val="0"/>
          <w:numId w:val="13"/>
        </w:numPr>
        <w:spacing w:after="260" w:line="254" w:lineRule="auto"/>
        <w:ind w:hanging="135"/>
      </w:pPr>
      <w:r>
        <w:t xml:space="preserve">compliance with legal obligations </w:t>
      </w:r>
    </w:p>
    <w:p w14:paraId="1BBE9E7D" w14:textId="77777777" w:rsidR="00D4353B" w:rsidRDefault="00F573B7">
      <w:pPr>
        <w:numPr>
          <w:ilvl w:val="0"/>
          <w:numId w:val="13"/>
        </w:numPr>
        <w:spacing w:after="260" w:line="254" w:lineRule="auto"/>
        <w:ind w:hanging="135"/>
      </w:pPr>
      <w:r>
        <w:t xml:space="preserve">legitimate interests </w:t>
      </w:r>
    </w:p>
    <w:p w14:paraId="1BBE9E7E" w14:textId="77777777" w:rsidR="00D4353B" w:rsidRDefault="00F573B7">
      <w:pPr>
        <w:numPr>
          <w:ilvl w:val="0"/>
          <w:numId w:val="13"/>
        </w:numPr>
        <w:spacing w:after="260" w:line="254" w:lineRule="auto"/>
        <w:ind w:hanging="135"/>
      </w:pPr>
      <w:r>
        <w:t xml:space="preserve">substantial public interest where safeguarding information is processed. </w:t>
      </w:r>
    </w:p>
    <w:p w14:paraId="1BBE9E7F" w14:textId="77777777" w:rsidR="00D4353B" w:rsidRDefault="00F573B7">
      <w:pPr>
        <w:spacing w:after="377" w:line="254" w:lineRule="auto"/>
        <w:ind w:left="0" w:firstLine="0"/>
      </w:pPr>
      <w:r>
        <w:t xml:space="preserve"> </w:t>
      </w:r>
    </w:p>
    <w:p w14:paraId="1BBE9E80" w14:textId="77777777" w:rsidR="00D4353B" w:rsidRDefault="00F573B7">
      <w:pPr>
        <w:spacing w:after="267" w:line="254" w:lineRule="auto"/>
        <w:ind w:left="-5"/>
      </w:pPr>
      <w:r>
        <w:rPr>
          <w:b/>
          <w:color w:val="FF5F00"/>
          <w:sz w:val="28"/>
        </w:rPr>
        <w:t xml:space="preserve">Who receives your information? </w:t>
      </w:r>
    </w:p>
    <w:p w14:paraId="1BBE9E81" w14:textId="77777777" w:rsidR="00D4353B" w:rsidRDefault="00F573B7">
      <w:pPr>
        <w:ind w:left="-5"/>
      </w:pPr>
      <w:r>
        <w:t xml:space="preserve">Your </w:t>
      </w:r>
      <w:r>
        <w:t xml:space="preserve">information will only be shared where necessary. </w:t>
      </w:r>
    </w:p>
    <w:p w14:paraId="1BBE9E82" w14:textId="77777777" w:rsidR="00D4353B" w:rsidRDefault="00F573B7">
      <w:pPr>
        <w:ind w:left="-5"/>
      </w:pPr>
      <w:r>
        <w:t xml:space="preserve">This may include: </w:t>
      </w:r>
    </w:p>
    <w:p w14:paraId="1BBE9E83" w14:textId="77777777" w:rsidR="00D4353B" w:rsidRDefault="00F573B7">
      <w:pPr>
        <w:numPr>
          <w:ilvl w:val="0"/>
          <w:numId w:val="13"/>
        </w:numPr>
        <w:spacing w:after="260" w:line="254" w:lineRule="auto"/>
        <w:ind w:hanging="135"/>
      </w:pPr>
      <w:r>
        <w:t xml:space="preserve">recruitment panel members </w:t>
      </w:r>
    </w:p>
    <w:p w14:paraId="1BBE9E84" w14:textId="77777777" w:rsidR="00D4353B" w:rsidRDefault="00F573B7">
      <w:pPr>
        <w:numPr>
          <w:ilvl w:val="0"/>
          <w:numId w:val="13"/>
        </w:numPr>
        <w:spacing w:after="260" w:line="254" w:lineRule="auto"/>
        <w:ind w:hanging="135"/>
      </w:pPr>
      <w:r>
        <w:t xml:space="preserve">senior leaders </w:t>
      </w:r>
    </w:p>
    <w:p w14:paraId="1BBE9E85" w14:textId="77777777" w:rsidR="00D4353B" w:rsidRDefault="00F573B7">
      <w:pPr>
        <w:numPr>
          <w:ilvl w:val="0"/>
          <w:numId w:val="13"/>
        </w:numPr>
        <w:spacing w:after="260" w:line="254" w:lineRule="auto"/>
        <w:ind w:hanging="135"/>
      </w:pPr>
      <w:r>
        <w:t xml:space="preserve">human resources staff </w:t>
      </w:r>
    </w:p>
    <w:p w14:paraId="1BBE9E86" w14:textId="77777777" w:rsidR="00D4353B" w:rsidRDefault="00F573B7">
      <w:pPr>
        <w:numPr>
          <w:ilvl w:val="0"/>
          <w:numId w:val="13"/>
        </w:numPr>
        <w:spacing w:after="260" w:line="254" w:lineRule="auto"/>
        <w:ind w:hanging="135"/>
      </w:pPr>
      <w:r>
        <w:t xml:space="preserve">referees </w:t>
      </w:r>
    </w:p>
    <w:p w14:paraId="1BBE9E87" w14:textId="77777777" w:rsidR="00D4353B" w:rsidRDefault="00F573B7">
      <w:pPr>
        <w:numPr>
          <w:ilvl w:val="0"/>
          <w:numId w:val="13"/>
        </w:numPr>
        <w:spacing w:after="260" w:line="254" w:lineRule="auto"/>
        <w:ind w:hanging="135"/>
      </w:pPr>
      <w:r>
        <w:t xml:space="preserve">Disclosure and Barring Service (DBS) </w:t>
      </w:r>
    </w:p>
    <w:p w14:paraId="1BBE9E88" w14:textId="77777777" w:rsidR="00D4353B" w:rsidRDefault="00F573B7">
      <w:pPr>
        <w:numPr>
          <w:ilvl w:val="0"/>
          <w:numId w:val="13"/>
        </w:numPr>
        <w:spacing w:after="260" w:line="254" w:lineRule="auto"/>
        <w:ind w:hanging="135"/>
      </w:pPr>
      <w:r>
        <w:t xml:space="preserve">Teaching Regulation Agency </w:t>
      </w:r>
    </w:p>
    <w:p w14:paraId="1BBE9E89" w14:textId="77777777" w:rsidR="00D4353B" w:rsidRDefault="00F573B7">
      <w:pPr>
        <w:numPr>
          <w:ilvl w:val="0"/>
          <w:numId w:val="13"/>
        </w:numPr>
        <w:spacing w:after="260" w:line="254" w:lineRule="auto"/>
        <w:ind w:hanging="135"/>
      </w:pPr>
      <w:r>
        <w:t xml:space="preserve">Local Authority </w:t>
      </w:r>
    </w:p>
    <w:p w14:paraId="1BBE9E8A" w14:textId="77777777" w:rsidR="00D4353B" w:rsidRDefault="00F573B7">
      <w:pPr>
        <w:numPr>
          <w:ilvl w:val="0"/>
          <w:numId w:val="13"/>
        </w:numPr>
        <w:spacing w:after="260" w:line="254" w:lineRule="auto"/>
        <w:ind w:hanging="135"/>
      </w:pPr>
      <w:r>
        <w:t xml:space="preserve">Department for Education </w:t>
      </w:r>
    </w:p>
    <w:p w14:paraId="1BBE9E8B" w14:textId="77777777" w:rsidR="00D4353B" w:rsidRDefault="00F573B7">
      <w:pPr>
        <w:numPr>
          <w:ilvl w:val="0"/>
          <w:numId w:val="13"/>
        </w:numPr>
        <w:spacing w:after="260" w:line="254" w:lineRule="auto"/>
        <w:ind w:hanging="135"/>
      </w:pPr>
      <w:r>
        <w:t xml:space="preserve">professional regulatory bodies </w:t>
      </w:r>
    </w:p>
    <w:p w14:paraId="1BBE9E8C" w14:textId="77777777" w:rsidR="00D4353B" w:rsidRDefault="00F573B7">
      <w:pPr>
        <w:numPr>
          <w:ilvl w:val="0"/>
          <w:numId w:val="13"/>
        </w:numPr>
        <w:spacing w:after="260" w:line="254" w:lineRule="auto"/>
        <w:ind w:hanging="135"/>
      </w:pPr>
      <w:r>
        <w:t xml:space="preserve">external organisations providing statutory employment checks. </w:t>
      </w:r>
    </w:p>
    <w:p w14:paraId="1BBE9E8D" w14:textId="77777777" w:rsidR="00D4353B" w:rsidRDefault="00F573B7">
      <w:pPr>
        <w:ind w:left="-5"/>
      </w:pPr>
      <w:r>
        <w:t xml:space="preserve">Information will never be sold or used for marketing purposes. </w:t>
      </w:r>
    </w:p>
    <w:p w14:paraId="1BBE9E8E" w14:textId="77777777" w:rsidR="00D4353B" w:rsidRDefault="00F573B7">
      <w:pPr>
        <w:spacing w:after="377" w:line="254" w:lineRule="auto"/>
        <w:ind w:left="0" w:firstLine="0"/>
      </w:pPr>
      <w:r>
        <w:t xml:space="preserve"> </w:t>
      </w:r>
    </w:p>
    <w:p w14:paraId="1BBE9E8F" w14:textId="77777777" w:rsidR="00D4353B" w:rsidRDefault="00F573B7">
      <w:pPr>
        <w:pStyle w:val="Heading2"/>
        <w:spacing w:after="267"/>
        <w:ind w:left="-5"/>
      </w:pPr>
      <w:r>
        <w:lastRenderedPageBreak/>
        <w:t xml:space="preserve">Online Searches </w:t>
      </w:r>
    </w:p>
    <w:p w14:paraId="1BBE9E90" w14:textId="77777777" w:rsidR="00D4353B" w:rsidRDefault="00F573B7">
      <w:pPr>
        <w:ind w:left="-5"/>
      </w:pPr>
      <w:r>
        <w:t>As part of the safer recruitment process, Blackpool Skills Academy may undertake</w:t>
      </w:r>
      <w:r>
        <w:t xml:space="preserve"> online searches of publicly available information relating to shortlisted candidates. </w:t>
      </w:r>
    </w:p>
    <w:p w14:paraId="1BBE9E91" w14:textId="77777777" w:rsidR="00D4353B" w:rsidRDefault="00F573B7">
      <w:pPr>
        <w:ind w:left="-5"/>
      </w:pPr>
      <w:r>
        <w:t xml:space="preserve">These searches are undertaken solely for safeguarding purposes and in accordance with Keeping Children Safe in Education. </w:t>
      </w:r>
    </w:p>
    <w:p w14:paraId="1BBE9E92" w14:textId="77777777" w:rsidR="00D4353B" w:rsidRDefault="00F573B7">
      <w:pPr>
        <w:spacing w:after="377" w:line="254" w:lineRule="auto"/>
        <w:ind w:left="0" w:firstLine="0"/>
      </w:pPr>
      <w:r>
        <w:t xml:space="preserve"> </w:t>
      </w:r>
    </w:p>
    <w:p w14:paraId="1BBE9E93" w14:textId="77777777" w:rsidR="00D4353B" w:rsidRDefault="00F573B7">
      <w:pPr>
        <w:pStyle w:val="Heading2"/>
        <w:spacing w:after="272"/>
        <w:ind w:left="-5"/>
      </w:pPr>
      <w:r>
        <w:t xml:space="preserve">How long we keep your information </w:t>
      </w:r>
    </w:p>
    <w:p w14:paraId="1BBE9E94" w14:textId="77777777" w:rsidR="00D4353B" w:rsidRDefault="00F573B7">
      <w:pPr>
        <w:ind w:left="-5"/>
      </w:pPr>
      <w:r>
        <w:t xml:space="preserve">Successful applicants' recruitment records will become part of their personnel file and retained in accordance with the Academy's retention schedule. </w:t>
      </w:r>
    </w:p>
    <w:p w14:paraId="1BBE9E95" w14:textId="77777777" w:rsidR="00D4353B" w:rsidRDefault="00F573B7">
      <w:pPr>
        <w:ind w:left="-5"/>
      </w:pPr>
      <w:r>
        <w:t xml:space="preserve">Unsuccessful applications will normally be retained for </w:t>
      </w:r>
      <w:r>
        <w:rPr>
          <w:b/>
        </w:rPr>
        <w:t>six months</w:t>
      </w:r>
      <w:r>
        <w:t xml:space="preserve"> following completion of the recruitment </w:t>
      </w:r>
      <w:r>
        <w:t xml:space="preserve">process unless legislation requires otherwise. </w:t>
      </w:r>
    </w:p>
    <w:p w14:paraId="1BBE9E96" w14:textId="77777777" w:rsidR="00D4353B" w:rsidRDefault="00F573B7">
      <w:pPr>
        <w:ind w:left="-5"/>
      </w:pPr>
      <w:r>
        <w:t xml:space="preserve">Equality Monitoring Forms are retained separately for anonymous statistical purposes. </w:t>
      </w:r>
    </w:p>
    <w:p w14:paraId="1BBE9E97" w14:textId="77777777" w:rsidR="00D4353B" w:rsidRDefault="00F573B7">
      <w:pPr>
        <w:spacing w:after="377" w:line="254" w:lineRule="auto"/>
        <w:ind w:left="0" w:firstLine="0"/>
      </w:pPr>
      <w:r>
        <w:t xml:space="preserve"> </w:t>
      </w:r>
    </w:p>
    <w:p w14:paraId="1BBE9E98" w14:textId="77777777" w:rsidR="00D4353B" w:rsidRDefault="00F573B7">
      <w:pPr>
        <w:pStyle w:val="Heading2"/>
        <w:spacing w:after="267"/>
        <w:ind w:left="-5"/>
      </w:pPr>
      <w:r>
        <w:t xml:space="preserve">Your rights </w:t>
      </w:r>
    </w:p>
    <w:p w14:paraId="1BBE9E99" w14:textId="77777777" w:rsidR="00D4353B" w:rsidRDefault="00F573B7">
      <w:pPr>
        <w:ind w:left="-5"/>
      </w:pPr>
      <w:r>
        <w:t xml:space="preserve">Under UK GDPR you have the right to: </w:t>
      </w:r>
    </w:p>
    <w:p w14:paraId="1BBE9E9A" w14:textId="77777777" w:rsidR="00D4353B" w:rsidRDefault="00F573B7">
      <w:pPr>
        <w:numPr>
          <w:ilvl w:val="0"/>
          <w:numId w:val="14"/>
        </w:numPr>
        <w:spacing w:after="260" w:line="254" w:lineRule="auto"/>
        <w:ind w:hanging="135"/>
      </w:pPr>
      <w:r>
        <w:t xml:space="preserve">be informed about how your information is used </w:t>
      </w:r>
    </w:p>
    <w:p w14:paraId="1BBE9E9B" w14:textId="77777777" w:rsidR="00D4353B" w:rsidRDefault="00F573B7">
      <w:pPr>
        <w:numPr>
          <w:ilvl w:val="0"/>
          <w:numId w:val="14"/>
        </w:numPr>
        <w:spacing w:after="260" w:line="254" w:lineRule="auto"/>
        <w:ind w:hanging="135"/>
      </w:pPr>
      <w:r>
        <w:t xml:space="preserve">request access to your personal information </w:t>
      </w:r>
    </w:p>
    <w:p w14:paraId="1BBE9E9C" w14:textId="77777777" w:rsidR="00D4353B" w:rsidRDefault="00F573B7">
      <w:pPr>
        <w:numPr>
          <w:ilvl w:val="0"/>
          <w:numId w:val="14"/>
        </w:numPr>
        <w:spacing w:after="260" w:line="254" w:lineRule="auto"/>
        <w:ind w:hanging="135"/>
      </w:pPr>
      <w:r>
        <w:t xml:space="preserve">request correction of inaccurate information </w:t>
      </w:r>
    </w:p>
    <w:p w14:paraId="1BBE9E9D" w14:textId="77777777" w:rsidR="00D4353B" w:rsidRDefault="00F573B7">
      <w:pPr>
        <w:numPr>
          <w:ilvl w:val="0"/>
          <w:numId w:val="14"/>
        </w:numPr>
        <w:spacing w:after="260" w:line="254" w:lineRule="auto"/>
        <w:ind w:hanging="135"/>
      </w:pPr>
      <w:r>
        <w:t xml:space="preserve">request restriction of processing in certain circumstances </w:t>
      </w:r>
    </w:p>
    <w:p w14:paraId="1BBE9E9E" w14:textId="77777777" w:rsidR="00D4353B" w:rsidRDefault="00F573B7">
      <w:pPr>
        <w:numPr>
          <w:ilvl w:val="0"/>
          <w:numId w:val="14"/>
        </w:numPr>
        <w:spacing w:after="260" w:line="254" w:lineRule="auto"/>
        <w:ind w:hanging="135"/>
      </w:pPr>
      <w:r>
        <w:t xml:space="preserve">object to processing where applicable </w:t>
      </w:r>
    </w:p>
    <w:p w14:paraId="1BBE9E9F" w14:textId="77777777" w:rsidR="00D4353B" w:rsidRDefault="00F573B7">
      <w:pPr>
        <w:numPr>
          <w:ilvl w:val="0"/>
          <w:numId w:val="14"/>
        </w:numPr>
        <w:spacing w:after="260" w:line="254" w:lineRule="auto"/>
        <w:ind w:hanging="135"/>
      </w:pPr>
      <w:r>
        <w:t xml:space="preserve">complain to the Information Commissioner's Office (ICO). </w:t>
      </w:r>
    </w:p>
    <w:p w14:paraId="1BBE9EA0" w14:textId="77777777" w:rsidR="00D4353B" w:rsidRDefault="00F573B7">
      <w:pPr>
        <w:ind w:left="-5"/>
      </w:pPr>
      <w:r>
        <w:t xml:space="preserve">Some rights may be limited </w:t>
      </w:r>
      <w:r>
        <w:t xml:space="preserve">where information must be retained to comply with safeguarding or employment legislation. </w:t>
      </w:r>
    </w:p>
    <w:p w14:paraId="1BBE9EA1" w14:textId="77777777" w:rsidR="00D4353B" w:rsidRDefault="00F573B7">
      <w:pPr>
        <w:spacing w:after="377" w:line="254" w:lineRule="auto"/>
        <w:ind w:left="0" w:firstLine="0"/>
      </w:pPr>
      <w:r>
        <w:t xml:space="preserve"> </w:t>
      </w:r>
    </w:p>
    <w:p w14:paraId="1BBE9EA2" w14:textId="77777777" w:rsidR="00D4353B" w:rsidRDefault="00F573B7">
      <w:pPr>
        <w:pStyle w:val="Heading2"/>
        <w:spacing w:after="268"/>
        <w:ind w:left="-5"/>
      </w:pPr>
      <w:r>
        <w:t xml:space="preserve">Security </w:t>
      </w:r>
    </w:p>
    <w:p w14:paraId="1BBE9EA3" w14:textId="77777777" w:rsidR="00D4353B" w:rsidRDefault="00F573B7">
      <w:pPr>
        <w:ind w:left="-5"/>
      </w:pPr>
      <w:r>
        <w:t xml:space="preserve">Blackpool Skills Academy takes appropriate technical and organisational measures to protect personal information against unauthorised access, alteration, disclosure or destruction. </w:t>
      </w:r>
    </w:p>
    <w:p w14:paraId="1BBE9EA4" w14:textId="77777777" w:rsidR="00D4353B" w:rsidRDefault="00F573B7">
      <w:pPr>
        <w:ind w:left="-5"/>
      </w:pPr>
      <w:r>
        <w:lastRenderedPageBreak/>
        <w:t xml:space="preserve">Access to recruitment records is restricted to authorised personnel with a legitimate business need. </w:t>
      </w:r>
    </w:p>
    <w:p w14:paraId="1BBE9EA5" w14:textId="77777777" w:rsidR="00D4353B" w:rsidRDefault="00F573B7">
      <w:pPr>
        <w:spacing w:after="372" w:line="254" w:lineRule="auto"/>
        <w:ind w:left="0" w:firstLine="0"/>
      </w:pPr>
      <w:r>
        <w:t xml:space="preserve"> </w:t>
      </w:r>
    </w:p>
    <w:p w14:paraId="1BBE9EA6" w14:textId="77777777" w:rsidR="00D4353B" w:rsidRDefault="00F573B7">
      <w:pPr>
        <w:pStyle w:val="Heading2"/>
        <w:spacing w:after="273"/>
        <w:ind w:left="-5"/>
      </w:pPr>
      <w:r>
        <w:t xml:space="preserve">Further Information </w:t>
      </w:r>
    </w:p>
    <w:p w14:paraId="1BBE9EA7" w14:textId="77777777" w:rsidR="00D4353B" w:rsidRDefault="00F573B7">
      <w:pPr>
        <w:ind w:left="-5"/>
      </w:pPr>
      <w:r>
        <w:t xml:space="preserve">Questions regarding this Privacy Notice should be directed to the Headteacher. </w:t>
      </w:r>
    </w:p>
    <w:p w14:paraId="1BBE9EA8" w14:textId="77777777" w:rsidR="00D4353B" w:rsidRDefault="00F573B7">
      <w:pPr>
        <w:ind w:left="-5"/>
      </w:pPr>
      <w:r>
        <w:t xml:space="preserve">If you remain </w:t>
      </w:r>
      <w:r>
        <w:t xml:space="preserve">dissatisfied, you have the right to complain to the Information Commissioner's Office (ICO). </w:t>
      </w:r>
    </w:p>
    <w:p w14:paraId="1BBE9EA9" w14:textId="77777777" w:rsidR="00D4353B" w:rsidRDefault="00F573B7">
      <w:pPr>
        <w:pStyle w:val="Heading3"/>
        <w:ind w:left="-5"/>
      </w:pPr>
      <w:r>
        <w:t xml:space="preserve">Information Commissioner's Office </w:t>
      </w:r>
    </w:p>
    <w:p w14:paraId="1BBE9EAA" w14:textId="77777777" w:rsidR="00D4353B" w:rsidRDefault="00F573B7">
      <w:pPr>
        <w:spacing w:after="262" w:line="254" w:lineRule="auto"/>
        <w:ind w:left="0" w:firstLine="0"/>
      </w:pPr>
      <w:r>
        <w:t xml:space="preserve">Website: </w:t>
      </w:r>
      <w:hyperlink r:id="rId8" w:history="1">
        <w:r>
          <w:rPr>
            <w:color w:val="467886"/>
            <w:u w:val="single" w:color="467886"/>
          </w:rPr>
          <w:t>www.ico.org.uk</w:t>
        </w:r>
      </w:hyperlink>
      <w:hyperlink r:id="rId9" w:history="1">
        <w:r>
          <w:t xml:space="preserve"> </w:t>
        </w:r>
      </w:hyperlink>
    </w:p>
    <w:p w14:paraId="1BBE9EAB" w14:textId="77777777" w:rsidR="00D4353B" w:rsidRDefault="00F573B7">
      <w:pPr>
        <w:ind w:left="-5"/>
      </w:pPr>
      <w:r>
        <w:t xml:space="preserve">Telephone: 0303 123 1113 </w:t>
      </w:r>
    </w:p>
    <w:p w14:paraId="1BBE9EAC" w14:textId="77777777" w:rsidR="00D4353B" w:rsidRDefault="00F573B7">
      <w:pPr>
        <w:pStyle w:val="Heading1"/>
      </w:pPr>
      <w:r>
        <w:t xml:space="preserve">Appendix E </w:t>
      </w:r>
    </w:p>
    <w:p w14:paraId="1BBE9EAD" w14:textId="77777777" w:rsidR="00D4353B" w:rsidRDefault="00F573B7">
      <w:pPr>
        <w:pStyle w:val="Heading2"/>
        <w:ind w:left="-5"/>
      </w:pPr>
      <w:r>
        <w:t xml:space="preserve">Recruitment Checklist (HR Use Only) </w:t>
      </w:r>
    </w:p>
    <w:p w14:paraId="1BBE9EAE" w14:textId="77777777" w:rsidR="00D4353B" w:rsidRDefault="00F573B7">
      <w:pPr>
        <w:spacing w:after="250"/>
        <w:ind w:left="-5"/>
      </w:pPr>
      <w:r>
        <w:rPr>
          <w:b/>
        </w:rPr>
        <w:t>Document Reference:</w:t>
      </w:r>
      <w:r>
        <w:t xml:space="preserve"> BSA-HR-003 </w:t>
      </w:r>
    </w:p>
    <w:p w14:paraId="1BBE9EAF" w14:textId="77777777" w:rsidR="00D4353B" w:rsidRDefault="00F573B7">
      <w:pPr>
        <w:spacing w:after="250"/>
        <w:ind w:left="-5"/>
      </w:pPr>
      <w:r>
        <w:rPr>
          <w:b/>
        </w:rPr>
        <w:t>Version:</w:t>
      </w:r>
      <w:r>
        <w:t xml:space="preserve"> 2.0 </w:t>
      </w:r>
    </w:p>
    <w:p w14:paraId="1BBE9EB0" w14:textId="77777777" w:rsidR="00D4353B" w:rsidRDefault="00F573B7">
      <w:pPr>
        <w:ind w:left="-5"/>
      </w:pPr>
      <w:r>
        <w:t xml:space="preserve">This checklist must be completed before any offer of employment is confirmed. </w:t>
      </w:r>
    </w:p>
    <w:p w14:paraId="1BBE9EB1" w14:textId="77777777" w:rsidR="00D4353B" w:rsidRDefault="00F573B7">
      <w:pPr>
        <w:pStyle w:val="Heading2"/>
        <w:spacing w:after="273"/>
        <w:ind w:left="-5"/>
      </w:pPr>
      <w:r>
        <w:t xml:space="preserve">Candidate Details </w:t>
      </w:r>
    </w:p>
    <w:p w14:paraId="1BBE9EB2" w14:textId="77777777" w:rsidR="00D4353B" w:rsidRDefault="00F573B7">
      <w:pPr>
        <w:spacing w:after="250"/>
        <w:ind w:left="-5"/>
      </w:pPr>
      <w:r>
        <w:rPr>
          <w:b/>
        </w:rPr>
        <w:t xml:space="preserve">Post Applied For </w:t>
      </w:r>
    </w:p>
    <w:p w14:paraId="1BBE9EB3" w14:textId="77777777" w:rsidR="00D4353B" w:rsidRDefault="00F573B7">
      <w:pPr>
        <w:spacing w:after="262" w:line="254" w:lineRule="auto"/>
        <w:ind w:left="0" w:firstLine="0"/>
      </w:pPr>
      <w:r>
        <w:t xml:space="preserve"> </w:t>
      </w:r>
    </w:p>
    <w:p w14:paraId="1BBE9EB4" w14:textId="77777777" w:rsidR="00D4353B" w:rsidRDefault="00F573B7">
      <w:pPr>
        <w:spacing w:after="250"/>
        <w:ind w:left="-5"/>
      </w:pPr>
      <w:r>
        <w:rPr>
          <w:b/>
        </w:rPr>
        <w:t xml:space="preserve">Applicant Name </w:t>
      </w:r>
    </w:p>
    <w:p w14:paraId="1BBE9EB5" w14:textId="77777777" w:rsidR="00D4353B" w:rsidRDefault="00F573B7">
      <w:pPr>
        <w:spacing w:after="262" w:line="254" w:lineRule="auto"/>
        <w:ind w:left="0" w:firstLine="0"/>
      </w:pPr>
      <w:r>
        <w:t xml:space="preserve"> </w:t>
      </w:r>
    </w:p>
    <w:p w14:paraId="1BBE9EB6" w14:textId="77777777" w:rsidR="00D4353B" w:rsidRDefault="00F573B7">
      <w:pPr>
        <w:spacing w:after="250"/>
        <w:ind w:left="-5"/>
      </w:pPr>
      <w:r>
        <w:rPr>
          <w:b/>
        </w:rPr>
        <w:t xml:space="preserve">Recruitment </w:t>
      </w:r>
      <w:r>
        <w:rPr>
          <w:b/>
        </w:rPr>
        <w:t xml:space="preserve">Reference </w:t>
      </w:r>
    </w:p>
    <w:p w14:paraId="1BBE9EB7" w14:textId="77777777" w:rsidR="00D4353B" w:rsidRDefault="00F573B7">
      <w:pPr>
        <w:spacing w:after="262" w:line="254" w:lineRule="auto"/>
        <w:ind w:left="0" w:firstLine="0"/>
      </w:pPr>
      <w:r>
        <w:t xml:space="preserve"> </w:t>
      </w:r>
    </w:p>
    <w:p w14:paraId="1BBE9EB8" w14:textId="77777777" w:rsidR="00D4353B" w:rsidRDefault="00F573B7">
      <w:pPr>
        <w:spacing w:after="250"/>
        <w:ind w:left="-5"/>
      </w:pPr>
      <w:r>
        <w:rPr>
          <w:b/>
        </w:rPr>
        <w:t xml:space="preserve">Start Date </w:t>
      </w:r>
    </w:p>
    <w:p w14:paraId="1BBE9EB9" w14:textId="77777777" w:rsidR="00D4353B" w:rsidRDefault="00F573B7">
      <w:pPr>
        <w:spacing w:after="397" w:line="254" w:lineRule="auto"/>
        <w:ind w:left="0" w:firstLine="0"/>
      </w:pPr>
      <w:r>
        <w:t xml:space="preserve"> </w:t>
      </w:r>
    </w:p>
    <w:p w14:paraId="1BBE9EBA" w14:textId="77777777" w:rsidR="00D4353B" w:rsidRDefault="00F573B7">
      <w:pPr>
        <w:pStyle w:val="Heading2"/>
        <w:spacing w:after="43"/>
        <w:ind w:left="-5"/>
      </w:pPr>
      <w:r>
        <w:t xml:space="preserve">Stage 1: Application </w:t>
      </w:r>
    </w:p>
    <w:tbl>
      <w:tblPr>
        <w:tblW w:w="9334" w:type="dxa"/>
        <w:tblInd w:w="15" w:type="dxa"/>
        <w:tblCellMar>
          <w:left w:w="10" w:type="dxa"/>
          <w:right w:w="10" w:type="dxa"/>
        </w:tblCellMar>
        <w:tblLook w:val="04A0" w:firstRow="1" w:lastRow="0" w:firstColumn="1" w:lastColumn="0" w:noHBand="0" w:noVBand="1"/>
      </w:tblPr>
      <w:tblGrid>
        <w:gridCol w:w="4712"/>
        <w:gridCol w:w="1420"/>
        <w:gridCol w:w="1671"/>
        <w:gridCol w:w="1531"/>
      </w:tblGrid>
      <w:tr w:rsidR="00D4353B" w14:paraId="1BBE9EBF" w14:textId="77777777">
        <w:tblPrEx>
          <w:tblCellMar>
            <w:top w:w="0" w:type="dxa"/>
            <w:bottom w:w="0" w:type="dxa"/>
          </w:tblCellMar>
        </w:tblPrEx>
        <w:trPr>
          <w:trHeight w:val="330"/>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BB" w14:textId="77777777" w:rsidR="00D4353B" w:rsidRDefault="00F573B7">
            <w:pPr>
              <w:spacing w:after="0" w:line="254" w:lineRule="auto"/>
              <w:ind w:left="0" w:right="24" w:firstLine="0"/>
              <w:jc w:val="center"/>
            </w:pPr>
            <w:r>
              <w:rPr>
                <w:b/>
              </w:rPr>
              <w:t xml:space="preserve">Check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BC" w14:textId="77777777" w:rsidR="00D4353B" w:rsidRDefault="00F573B7">
            <w:pPr>
              <w:spacing w:after="0" w:line="254" w:lineRule="auto"/>
              <w:ind w:left="30" w:firstLine="0"/>
            </w:pPr>
            <w:r>
              <w:rPr>
                <w:b/>
              </w:rPr>
              <w:t xml:space="preserve">Completed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BD" w14:textId="77777777" w:rsidR="00D4353B" w:rsidRDefault="00F573B7">
            <w:pPr>
              <w:spacing w:after="0" w:line="254" w:lineRule="auto"/>
              <w:ind w:left="0" w:right="19" w:firstLine="0"/>
              <w:jc w:val="center"/>
            </w:pPr>
            <w:r>
              <w:rPr>
                <w:b/>
              </w:rPr>
              <w:t xml:space="preserve">Initials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BE" w14:textId="77777777" w:rsidR="00D4353B" w:rsidRDefault="00F573B7">
            <w:pPr>
              <w:spacing w:after="0" w:line="254" w:lineRule="auto"/>
              <w:ind w:left="0" w:right="30" w:firstLine="0"/>
              <w:jc w:val="center"/>
            </w:pPr>
            <w:r>
              <w:rPr>
                <w:b/>
              </w:rPr>
              <w:t xml:space="preserve">Date </w:t>
            </w:r>
          </w:p>
        </w:tc>
      </w:tr>
      <w:tr w:rsidR="00D4353B" w14:paraId="1BBE9EC4" w14:textId="77777777">
        <w:tblPrEx>
          <w:tblCellMar>
            <w:top w:w="0" w:type="dxa"/>
            <w:bottom w:w="0" w:type="dxa"/>
          </w:tblCellMar>
        </w:tblPrEx>
        <w:trPr>
          <w:trHeight w:val="481"/>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0" w14:textId="77777777" w:rsidR="00D4353B" w:rsidRDefault="00F573B7">
            <w:pPr>
              <w:spacing w:after="0" w:line="254" w:lineRule="auto"/>
              <w:ind w:left="0" w:firstLine="0"/>
            </w:pPr>
            <w:r>
              <w:lastRenderedPageBreak/>
              <w:t xml:space="preserve">Fully completed application form received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1" w14:textId="77777777" w:rsidR="00D4353B" w:rsidRDefault="00F573B7">
            <w:pPr>
              <w:spacing w:after="0" w:line="254" w:lineRule="auto"/>
              <w:ind w:left="0" w:right="26"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2"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3" w14:textId="77777777" w:rsidR="00D4353B" w:rsidRDefault="00F573B7">
            <w:pPr>
              <w:spacing w:after="0" w:line="254" w:lineRule="auto"/>
              <w:ind w:left="0" w:firstLine="0"/>
            </w:pPr>
            <w:r>
              <w:t xml:space="preserve"> </w:t>
            </w:r>
          </w:p>
        </w:tc>
      </w:tr>
      <w:tr w:rsidR="00D4353B" w14:paraId="1BBE9EC9" w14:textId="77777777">
        <w:tblPrEx>
          <w:tblCellMar>
            <w:top w:w="0" w:type="dxa"/>
            <w:bottom w:w="0" w:type="dxa"/>
          </w:tblCellMar>
        </w:tblPrEx>
        <w:trPr>
          <w:trHeight w:val="620"/>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5" w14:textId="77777777" w:rsidR="00D4353B" w:rsidRDefault="00F573B7">
            <w:pPr>
              <w:spacing w:after="0" w:line="254" w:lineRule="auto"/>
              <w:ind w:left="0" w:firstLine="0"/>
            </w:pPr>
            <w:r>
              <w:t xml:space="preserve">Employment history checked for completeness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6" w14:textId="77777777" w:rsidR="00D4353B" w:rsidRDefault="00F573B7">
            <w:pPr>
              <w:spacing w:after="0" w:line="254" w:lineRule="auto"/>
              <w:ind w:left="0" w:right="26"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7"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8" w14:textId="77777777" w:rsidR="00D4353B" w:rsidRDefault="00F573B7">
            <w:pPr>
              <w:spacing w:after="0" w:line="254" w:lineRule="auto"/>
              <w:ind w:left="0" w:firstLine="0"/>
            </w:pPr>
            <w:r>
              <w:t xml:space="preserve"> </w:t>
            </w:r>
          </w:p>
        </w:tc>
      </w:tr>
      <w:tr w:rsidR="00D4353B" w14:paraId="1BBE9ECE" w14:textId="77777777">
        <w:tblPrEx>
          <w:tblCellMar>
            <w:top w:w="0" w:type="dxa"/>
            <w:bottom w:w="0" w:type="dxa"/>
          </w:tblCellMar>
        </w:tblPrEx>
        <w:trPr>
          <w:trHeight w:val="485"/>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A" w14:textId="77777777" w:rsidR="00D4353B" w:rsidRDefault="00F573B7">
            <w:pPr>
              <w:spacing w:after="0" w:line="254" w:lineRule="auto"/>
              <w:ind w:left="0" w:firstLine="0"/>
            </w:pPr>
            <w:r>
              <w:t xml:space="preserve">All gaps explained satisfactorily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B" w14:textId="77777777" w:rsidR="00D4353B" w:rsidRDefault="00F573B7">
            <w:pPr>
              <w:spacing w:after="0" w:line="254" w:lineRule="auto"/>
              <w:ind w:left="0" w:right="26"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C"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CD" w14:textId="77777777" w:rsidR="00D4353B" w:rsidRDefault="00F573B7">
            <w:pPr>
              <w:spacing w:after="0" w:line="254" w:lineRule="auto"/>
              <w:ind w:left="0" w:firstLine="0"/>
            </w:pPr>
            <w:r>
              <w:t xml:space="preserve"> </w:t>
            </w:r>
          </w:p>
        </w:tc>
      </w:tr>
      <w:tr w:rsidR="00D4353B" w14:paraId="1BBE9ED3" w14:textId="77777777">
        <w:tblPrEx>
          <w:tblCellMar>
            <w:top w:w="0" w:type="dxa"/>
            <w:bottom w:w="0" w:type="dxa"/>
          </w:tblCellMar>
        </w:tblPrEx>
        <w:trPr>
          <w:trHeight w:val="486"/>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CF" w14:textId="77777777" w:rsidR="00D4353B" w:rsidRDefault="00F573B7">
            <w:pPr>
              <w:spacing w:after="0" w:line="254" w:lineRule="auto"/>
              <w:ind w:left="0" w:firstLine="0"/>
            </w:pPr>
            <w:r>
              <w:t xml:space="preserve">Supporting statement assessed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D0" w14:textId="77777777" w:rsidR="00D4353B" w:rsidRDefault="00F573B7">
            <w:pPr>
              <w:spacing w:after="0" w:line="254" w:lineRule="auto"/>
              <w:ind w:left="0" w:right="26"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1"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2" w14:textId="77777777" w:rsidR="00D4353B" w:rsidRDefault="00F573B7">
            <w:pPr>
              <w:spacing w:after="0" w:line="254" w:lineRule="auto"/>
              <w:ind w:left="0" w:firstLine="0"/>
            </w:pPr>
            <w:r>
              <w:t xml:space="preserve"> </w:t>
            </w:r>
          </w:p>
        </w:tc>
      </w:tr>
      <w:tr w:rsidR="00D4353B" w14:paraId="1BBE9ED8" w14:textId="77777777">
        <w:tblPrEx>
          <w:tblCellMar>
            <w:top w:w="0" w:type="dxa"/>
            <w:bottom w:w="0" w:type="dxa"/>
          </w:tblCellMar>
        </w:tblPrEx>
        <w:trPr>
          <w:trHeight w:val="485"/>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D4" w14:textId="77777777" w:rsidR="00D4353B" w:rsidRDefault="00F573B7">
            <w:pPr>
              <w:spacing w:after="0" w:line="254" w:lineRule="auto"/>
              <w:ind w:left="0" w:firstLine="0"/>
            </w:pPr>
            <w:r>
              <w:t xml:space="preserve">Minimum qualifications confirmed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D5" w14:textId="77777777" w:rsidR="00D4353B" w:rsidRDefault="00F573B7">
            <w:pPr>
              <w:spacing w:after="0" w:line="254" w:lineRule="auto"/>
              <w:ind w:left="0" w:right="26"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6"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7" w14:textId="77777777" w:rsidR="00D4353B" w:rsidRDefault="00F573B7">
            <w:pPr>
              <w:spacing w:after="0" w:line="254" w:lineRule="auto"/>
              <w:ind w:left="0" w:firstLine="0"/>
            </w:pPr>
            <w:r>
              <w:t xml:space="preserve"> </w:t>
            </w:r>
          </w:p>
        </w:tc>
      </w:tr>
      <w:tr w:rsidR="00D4353B" w14:paraId="1BBE9EDD" w14:textId="77777777">
        <w:tblPrEx>
          <w:tblCellMar>
            <w:top w:w="0" w:type="dxa"/>
            <w:bottom w:w="0" w:type="dxa"/>
          </w:tblCellMar>
        </w:tblPrEx>
        <w:trPr>
          <w:trHeight w:val="485"/>
        </w:trPr>
        <w:tc>
          <w:tcPr>
            <w:tcW w:w="471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D9" w14:textId="77777777" w:rsidR="00D4353B" w:rsidRDefault="00F573B7">
            <w:pPr>
              <w:spacing w:after="0" w:line="254" w:lineRule="auto"/>
              <w:ind w:left="0" w:firstLine="0"/>
            </w:pPr>
            <w:r>
              <w:t xml:space="preserve">Application meets essential criteria </w:t>
            </w:r>
          </w:p>
        </w:tc>
        <w:tc>
          <w:tcPr>
            <w:tcW w:w="14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DA"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67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B" w14:textId="77777777" w:rsidR="00D4353B" w:rsidRDefault="00F573B7">
            <w:pPr>
              <w:spacing w:after="0" w:line="254" w:lineRule="auto"/>
              <w:ind w:left="0" w:firstLine="0"/>
            </w:pPr>
            <w:r>
              <w:t xml:space="preserve"> </w:t>
            </w:r>
          </w:p>
        </w:tc>
        <w:tc>
          <w:tcPr>
            <w:tcW w:w="153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DC" w14:textId="77777777" w:rsidR="00D4353B" w:rsidRDefault="00F573B7">
            <w:pPr>
              <w:spacing w:after="0" w:line="254" w:lineRule="auto"/>
              <w:ind w:left="0" w:firstLine="0"/>
            </w:pPr>
            <w:r>
              <w:t xml:space="preserve"> </w:t>
            </w:r>
          </w:p>
        </w:tc>
      </w:tr>
    </w:tbl>
    <w:p w14:paraId="1BBE9EDE" w14:textId="77777777" w:rsidR="00D4353B" w:rsidRDefault="00F573B7">
      <w:pPr>
        <w:spacing w:after="397" w:line="254" w:lineRule="auto"/>
        <w:ind w:left="0" w:firstLine="0"/>
      </w:pPr>
      <w:r>
        <w:t xml:space="preserve"> </w:t>
      </w:r>
    </w:p>
    <w:p w14:paraId="1BBE9EDF" w14:textId="77777777" w:rsidR="00D4353B" w:rsidRDefault="00F573B7">
      <w:pPr>
        <w:pStyle w:val="Heading2"/>
        <w:spacing w:after="38"/>
        <w:ind w:left="-5"/>
      </w:pPr>
      <w:r>
        <w:t xml:space="preserve">Stage 2: Shortlisting </w:t>
      </w:r>
    </w:p>
    <w:tbl>
      <w:tblPr>
        <w:tblW w:w="9334" w:type="dxa"/>
        <w:tblInd w:w="15" w:type="dxa"/>
        <w:tblCellMar>
          <w:left w:w="10" w:type="dxa"/>
          <w:right w:w="10" w:type="dxa"/>
        </w:tblCellMar>
        <w:tblLook w:val="04A0" w:firstRow="1" w:lastRow="0" w:firstColumn="1" w:lastColumn="0" w:noHBand="0" w:noVBand="1"/>
      </w:tblPr>
      <w:tblGrid>
        <w:gridCol w:w="4367"/>
        <w:gridCol w:w="1415"/>
        <w:gridCol w:w="1906"/>
        <w:gridCol w:w="1646"/>
      </w:tblGrid>
      <w:tr w:rsidR="00D4353B" w14:paraId="1BBE9EE4" w14:textId="77777777">
        <w:tblPrEx>
          <w:tblCellMar>
            <w:top w:w="0" w:type="dxa"/>
            <w:bottom w:w="0" w:type="dxa"/>
          </w:tblCellMar>
        </w:tblPrEx>
        <w:trPr>
          <w:trHeight w:val="330"/>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0" w14:textId="77777777" w:rsidR="00D4353B" w:rsidRDefault="00F573B7">
            <w:pPr>
              <w:spacing w:after="0" w:line="254" w:lineRule="auto"/>
              <w:ind w:left="0" w:right="19" w:firstLine="0"/>
              <w:jc w:val="center"/>
            </w:pPr>
            <w:r>
              <w:rPr>
                <w:b/>
              </w:rPr>
              <w:t xml:space="preserve">Check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1" w14:textId="77777777" w:rsidR="00D4353B" w:rsidRDefault="00F573B7">
            <w:pPr>
              <w:spacing w:after="0" w:line="254" w:lineRule="auto"/>
              <w:ind w:left="25" w:firstLine="0"/>
            </w:pPr>
            <w:r>
              <w:rPr>
                <w:b/>
              </w:rPr>
              <w:t xml:space="preserve">Completed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2" w14:textId="77777777" w:rsidR="00D4353B" w:rsidRDefault="00F573B7">
            <w:pPr>
              <w:spacing w:after="0" w:line="254" w:lineRule="auto"/>
              <w:ind w:left="0" w:right="24" w:firstLine="0"/>
              <w:jc w:val="center"/>
            </w:pPr>
            <w:r>
              <w:rPr>
                <w:b/>
              </w:rPr>
              <w:t xml:space="preserve">Initials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3" w14:textId="77777777" w:rsidR="00D4353B" w:rsidRDefault="00F573B7">
            <w:pPr>
              <w:spacing w:after="0" w:line="254" w:lineRule="auto"/>
              <w:ind w:left="0" w:right="25" w:firstLine="0"/>
              <w:jc w:val="center"/>
            </w:pPr>
            <w:r>
              <w:rPr>
                <w:b/>
              </w:rPr>
              <w:t xml:space="preserve">Date </w:t>
            </w:r>
          </w:p>
        </w:tc>
      </w:tr>
      <w:tr w:rsidR="00D4353B" w14:paraId="1BBE9EE9" w14:textId="77777777">
        <w:tblPrEx>
          <w:tblCellMar>
            <w:top w:w="0" w:type="dxa"/>
            <w:bottom w:w="0" w:type="dxa"/>
          </w:tblCellMar>
        </w:tblPrEx>
        <w:trPr>
          <w:trHeight w:val="621"/>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5" w14:textId="77777777" w:rsidR="00D4353B" w:rsidRDefault="00F573B7">
            <w:pPr>
              <w:spacing w:after="0" w:line="254" w:lineRule="auto"/>
              <w:ind w:left="0" w:firstLine="0"/>
            </w:pPr>
            <w:r>
              <w:t xml:space="preserve">Person Specification assessment completed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E6" w14:textId="77777777" w:rsidR="00D4353B" w:rsidRDefault="00F573B7">
            <w:pPr>
              <w:spacing w:after="0" w:line="254" w:lineRule="auto"/>
              <w:ind w:left="0" w:right="32" w:firstLine="0"/>
              <w:jc w:val="center"/>
            </w:pPr>
            <w:r>
              <w:rPr>
                <w:rFonts w:ascii="Segoe UI Symbol" w:eastAsia="Segoe UI Symbol" w:hAnsi="Segoe UI Symbol" w:cs="Segoe UI Symbol"/>
              </w:rPr>
              <w:t>☐</w:t>
            </w:r>
            <w:r>
              <w:t xml:space="preserve">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7" w14:textId="77777777" w:rsidR="00D4353B" w:rsidRDefault="00F573B7">
            <w:pPr>
              <w:spacing w:after="0" w:line="254" w:lineRule="auto"/>
              <w:ind w:left="0" w:firstLine="0"/>
            </w:pPr>
            <w:r>
              <w:t xml:space="preserve">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8" w14:textId="77777777" w:rsidR="00D4353B" w:rsidRDefault="00F573B7">
            <w:pPr>
              <w:spacing w:after="0" w:line="254" w:lineRule="auto"/>
              <w:ind w:left="0" w:firstLine="0"/>
            </w:pPr>
            <w:r>
              <w:t xml:space="preserve"> </w:t>
            </w:r>
          </w:p>
        </w:tc>
      </w:tr>
      <w:tr w:rsidR="00D4353B" w14:paraId="1BBE9EEE" w14:textId="77777777">
        <w:tblPrEx>
          <w:tblCellMar>
            <w:top w:w="0" w:type="dxa"/>
            <w:bottom w:w="0" w:type="dxa"/>
          </w:tblCellMar>
        </w:tblPrEx>
        <w:trPr>
          <w:trHeight w:val="485"/>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EA" w14:textId="77777777" w:rsidR="00D4353B" w:rsidRDefault="00F573B7">
            <w:pPr>
              <w:spacing w:after="0" w:line="254" w:lineRule="auto"/>
              <w:ind w:left="0" w:firstLine="0"/>
            </w:pPr>
            <w:r>
              <w:t xml:space="preserve">Online </w:t>
            </w:r>
            <w:r>
              <w:t xml:space="preserve">search completed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EB" w14:textId="77777777" w:rsidR="00D4353B" w:rsidRDefault="00F573B7">
            <w:pPr>
              <w:spacing w:after="0" w:line="254" w:lineRule="auto"/>
              <w:ind w:left="0" w:right="32" w:firstLine="0"/>
              <w:jc w:val="center"/>
            </w:pPr>
            <w:r>
              <w:rPr>
                <w:rFonts w:ascii="Segoe UI Symbol" w:eastAsia="Segoe UI Symbol" w:hAnsi="Segoe UI Symbol" w:cs="Segoe UI Symbol"/>
              </w:rPr>
              <w:t>☐</w:t>
            </w:r>
            <w:r>
              <w:t xml:space="preserve">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C" w14:textId="77777777" w:rsidR="00D4353B" w:rsidRDefault="00F573B7">
            <w:pPr>
              <w:spacing w:after="0" w:line="254" w:lineRule="auto"/>
              <w:ind w:left="0" w:firstLine="0"/>
            </w:pPr>
            <w:r>
              <w:t xml:space="preserve">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ED" w14:textId="77777777" w:rsidR="00D4353B" w:rsidRDefault="00F573B7">
            <w:pPr>
              <w:spacing w:after="0" w:line="254" w:lineRule="auto"/>
              <w:ind w:left="0" w:firstLine="0"/>
            </w:pPr>
            <w:r>
              <w:t xml:space="preserve"> </w:t>
            </w:r>
          </w:p>
        </w:tc>
      </w:tr>
      <w:tr w:rsidR="00D4353B" w14:paraId="1BBE9EF3" w14:textId="77777777">
        <w:tblPrEx>
          <w:tblCellMar>
            <w:top w:w="0" w:type="dxa"/>
            <w:bottom w:w="0" w:type="dxa"/>
          </w:tblCellMar>
        </w:tblPrEx>
        <w:trPr>
          <w:trHeight w:val="485"/>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EF" w14:textId="77777777" w:rsidR="00D4353B" w:rsidRDefault="00F573B7">
            <w:pPr>
              <w:spacing w:after="0" w:line="254" w:lineRule="auto"/>
              <w:ind w:left="0" w:firstLine="0"/>
            </w:pPr>
            <w:proofErr w:type="spellStart"/>
            <w:r>
              <w:t>Self Declaration</w:t>
            </w:r>
            <w:proofErr w:type="spellEnd"/>
            <w:r>
              <w:t xml:space="preserve"> Form issued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F0" w14:textId="77777777" w:rsidR="00D4353B" w:rsidRDefault="00F573B7">
            <w:pPr>
              <w:spacing w:after="0" w:line="254" w:lineRule="auto"/>
              <w:ind w:left="0" w:right="32" w:firstLine="0"/>
              <w:jc w:val="center"/>
            </w:pPr>
            <w:r>
              <w:rPr>
                <w:rFonts w:ascii="Segoe UI Symbol" w:eastAsia="Segoe UI Symbol" w:hAnsi="Segoe UI Symbol" w:cs="Segoe UI Symbol"/>
              </w:rPr>
              <w:t>☐</w:t>
            </w:r>
            <w:r>
              <w:t xml:space="preserve">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1" w14:textId="77777777" w:rsidR="00D4353B" w:rsidRDefault="00F573B7">
            <w:pPr>
              <w:spacing w:after="0" w:line="254" w:lineRule="auto"/>
              <w:ind w:left="0" w:firstLine="0"/>
            </w:pPr>
            <w:r>
              <w:t xml:space="preserve">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2" w14:textId="77777777" w:rsidR="00D4353B" w:rsidRDefault="00F573B7">
            <w:pPr>
              <w:spacing w:after="0" w:line="254" w:lineRule="auto"/>
              <w:ind w:left="0" w:firstLine="0"/>
            </w:pPr>
            <w:r>
              <w:t xml:space="preserve"> </w:t>
            </w:r>
          </w:p>
        </w:tc>
      </w:tr>
      <w:tr w:rsidR="00D4353B" w14:paraId="1BBE9EF8" w14:textId="77777777">
        <w:tblPrEx>
          <w:tblCellMar>
            <w:top w:w="0" w:type="dxa"/>
            <w:bottom w:w="0" w:type="dxa"/>
          </w:tblCellMar>
        </w:tblPrEx>
        <w:trPr>
          <w:trHeight w:val="480"/>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F4" w14:textId="77777777" w:rsidR="00D4353B" w:rsidRDefault="00F573B7">
            <w:pPr>
              <w:spacing w:after="0" w:line="254" w:lineRule="auto"/>
              <w:ind w:left="0" w:firstLine="0"/>
            </w:pPr>
            <w:r>
              <w:t xml:space="preserve">References requested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F5" w14:textId="77777777" w:rsidR="00D4353B" w:rsidRDefault="00F573B7">
            <w:pPr>
              <w:spacing w:after="0" w:line="254" w:lineRule="auto"/>
              <w:ind w:left="0" w:right="32" w:firstLine="0"/>
              <w:jc w:val="center"/>
            </w:pPr>
            <w:r>
              <w:rPr>
                <w:rFonts w:ascii="Segoe UI Symbol" w:eastAsia="Segoe UI Symbol" w:hAnsi="Segoe UI Symbol" w:cs="Segoe UI Symbol"/>
              </w:rPr>
              <w:t>☐</w:t>
            </w:r>
            <w:r>
              <w:t xml:space="preserve">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6" w14:textId="77777777" w:rsidR="00D4353B" w:rsidRDefault="00F573B7">
            <w:pPr>
              <w:spacing w:after="0" w:line="254" w:lineRule="auto"/>
              <w:ind w:left="0" w:firstLine="0"/>
            </w:pPr>
            <w:r>
              <w:t xml:space="preserve">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7" w14:textId="77777777" w:rsidR="00D4353B" w:rsidRDefault="00F573B7">
            <w:pPr>
              <w:spacing w:after="0" w:line="254" w:lineRule="auto"/>
              <w:ind w:left="0" w:firstLine="0"/>
            </w:pPr>
            <w:r>
              <w:t xml:space="preserve"> </w:t>
            </w:r>
          </w:p>
        </w:tc>
      </w:tr>
      <w:tr w:rsidR="00D4353B" w14:paraId="1BBE9EFD" w14:textId="77777777">
        <w:tblPrEx>
          <w:tblCellMar>
            <w:top w:w="0" w:type="dxa"/>
            <w:bottom w:w="0" w:type="dxa"/>
          </w:tblCellMar>
        </w:tblPrEx>
        <w:trPr>
          <w:trHeight w:val="485"/>
        </w:trPr>
        <w:tc>
          <w:tcPr>
            <w:tcW w:w="436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F9" w14:textId="77777777" w:rsidR="00D4353B" w:rsidRDefault="00F573B7">
            <w:pPr>
              <w:spacing w:after="0" w:line="254" w:lineRule="auto"/>
              <w:ind w:left="0" w:firstLine="0"/>
            </w:pPr>
            <w:r>
              <w:t xml:space="preserve">Candidate shortlisted </w:t>
            </w:r>
          </w:p>
        </w:tc>
        <w:tc>
          <w:tcPr>
            <w:tcW w:w="1415"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vAlign w:val="center"/>
          </w:tcPr>
          <w:p w14:paraId="1BBE9EFA" w14:textId="77777777" w:rsidR="00D4353B" w:rsidRDefault="00F573B7">
            <w:pPr>
              <w:spacing w:after="0" w:line="254" w:lineRule="auto"/>
              <w:ind w:left="0" w:right="32" w:firstLine="0"/>
              <w:jc w:val="center"/>
            </w:pPr>
            <w:r>
              <w:rPr>
                <w:rFonts w:ascii="Segoe UI Symbol" w:eastAsia="Segoe UI Symbol" w:hAnsi="Segoe UI Symbol" w:cs="Segoe UI Symbol"/>
              </w:rPr>
              <w:t>☐</w:t>
            </w:r>
            <w:r>
              <w:t xml:space="preserve"> </w:t>
            </w:r>
          </w:p>
        </w:tc>
        <w:tc>
          <w:tcPr>
            <w:tcW w:w="190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B" w14:textId="77777777" w:rsidR="00D4353B" w:rsidRDefault="00F573B7">
            <w:pPr>
              <w:spacing w:after="0" w:line="254" w:lineRule="auto"/>
              <w:ind w:left="0" w:firstLine="0"/>
            </w:pPr>
            <w:r>
              <w:t xml:space="preserve"> </w:t>
            </w:r>
          </w:p>
        </w:tc>
        <w:tc>
          <w:tcPr>
            <w:tcW w:w="164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84" w:type="dxa"/>
            </w:tcMar>
          </w:tcPr>
          <w:p w14:paraId="1BBE9EFC" w14:textId="77777777" w:rsidR="00D4353B" w:rsidRDefault="00F573B7">
            <w:pPr>
              <w:spacing w:after="0" w:line="254" w:lineRule="auto"/>
              <w:ind w:left="0" w:firstLine="0"/>
            </w:pPr>
            <w:r>
              <w:t xml:space="preserve"> </w:t>
            </w:r>
          </w:p>
        </w:tc>
      </w:tr>
    </w:tbl>
    <w:p w14:paraId="1BBE9EFE" w14:textId="77777777" w:rsidR="00D4353B" w:rsidRDefault="00F573B7">
      <w:pPr>
        <w:spacing w:after="397" w:line="254" w:lineRule="auto"/>
        <w:ind w:left="0" w:firstLine="0"/>
      </w:pPr>
      <w:r>
        <w:t xml:space="preserve"> </w:t>
      </w:r>
    </w:p>
    <w:p w14:paraId="1BBE9EFF" w14:textId="77777777" w:rsidR="00D4353B" w:rsidRDefault="00F573B7">
      <w:pPr>
        <w:pStyle w:val="Heading2"/>
        <w:spacing w:after="43"/>
        <w:ind w:left="-5"/>
      </w:pPr>
      <w:r>
        <w:t xml:space="preserve">Stage 3: Interview </w:t>
      </w:r>
    </w:p>
    <w:tbl>
      <w:tblPr>
        <w:tblW w:w="9334" w:type="dxa"/>
        <w:tblInd w:w="15" w:type="dxa"/>
        <w:tblCellMar>
          <w:left w:w="10" w:type="dxa"/>
          <w:right w:w="10" w:type="dxa"/>
        </w:tblCellMar>
        <w:tblLook w:val="04A0" w:firstRow="1" w:lastRow="0" w:firstColumn="1" w:lastColumn="0" w:noHBand="0" w:noVBand="1"/>
      </w:tblPr>
      <w:tblGrid>
        <w:gridCol w:w="4177"/>
        <w:gridCol w:w="1700"/>
        <w:gridCol w:w="1796"/>
        <w:gridCol w:w="1661"/>
      </w:tblGrid>
      <w:tr w:rsidR="00D4353B" w14:paraId="1BBE9F04" w14:textId="77777777">
        <w:tblPrEx>
          <w:tblCellMar>
            <w:top w:w="0" w:type="dxa"/>
            <w:bottom w:w="0" w:type="dxa"/>
          </w:tblCellMar>
        </w:tblPrEx>
        <w:trPr>
          <w:trHeight w:val="330"/>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0" w14:textId="77777777" w:rsidR="00D4353B" w:rsidRDefault="00F573B7">
            <w:pPr>
              <w:spacing w:after="0" w:line="254" w:lineRule="auto"/>
              <w:ind w:left="12" w:firstLine="0"/>
              <w:jc w:val="center"/>
            </w:pPr>
            <w:r>
              <w:rPr>
                <w:b/>
              </w:rPr>
              <w:t xml:space="preserve">Check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1" w14:textId="77777777" w:rsidR="00D4353B" w:rsidRDefault="00F573B7">
            <w:pPr>
              <w:spacing w:after="0" w:line="254" w:lineRule="auto"/>
              <w:ind w:left="14" w:firstLine="0"/>
              <w:jc w:val="center"/>
            </w:pPr>
            <w:r>
              <w:rPr>
                <w:b/>
              </w:rPr>
              <w:t xml:space="preserve">Completed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2" w14:textId="77777777" w:rsidR="00D4353B" w:rsidRDefault="00F573B7">
            <w:pPr>
              <w:spacing w:after="0" w:line="254" w:lineRule="auto"/>
              <w:ind w:left="7" w:firstLine="0"/>
              <w:jc w:val="center"/>
            </w:pPr>
            <w:r>
              <w:rPr>
                <w:b/>
              </w:rPr>
              <w:t xml:space="preserve">Initials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3" w14:textId="77777777" w:rsidR="00D4353B" w:rsidRDefault="00F573B7">
            <w:pPr>
              <w:spacing w:after="0" w:line="254" w:lineRule="auto"/>
              <w:ind w:left="1" w:firstLine="0"/>
              <w:jc w:val="center"/>
            </w:pPr>
            <w:r>
              <w:rPr>
                <w:b/>
              </w:rPr>
              <w:t xml:space="preserve">Date </w:t>
            </w:r>
          </w:p>
        </w:tc>
      </w:tr>
      <w:tr w:rsidR="00D4353B" w14:paraId="1BBE9F09" w14:textId="77777777">
        <w:tblPrEx>
          <w:tblCellMar>
            <w:top w:w="0" w:type="dxa"/>
            <w:bottom w:w="0" w:type="dxa"/>
          </w:tblCellMar>
        </w:tblPrEx>
        <w:trPr>
          <w:trHeight w:val="480"/>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05" w14:textId="77777777" w:rsidR="00D4353B" w:rsidRDefault="00F573B7">
            <w:pPr>
              <w:spacing w:after="0" w:line="254" w:lineRule="auto"/>
              <w:ind w:left="0" w:firstLine="0"/>
            </w:pPr>
            <w:r>
              <w:t xml:space="preserve">Identity documents seen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06"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7"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8" w14:textId="77777777" w:rsidR="00D4353B" w:rsidRDefault="00F573B7">
            <w:pPr>
              <w:spacing w:after="0" w:line="254" w:lineRule="auto"/>
              <w:ind w:left="0" w:firstLine="0"/>
            </w:pPr>
            <w:r>
              <w:t xml:space="preserve"> </w:t>
            </w:r>
          </w:p>
        </w:tc>
      </w:tr>
      <w:tr w:rsidR="00D4353B" w14:paraId="1BBE9F0E" w14:textId="77777777">
        <w:tblPrEx>
          <w:tblCellMar>
            <w:top w:w="0" w:type="dxa"/>
            <w:bottom w:w="0" w:type="dxa"/>
          </w:tblCellMar>
        </w:tblPrEx>
        <w:trPr>
          <w:trHeight w:val="486"/>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0A" w14:textId="77777777" w:rsidR="00D4353B" w:rsidRDefault="00F573B7">
            <w:pPr>
              <w:spacing w:after="0" w:line="254" w:lineRule="auto"/>
              <w:ind w:left="0" w:firstLine="0"/>
            </w:pPr>
            <w:r>
              <w:t xml:space="preserve">Original qualification certificates seen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0B"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C"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0D" w14:textId="77777777" w:rsidR="00D4353B" w:rsidRDefault="00F573B7">
            <w:pPr>
              <w:spacing w:after="0" w:line="254" w:lineRule="auto"/>
              <w:ind w:left="0" w:firstLine="0"/>
            </w:pPr>
            <w:r>
              <w:t xml:space="preserve"> </w:t>
            </w:r>
          </w:p>
        </w:tc>
      </w:tr>
      <w:tr w:rsidR="00D4353B" w14:paraId="1BBE9F13" w14:textId="77777777">
        <w:tblPrEx>
          <w:tblCellMar>
            <w:top w:w="0" w:type="dxa"/>
            <w:bottom w:w="0" w:type="dxa"/>
          </w:tblCellMar>
        </w:tblPrEx>
        <w:trPr>
          <w:trHeight w:val="485"/>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0F" w14:textId="77777777" w:rsidR="00D4353B" w:rsidRDefault="00F573B7">
            <w:pPr>
              <w:spacing w:after="0" w:line="254" w:lineRule="auto"/>
              <w:ind w:left="0" w:firstLine="0"/>
            </w:pPr>
            <w:r>
              <w:t xml:space="preserve">Professional registration verified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0"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1"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2" w14:textId="77777777" w:rsidR="00D4353B" w:rsidRDefault="00F573B7">
            <w:pPr>
              <w:spacing w:after="0" w:line="254" w:lineRule="auto"/>
              <w:ind w:left="0" w:firstLine="0"/>
            </w:pPr>
            <w:r>
              <w:t xml:space="preserve"> </w:t>
            </w:r>
          </w:p>
        </w:tc>
      </w:tr>
      <w:tr w:rsidR="00D4353B" w14:paraId="1BBE9F18" w14:textId="77777777">
        <w:tblPrEx>
          <w:tblCellMar>
            <w:top w:w="0" w:type="dxa"/>
            <w:bottom w:w="0" w:type="dxa"/>
          </w:tblCellMar>
        </w:tblPrEx>
        <w:trPr>
          <w:trHeight w:val="485"/>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4" w14:textId="77777777" w:rsidR="00D4353B" w:rsidRDefault="00F573B7">
            <w:pPr>
              <w:spacing w:after="0" w:line="254" w:lineRule="auto"/>
              <w:ind w:left="0" w:firstLine="0"/>
            </w:pPr>
            <w:r>
              <w:t xml:space="preserve">Safeguarding questions asked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5"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6"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7" w14:textId="77777777" w:rsidR="00D4353B" w:rsidRDefault="00F573B7">
            <w:pPr>
              <w:spacing w:after="0" w:line="254" w:lineRule="auto"/>
              <w:ind w:left="0" w:firstLine="0"/>
            </w:pPr>
            <w:r>
              <w:t xml:space="preserve"> </w:t>
            </w:r>
          </w:p>
        </w:tc>
      </w:tr>
      <w:tr w:rsidR="00D4353B" w14:paraId="1BBE9F1D" w14:textId="77777777">
        <w:tblPrEx>
          <w:tblCellMar>
            <w:top w:w="0" w:type="dxa"/>
            <w:bottom w:w="0" w:type="dxa"/>
          </w:tblCellMar>
        </w:tblPrEx>
        <w:trPr>
          <w:trHeight w:val="485"/>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9" w14:textId="77777777" w:rsidR="00D4353B" w:rsidRDefault="00F573B7">
            <w:pPr>
              <w:spacing w:after="0" w:line="254" w:lineRule="auto"/>
              <w:ind w:left="0" w:firstLine="0"/>
            </w:pPr>
            <w:r>
              <w:t xml:space="preserve">Employment gaps explored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A"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B"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C" w14:textId="77777777" w:rsidR="00D4353B" w:rsidRDefault="00F573B7">
            <w:pPr>
              <w:spacing w:after="0" w:line="254" w:lineRule="auto"/>
              <w:ind w:left="0" w:firstLine="0"/>
            </w:pPr>
            <w:r>
              <w:t xml:space="preserve"> </w:t>
            </w:r>
          </w:p>
        </w:tc>
      </w:tr>
      <w:tr w:rsidR="00D4353B" w14:paraId="1BBE9F22" w14:textId="77777777">
        <w:tblPrEx>
          <w:tblCellMar>
            <w:top w:w="0" w:type="dxa"/>
            <w:bottom w:w="0" w:type="dxa"/>
          </w:tblCellMar>
        </w:tblPrEx>
        <w:trPr>
          <w:trHeight w:val="615"/>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1E" w14:textId="77777777" w:rsidR="00D4353B" w:rsidRDefault="00F573B7">
            <w:pPr>
              <w:spacing w:after="0" w:line="254" w:lineRule="auto"/>
              <w:ind w:left="0" w:firstLine="0"/>
            </w:pPr>
            <w:proofErr w:type="spellStart"/>
            <w:r>
              <w:t>Self Declaration</w:t>
            </w:r>
            <w:proofErr w:type="spellEnd"/>
            <w:r>
              <w:t xml:space="preserve"> discussed (if applicable)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1F"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20"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21" w14:textId="77777777" w:rsidR="00D4353B" w:rsidRDefault="00F573B7">
            <w:pPr>
              <w:spacing w:after="0" w:line="254" w:lineRule="auto"/>
              <w:ind w:left="0" w:firstLine="0"/>
            </w:pPr>
            <w:r>
              <w:t xml:space="preserve"> </w:t>
            </w:r>
          </w:p>
        </w:tc>
      </w:tr>
      <w:tr w:rsidR="00D4353B" w14:paraId="1BBE9F27" w14:textId="77777777">
        <w:tblPrEx>
          <w:tblCellMar>
            <w:top w:w="0" w:type="dxa"/>
            <w:bottom w:w="0" w:type="dxa"/>
          </w:tblCellMar>
        </w:tblPrEx>
        <w:trPr>
          <w:trHeight w:val="485"/>
        </w:trPr>
        <w:tc>
          <w:tcPr>
            <w:tcW w:w="4177"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23" w14:textId="77777777" w:rsidR="00D4353B" w:rsidRDefault="00F573B7">
            <w:pPr>
              <w:spacing w:after="0" w:line="254" w:lineRule="auto"/>
              <w:ind w:left="0" w:firstLine="0"/>
            </w:pPr>
            <w:r>
              <w:lastRenderedPageBreak/>
              <w:t xml:space="preserve">Interview record completed </w:t>
            </w:r>
          </w:p>
        </w:tc>
        <w:tc>
          <w:tcPr>
            <w:tcW w:w="170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24" w14:textId="77777777" w:rsidR="00D4353B" w:rsidRDefault="00F573B7">
            <w:pPr>
              <w:spacing w:after="0" w:line="254" w:lineRule="auto"/>
              <w:ind w:left="4" w:firstLine="0"/>
              <w:jc w:val="center"/>
            </w:pPr>
            <w:r>
              <w:rPr>
                <w:rFonts w:ascii="Segoe UI Symbol" w:eastAsia="Segoe UI Symbol" w:hAnsi="Segoe UI Symbol" w:cs="Segoe UI Symbol"/>
              </w:rPr>
              <w:t>☐</w:t>
            </w:r>
            <w:r>
              <w:t xml:space="preserve"> </w:t>
            </w:r>
          </w:p>
        </w:tc>
        <w:tc>
          <w:tcPr>
            <w:tcW w:w="179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25" w14:textId="77777777" w:rsidR="00D4353B" w:rsidRDefault="00F573B7">
            <w:pPr>
              <w:spacing w:after="0" w:line="254" w:lineRule="auto"/>
              <w:ind w:left="0" w:firstLine="0"/>
            </w:pPr>
            <w:r>
              <w:t xml:space="preserve"> </w:t>
            </w:r>
          </w:p>
        </w:tc>
        <w:tc>
          <w:tcPr>
            <w:tcW w:w="1661"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26" w14:textId="77777777" w:rsidR="00D4353B" w:rsidRDefault="00F573B7">
            <w:pPr>
              <w:spacing w:after="0" w:line="254" w:lineRule="auto"/>
              <w:ind w:left="0" w:firstLine="0"/>
            </w:pPr>
            <w:r>
              <w:t xml:space="preserve"> </w:t>
            </w:r>
          </w:p>
        </w:tc>
      </w:tr>
    </w:tbl>
    <w:p w14:paraId="1BBE9F28" w14:textId="77777777" w:rsidR="00D4353B" w:rsidRDefault="00F573B7">
      <w:pPr>
        <w:spacing w:after="397" w:line="254" w:lineRule="auto"/>
        <w:ind w:left="0" w:firstLine="0"/>
      </w:pPr>
      <w:r>
        <w:t xml:space="preserve"> </w:t>
      </w:r>
    </w:p>
    <w:p w14:paraId="1BBE9F29" w14:textId="77777777" w:rsidR="00D4353B" w:rsidRDefault="00F573B7">
      <w:pPr>
        <w:pStyle w:val="Heading2"/>
        <w:spacing w:after="43"/>
        <w:ind w:left="-5"/>
      </w:pPr>
      <w:r>
        <w:t xml:space="preserve">Stage 4: Pre-employment Checks </w:t>
      </w:r>
    </w:p>
    <w:tbl>
      <w:tblPr>
        <w:tblW w:w="9334" w:type="dxa"/>
        <w:tblInd w:w="15" w:type="dxa"/>
        <w:tblCellMar>
          <w:left w:w="10" w:type="dxa"/>
          <w:right w:w="10" w:type="dxa"/>
        </w:tblCellMar>
        <w:tblLook w:val="04A0" w:firstRow="1" w:lastRow="0" w:firstColumn="1" w:lastColumn="0" w:noHBand="0" w:noVBand="1"/>
      </w:tblPr>
      <w:tblGrid>
        <w:gridCol w:w="5742"/>
        <w:gridCol w:w="1351"/>
        <w:gridCol w:w="1040"/>
        <w:gridCol w:w="1201"/>
      </w:tblGrid>
      <w:tr w:rsidR="00D4353B" w14:paraId="1BBE9F2E" w14:textId="77777777">
        <w:tblPrEx>
          <w:tblCellMar>
            <w:top w:w="0" w:type="dxa"/>
            <w:bottom w:w="0" w:type="dxa"/>
          </w:tblCellMar>
        </w:tblPrEx>
        <w:trPr>
          <w:trHeight w:val="330"/>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2A" w14:textId="77777777" w:rsidR="00D4353B" w:rsidRDefault="00F573B7">
            <w:pPr>
              <w:spacing w:after="0" w:line="254" w:lineRule="auto"/>
              <w:ind w:left="0" w:right="55" w:firstLine="0"/>
              <w:jc w:val="center"/>
            </w:pPr>
            <w:r>
              <w:rPr>
                <w:b/>
              </w:rPr>
              <w:t xml:space="preserve">Check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2B" w14:textId="77777777" w:rsidR="00D4353B" w:rsidRDefault="00F573B7">
            <w:pPr>
              <w:spacing w:after="0" w:line="254" w:lineRule="auto"/>
              <w:ind w:left="0" w:firstLine="0"/>
              <w:jc w:val="both"/>
            </w:pPr>
            <w:r>
              <w:rPr>
                <w:b/>
              </w:rPr>
              <w:t xml:space="preserve">Completed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2C" w14:textId="77777777" w:rsidR="00D4353B" w:rsidRDefault="00F573B7">
            <w:pPr>
              <w:spacing w:after="0" w:line="254" w:lineRule="auto"/>
              <w:ind w:left="0" w:right="49" w:firstLine="0"/>
              <w:jc w:val="center"/>
            </w:pPr>
            <w:r>
              <w:rPr>
                <w:b/>
              </w:rPr>
              <w:t xml:space="preserve">Initials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2D" w14:textId="77777777" w:rsidR="00D4353B" w:rsidRDefault="00F573B7">
            <w:pPr>
              <w:spacing w:after="0" w:line="254" w:lineRule="auto"/>
              <w:ind w:left="0" w:right="50" w:firstLine="0"/>
              <w:jc w:val="center"/>
            </w:pPr>
            <w:r>
              <w:rPr>
                <w:b/>
              </w:rPr>
              <w:t xml:space="preserve">Date </w:t>
            </w:r>
          </w:p>
        </w:tc>
      </w:tr>
      <w:tr w:rsidR="00D4353B" w14:paraId="1BBE9F33" w14:textId="77777777">
        <w:tblPrEx>
          <w:tblCellMar>
            <w:top w:w="0" w:type="dxa"/>
            <w:bottom w:w="0" w:type="dxa"/>
          </w:tblCellMar>
        </w:tblPrEx>
        <w:trPr>
          <w:trHeight w:val="486"/>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2F" w14:textId="77777777" w:rsidR="00D4353B" w:rsidRDefault="00F573B7">
            <w:pPr>
              <w:spacing w:after="0" w:line="254" w:lineRule="auto"/>
              <w:ind w:left="5" w:firstLine="0"/>
            </w:pPr>
            <w:r>
              <w:t xml:space="preserve">Two satisfactory references received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0" w14:textId="77777777" w:rsidR="00D4353B" w:rsidRDefault="00F573B7">
            <w:pPr>
              <w:spacing w:after="0" w:line="254" w:lineRule="auto"/>
              <w:ind w:left="0" w:right="67"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1" w14:textId="77777777" w:rsidR="00D4353B" w:rsidRDefault="00F573B7">
            <w:pPr>
              <w:spacing w:after="0" w:line="254" w:lineRule="auto"/>
              <w:ind w:left="5"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2" w14:textId="77777777" w:rsidR="00D4353B" w:rsidRDefault="00F573B7">
            <w:pPr>
              <w:spacing w:after="0" w:line="254" w:lineRule="auto"/>
              <w:ind w:left="5" w:firstLine="0"/>
            </w:pPr>
            <w:r>
              <w:t xml:space="preserve"> </w:t>
            </w:r>
          </w:p>
        </w:tc>
      </w:tr>
      <w:tr w:rsidR="00D4353B" w14:paraId="1BBE9F38" w14:textId="77777777">
        <w:tblPrEx>
          <w:tblCellMar>
            <w:top w:w="0" w:type="dxa"/>
            <w:bottom w:w="0" w:type="dxa"/>
          </w:tblCellMar>
        </w:tblPrEx>
        <w:trPr>
          <w:trHeight w:val="480"/>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4" w14:textId="77777777" w:rsidR="00D4353B" w:rsidRDefault="00F573B7">
            <w:pPr>
              <w:spacing w:after="0" w:line="254" w:lineRule="auto"/>
              <w:ind w:left="5" w:firstLine="0"/>
            </w:pPr>
            <w:r>
              <w:t xml:space="preserve">Reference anomalies investigated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5" w14:textId="77777777" w:rsidR="00D4353B" w:rsidRDefault="00F573B7">
            <w:pPr>
              <w:spacing w:after="0" w:line="254" w:lineRule="auto"/>
              <w:ind w:left="0" w:right="67"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6" w14:textId="77777777" w:rsidR="00D4353B" w:rsidRDefault="00F573B7">
            <w:pPr>
              <w:spacing w:after="0" w:line="254" w:lineRule="auto"/>
              <w:ind w:left="5"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7" w14:textId="77777777" w:rsidR="00D4353B" w:rsidRDefault="00F573B7">
            <w:pPr>
              <w:spacing w:after="0" w:line="254" w:lineRule="auto"/>
              <w:ind w:left="5" w:firstLine="0"/>
            </w:pPr>
            <w:r>
              <w:t xml:space="preserve"> </w:t>
            </w:r>
          </w:p>
        </w:tc>
      </w:tr>
      <w:tr w:rsidR="00D4353B" w14:paraId="1BBE9F3D" w14:textId="77777777">
        <w:tblPrEx>
          <w:tblCellMar>
            <w:top w:w="0" w:type="dxa"/>
            <w:bottom w:w="0" w:type="dxa"/>
          </w:tblCellMar>
        </w:tblPrEx>
        <w:trPr>
          <w:trHeight w:val="48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9" w14:textId="77777777" w:rsidR="00D4353B" w:rsidRDefault="00F573B7">
            <w:pPr>
              <w:spacing w:after="0" w:line="254" w:lineRule="auto"/>
              <w:ind w:left="0" w:firstLine="0"/>
            </w:pPr>
            <w:r>
              <w:t xml:space="preserve">Identity verified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A"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B"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3C" w14:textId="77777777" w:rsidR="00D4353B" w:rsidRDefault="00F573B7">
            <w:pPr>
              <w:spacing w:after="0" w:line="254" w:lineRule="auto"/>
              <w:ind w:left="0" w:firstLine="0"/>
            </w:pPr>
            <w:r>
              <w:t xml:space="preserve"> </w:t>
            </w:r>
          </w:p>
        </w:tc>
      </w:tr>
      <w:tr w:rsidR="00D4353B" w14:paraId="1BBE9F42" w14:textId="77777777">
        <w:tblPrEx>
          <w:tblCellMar>
            <w:top w:w="0" w:type="dxa"/>
            <w:bottom w:w="0" w:type="dxa"/>
          </w:tblCellMar>
        </w:tblPrEx>
        <w:trPr>
          <w:trHeight w:val="48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E" w14:textId="77777777" w:rsidR="00D4353B" w:rsidRDefault="00F573B7">
            <w:pPr>
              <w:spacing w:after="0" w:line="254" w:lineRule="auto"/>
              <w:ind w:left="0" w:firstLine="0"/>
            </w:pPr>
            <w:r>
              <w:t xml:space="preserve">Right to work verified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3F"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0"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1" w14:textId="77777777" w:rsidR="00D4353B" w:rsidRDefault="00F573B7">
            <w:pPr>
              <w:spacing w:after="0" w:line="254" w:lineRule="auto"/>
              <w:ind w:left="0" w:firstLine="0"/>
            </w:pPr>
            <w:r>
              <w:t xml:space="preserve"> </w:t>
            </w:r>
          </w:p>
        </w:tc>
      </w:tr>
      <w:tr w:rsidR="00D4353B" w14:paraId="1BBE9F47" w14:textId="77777777">
        <w:tblPrEx>
          <w:tblCellMar>
            <w:top w:w="0" w:type="dxa"/>
            <w:bottom w:w="0" w:type="dxa"/>
          </w:tblCellMar>
        </w:tblPrEx>
        <w:trPr>
          <w:trHeight w:val="480"/>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43" w14:textId="77777777" w:rsidR="00D4353B" w:rsidRDefault="00F573B7">
            <w:pPr>
              <w:spacing w:after="0" w:line="254" w:lineRule="auto"/>
              <w:ind w:left="0" w:firstLine="0"/>
            </w:pPr>
            <w:r>
              <w:t xml:space="preserve">Enhanced DBS obtained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44"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5"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6" w14:textId="77777777" w:rsidR="00D4353B" w:rsidRDefault="00F573B7">
            <w:pPr>
              <w:spacing w:after="0" w:line="254" w:lineRule="auto"/>
              <w:ind w:left="0" w:firstLine="0"/>
            </w:pPr>
            <w:r>
              <w:t xml:space="preserve"> </w:t>
            </w:r>
          </w:p>
        </w:tc>
      </w:tr>
      <w:tr w:rsidR="00D4353B" w14:paraId="1BBE9F4C" w14:textId="77777777">
        <w:tblPrEx>
          <w:tblCellMar>
            <w:top w:w="0" w:type="dxa"/>
            <w:bottom w:w="0" w:type="dxa"/>
          </w:tblCellMar>
        </w:tblPrEx>
        <w:trPr>
          <w:trHeight w:val="620"/>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8" w14:textId="77777777" w:rsidR="00D4353B" w:rsidRDefault="00F573B7">
            <w:pPr>
              <w:spacing w:after="0" w:line="254" w:lineRule="auto"/>
              <w:ind w:left="0" w:firstLine="0"/>
            </w:pPr>
            <w:r>
              <w:t xml:space="preserve">Children's Barred List check completed (where applicable)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49"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A"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B" w14:textId="77777777" w:rsidR="00D4353B" w:rsidRDefault="00F573B7">
            <w:pPr>
              <w:spacing w:after="0" w:line="254" w:lineRule="auto"/>
              <w:ind w:left="0" w:firstLine="0"/>
            </w:pPr>
            <w:r>
              <w:t xml:space="preserve"> </w:t>
            </w:r>
          </w:p>
        </w:tc>
      </w:tr>
      <w:tr w:rsidR="00D4353B" w14:paraId="1BBE9F51" w14:textId="77777777">
        <w:tblPrEx>
          <w:tblCellMar>
            <w:top w:w="0" w:type="dxa"/>
            <w:bottom w:w="0" w:type="dxa"/>
          </w:tblCellMar>
        </w:tblPrEx>
        <w:trPr>
          <w:trHeight w:val="621"/>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D" w14:textId="77777777" w:rsidR="00D4353B" w:rsidRDefault="00F573B7">
            <w:pPr>
              <w:spacing w:after="0" w:line="254" w:lineRule="auto"/>
              <w:ind w:left="0" w:firstLine="0"/>
            </w:pPr>
            <w:r>
              <w:t xml:space="preserve">Prohibition from Teaching check completed (where applicable)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4E"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4F"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0" w14:textId="77777777" w:rsidR="00D4353B" w:rsidRDefault="00F573B7">
            <w:pPr>
              <w:spacing w:after="0" w:line="254" w:lineRule="auto"/>
              <w:ind w:left="0" w:firstLine="0"/>
            </w:pPr>
            <w:r>
              <w:t xml:space="preserve"> </w:t>
            </w:r>
          </w:p>
        </w:tc>
      </w:tr>
      <w:tr w:rsidR="00D4353B" w14:paraId="1BBE9F56" w14:textId="77777777">
        <w:tblPrEx>
          <w:tblCellMar>
            <w:top w:w="0" w:type="dxa"/>
            <w:bottom w:w="0" w:type="dxa"/>
          </w:tblCellMar>
        </w:tblPrEx>
        <w:trPr>
          <w:trHeight w:val="61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2" w14:textId="77777777" w:rsidR="00D4353B" w:rsidRDefault="00F573B7">
            <w:pPr>
              <w:spacing w:after="0" w:line="254" w:lineRule="auto"/>
              <w:ind w:left="0" w:firstLine="0"/>
            </w:pPr>
            <w:r>
              <w:t xml:space="preserve">Section 128 Direction check completed (where applicable)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53"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4"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5" w14:textId="77777777" w:rsidR="00D4353B" w:rsidRDefault="00F573B7">
            <w:pPr>
              <w:spacing w:after="0" w:line="254" w:lineRule="auto"/>
              <w:ind w:left="0" w:firstLine="0"/>
            </w:pPr>
            <w:r>
              <w:t xml:space="preserve"> </w:t>
            </w:r>
          </w:p>
        </w:tc>
      </w:tr>
      <w:tr w:rsidR="00D4353B" w14:paraId="1BBE9F5B" w14:textId="77777777">
        <w:tblPrEx>
          <w:tblCellMar>
            <w:top w:w="0" w:type="dxa"/>
            <w:bottom w:w="0" w:type="dxa"/>
          </w:tblCellMar>
        </w:tblPrEx>
        <w:trPr>
          <w:trHeight w:val="48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57" w14:textId="77777777" w:rsidR="00D4353B" w:rsidRDefault="00F573B7">
            <w:pPr>
              <w:spacing w:after="0" w:line="254" w:lineRule="auto"/>
              <w:ind w:left="0" w:firstLine="0"/>
            </w:pPr>
            <w:r>
              <w:t xml:space="preserve">Overseas checks </w:t>
            </w:r>
            <w:r>
              <w:t xml:space="preserve">completed (where applicable)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58"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9"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A" w14:textId="77777777" w:rsidR="00D4353B" w:rsidRDefault="00F573B7">
            <w:pPr>
              <w:spacing w:after="0" w:line="254" w:lineRule="auto"/>
              <w:ind w:left="0" w:firstLine="0"/>
            </w:pPr>
            <w:r>
              <w:t xml:space="preserve"> </w:t>
            </w:r>
          </w:p>
        </w:tc>
      </w:tr>
      <w:tr w:rsidR="00D4353B" w14:paraId="1BBE9F60" w14:textId="77777777">
        <w:tblPrEx>
          <w:tblCellMar>
            <w:top w:w="0" w:type="dxa"/>
            <w:bottom w:w="0" w:type="dxa"/>
          </w:tblCellMar>
        </w:tblPrEx>
        <w:trPr>
          <w:trHeight w:val="48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5C" w14:textId="77777777" w:rsidR="00D4353B" w:rsidRDefault="00F573B7">
            <w:pPr>
              <w:spacing w:after="0" w:line="254" w:lineRule="auto"/>
              <w:ind w:left="0" w:firstLine="0"/>
            </w:pPr>
            <w:r>
              <w:t xml:space="preserve">Medical fitness declaration received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5D"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E"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5F" w14:textId="77777777" w:rsidR="00D4353B" w:rsidRDefault="00F573B7">
            <w:pPr>
              <w:spacing w:after="0" w:line="254" w:lineRule="auto"/>
              <w:ind w:left="0" w:firstLine="0"/>
            </w:pPr>
            <w:r>
              <w:t xml:space="preserve"> </w:t>
            </w:r>
          </w:p>
        </w:tc>
      </w:tr>
      <w:tr w:rsidR="00D4353B" w14:paraId="1BBE9F65" w14:textId="77777777">
        <w:tblPrEx>
          <w:tblCellMar>
            <w:top w:w="0" w:type="dxa"/>
            <w:bottom w:w="0" w:type="dxa"/>
          </w:tblCellMar>
        </w:tblPrEx>
        <w:trPr>
          <w:trHeight w:val="485"/>
        </w:trPr>
        <w:tc>
          <w:tcPr>
            <w:tcW w:w="5742"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61" w14:textId="77777777" w:rsidR="00D4353B" w:rsidRDefault="00F573B7">
            <w:pPr>
              <w:spacing w:after="0" w:line="254" w:lineRule="auto"/>
              <w:ind w:left="0" w:firstLine="0"/>
            </w:pPr>
            <w:r>
              <w:t xml:space="preserve">Qualification verification completed </w:t>
            </w:r>
          </w:p>
        </w:tc>
        <w:tc>
          <w:tcPr>
            <w:tcW w:w="135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vAlign w:val="center"/>
          </w:tcPr>
          <w:p w14:paraId="1BBE9F62" w14:textId="77777777" w:rsidR="00D4353B" w:rsidRDefault="00F573B7">
            <w:pPr>
              <w:spacing w:after="0" w:line="254" w:lineRule="auto"/>
              <w:ind w:left="0" w:right="6" w:firstLine="0"/>
              <w:jc w:val="center"/>
            </w:pPr>
            <w:r>
              <w:rPr>
                <w:rFonts w:ascii="Segoe UI Symbol" w:eastAsia="Segoe UI Symbol" w:hAnsi="Segoe UI Symbol" w:cs="Segoe UI Symbol"/>
              </w:rPr>
              <w:t>☐</w:t>
            </w:r>
            <w:r>
              <w:t xml:space="preserve"> </w:t>
            </w:r>
          </w:p>
        </w:tc>
        <w:tc>
          <w:tcPr>
            <w:tcW w:w="104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63" w14:textId="77777777" w:rsidR="00D4353B" w:rsidRDefault="00F573B7">
            <w:pPr>
              <w:spacing w:after="0" w:line="254" w:lineRule="auto"/>
              <w:ind w:left="0" w:firstLine="0"/>
            </w:pPr>
            <w:r>
              <w:t xml:space="preserve"> </w:t>
            </w:r>
          </w:p>
        </w:tc>
        <w:tc>
          <w:tcPr>
            <w:tcW w:w="120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49" w:type="dxa"/>
            </w:tcMar>
          </w:tcPr>
          <w:p w14:paraId="1BBE9F64" w14:textId="77777777" w:rsidR="00D4353B" w:rsidRDefault="00F573B7">
            <w:pPr>
              <w:spacing w:after="0" w:line="254" w:lineRule="auto"/>
              <w:ind w:left="0" w:firstLine="0"/>
            </w:pPr>
            <w:r>
              <w:t xml:space="preserve"> </w:t>
            </w:r>
          </w:p>
        </w:tc>
      </w:tr>
    </w:tbl>
    <w:p w14:paraId="1BBE9F66" w14:textId="77777777" w:rsidR="00D4353B" w:rsidRDefault="00F573B7">
      <w:pPr>
        <w:spacing w:after="397" w:line="254" w:lineRule="auto"/>
        <w:ind w:left="0" w:firstLine="0"/>
      </w:pPr>
      <w:r>
        <w:t xml:space="preserve"> </w:t>
      </w:r>
    </w:p>
    <w:p w14:paraId="1BBE9F67" w14:textId="77777777" w:rsidR="00D4353B" w:rsidRDefault="00F573B7">
      <w:pPr>
        <w:pStyle w:val="Heading2"/>
        <w:spacing w:after="38"/>
        <w:ind w:left="-5"/>
      </w:pPr>
      <w:r>
        <w:t xml:space="preserve">Stage 5: Offer of Employment </w:t>
      </w:r>
    </w:p>
    <w:tbl>
      <w:tblPr>
        <w:tblW w:w="9334" w:type="dxa"/>
        <w:tblInd w:w="15" w:type="dxa"/>
        <w:tblCellMar>
          <w:left w:w="10" w:type="dxa"/>
          <w:right w:w="10" w:type="dxa"/>
        </w:tblCellMar>
        <w:tblLook w:val="04A0" w:firstRow="1" w:lastRow="0" w:firstColumn="1" w:lastColumn="0" w:noHBand="0" w:noVBand="1"/>
      </w:tblPr>
      <w:tblGrid>
        <w:gridCol w:w="4942"/>
        <w:gridCol w:w="1936"/>
        <w:gridCol w:w="1320"/>
        <w:gridCol w:w="1136"/>
      </w:tblGrid>
      <w:tr w:rsidR="00D4353B" w14:paraId="1BBE9F6C" w14:textId="77777777">
        <w:tblPrEx>
          <w:tblCellMar>
            <w:top w:w="0" w:type="dxa"/>
            <w:bottom w:w="0" w:type="dxa"/>
          </w:tblCellMar>
        </w:tblPrEx>
        <w:trPr>
          <w:trHeight w:val="330"/>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68" w14:textId="77777777" w:rsidR="00D4353B" w:rsidRDefault="00F573B7">
            <w:pPr>
              <w:spacing w:after="0" w:line="254" w:lineRule="auto"/>
              <w:ind w:left="7" w:firstLine="0"/>
              <w:jc w:val="center"/>
            </w:pPr>
            <w:r>
              <w:rPr>
                <w:b/>
              </w:rPr>
              <w:t xml:space="preserve">Check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69" w14:textId="77777777" w:rsidR="00D4353B" w:rsidRDefault="00F573B7">
            <w:pPr>
              <w:spacing w:after="0" w:line="254" w:lineRule="auto"/>
              <w:ind w:left="0" w:right="1" w:firstLine="0"/>
              <w:jc w:val="center"/>
            </w:pPr>
            <w:r>
              <w:rPr>
                <w:b/>
              </w:rPr>
              <w:t xml:space="preserve">Completed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6A" w14:textId="77777777" w:rsidR="00D4353B" w:rsidRDefault="00F573B7">
            <w:pPr>
              <w:spacing w:after="0" w:line="254" w:lineRule="auto"/>
              <w:ind w:left="12" w:firstLine="0"/>
              <w:jc w:val="center"/>
            </w:pPr>
            <w:r>
              <w:rPr>
                <w:b/>
              </w:rPr>
              <w:t xml:space="preserve">Initials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6B" w14:textId="77777777" w:rsidR="00D4353B" w:rsidRDefault="00F573B7">
            <w:pPr>
              <w:spacing w:after="0" w:line="254" w:lineRule="auto"/>
              <w:ind w:left="7" w:firstLine="0"/>
              <w:jc w:val="center"/>
            </w:pPr>
            <w:r>
              <w:rPr>
                <w:b/>
              </w:rPr>
              <w:t xml:space="preserve">Date </w:t>
            </w:r>
          </w:p>
        </w:tc>
      </w:tr>
      <w:tr w:rsidR="00D4353B" w14:paraId="1BBE9F71" w14:textId="77777777">
        <w:tblPrEx>
          <w:tblCellMar>
            <w:top w:w="0" w:type="dxa"/>
            <w:bottom w:w="0" w:type="dxa"/>
          </w:tblCellMar>
        </w:tblPrEx>
        <w:trPr>
          <w:trHeight w:val="485"/>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6D" w14:textId="77777777" w:rsidR="00D4353B" w:rsidRDefault="00F573B7">
            <w:pPr>
              <w:spacing w:after="0" w:line="254" w:lineRule="auto"/>
              <w:ind w:left="0" w:firstLine="0"/>
            </w:pPr>
            <w:r>
              <w:t xml:space="preserve">Conditional offer issued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6E" w14:textId="77777777" w:rsidR="00D4353B" w:rsidRDefault="00F573B7">
            <w:pPr>
              <w:spacing w:after="0" w:line="254" w:lineRule="auto"/>
              <w:ind w:left="0" w:firstLine="0"/>
              <w:jc w:val="center"/>
            </w:pPr>
            <w:r>
              <w:rPr>
                <w:rFonts w:ascii="Segoe UI Symbol" w:eastAsia="Segoe UI Symbol" w:hAnsi="Segoe UI Symbol" w:cs="Segoe UI Symbol"/>
              </w:rPr>
              <w:t>☐</w:t>
            </w:r>
            <w:r>
              <w:t xml:space="preserve">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6F" w14:textId="77777777" w:rsidR="00D4353B" w:rsidRDefault="00F573B7">
            <w:pPr>
              <w:spacing w:after="0" w:line="254" w:lineRule="auto"/>
              <w:ind w:left="0" w:firstLine="0"/>
            </w:pPr>
            <w:r>
              <w:t xml:space="preserve">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0" w14:textId="77777777" w:rsidR="00D4353B" w:rsidRDefault="00F573B7">
            <w:pPr>
              <w:spacing w:after="0" w:line="254" w:lineRule="auto"/>
              <w:ind w:left="0" w:firstLine="0"/>
            </w:pPr>
            <w:r>
              <w:t xml:space="preserve"> </w:t>
            </w:r>
          </w:p>
        </w:tc>
      </w:tr>
      <w:tr w:rsidR="00D4353B" w14:paraId="1BBE9F76" w14:textId="77777777">
        <w:tblPrEx>
          <w:tblCellMar>
            <w:top w:w="0" w:type="dxa"/>
            <w:bottom w:w="0" w:type="dxa"/>
          </w:tblCellMar>
        </w:tblPrEx>
        <w:trPr>
          <w:trHeight w:val="486"/>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2" w14:textId="77777777" w:rsidR="00D4353B" w:rsidRDefault="00F573B7">
            <w:pPr>
              <w:spacing w:after="0" w:line="254" w:lineRule="auto"/>
              <w:ind w:left="0" w:firstLine="0"/>
            </w:pPr>
            <w:r>
              <w:t xml:space="preserve">All conditions satisfied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3" w14:textId="77777777" w:rsidR="00D4353B" w:rsidRDefault="00F573B7">
            <w:pPr>
              <w:spacing w:after="0" w:line="254" w:lineRule="auto"/>
              <w:ind w:left="0" w:firstLine="0"/>
              <w:jc w:val="center"/>
            </w:pPr>
            <w:r>
              <w:rPr>
                <w:rFonts w:ascii="Segoe UI Symbol" w:eastAsia="Segoe UI Symbol" w:hAnsi="Segoe UI Symbol" w:cs="Segoe UI Symbol"/>
              </w:rPr>
              <w:t>☐</w:t>
            </w:r>
            <w:r>
              <w:t xml:space="preserve">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4" w14:textId="77777777" w:rsidR="00D4353B" w:rsidRDefault="00F573B7">
            <w:pPr>
              <w:spacing w:after="0" w:line="254" w:lineRule="auto"/>
              <w:ind w:left="0" w:firstLine="0"/>
            </w:pPr>
            <w:r>
              <w:t xml:space="preserve">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5" w14:textId="77777777" w:rsidR="00D4353B" w:rsidRDefault="00F573B7">
            <w:pPr>
              <w:spacing w:after="0" w:line="254" w:lineRule="auto"/>
              <w:ind w:left="0" w:firstLine="0"/>
            </w:pPr>
            <w:r>
              <w:t xml:space="preserve"> </w:t>
            </w:r>
          </w:p>
        </w:tc>
      </w:tr>
      <w:tr w:rsidR="00D4353B" w14:paraId="1BBE9F7B" w14:textId="77777777">
        <w:tblPrEx>
          <w:tblCellMar>
            <w:top w:w="0" w:type="dxa"/>
            <w:bottom w:w="0" w:type="dxa"/>
          </w:tblCellMar>
        </w:tblPrEx>
        <w:trPr>
          <w:trHeight w:val="485"/>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7" w14:textId="77777777" w:rsidR="00D4353B" w:rsidRDefault="00F573B7">
            <w:pPr>
              <w:spacing w:after="0" w:line="254" w:lineRule="auto"/>
              <w:ind w:left="0" w:firstLine="0"/>
            </w:pPr>
            <w:r>
              <w:t xml:space="preserve">Start date agreed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8" w14:textId="77777777" w:rsidR="00D4353B" w:rsidRDefault="00F573B7">
            <w:pPr>
              <w:spacing w:after="0" w:line="254" w:lineRule="auto"/>
              <w:ind w:left="0" w:firstLine="0"/>
              <w:jc w:val="center"/>
            </w:pPr>
            <w:r>
              <w:rPr>
                <w:rFonts w:ascii="Segoe UI Symbol" w:eastAsia="Segoe UI Symbol" w:hAnsi="Segoe UI Symbol" w:cs="Segoe UI Symbol"/>
              </w:rPr>
              <w:t>☐</w:t>
            </w:r>
            <w:r>
              <w:t xml:space="preserve">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9" w14:textId="77777777" w:rsidR="00D4353B" w:rsidRDefault="00F573B7">
            <w:pPr>
              <w:spacing w:after="0" w:line="254" w:lineRule="auto"/>
              <w:ind w:left="0" w:firstLine="0"/>
            </w:pPr>
            <w:r>
              <w:t xml:space="preserve">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A" w14:textId="77777777" w:rsidR="00D4353B" w:rsidRDefault="00F573B7">
            <w:pPr>
              <w:spacing w:after="0" w:line="254" w:lineRule="auto"/>
              <w:ind w:left="0" w:firstLine="0"/>
            </w:pPr>
            <w:r>
              <w:t xml:space="preserve"> </w:t>
            </w:r>
          </w:p>
        </w:tc>
      </w:tr>
      <w:tr w:rsidR="00D4353B" w14:paraId="1BBE9F80" w14:textId="77777777">
        <w:tblPrEx>
          <w:tblCellMar>
            <w:top w:w="0" w:type="dxa"/>
            <w:bottom w:w="0" w:type="dxa"/>
          </w:tblCellMar>
        </w:tblPrEx>
        <w:trPr>
          <w:trHeight w:val="485"/>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C" w14:textId="77777777" w:rsidR="00D4353B" w:rsidRDefault="00F573B7">
            <w:pPr>
              <w:spacing w:after="0" w:line="254" w:lineRule="auto"/>
              <w:ind w:left="0" w:firstLine="0"/>
            </w:pPr>
            <w:r>
              <w:t xml:space="preserve">Contract issued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7D" w14:textId="77777777" w:rsidR="00D4353B" w:rsidRDefault="00F573B7">
            <w:pPr>
              <w:spacing w:after="0" w:line="254" w:lineRule="auto"/>
              <w:ind w:left="0" w:firstLine="0"/>
              <w:jc w:val="center"/>
            </w:pPr>
            <w:r>
              <w:rPr>
                <w:rFonts w:ascii="Segoe UI Symbol" w:eastAsia="Segoe UI Symbol" w:hAnsi="Segoe UI Symbol" w:cs="Segoe UI Symbol"/>
              </w:rPr>
              <w:t>☐</w:t>
            </w:r>
            <w:r>
              <w:t xml:space="preserve">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E" w14:textId="77777777" w:rsidR="00D4353B" w:rsidRDefault="00F573B7">
            <w:pPr>
              <w:spacing w:after="0" w:line="254" w:lineRule="auto"/>
              <w:ind w:left="0" w:firstLine="0"/>
            </w:pPr>
            <w:r>
              <w:t xml:space="preserve">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7F" w14:textId="77777777" w:rsidR="00D4353B" w:rsidRDefault="00F573B7">
            <w:pPr>
              <w:spacing w:after="0" w:line="254" w:lineRule="auto"/>
              <w:ind w:left="0" w:firstLine="0"/>
            </w:pPr>
            <w:r>
              <w:t xml:space="preserve"> </w:t>
            </w:r>
          </w:p>
        </w:tc>
      </w:tr>
      <w:tr w:rsidR="00D4353B" w14:paraId="1BBE9F85" w14:textId="77777777">
        <w:tblPrEx>
          <w:tblCellMar>
            <w:top w:w="0" w:type="dxa"/>
            <w:bottom w:w="0" w:type="dxa"/>
          </w:tblCellMar>
        </w:tblPrEx>
        <w:trPr>
          <w:trHeight w:val="480"/>
        </w:trPr>
        <w:tc>
          <w:tcPr>
            <w:tcW w:w="4942"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81" w14:textId="77777777" w:rsidR="00D4353B" w:rsidRDefault="00F573B7">
            <w:pPr>
              <w:spacing w:after="0" w:line="254" w:lineRule="auto"/>
              <w:ind w:left="0" w:firstLine="0"/>
            </w:pPr>
            <w:r>
              <w:t xml:space="preserve">Induction arranged </w:t>
            </w:r>
          </w:p>
        </w:tc>
        <w:tc>
          <w:tcPr>
            <w:tcW w:w="19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vAlign w:val="center"/>
          </w:tcPr>
          <w:p w14:paraId="1BBE9F82" w14:textId="77777777" w:rsidR="00D4353B" w:rsidRDefault="00F573B7">
            <w:pPr>
              <w:spacing w:after="0" w:line="254" w:lineRule="auto"/>
              <w:ind w:left="0" w:firstLine="0"/>
              <w:jc w:val="center"/>
            </w:pPr>
            <w:r>
              <w:rPr>
                <w:rFonts w:ascii="Segoe UI Symbol" w:eastAsia="Segoe UI Symbol" w:hAnsi="Segoe UI Symbol" w:cs="Segoe UI Symbol"/>
              </w:rPr>
              <w:t>☐</w:t>
            </w:r>
            <w:r>
              <w:t xml:space="preserve"> </w:t>
            </w:r>
          </w:p>
        </w:tc>
        <w:tc>
          <w:tcPr>
            <w:tcW w:w="1320"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83" w14:textId="77777777" w:rsidR="00D4353B" w:rsidRDefault="00F573B7">
            <w:pPr>
              <w:spacing w:after="0" w:line="254" w:lineRule="auto"/>
              <w:ind w:left="0" w:firstLine="0"/>
            </w:pPr>
            <w:r>
              <w:t xml:space="preserve"> </w:t>
            </w:r>
          </w:p>
        </w:tc>
        <w:tc>
          <w:tcPr>
            <w:tcW w:w="1136" w:type="dxa"/>
            <w:tcBorders>
              <w:top w:val="single" w:sz="12" w:space="0" w:color="000000"/>
              <w:left w:val="single" w:sz="12" w:space="0" w:color="000000"/>
              <w:bottom w:val="single" w:sz="12" w:space="0" w:color="000000"/>
              <w:right w:val="single" w:sz="12" w:space="0" w:color="000000"/>
            </w:tcBorders>
            <w:tcMar>
              <w:top w:w="65" w:type="dxa"/>
              <w:left w:w="110" w:type="dxa"/>
              <w:bottom w:w="0" w:type="dxa"/>
              <w:right w:w="115" w:type="dxa"/>
            </w:tcMar>
          </w:tcPr>
          <w:p w14:paraId="1BBE9F84" w14:textId="77777777" w:rsidR="00D4353B" w:rsidRDefault="00F573B7">
            <w:pPr>
              <w:spacing w:after="0" w:line="254" w:lineRule="auto"/>
              <w:ind w:left="0" w:firstLine="0"/>
            </w:pPr>
            <w:r>
              <w:t xml:space="preserve"> </w:t>
            </w:r>
          </w:p>
        </w:tc>
      </w:tr>
    </w:tbl>
    <w:p w14:paraId="1BBE9F86" w14:textId="77777777" w:rsidR="00D4353B" w:rsidRDefault="00F573B7">
      <w:pPr>
        <w:spacing w:after="397" w:line="254" w:lineRule="auto"/>
        <w:ind w:left="0" w:firstLine="0"/>
      </w:pPr>
      <w:r>
        <w:t xml:space="preserve"> </w:t>
      </w:r>
    </w:p>
    <w:p w14:paraId="1BBE9F87" w14:textId="77777777" w:rsidR="00D4353B" w:rsidRDefault="00F573B7">
      <w:pPr>
        <w:pStyle w:val="Heading2"/>
        <w:spacing w:after="43"/>
        <w:ind w:left="-5"/>
      </w:pPr>
      <w:r>
        <w:lastRenderedPageBreak/>
        <w:t xml:space="preserve">Single Central Record </w:t>
      </w:r>
    </w:p>
    <w:tbl>
      <w:tblPr>
        <w:tblW w:w="9334" w:type="dxa"/>
        <w:tblInd w:w="15" w:type="dxa"/>
        <w:tblCellMar>
          <w:left w:w="10" w:type="dxa"/>
          <w:right w:w="10" w:type="dxa"/>
        </w:tblCellMar>
        <w:tblLook w:val="04A0" w:firstRow="1" w:lastRow="0" w:firstColumn="1" w:lastColumn="0" w:noHBand="0" w:noVBand="1"/>
      </w:tblPr>
      <w:tblGrid>
        <w:gridCol w:w="4297"/>
        <w:gridCol w:w="2366"/>
        <w:gridCol w:w="1580"/>
        <w:gridCol w:w="1091"/>
      </w:tblGrid>
      <w:tr w:rsidR="00D4353B" w14:paraId="1BBE9F8C" w14:textId="77777777">
        <w:tblPrEx>
          <w:tblCellMar>
            <w:top w:w="0" w:type="dxa"/>
            <w:bottom w:w="0" w:type="dxa"/>
          </w:tblCellMar>
        </w:tblPrEx>
        <w:trPr>
          <w:trHeight w:val="331"/>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88" w14:textId="77777777" w:rsidR="00D4353B" w:rsidRDefault="00F573B7">
            <w:pPr>
              <w:spacing w:after="0" w:line="254" w:lineRule="auto"/>
              <w:ind w:left="17" w:firstLine="0"/>
              <w:jc w:val="center"/>
            </w:pPr>
            <w:r>
              <w:rPr>
                <w:b/>
              </w:rPr>
              <w:t xml:space="preserve">Check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89" w14:textId="77777777" w:rsidR="00D4353B" w:rsidRDefault="00F573B7">
            <w:pPr>
              <w:spacing w:after="0" w:line="254" w:lineRule="auto"/>
              <w:ind w:left="13" w:firstLine="0"/>
              <w:jc w:val="center"/>
            </w:pPr>
            <w:r>
              <w:rPr>
                <w:b/>
              </w:rPr>
              <w:t xml:space="preserve">Recorded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8A" w14:textId="77777777" w:rsidR="00D4353B" w:rsidRDefault="00F573B7">
            <w:pPr>
              <w:spacing w:after="0" w:line="254" w:lineRule="auto"/>
              <w:ind w:left="7" w:firstLine="0"/>
              <w:jc w:val="center"/>
            </w:pPr>
            <w:r>
              <w:rPr>
                <w:b/>
              </w:rPr>
              <w:t xml:space="preserve">Initials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8B" w14:textId="77777777" w:rsidR="00D4353B" w:rsidRDefault="00F573B7">
            <w:pPr>
              <w:spacing w:after="0" w:line="254" w:lineRule="auto"/>
              <w:ind w:left="7" w:firstLine="0"/>
              <w:jc w:val="center"/>
            </w:pPr>
            <w:r>
              <w:rPr>
                <w:b/>
              </w:rPr>
              <w:t xml:space="preserve">Date </w:t>
            </w:r>
          </w:p>
        </w:tc>
      </w:tr>
      <w:tr w:rsidR="00D4353B" w14:paraId="1BBE9F91"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8D" w14:textId="77777777" w:rsidR="00D4353B" w:rsidRDefault="00F573B7">
            <w:pPr>
              <w:spacing w:after="0" w:line="254" w:lineRule="auto"/>
              <w:ind w:left="5" w:firstLine="0"/>
            </w:pPr>
            <w:r>
              <w:t xml:space="preserve">Identity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8E"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8F"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0" w14:textId="77777777" w:rsidR="00D4353B" w:rsidRDefault="00F573B7">
            <w:pPr>
              <w:spacing w:after="0" w:line="254" w:lineRule="auto"/>
              <w:ind w:left="0" w:firstLine="0"/>
            </w:pPr>
            <w:r>
              <w:t xml:space="preserve"> </w:t>
            </w:r>
          </w:p>
        </w:tc>
      </w:tr>
      <w:tr w:rsidR="00D4353B" w14:paraId="1BBE9F96" w14:textId="77777777">
        <w:tblPrEx>
          <w:tblCellMar>
            <w:top w:w="0" w:type="dxa"/>
            <w:bottom w:w="0" w:type="dxa"/>
          </w:tblCellMar>
        </w:tblPrEx>
        <w:trPr>
          <w:trHeight w:val="480"/>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2" w14:textId="77777777" w:rsidR="00D4353B" w:rsidRDefault="00F573B7">
            <w:pPr>
              <w:spacing w:after="0" w:line="254" w:lineRule="auto"/>
              <w:ind w:left="5" w:firstLine="0"/>
            </w:pPr>
            <w:r>
              <w:t xml:space="preserve">Right to Work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3"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4"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5" w14:textId="77777777" w:rsidR="00D4353B" w:rsidRDefault="00F573B7">
            <w:pPr>
              <w:spacing w:after="0" w:line="254" w:lineRule="auto"/>
              <w:ind w:left="0" w:firstLine="0"/>
            </w:pPr>
            <w:r>
              <w:t xml:space="preserve"> </w:t>
            </w:r>
          </w:p>
        </w:tc>
      </w:tr>
      <w:tr w:rsidR="00D4353B" w14:paraId="1BBE9F9B" w14:textId="77777777">
        <w:tblPrEx>
          <w:tblCellMar>
            <w:top w:w="0" w:type="dxa"/>
            <w:bottom w:w="0" w:type="dxa"/>
          </w:tblCellMar>
        </w:tblPrEx>
        <w:trPr>
          <w:trHeight w:val="486"/>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7" w14:textId="77777777" w:rsidR="00D4353B" w:rsidRDefault="00F573B7">
            <w:pPr>
              <w:spacing w:after="0" w:line="254" w:lineRule="auto"/>
              <w:ind w:left="5" w:firstLine="0"/>
            </w:pPr>
            <w:r>
              <w:t xml:space="preserve">Enhanced DBS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8"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9"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A" w14:textId="77777777" w:rsidR="00D4353B" w:rsidRDefault="00F573B7">
            <w:pPr>
              <w:spacing w:after="0" w:line="254" w:lineRule="auto"/>
              <w:ind w:left="0" w:firstLine="0"/>
            </w:pPr>
            <w:r>
              <w:t xml:space="preserve"> </w:t>
            </w:r>
          </w:p>
        </w:tc>
      </w:tr>
      <w:tr w:rsidR="00D4353B" w14:paraId="1BBE9FA0"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C" w14:textId="77777777" w:rsidR="00D4353B" w:rsidRDefault="00F573B7">
            <w:pPr>
              <w:spacing w:after="0" w:line="254" w:lineRule="auto"/>
              <w:ind w:left="5" w:firstLine="0"/>
            </w:pPr>
            <w:r>
              <w:t xml:space="preserve">Barred List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9D"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E"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9F" w14:textId="77777777" w:rsidR="00D4353B" w:rsidRDefault="00F573B7">
            <w:pPr>
              <w:spacing w:after="0" w:line="254" w:lineRule="auto"/>
              <w:ind w:left="0" w:firstLine="0"/>
            </w:pPr>
            <w:r>
              <w:t xml:space="preserve"> </w:t>
            </w:r>
          </w:p>
        </w:tc>
      </w:tr>
      <w:tr w:rsidR="00D4353B" w14:paraId="1BBE9FA5"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1" w14:textId="77777777" w:rsidR="00D4353B" w:rsidRDefault="00F573B7">
            <w:pPr>
              <w:spacing w:after="0" w:line="254" w:lineRule="auto"/>
              <w:ind w:left="5" w:firstLine="0"/>
            </w:pPr>
            <w:r>
              <w:t xml:space="preserve">Prohibition Check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2"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3"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4" w14:textId="77777777" w:rsidR="00D4353B" w:rsidRDefault="00F573B7">
            <w:pPr>
              <w:spacing w:after="0" w:line="254" w:lineRule="auto"/>
              <w:ind w:left="0" w:firstLine="0"/>
            </w:pPr>
            <w:r>
              <w:t xml:space="preserve"> </w:t>
            </w:r>
          </w:p>
        </w:tc>
      </w:tr>
      <w:tr w:rsidR="00D4353B" w14:paraId="1BBE9FAA"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6" w14:textId="77777777" w:rsidR="00D4353B" w:rsidRDefault="00F573B7">
            <w:pPr>
              <w:spacing w:after="0" w:line="254" w:lineRule="auto"/>
              <w:ind w:left="5" w:firstLine="0"/>
            </w:pPr>
            <w:r>
              <w:t xml:space="preserve">Section 128 Check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7"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8"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9" w14:textId="77777777" w:rsidR="00D4353B" w:rsidRDefault="00F573B7">
            <w:pPr>
              <w:spacing w:after="0" w:line="254" w:lineRule="auto"/>
              <w:ind w:left="0" w:firstLine="0"/>
            </w:pPr>
            <w:r>
              <w:t xml:space="preserve"> </w:t>
            </w:r>
          </w:p>
        </w:tc>
      </w:tr>
      <w:tr w:rsidR="00D4353B" w14:paraId="1BBE9FAF" w14:textId="77777777">
        <w:tblPrEx>
          <w:tblCellMar>
            <w:top w:w="0" w:type="dxa"/>
            <w:bottom w:w="0" w:type="dxa"/>
          </w:tblCellMar>
        </w:tblPrEx>
        <w:trPr>
          <w:trHeight w:val="480"/>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B" w14:textId="77777777" w:rsidR="00D4353B" w:rsidRDefault="00F573B7">
            <w:pPr>
              <w:spacing w:after="0" w:line="254" w:lineRule="auto"/>
              <w:ind w:left="5" w:firstLine="0"/>
            </w:pPr>
            <w:r>
              <w:t xml:space="preserve">Qualifications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AC"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D"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AE" w14:textId="77777777" w:rsidR="00D4353B" w:rsidRDefault="00F573B7">
            <w:pPr>
              <w:spacing w:after="0" w:line="254" w:lineRule="auto"/>
              <w:ind w:left="0" w:firstLine="0"/>
            </w:pPr>
            <w:r>
              <w:t xml:space="preserve"> </w:t>
            </w:r>
          </w:p>
        </w:tc>
      </w:tr>
      <w:tr w:rsidR="00D4353B" w14:paraId="1BBE9FB4"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B0" w14:textId="77777777" w:rsidR="00D4353B" w:rsidRDefault="00F573B7">
            <w:pPr>
              <w:spacing w:after="0" w:line="254" w:lineRule="auto"/>
              <w:ind w:left="5" w:firstLine="0"/>
            </w:pPr>
            <w:r>
              <w:t xml:space="preserve">References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B1"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B2"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B3" w14:textId="77777777" w:rsidR="00D4353B" w:rsidRDefault="00F573B7">
            <w:pPr>
              <w:spacing w:after="0" w:line="254" w:lineRule="auto"/>
              <w:ind w:left="0" w:firstLine="0"/>
            </w:pPr>
            <w:r>
              <w:t xml:space="preserve"> </w:t>
            </w:r>
          </w:p>
        </w:tc>
      </w:tr>
      <w:tr w:rsidR="00D4353B" w14:paraId="1BBE9FB9" w14:textId="77777777">
        <w:tblPrEx>
          <w:tblCellMar>
            <w:top w:w="0" w:type="dxa"/>
            <w:bottom w:w="0" w:type="dxa"/>
          </w:tblCellMar>
        </w:tblPrEx>
        <w:trPr>
          <w:trHeight w:val="485"/>
        </w:trPr>
        <w:tc>
          <w:tcPr>
            <w:tcW w:w="4297"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B5" w14:textId="77777777" w:rsidR="00D4353B" w:rsidRDefault="00F573B7">
            <w:pPr>
              <w:spacing w:after="0" w:line="254" w:lineRule="auto"/>
              <w:ind w:left="5" w:firstLine="0"/>
            </w:pPr>
            <w:r>
              <w:t xml:space="preserve">Start Date </w:t>
            </w:r>
          </w:p>
        </w:tc>
        <w:tc>
          <w:tcPr>
            <w:tcW w:w="2366"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vAlign w:val="center"/>
          </w:tcPr>
          <w:p w14:paraId="1BBE9FB6" w14:textId="77777777" w:rsidR="00D4353B" w:rsidRDefault="00F573B7">
            <w:pPr>
              <w:spacing w:after="0" w:line="254" w:lineRule="auto"/>
              <w:ind w:left="5" w:firstLine="0"/>
              <w:jc w:val="center"/>
            </w:pPr>
            <w:r>
              <w:rPr>
                <w:rFonts w:ascii="Segoe UI Symbol" w:eastAsia="Segoe UI Symbol" w:hAnsi="Segoe UI Symbol" w:cs="Segoe UI Symbol"/>
              </w:rPr>
              <w:t>☐</w:t>
            </w:r>
            <w:r>
              <w:t xml:space="preserve"> </w:t>
            </w:r>
          </w:p>
        </w:tc>
        <w:tc>
          <w:tcPr>
            <w:tcW w:w="1580"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B7" w14:textId="77777777" w:rsidR="00D4353B" w:rsidRDefault="00F573B7">
            <w:pPr>
              <w:spacing w:after="0" w:line="254" w:lineRule="auto"/>
              <w:ind w:left="0" w:firstLine="0"/>
            </w:pPr>
            <w:r>
              <w:t xml:space="preserve"> </w:t>
            </w:r>
          </w:p>
        </w:tc>
        <w:tc>
          <w:tcPr>
            <w:tcW w:w="1091" w:type="dxa"/>
            <w:tcBorders>
              <w:top w:val="single" w:sz="12" w:space="0" w:color="000000"/>
              <w:left w:val="single" w:sz="12" w:space="0" w:color="000000"/>
              <w:bottom w:val="single" w:sz="12" w:space="0" w:color="000000"/>
              <w:right w:val="single" w:sz="12" w:space="0" w:color="000000"/>
            </w:tcBorders>
            <w:tcMar>
              <w:top w:w="65" w:type="dxa"/>
              <w:left w:w="105" w:type="dxa"/>
              <w:bottom w:w="0" w:type="dxa"/>
              <w:right w:w="115" w:type="dxa"/>
            </w:tcMar>
          </w:tcPr>
          <w:p w14:paraId="1BBE9FB8" w14:textId="77777777" w:rsidR="00D4353B" w:rsidRDefault="00F573B7">
            <w:pPr>
              <w:spacing w:after="0" w:line="254" w:lineRule="auto"/>
              <w:ind w:left="0" w:firstLine="0"/>
            </w:pPr>
            <w:r>
              <w:t xml:space="preserve"> </w:t>
            </w:r>
          </w:p>
        </w:tc>
      </w:tr>
    </w:tbl>
    <w:p w14:paraId="1BBE9FBA" w14:textId="77777777" w:rsidR="00D4353B" w:rsidRDefault="00F573B7">
      <w:pPr>
        <w:spacing w:after="397" w:line="254" w:lineRule="auto"/>
        <w:ind w:left="0" w:firstLine="0"/>
      </w:pPr>
      <w:r>
        <w:t xml:space="preserve"> </w:t>
      </w:r>
    </w:p>
    <w:p w14:paraId="1BBE9FBB" w14:textId="77777777" w:rsidR="00D4353B" w:rsidRDefault="00F573B7">
      <w:pPr>
        <w:pStyle w:val="Heading2"/>
        <w:ind w:left="-5"/>
      </w:pPr>
      <w:r>
        <w:t xml:space="preserve">Final Authorisation </w:t>
      </w:r>
    </w:p>
    <w:p w14:paraId="1BBE9FBC" w14:textId="77777777" w:rsidR="00D4353B" w:rsidRDefault="00F573B7">
      <w:pPr>
        <w:ind w:left="-5"/>
      </w:pPr>
      <w:r>
        <w:t xml:space="preserve">I confirm that all required safer recruitment checks have been completed satisfactorily and that the candidate is suitable for appointment. </w:t>
      </w:r>
    </w:p>
    <w:p w14:paraId="1BBE9FBD" w14:textId="77777777" w:rsidR="00D4353B" w:rsidRDefault="00F573B7">
      <w:pPr>
        <w:spacing w:after="250"/>
        <w:ind w:left="-5"/>
      </w:pPr>
      <w:r>
        <w:rPr>
          <w:b/>
        </w:rPr>
        <w:t xml:space="preserve">Headteacher </w:t>
      </w:r>
    </w:p>
    <w:p w14:paraId="1BBE9FBE" w14:textId="77777777" w:rsidR="00D4353B" w:rsidRDefault="00F573B7">
      <w:pPr>
        <w:spacing w:after="262" w:line="254" w:lineRule="auto"/>
        <w:ind w:left="0" w:firstLine="0"/>
      </w:pPr>
      <w:r>
        <w:t xml:space="preserve"> </w:t>
      </w:r>
    </w:p>
    <w:p w14:paraId="1BBE9FBF" w14:textId="77777777" w:rsidR="00D4353B" w:rsidRDefault="00F573B7">
      <w:pPr>
        <w:spacing w:after="250"/>
        <w:ind w:left="-5"/>
      </w:pPr>
      <w:r>
        <w:rPr>
          <w:b/>
        </w:rPr>
        <w:t xml:space="preserve">Signature </w:t>
      </w:r>
    </w:p>
    <w:p w14:paraId="1BBE9FC0" w14:textId="77777777" w:rsidR="00D4353B" w:rsidRDefault="00F573B7">
      <w:pPr>
        <w:spacing w:after="257" w:line="254" w:lineRule="auto"/>
        <w:ind w:left="0" w:firstLine="0"/>
      </w:pPr>
      <w:r>
        <w:t xml:space="preserve"> </w:t>
      </w:r>
    </w:p>
    <w:p w14:paraId="1BBE9FC1" w14:textId="77777777" w:rsidR="00D4353B" w:rsidRDefault="00F573B7">
      <w:pPr>
        <w:pStyle w:val="Heading3"/>
        <w:ind w:left="-5"/>
      </w:pPr>
      <w:r>
        <w:t xml:space="preserve">Date </w:t>
      </w:r>
    </w:p>
    <w:p w14:paraId="1BBE9FC2" w14:textId="77777777" w:rsidR="00D4353B" w:rsidRDefault="00F573B7">
      <w:pPr>
        <w:spacing w:after="182" w:line="254" w:lineRule="auto"/>
        <w:ind w:left="0" w:firstLine="0"/>
      </w:pPr>
      <w:r>
        <w:t xml:space="preserve"> </w:t>
      </w:r>
    </w:p>
    <w:p w14:paraId="1BBE9FC3" w14:textId="77777777" w:rsidR="00D4353B" w:rsidRDefault="00F573B7">
      <w:pPr>
        <w:spacing w:after="182" w:line="254" w:lineRule="auto"/>
        <w:ind w:left="0" w:firstLine="0"/>
      </w:pPr>
      <w:r>
        <w:t xml:space="preserve"> </w:t>
      </w:r>
    </w:p>
    <w:p w14:paraId="1BBE9FC4" w14:textId="77777777" w:rsidR="00D4353B" w:rsidRDefault="00F573B7">
      <w:pPr>
        <w:spacing w:after="182" w:line="254" w:lineRule="auto"/>
        <w:ind w:left="0" w:firstLine="0"/>
      </w:pPr>
      <w:r>
        <w:t xml:space="preserve"> </w:t>
      </w:r>
    </w:p>
    <w:p w14:paraId="1BBE9FC5" w14:textId="77777777" w:rsidR="00D4353B" w:rsidRDefault="00F573B7">
      <w:pPr>
        <w:spacing w:after="182" w:line="254" w:lineRule="auto"/>
        <w:ind w:left="0" w:firstLine="0"/>
      </w:pPr>
      <w:r>
        <w:t xml:space="preserve"> </w:t>
      </w:r>
    </w:p>
    <w:p w14:paraId="1BBE9FC6" w14:textId="77777777" w:rsidR="00D4353B" w:rsidRDefault="00F573B7">
      <w:pPr>
        <w:spacing w:after="177" w:line="254" w:lineRule="auto"/>
        <w:ind w:left="0" w:firstLine="0"/>
      </w:pPr>
      <w:r>
        <w:t xml:space="preserve"> </w:t>
      </w:r>
    </w:p>
    <w:p w14:paraId="1BBE9FC7" w14:textId="77777777" w:rsidR="00D4353B" w:rsidRDefault="00F573B7">
      <w:pPr>
        <w:spacing w:after="0" w:line="254" w:lineRule="auto"/>
        <w:ind w:left="0" w:firstLine="0"/>
      </w:pPr>
      <w:r>
        <w:t xml:space="preserve"> </w:t>
      </w:r>
    </w:p>
    <w:sectPr w:rsidR="00D4353B">
      <w:pgSz w:w="12240" w:h="15840"/>
      <w:pgMar w:top="720" w:right="1449" w:bottom="1434"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8CF9" w14:textId="77777777" w:rsidR="00F573B7" w:rsidRDefault="00F573B7">
      <w:pPr>
        <w:spacing w:after="0" w:line="240" w:lineRule="auto"/>
      </w:pPr>
      <w:r>
        <w:separator/>
      </w:r>
    </w:p>
  </w:endnote>
  <w:endnote w:type="continuationSeparator" w:id="0">
    <w:p w14:paraId="5F77495C" w14:textId="77777777" w:rsidR="00F573B7" w:rsidRDefault="00F5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0558" w14:textId="77777777" w:rsidR="00F573B7" w:rsidRDefault="00F573B7">
      <w:pPr>
        <w:spacing w:after="0" w:line="240" w:lineRule="auto"/>
      </w:pPr>
      <w:r>
        <w:separator/>
      </w:r>
    </w:p>
  </w:footnote>
  <w:footnote w:type="continuationSeparator" w:id="0">
    <w:p w14:paraId="3663C5B3" w14:textId="77777777" w:rsidR="00F573B7" w:rsidRDefault="00F57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8A1"/>
    <w:multiLevelType w:val="multilevel"/>
    <w:tmpl w:val="E3304036"/>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 w15:restartNumberingAfterBreak="0">
    <w:nsid w:val="09F359AC"/>
    <w:multiLevelType w:val="multilevel"/>
    <w:tmpl w:val="B7BE7E64"/>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2" w15:restartNumberingAfterBreak="0">
    <w:nsid w:val="16655D46"/>
    <w:multiLevelType w:val="multilevel"/>
    <w:tmpl w:val="44DAD832"/>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3" w15:restartNumberingAfterBreak="0">
    <w:nsid w:val="25E45330"/>
    <w:multiLevelType w:val="multilevel"/>
    <w:tmpl w:val="2CD0844E"/>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4" w15:restartNumberingAfterBreak="0">
    <w:nsid w:val="2C3C24B1"/>
    <w:multiLevelType w:val="multilevel"/>
    <w:tmpl w:val="8724EFE8"/>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5" w15:restartNumberingAfterBreak="0">
    <w:nsid w:val="38A972D5"/>
    <w:multiLevelType w:val="multilevel"/>
    <w:tmpl w:val="3EAEED6C"/>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6" w15:restartNumberingAfterBreak="0">
    <w:nsid w:val="3D506614"/>
    <w:multiLevelType w:val="multilevel"/>
    <w:tmpl w:val="D4AECDB4"/>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7" w15:restartNumberingAfterBreak="0">
    <w:nsid w:val="4A7816DC"/>
    <w:multiLevelType w:val="multilevel"/>
    <w:tmpl w:val="5E485A8E"/>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8" w15:restartNumberingAfterBreak="0">
    <w:nsid w:val="4EDA453F"/>
    <w:multiLevelType w:val="multilevel"/>
    <w:tmpl w:val="721C194E"/>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5309396A"/>
    <w:multiLevelType w:val="multilevel"/>
    <w:tmpl w:val="953A486E"/>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0" w15:restartNumberingAfterBreak="0">
    <w:nsid w:val="55F96897"/>
    <w:multiLevelType w:val="multilevel"/>
    <w:tmpl w:val="5A889222"/>
    <w:lvl w:ilvl="0">
      <w:start w:val="1"/>
      <w:numFmt w:val="decimal"/>
      <w:lvlText w:val="%1."/>
      <w:lvlJc w:val="left"/>
      <w:pPr>
        <w:ind w:left="245"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1">
      <w:start w:val="1"/>
      <w:numFmt w:val="lowerLetter"/>
      <w:lvlText w:val=""/>
      <w:lvlJc w:val="left"/>
      <w:pPr>
        <w:ind w:left="10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2">
      <w:start w:val="1"/>
      <w:numFmt w:val="lowerRoman"/>
      <w:lvlText w:val=""/>
      <w:lvlJc w:val="left"/>
      <w:pPr>
        <w:ind w:left="18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3">
      <w:start w:val="1"/>
      <w:numFmt w:val="decimal"/>
      <w:lvlText w:val=""/>
      <w:lvlJc w:val="left"/>
      <w:pPr>
        <w:ind w:left="252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4">
      <w:start w:val="1"/>
      <w:numFmt w:val="lowerLetter"/>
      <w:lvlText w:val=""/>
      <w:lvlJc w:val="left"/>
      <w:pPr>
        <w:ind w:left="324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5">
      <w:start w:val="1"/>
      <w:numFmt w:val="lowerRoman"/>
      <w:lvlText w:val=""/>
      <w:lvlJc w:val="left"/>
      <w:pPr>
        <w:ind w:left="396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6">
      <w:start w:val="1"/>
      <w:numFmt w:val="decimal"/>
      <w:lvlText w:val=""/>
      <w:lvlJc w:val="left"/>
      <w:pPr>
        <w:ind w:left="46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7">
      <w:start w:val="1"/>
      <w:numFmt w:val="lowerLetter"/>
      <w:lvlText w:val=""/>
      <w:lvlJc w:val="left"/>
      <w:pPr>
        <w:ind w:left="54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8">
      <w:start w:val="1"/>
      <w:numFmt w:val="lowerRoman"/>
      <w:lvlText w:val=""/>
      <w:lvlJc w:val="left"/>
      <w:pPr>
        <w:ind w:left="612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abstractNum>
  <w:abstractNum w:abstractNumId="11" w15:restartNumberingAfterBreak="0">
    <w:nsid w:val="56D43BAC"/>
    <w:multiLevelType w:val="multilevel"/>
    <w:tmpl w:val="D1843DDE"/>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2" w15:restartNumberingAfterBreak="0">
    <w:nsid w:val="612761A6"/>
    <w:multiLevelType w:val="multilevel"/>
    <w:tmpl w:val="B49C4E72"/>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3" w15:restartNumberingAfterBreak="0">
    <w:nsid w:val="6721244B"/>
    <w:multiLevelType w:val="multilevel"/>
    <w:tmpl w:val="323EF136"/>
    <w:lvl w:ilvl="0">
      <w:numFmt w:val="bullet"/>
      <w:lvlText w:val="•"/>
      <w:lvlJc w:val="left"/>
      <w:pPr>
        <w:ind w:left="1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num w:numId="1" w16cid:durableId="39326880">
    <w:abstractNumId w:val="6"/>
  </w:num>
  <w:num w:numId="2" w16cid:durableId="615719538">
    <w:abstractNumId w:val="3"/>
  </w:num>
  <w:num w:numId="3" w16cid:durableId="1922520200">
    <w:abstractNumId w:val="11"/>
  </w:num>
  <w:num w:numId="4" w16cid:durableId="638877213">
    <w:abstractNumId w:val="13"/>
  </w:num>
  <w:num w:numId="5" w16cid:durableId="271286103">
    <w:abstractNumId w:val="4"/>
  </w:num>
  <w:num w:numId="6" w16cid:durableId="1674064574">
    <w:abstractNumId w:val="0"/>
  </w:num>
  <w:num w:numId="7" w16cid:durableId="357390876">
    <w:abstractNumId w:val="1"/>
  </w:num>
  <w:num w:numId="8" w16cid:durableId="317657481">
    <w:abstractNumId w:val="9"/>
  </w:num>
  <w:num w:numId="9" w16cid:durableId="1154295150">
    <w:abstractNumId w:val="10"/>
  </w:num>
  <w:num w:numId="10" w16cid:durableId="988945523">
    <w:abstractNumId w:val="2"/>
  </w:num>
  <w:num w:numId="11" w16cid:durableId="1171918854">
    <w:abstractNumId w:val="7"/>
  </w:num>
  <w:num w:numId="12" w16cid:durableId="1663965259">
    <w:abstractNumId w:val="12"/>
  </w:num>
  <w:num w:numId="13" w16cid:durableId="637876525">
    <w:abstractNumId w:val="8"/>
  </w:num>
  <w:num w:numId="14" w16cid:durableId="1676298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4353B"/>
    <w:rsid w:val="004045BF"/>
    <w:rsid w:val="009C4E24"/>
    <w:rsid w:val="00A91A34"/>
    <w:rsid w:val="00D4353B"/>
    <w:rsid w:val="00F5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E9AC9"/>
  <w15:docId w15:val="{C624D2F4-377D-4E66-ACA9-4C42DA9A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kern w:val="3"/>
        <w:sz w:val="24"/>
        <w:szCs w:val="24"/>
        <w:lang w:val="en-GB" w:eastAsia="en-GB"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8" w:line="266" w:lineRule="auto"/>
      <w:ind w:left="10" w:hanging="10"/>
    </w:pPr>
    <w:rPr>
      <w:rFonts w:ascii="Arial" w:eastAsia="Arial" w:hAnsi="Arial" w:cs="Arial"/>
      <w:color w:val="000000"/>
      <w:sz w:val="22"/>
    </w:rPr>
  </w:style>
  <w:style w:type="paragraph" w:styleId="Heading1">
    <w:name w:val="heading 1"/>
    <w:next w:val="Normal"/>
    <w:uiPriority w:val="9"/>
    <w:qFormat/>
    <w:pPr>
      <w:keepNext/>
      <w:keepLines/>
      <w:suppressAutoHyphens/>
      <w:spacing w:after="186" w:line="266" w:lineRule="auto"/>
      <w:ind w:left="10" w:hanging="10"/>
      <w:outlineLvl w:val="0"/>
    </w:pPr>
    <w:rPr>
      <w:rFonts w:ascii="Arial" w:eastAsia="Arial" w:hAnsi="Arial" w:cs="Arial"/>
      <w:b/>
      <w:color w:val="FF5F00"/>
      <w:sz w:val="36"/>
    </w:rPr>
  </w:style>
  <w:style w:type="paragraph" w:styleId="Heading2">
    <w:name w:val="heading 2"/>
    <w:next w:val="Normal"/>
    <w:uiPriority w:val="9"/>
    <w:unhideWhenUsed/>
    <w:qFormat/>
    <w:pPr>
      <w:keepNext/>
      <w:keepLines/>
      <w:suppressAutoHyphens/>
      <w:spacing w:after="295" w:line="254" w:lineRule="auto"/>
      <w:ind w:left="10" w:hanging="10"/>
      <w:outlineLvl w:val="1"/>
    </w:pPr>
    <w:rPr>
      <w:rFonts w:ascii="Arial" w:eastAsia="Arial" w:hAnsi="Arial" w:cs="Arial"/>
      <w:b/>
      <w:color w:val="FF5F00"/>
      <w:sz w:val="28"/>
    </w:rPr>
  </w:style>
  <w:style w:type="paragraph" w:styleId="Heading3">
    <w:name w:val="heading 3"/>
    <w:next w:val="Normal"/>
    <w:uiPriority w:val="9"/>
    <w:unhideWhenUsed/>
    <w:qFormat/>
    <w:pPr>
      <w:keepNext/>
      <w:keepLines/>
      <w:suppressAutoHyphens/>
      <w:spacing w:after="250" w:line="266" w:lineRule="auto"/>
      <w:ind w:left="371" w:hanging="10"/>
      <w:outlineLvl w:val="2"/>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eastAsia="Arial" w:hAnsi="Arial" w:cs="Arial"/>
      <w:b/>
      <w:color w:val="FF5F00"/>
      <w:sz w:val="36"/>
    </w:rPr>
  </w:style>
  <w:style w:type="character" w:customStyle="1" w:styleId="Heading3Char">
    <w:name w:val="Heading 3 Char"/>
    <w:rPr>
      <w:rFonts w:ascii="Arial" w:eastAsia="Arial" w:hAnsi="Arial" w:cs="Arial"/>
      <w:b/>
      <w:color w:val="000000"/>
      <w:sz w:val="22"/>
    </w:rPr>
  </w:style>
  <w:style w:type="character" w:customStyle="1" w:styleId="Heading2Char">
    <w:name w:val="Heading 2 Char"/>
    <w:rPr>
      <w:rFonts w:ascii="Arial" w:eastAsia="Arial" w:hAnsi="Arial" w:cs="Arial"/>
      <w:b/>
      <w:color w:val="FF5F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37</Pages>
  <Words>4698</Words>
  <Characters>26780</Characters>
  <Application>Microsoft Office Word</Application>
  <DocSecurity>0</DocSecurity>
  <Lines>223</Lines>
  <Paragraphs>62</Paragraphs>
  <ScaleCrop>false</ScaleCrop>
  <Company/>
  <LinksUpToDate>false</LinksUpToDate>
  <CharactersWithSpaces>31416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Iredale</dc:creator>
  <cp:lastModifiedBy>Oscar Marshall</cp:lastModifiedBy>
  <cp:revision>2</cp:revision>
  <dcterms:created xsi:type="dcterms:W3CDTF">2026-09-01T07:14:00Z</dcterms:created>
  <dcterms:modified xsi:type="dcterms:W3CDTF">2026-09-01T07:14:00Z</dcterms:modified>
</cp:coreProperties>
</file>