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EC80A80" w14:textId="540B058E" w:rsidR="00BC349B" w:rsidRDefault="00BC349B" w:rsidP="00B15C15">
      <w:pPr>
        <w:ind w:left="426"/>
        <w:jc w:val="center"/>
      </w:pPr>
    </w:p>
    <w:p w14:paraId="1B47AF5D" w14:textId="4155C51A" w:rsidR="00BC349B" w:rsidRDefault="00B15C15" w:rsidP="00B15C15">
      <w:pPr>
        <w:rPr>
          <w:b/>
        </w:rPr>
      </w:pPr>
      <w:r>
        <w:rPr>
          <w:b/>
        </w:rPr>
        <w:t xml:space="preserve">            </w:t>
      </w:r>
      <w:r w:rsidR="00BC349B" w:rsidRPr="001D0D85">
        <w:rPr>
          <w:b/>
        </w:rPr>
        <w:t>Formal Complaint Form</w:t>
      </w:r>
    </w:p>
    <w:p w14:paraId="281F349D" w14:textId="77777777" w:rsidR="00BC349B" w:rsidRDefault="00BC349B" w:rsidP="00BC349B">
      <w:pPr>
        <w:jc w:val="center"/>
        <w:rPr>
          <w:b/>
        </w:rPr>
      </w:pPr>
    </w:p>
    <w:p w14:paraId="360522C2" w14:textId="77777777" w:rsidR="00DB2E04" w:rsidRPr="001D0D85" w:rsidRDefault="00DB2E04" w:rsidP="00BC349B">
      <w:pPr>
        <w:jc w:val="center"/>
        <w:rPr>
          <w:b/>
        </w:rPr>
      </w:pPr>
    </w:p>
    <w:tbl>
      <w:tblPr>
        <w:tblStyle w:val="TableGrid"/>
        <w:tblW w:w="9639" w:type="dxa"/>
        <w:jc w:val="center"/>
        <w:tblLook w:val="04A0" w:firstRow="1" w:lastRow="0" w:firstColumn="1" w:lastColumn="0" w:noHBand="0" w:noVBand="1"/>
      </w:tblPr>
      <w:tblGrid>
        <w:gridCol w:w="4238"/>
        <w:gridCol w:w="5401"/>
      </w:tblGrid>
      <w:tr w:rsidR="00BC349B" w14:paraId="10B20E48" w14:textId="77777777" w:rsidTr="00B15C15">
        <w:trPr>
          <w:jc w:val="center"/>
        </w:trPr>
        <w:tc>
          <w:tcPr>
            <w:tcW w:w="4238" w:type="dxa"/>
          </w:tcPr>
          <w:p w14:paraId="50323CDB" w14:textId="77777777" w:rsidR="00BC349B" w:rsidRDefault="00BC349B" w:rsidP="00BC349B">
            <w:pPr>
              <w:jc w:val="center"/>
            </w:pPr>
            <w:r>
              <w:t>Date</w:t>
            </w:r>
          </w:p>
        </w:tc>
        <w:tc>
          <w:tcPr>
            <w:tcW w:w="5401" w:type="dxa"/>
            <w:shd w:val="clear" w:color="auto" w:fill="EDEDED" w:themeFill="accent3" w:themeFillTint="33"/>
          </w:tcPr>
          <w:p w14:paraId="325584E3" w14:textId="77777777" w:rsidR="00BC349B" w:rsidRDefault="00BC349B" w:rsidP="00BC349B">
            <w:pPr>
              <w:jc w:val="center"/>
            </w:pPr>
          </w:p>
          <w:p w14:paraId="15D7BE73" w14:textId="77777777" w:rsidR="00BC349B" w:rsidRDefault="00BC349B" w:rsidP="00BC349B">
            <w:pPr>
              <w:jc w:val="center"/>
            </w:pPr>
          </w:p>
        </w:tc>
      </w:tr>
      <w:tr w:rsidR="00BC349B" w14:paraId="61C3AD28" w14:textId="77777777" w:rsidTr="00B15C15">
        <w:trPr>
          <w:jc w:val="center"/>
        </w:trPr>
        <w:tc>
          <w:tcPr>
            <w:tcW w:w="4238" w:type="dxa"/>
          </w:tcPr>
          <w:p w14:paraId="19DAA518" w14:textId="77777777" w:rsidR="00BC349B" w:rsidRDefault="00BC349B" w:rsidP="00BC349B">
            <w:pPr>
              <w:jc w:val="center"/>
            </w:pPr>
            <w:r>
              <w:t>Your Name</w:t>
            </w:r>
          </w:p>
        </w:tc>
        <w:tc>
          <w:tcPr>
            <w:tcW w:w="5401" w:type="dxa"/>
            <w:shd w:val="clear" w:color="auto" w:fill="EDEDED" w:themeFill="accent3" w:themeFillTint="33"/>
          </w:tcPr>
          <w:p w14:paraId="73FC4163" w14:textId="77777777" w:rsidR="00BC349B" w:rsidRDefault="00BC349B" w:rsidP="00BC349B">
            <w:pPr>
              <w:jc w:val="center"/>
            </w:pPr>
          </w:p>
          <w:p w14:paraId="2F657198" w14:textId="77777777" w:rsidR="00BC349B" w:rsidRDefault="00BC349B" w:rsidP="00BC349B">
            <w:pPr>
              <w:jc w:val="center"/>
            </w:pPr>
          </w:p>
        </w:tc>
      </w:tr>
      <w:tr w:rsidR="00BC349B" w14:paraId="0DF35985" w14:textId="77777777" w:rsidTr="00B15C15">
        <w:trPr>
          <w:jc w:val="center"/>
        </w:trPr>
        <w:tc>
          <w:tcPr>
            <w:tcW w:w="4238" w:type="dxa"/>
          </w:tcPr>
          <w:p w14:paraId="2AD6C8AD" w14:textId="77777777" w:rsidR="00BC349B" w:rsidRDefault="00BC349B" w:rsidP="00BC349B">
            <w:pPr>
              <w:jc w:val="center"/>
            </w:pPr>
            <w:r>
              <w:t>Relationship with school / to the pupil</w:t>
            </w:r>
          </w:p>
        </w:tc>
        <w:tc>
          <w:tcPr>
            <w:tcW w:w="5401" w:type="dxa"/>
            <w:shd w:val="clear" w:color="auto" w:fill="EDEDED" w:themeFill="accent3" w:themeFillTint="33"/>
          </w:tcPr>
          <w:p w14:paraId="0CDD52F7" w14:textId="77777777" w:rsidR="00BC349B" w:rsidRDefault="00BC349B" w:rsidP="00BC349B">
            <w:pPr>
              <w:jc w:val="center"/>
            </w:pPr>
          </w:p>
          <w:p w14:paraId="21C49776" w14:textId="77777777" w:rsidR="00BC349B" w:rsidRDefault="00BC349B" w:rsidP="00BC349B">
            <w:pPr>
              <w:jc w:val="center"/>
            </w:pPr>
          </w:p>
        </w:tc>
      </w:tr>
      <w:tr w:rsidR="00BC349B" w14:paraId="489AA44B" w14:textId="77777777" w:rsidTr="00B15C15">
        <w:trPr>
          <w:jc w:val="center"/>
        </w:trPr>
        <w:tc>
          <w:tcPr>
            <w:tcW w:w="4238" w:type="dxa"/>
          </w:tcPr>
          <w:p w14:paraId="4BBDFA04" w14:textId="77777777" w:rsidR="00BC349B" w:rsidRDefault="00BC349B" w:rsidP="00BC349B">
            <w:pPr>
              <w:jc w:val="center"/>
            </w:pPr>
            <w:r>
              <w:t>Pupil’s name (if relevant to the school)</w:t>
            </w:r>
          </w:p>
        </w:tc>
        <w:tc>
          <w:tcPr>
            <w:tcW w:w="5401" w:type="dxa"/>
            <w:shd w:val="clear" w:color="auto" w:fill="EDEDED" w:themeFill="accent3" w:themeFillTint="33"/>
          </w:tcPr>
          <w:p w14:paraId="522D35DB" w14:textId="77777777" w:rsidR="00BC349B" w:rsidRDefault="00BC349B" w:rsidP="00BC349B">
            <w:pPr>
              <w:jc w:val="center"/>
            </w:pPr>
          </w:p>
          <w:p w14:paraId="2B77FA90" w14:textId="77777777" w:rsidR="00BC349B" w:rsidRDefault="00BC349B" w:rsidP="00BC349B">
            <w:pPr>
              <w:jc w:val="center"/>
            </w:pPr>
          </w:p>
          <w:p w14:paraId="34D41E49" w14:textId="77777777" w:rsidR="00BC349B" w:rsidRDefault="00BC349B" w:rsidP="00BC349B">
            <w:pPr>
              <w:jc w:val="center"/>
            </w:pPr>
          </w:p>
        </w:tc>
      </w:tr>
      <w:tr w:rsidR="00BC349B" w14:paraId="79F8285C" w14:textId="77777777" w:rsidTr="00B15C15">
        <w:trPr>
          <w:jc w:val="center"/>
        </w:trPr>
        <w:tc>
          <w:tcPr>
            <w:tcW w:w="4238" w:type="dxa"/>
          </w:tcPr>
          <w:p w14:paraId="6F9DBFEA" w14:textId="77777777" w:rsidR="00BC349B" w:rsidRDefault="00BC349B" w:rsidP="00BC349B">
            <w:pPr>
              <w:jc w:val="center"/>
            </w:pPr>
            <w:r>
              <w:t>Address</w:t>
            </w:r>
          </w:p>
          <w:p w14:paraId="11D858B7" w14:textId="77777777" w:rsidR="00BC349B" w:rsidRDefault="00BC349B" w:rsidP="00BC349B">
            <w:pPr>
              <w:jc w:val="center"/>
            </w:pPr>
          </w:p>
          <w:p w14:paraId="33D01CC1" w14:textId="77777777" w:rsidR="00BC349B" w:rsidRDefault="00BC349B" w:rsidP="00BC349B">
            <w:pPr>
              <w:jc w:val="center"/>
            </w:pPr>
          </w:p>
          <w:p w14:paraId="51EBDB66" w14:textId="77777777" w:rsidR="00BC349B" w:rsidRDefault="00BC349B" w:rsidP="00BC349B">
            <w:pPr>
              <w:jc w:val="center"/>
            </w:pPr>
          </w:p>
        </w:tc>
        <w:tc>
          <w:tcPr>
            <w:tcW w:w="5401" w:type="dxa"/>
            <w:shd w:val="clear" w:color="auto" w:fill="EDEDED" w:themeFill="accent3" w:themeFillTint="33"/>
          </w:tcPr>
          <w:p w14:paraId="604CB63D" w14:textId="77777777" w:rsidR="00BC349B" w:rsidRDefault="00BC349B" w:rsidP="00BC349B">
            <w:pPr>
              <w:jc w:val="center"/>
            </w:pPr>
          </w:p>
        </w:tc>
      </w:tr>
      <w:tr w:rsidR="00BC349B" w14:paraId="65A93D38" w14:textId="77777777" w:rsidTr="00B15C15">
        <w:trPr>
          <w:jc w:val="center"/>
        </w:trPr>
        <w:tc>
          <w:tcPr>
            <w:tcW w:w="4238" w:type="dxa"/>
          </w:tcPr>
          <w:p w14:paraId="40314855" w14:textId="7B1253E0" w:rsidR="00BC349B" w:rsidRDefault="00BC349B" w:rsidP="00BC349B">
            <w:pPr>
              <w:jc w:val="center"/>
            </w:pPr>
            <w:r>
              <w:t>Telephone Numbers</w:t>
            </w:r>
          </w:p>
          <w:p w14:paraId="3DB0C8E9" w14:textId="77777777" w:rsidR="00BC349B" w:rsidRDefault="00BC349B" w:rsidP="00BC349B">
            <w:pPr>
              <w:jc w:val="center"/>
            </w:pPr>
          </w:p>
          <w:p w14:paraId="421858ED" w14:textId="77777777" w:rsidR="00BC349B" w:rsidRDefault="00BC349B" w:rsidP="00BC349B">
            <w:pPr>
              <w:jc w:val="center"/>
            </w:pPr>
            <w:r>
              <w:t>Daytime</w:t>
            </w:r>
          </w:p>
          <w:p w14:paraId="3B186479" w14:textId="77777777" w:rsidR="00BC349B" w:rsidRDefault="00BC349B" w:rsidP="00BC349B">
            <w:pPr>
              <w:jc w:val="center"/>
            </w:pPr>
          </w:p>
          <w:p w14:paraId="31D350C5" w14:textId="77777777" w:rsidR="00BC349B" w:rsidRDefault="00BC349B" w:rsidP="00BC349B">
            <w:pPr>
              <w:jc w:val="center"/>
            </w:pPr>
            <w:r>
              <w:t>Evening</w:t>
            </w:r>
          </w:p>
          <w:p w14:paraId="12CE751A" w14:textId="77777777" w:rsidR="00BC349B" w:rsidRDefault="00BC349B" w:rsidP="00BC349B">
            <w:pPr>
              <w:jc w:val="center"/>
            </w:pPr>
          </w:p>
        </w:tc>
        <w:tc>
          <w:tcPr>
            <w:tcW w:w="5401" w:type="dxa"/>
            <w:shd w:val="clear" w:color="auto" w:fill="EDEDED" w:themeFill="accent3" w:themeFillTint="33"/>
          </w:tcPr>
          <w:p w14:paraId="156F30A1" w14:textId="77777777" w:rsidR="00BC349B" w:rsidRDefault="00BC349B" w:rsidP="00BC349B">
            <w:pPr>
              <w:jc w:val="center"/>
            </w:pPr>
          </w:p>
        </w:tc>
      </w:tr>
      <w:tr w:rsidR="00BC349B" w14:paraId="07B17525" w14:textId="77777777" w:rsidTr="00B15C15">
        <w:trPr>
          <w:jc w:val="center"/>
        </w:trPr>
        <w:tc>
          <w:tcPr>
            <w:tcW w:w="4238" w:type="dxa"/>
          </w:tcPr>
          <w:p w14:paraId="289E780B" w14:textId="77777777" w:rsidR="00BC349B" w:rsidRDefault="00BC349B" w:rsidP="00BC349B">
            <w:pPr>
              <w:jc w:val="center"/>
            </w:pPr>
            <w:r>
              <w:t>Email Address</w:t>
            </w:r>
          </w:p>
          <w:p w14:paraId="62700AA5" w14:textId="77777777" w:rsidR="00BC349B" w:rsidRDefault="00BC349B" w:rsidP="00BC349B">
            <w:pPr>
              <w:jc w:val="center"/>
            </w:pPr>
          </w:p>
        </w:tc>
        <w:tc>
          <w:tcPr>
            <w:tcW w:w="5401" w:type="dxa"/>
            <w:shd w:val="clear" w:color="auto" w:fill="EDEDED" w:themeFill="accent3" w:themeFillTint="33"/>
          </w:tcPr>
          <w:p w14:paraId="7F55552C" w14:textId="77777777" w:rsidR="00BC349B" w:rsidRDefault="00BC349B" w:rsidP="00BC349B">
            <w:pPr>
              <w:jc w:val="center"/>
            </w:pPr>
          </w:p>
        </w:tc>
      </w:tr>
    </w:tbl>
    <w:p w14:paraId="3DE7BF2B" w14:textId="77777777" w:rsidR="00BC349B" w:rsidRDefault="00BC349B" w:rsidP="00BC349B">
      <w:pPr>
        <w:jc w:val="center"/>
      </w:pPr>
    </w:p>
    <w:tbl>
      <w:tblPr>
        <w:tblStyle w:val="TableGrid"/>
        <w:tblW w:w="9639" w:type="dxa"/>
        <w:jc w:val="center"/>
        <w:tblLook w:val="04A0" w:firstRow="1" w:lastRow="0" w:firstColumn="1" w:lastColumn="0" w:noHBand="0" w:noVBand="1"/>
      </w:tblPr>
      <w:tblGrid>
        <w:gridCol w:w="9639"/>
      </w:tblGrid>
      <w:tr w:rsidR="00BC349B" w14:paraId="111E61F3" w14:textId="77777777" w:rsidTr="00BC349B">
        <w:trPr>
          <w:jc w:val="center"/>
        </w:trPr>
        <w:tc>
          <w:tcPr>
            <w:tcW w:w="9016" w:type="dxa"/>
          </w:tcPr>
          <w:p w14:paraId="7E9DAD55" w14:textId="77777777" w:rsidR="00BC349B" w:rsidRDefault="00BC349B" w:rsidP="00BC349B">
            <w:pPr>
              <w:jc w:val="center"/>
            </w:pPr>
            <w:r>
              <w:t>Please give details of your complaint (including dates, names of witnesses, etc.):</w:t>
            </w:r>
          </w:p>
          <w:p w14:paraId="020F987C" w14:textId="77777777" w:rsidR="00BC349B" w:rsidRDefault="00BC349B" w:rsidP="00BC349B">
            <w:pPr>
              <w:jc w:val="center"/>
            </w:pPr>
          </w:p>
          <w:p w14:paraId="2B59713D" w14:textId="77777777" w:rsidR="00BC349B" w:rsidRDefault="00BC349B" w:rsidP="00BC349B">
            <w:pPr>
              <w:jc w:val="center"/>
            </w:pPr>
          </w:p>
          <w:p w14:paraId="215A00BD" w14:textId="77777777" w:rsidR="00BC349B" w:rsidRDefault="00BC349B" w:rsidP="00BC349B">
            <w:pPr>
              <w:jc w:val="center"/>
            </w:pPr>
          </w:p>
          <w:p w14:paraId="14DB1965" w14:textId="77777777" w:rsidR="00BC349B" w:rsidRDefault="00BC349B" w:rsidP="00BC349B">
            <w:pPr>
              <w:jc w:val="center"/>
            </w:pPr>
          </w:p>
          <w:p w14:paraId="6755520F" w14:textId="77777777" w:rsidR="00DB2E04" w:rsidRDefault="00DB2E04" w:rsidP="00BC349B">
            <w:pPr>
              <w:jc w:val="center"/>
            </w:pPr>
          </w:p>
          <w:p w14:paraId="5BE1CAA9" w14:textId="77777777" w:rsidR="00DB2E04" w:rsidRDefault="00DB2E04" w:rsidP="00BC349B">
            <w:pPr>
              <w:jc w:val="center"/>
            </w:pPr>
          </w:p>
          <w:p w14:paraId="337B2F63" w14:textId="77777777" w:rsidR="00DB2E04" w:rsidRDefault="00DB2E04" w:rsidP="00BC349B">
            <w:pPr>
              <w:jc w:val="center"/>
            </w:pPr>
          </w:p>
          <w:p w14:paraId="4D7946C1" w14:textId="77777777" w:rsidR="00DB2E04" w:rsidRDefault="00DB2E04" w:rsidP="00BC349B">
            <w:pPr>
              <w:jc w:val="center"/>
            </w:pPr>
          </w:p>
          <w:p w14:paraId="41D87C74" w14:textId="77777777" w:rsidR="00DB2E04" w:rsidRDefault="00DB2E04" w:rsidP="00BC349B">
            <w:pPr>
              <w:jc w:val="center"/>
            </w:pPr>
          </w:p>
          <w:p w14:paraId="7BCE815A" w14:textId="77777777" w:rsidR="00DB2E04" w:rsidRDefault="00DB2E04" w:rsidP="00BC349B">
            <w:pPr>
              <w:jc w:val="center"/>
            </w:pPr>
          </w:p>
          <w:p w14:paraId="4CD88FD1" w14:textId="77777777" w:rsidR="00DB2E04" w:rsidRDefault="00DB2E04" w:rsidP="00BC349B">
            <w:pPr>
              <w:jc w:val="center"/>
            </w:pPr>
          </w:p>
          <w:p w14:paraId="67249F36" w14:textId="77777777" w:rsidR="00DB2E04" w:rsidRDefault="00DB2E04" w:rsidP="00DB2E04"/>
          <w:p w14:paraId="3469FD27" w14:textId="77777777" w:rsidR="00BC349B" w:rsidRDefault="00BC349B" w:rsidP="00BC349B">
            <w:pPr>
              <w:jc w:val="center"/>
            </w:pPr>
          </w:p>
          <w:p w14:paraId="61218341" w14:textId="77777777" w:rsidR="00BC349B" w:rsidRDefault="00BC349B" w:rsidP="00BC349B">
            <w:pPr>
              <w:jc w:val="center"/>
            </w:pPr>
          </w:p>
          <w:p w14:paraId="5DB53665" w14:textId="77777777" w:rsidR="00BC349B" w:rsidRDefault="00BC349B" w:rsidP="00BC349B">
            <w:pPr>
              <w:jc w:val="center"/>
            </w:pPr>
          </w:p>
          <w:p w14:paraId="0BF49C1C" w14:textId="77777777" w:rsidR="00BC349B" w:rsidRDefault="00BC349B" w:rsidP="00BC349B">
            <w:pPr>
              <w:jc w:val="center"/>
            </w:pPr>
          </w:p>
          <w:p w14:paraId="4215825D" w14:textId="77777777" w:rsidR="00BC349B" w:rsidRDefault="00BC349B" w:rsidP="00BC349B">
            <w:pPr>
              <w:jc w:val="center"/>
            </w:pPr>
          </w:p>
          <w:p w14:paraId="4E36F95C" w14:textId="77777777" w:rsidR="00BC349B" w:rsidRDefault="00BC349B" w:rsidP="00BC349B">
            <w:pPr>
              <w:jc w:val="center"/>
            </w:pPr>
          </w:p>
          <w:p w14:paraId="2E091484" w14:textId="77777777" w:rsidR="00BC349B" w:rsidRDefault="00BC349B" w:rsidP="00BC349B">
            <w:pPr>
              <w:jc w:val="center"/>
            </w:pPr>
          </w:p>
          <w:p w14:paraId="2D64DA7B" w14:textId="77777777" w:rsidR="00BC349B" w:rsidRDefault="00BC349B" w:rsidP="00BC349B">
            <w:pPr>
              <w:jc w:val="center"/>
            </w:pPr>
          </w:p>
        </w:tc>
      </w:tr>
      <w:tr w:rsidR="00BC349B" w14:paraId="0898ED50" w14:textId="77777777" w:rsidTr="00BC349B">
        <w:trPr>
          <w:jc w:val="center"/>
        </w:trPr>
        <w:tc>
          <w:tcPr>
            <w:tcW w:w="9016" w:type="dxa"/>
          </w:tcPr>
          <w:p w14:paraId="55A062C5" w14:textId="77777777" w:rsidR="00BC349B" w:rsidRPr="00892915" w:rsidRDefault="00BC349B" w:rsidP="00BC349B">
            <w:pPr>
              <w:jc w:val="center"/>
            </w:pPr>
            <w:r>
              <w:t>What action, if any, have you already taken to try and resolve your complaint (e.g. who have you spoken to and what was the response?)</w:t>
            </w:r>
          </w:p>
          <w:p w14:paraId="04FA01F4" w14:textId="77777777" w:rsidR="00BC349B" w:rsidRPr="00892915" w:rsidRDefault="00BC349B" w:rsidP="00BC349B">
            <w:pPr>
              <w:jc w:val="center"/>
            </w:pPr>
          </w:p>
          <w:p w14:paraId="06298DB7" w14:textId="77777777" w:rsidR="00BC349B" w:rsidRPr="00892915" w:rsidRDefault="00BC349B" w:rsidP="00BC349B">
            <w:pPr>
              <w:jc w:val="center"/>
            </w:pPr>
          </w:p>
          <w:p w14:paraId="032E4F12" w14:textId="77777777" w:rsidR="00BC349B" w:rsidRPr="00892915" w:rsidRDefault="00BC349B" w:rsidP="00BC349B">
            <w:pPr>
              <w:jc w:val="center"/>
            </w:pPr>
          </w:p>
          <w:p w14:paraId="229C11C0" w14:textId="77777777" w:rsidR="00BC349B" w:rsidRPr="00892915" w:rsidRDefault="00BC349B" w:rsidP="00BC349B">
            <w:pPr>
              <w:jc w:val="center"/>
            </w:pPr>
          </w:p>
          <w:p w14:paraId="5861ACAC" w14:textId="77777777" w:rsidR="00BC349B" w:rsidRPr="00892915" w:rsidRDefault="00BC349B" w:rsidP="00BC349B">
            <w:pPr>
              <w:jc w:val="center"/>
            </w:pPr>
          </w:p>
          <w:p w14:paraId="362A1CA0" w14:textId="77777777" w:rsidR="00BC349B" w:rsidRDefault="00BC349B" w:rsidP="00BC349B">
            <w:pPr>
              <w:jc w:val="center"/>
            </w:pPr>
          </w:p>
        </w:tc>
      </w:tr>
      <w:tr w:rsidR="00BC349B" w14:paraId="74653CF7" w14:textId="77777777" w:rsidTr="00BC349B">
        <w:trPr>
          <w:jc w:val="center"/>
        </w:trPr>
        <w:tc>
          <w:tcPr>
            <w:tcW w:w="9016" w:type="dxa"/>
          </w:tcPr>
          <w:p w14:paraId="6DD4B89A" w14:textId="77777777" w:rsidR="00BC349B" w:rsidRDefault="00BC349B" w:rsidP="00BC349B">
            <w:pPr>
              <w:jc w:val="center"/>
            </w:pPr>
            <w:r>
              <w:lastRenderedPageBreak/>
              <w:t>What actions do you feel might resolve the problem at this stage?</w:t>
            </w:r>
          </w:p>
          <w:p w14:paraId="14BAE209" w14:textId="77777777" w:rsidR="00BC349B" w:rsidRDefault="00BC349B" w:rsidP="00BC349B">
            <w:pPr>
              <w:jc w:val="center"/>
            </w:pPr>
          </w:p>
          <w:p w14:paraId="607E30EF" w14:textId="77777777" w:rsidR="00BC349B" w:rsidRDefault="00BC349B" w:rsidP="00BC349B">
            <w:pPr>
              <w:jc w:val="center"/>
            </w:pPr>
          </w:p>
          <w:p w14:paraId="64282D78" w14:textId="77777777" w:rsidR="00BC349B" w:rsidRDefault="00BC349B" w:rsidP="00BC349B">
            <w:pPr>
              <w:jc w:val="center"/>
            </w:pPr>
          </w:p>
        </w:tc>
      </w:tr>
      <w:tr w:rsidR="00BC349B" w14:paraId="47C29D42" w14:textId="77777777" w:rsidTr="00BC349B">
        <w:trPr>
          <w:jc w:val="center"/>
        </w:trPr>
        <w:tc>
          <w:tcPr>
            <w:tcW w:w="9016" w:type="dxa"/>
          </w:tcPr>
          <w:p w14:paraId="6AE0D0E8" w14:textId="77777777" w:rsidR="00BC349B" w:rsidRDefault="00BC349B" w:rsidP="00BC349B">
            <w:pPr>
              <w:jc w:val="center"/>
            </w:pPr>
            <w:r>
              <w:t>Are you attaching any additional paperwork? If so, please give details.</w:t>
            </w:r>
          </w:p>
          <w:p w14:paraId="4DBB33D0" w14:textId="77777777" w:rsidR="00BC349B" w:rsidRDefault="00BC349B" w:rsidP="00BC349B">
            <w:pPr>
              <w:jc w:val="center"/>
            </w:pPr>
          </w:p>
          <w:p w14:paraId="21BFA32F" w14:textId="77777777" w:rsidR="00BC349B" w:rsidRDefault="00BC349B" w:rsidP="00BC349B">
            <w:pPr>
              <w:jc w:val="center"/>
            </w:pPr>
          </w:p>
          <w:p w14:paraId="4FE3F5C6" w14:textId="77777777" w:rsidR="00BC349B" w:rsidRDefault="00BC349B" w:rsidP="00BC349B">
            <w:pPr>
              <w:jc w:val="center"/>
            </w:pPr>
          </w:p>
          <w:p w14:paraId="77589381" w14:textId="77777777" w:rsidR="00BC349B" w:rsidRDefault="00BC349B" w:rsidP="00BC349B">
            <w:pPr>
              <w:jc w:val="center"/>
            </w:pPr>
          </w:p>
          <w:p w14:paraId="1C1FAF41" w14:textId="77777777" w:rsidR="00BC349B" w:rsidRDefault="00BC349B" w:rsidP="00BC349B">
            <w:pPr>
              <w:jc w:val="center"/>
            </w:pPr>
          </w:p>
          <w:p w14:paraId="06931FF7" w14:textId="77777777" w:rsidR="00BC349B" w:rsidRDefault="00BC349B" w:rsidP="00BC349B">
            <w:pPr>
              <w:jc w:val="center"/>
            </w:pPr>
          </w:p>
          <w:p w14:paraId="553E07EB" w14:textId="77777777" w:rsidR="00BC349B" w:rsidRDefault="00BC349B" w:rsidP="00BC349B">
            <w:pPr>
              <w:jc w:val="center"/>
            </w:pPr>
          </w:p>
        </w:tc>
      </w:tr>
    </w:tbl>
    <w:p w14:paraId="1017D37B" w14:textId="77777777" w:rsidR="00BC349B" w:rsidRDefault="00BC349B" w:rsidP="00BC349B">
      <w:pPr>
        <w:jc w:val="center"/>
      </w:pPr>
    </w:p>
    <w:p w14:paraId="7D18DBBD" w14:textId="77777777" w:rsidR="00BC349B" w:rsidRDefault="00BC349B" w:rsidP="00BC349B">
      <w:pPr>
        <w:jc w:val="center"/>
      </w:pPr>
    </w:p>
    <w:tbl>
      <w:tblPr>
        <w:tblStyle w:val="TableGrid"/>
        <w:tblW w:w="9639" w:type="dxa"/>
        <w:jc w:val="center"/>
        <w:tblLook w:val="04A0" w:firstRow="1" w:lastRow="0" w:firstColumn="1" w:lastColumn="0" w:noHBand="0" w:noVBand="1"/>
      </w:tblPr>
      <w:tblGrid>
        <w:gridCol w:w="1813"/>
        <w:gridCol w:w="7826"/>
      </w:tblGrid>
      <w:tr w:rsidR="00BC349B" w14:paraId="147D7F77" w14:textId="77777777" w:rsidTr="00BC349B">
        <w:trPr>
          <w:jc w:val="center"/>
        </w:trPr>
        <w:tc>
          <w:tcPr>
            <w:tcW w:w="1696" w:type="dxa"/>
          </w:tcPr>
          <w:p w14:paraId="3DB2DB7E" w14:textId="77777777" w:rsidR="00BC349B" w:rsidRDefault="00BC349B" w:rsidP="00BC349B">
            <w:pPr>
              <w:jc w:val="center"/>
            </w:pPr>
            <w:r>
              <w:t>Signature</w:t>
            </w:r>
          </w:p>
        </w:tc>
        <w:tc>
          <w:tcPr>
            <w:tcW w:w="7320" w:type="dxa"/>
          </w:tcPr>
          <w:p w14:paraId="119B581A" w14:textId="77777777" w:rsidR="00BC349B" w:rsidRDefault="00BC349B" w:rsidP="00BC349B">
            <w:pPr>
              <w:jc w:val="center"/>
            </w:pPr>
          </w:p>
          <w:p w14:paraId="0F8FA36E" w14:textId="77777777" w:rsidR="00BC349B" w:rsidRDefault="00BC349B" w:rsidP="00BC349B">
            <w:pPr>
              <w:jc w:val="center"/>
            </w:pPr>
          </w:p>
        </w:tc>
      </w:tr>
      <w:tr w:rsidR="00BC349B" w14:paraId="7AC4FD87" w14:textId="77777777" w:rsidTr="00BC349B">
        <w:trPr>
          <w:jc w:val="center"/>
        </w:trPr>
        <w:tc>
          <w:tcPr>
            <w:tcW w:w="1696" w:type="dxa"/>
          </w:tcPr>
          <w:p w14:paraId="2D8FBD2A" w14:textId="77777777" w:rsidR="00BC349B" w:rsidRDefault="00BC349B" w:rsidP="00BC349B">
            <w:pPr>
              <w:jc w:val="center"/>
            </w:pPr>
            <w:r>
              <w:t>Date</w:t>
            </w:r>
          </w:p>
        </w:tc>
        <w:tc>
          <w:tcPr>
            <w:tcW w:w="7320" w:type="dxa"/>
          </w:tcPr>
          <w:p w14:paraId="7E58D24A" w14:textId="77777777" w:rsidR="00BC349B" w:rsidRDefault="00BC349B" w:rsidP="00BC349B">
            <w:pPr>
              <w:jc w:val="center"/>
            </w:pPr>
          </w:p>
          <w:p w14:paraId="30885F83" w14:textId="77777777" w:rsidR="00BC349B" w:rsidRDefault="00BC349B" w:rsidP="00BC349B">
            <w:pPr>
              <w:jc w:val="center"/>
            </w:pPr>
          </w:p>
        </w:tc>
      </w:tr>
    </w:tbl>
    <w:p w14:paraId="723F152F" w14:textId="77777777" w:rsidR="00BC349B" w:rsidRDefault="00BC349B" w:rsidP="00BC349B">
      <w:pPr>
        <w:jc w:val="center"/>
      </w:pPr>
    </w:p>
    <w:p w14:paraId="791C90B3" w14:textId="77777777" w:rsidR="00BC349B" w:rsidRDefault="00BC349B" w:rsidP="00BC349B">
      <w:pPr>
        <w:jc w:val="center"/>
      </w:pPr>
    </w:p>
    <w:tbl>
      <w:tblPr>
        <w:tblStyle w:val="TableGrid"/>
        <w:tblW w:w="9639" w:type="dxa"/>
        <w:jc w:val="center"/>
        <w:tblLook w:val="04A0" w:firstRow="1" w:lastRow="0" w:firstColumn="1" w:lastColumn="0" w:noHBand="0" w:noVBand="1"/>
      </w:tblPr>
      <w:tblGrid>
        <w:gridCol w:w="3481"/>
        <w:gridCol w:w="6158"/>
      </w:tblGrid>
      <w:tr w:rsidR="00BC349B" w14:paraId="7F4BE3CC" w14:textId="77777777" w:rsidTr="00BC349B">
        <w:trPr>
          <w:jc w:val="center"/>
        </w:trPr>
        <w:tc>
          <w:tcPr>
            <w:tcW w:w="9016" w:type="dxa"/>
            <w:gridSpan w:val="2"/>
          </w:tcPr>
          <w:p w14:paraId="57E82121" w14:textId="77777777" w:rsidR="00BC349B" w:rsidRDefault="00BC349B" w:rsidP="00BC349B">
            <w:pPr>
              <w:jc w:val="center"/>
            </w:pPr>
            <w:r w:rsidRPr="003C1C64">
              <w:rPr>
                <w:b/>
                <w:i/>
              </w:rPr>
              <w:t>Office Use</w:t>
            </w:r>
          </w:p>
        </w:tc>
      </w:tr>
      <w:tr w:rsidR="00BC349B" w14:paraId="21A0507B" w14:textId="77777777" w:rsidTr="00BC349B">
        <w:trPr>
          <w:jc w:val="center"/>
        </w:trPr>
        <w:tc>
          <w:tcPr>
            <w:tcW w:w="3256" w:type="dxa"/>
          </w:tcPr>
          <w:p w14:paraId="1D6F1022" w14:textId="77777777" w:rsidR="00BC349B" w:rsidRDefault="00BC349B" w:rsidP="00BC349B">
            <w:pPr>
              <w:jc w:val="center"/>
            </w:pPr>
            <w:r>
              <w:t>Date Form received</w:t>
            </w:r>
          </w:p>
        </w:tc>
        <w:tc>
          <w:tcPr>
            <w:tcW w:w="5760" w:type="dxa"/>
          </w:tcPr>
          <w:p w14:paraId="48CAA81E" w14:textId="77777777" w:rsidR="00BC349B" w:rsidRDefault="00BC349B" w:rsidP="00BC349B">
            <w:pPr>
              <w:jc w:val="center"/>
            </w:pPr>
          </w:p>
        </w:tc>
      </w:tr>
      <w:tr w:rsidR="00BC349B" w14:paraId="15F9CB4B" w14:textId="77777777" w:rsidTr="00BC349B">
        <w:trPr>
          <w:jc w:val="center"/>
        </w:trPr>
        <w:tc>
          <w:tcPr>
            <w:tcW w:w="3256" w:type="dxa"/>
          </w:tcPr>
          <w:p w14:paraId="1E3C4066" w14:textId="77777777" w:rsidR="00BC349B" w:rsidRDefault="00BC349B" w:rsidP="00BC349B">
            <w:pPr>
              <w:jc w:val="center"/>
            </w:pPr>
            <w:r>
              <w:t>Received by</w:t>
            </w:r>
          </w:p>
        </w:tc>
        <w:tc>
          <w:tcPr>
            <w:tcW w:w="5760" w:type="dxa"/>
          </w:tcPr>
          <w:p w14:paraId="087F4800" w14:textId="77777777" w:rsidR="00BC349B" w:rsidRDefault="00BC349B" w:rsidP="00BC349B">
            <w:pPr>
              <w:jc w:val="center"/>
            </w:pPr>
          </w:p>
        </w:tc>
      </w:tr>
      <w:tr w:rsidR="00BC349B" w14:paraId="4CB0292F" w14:textId="77777777" w:rsidTr="00BC349B">
        <w:trPr>
          <w:jc w:val="center"/>
        </w:trPr>
        <w:tc>
          <w:tcPr>
            <w:tcW w:w="3256" w:type="dxa"/>
          </w:tcPr>
          <w:p w14:paraId="2AF8C4EE" w14:textId="77777777" w:rsidR="00BC349B" w:rsidRDefault="00BC349B" w:rsidP="00BC349B">
            <w:pPr>
              <w:jc w:val="center"/>
            </w:pPr>
            <w:r>
              <w:t>Date acknowledgement sent</w:t>
            </w:r>
          </w:p>
        </w:tc>
        <w:tc>
          <w:tcPr>
            <w:tcW w:w="5760" w:type="dxa"/>
          </w:tcPr>
          <w:p w14:paraId="24A79948" w14:textId="77777777" w:rsidR="00BC349B" w:rsidRDefault="00BC349B" w:rsidP="00BC349B">
            <w:pPr>
              <w:jc w:val="center"/>
            </w:pPr>
          </w:p>
        </w:tc>
      </w:tr>
      <w:tr w:rsidR="00BC349B" w14:paraId="386C75CC" w14:textId="77777777" w:rsidTr="00BC349B">
        <w:trPr>
          <w:jc w:val="center"/>
        </w:trPr>
        <w:tc>
          <w:tcPr>
            <w:tcW w:w="3256" w:type="dxa"/>
          </w:tcPr>
          <w:p w14:paraId="1D28DB99" w14:textId="77777777" w:rsidR="00BC349B" w:rsidRDefault="00BC349B" w:rsidP="00BC349B">
            <w:pPr>
              <w:jc w:val="center"/>
            </w:pPr>
            <w:r>
              <w:t>Acknowledgement sent by</w:t>
            </w:r>
          </w:p>
        </w:tc>
        <w:tc>
          <w:tcPr>
            <w:tcW w:w="5760" w:type="dxa"/>
          </w:tcPr>
          <w:p w14:paraId="437D4929" w14:textId="77777777" w:rsidR="00BC349B" w:rsidRDefault="00BC349B" w:rsidP="00BC349B">
            <w:pPr>
              <w:jc w:val="center"/>
            </w:pPr>
          </w:p>
        </w:tc>
      </w:tr>
      <w:tr w:rsidR="00BC349B" w14:paraId="35B8688F" w14:textId="77777777" w:rsidTr="00BC349B">
        <w:trPr>
          <w:jc w:val="center"/>
        </w:trPr>
        <w:tc>
          <w:tcPr>
            <w:tcW w:w="3256" w:type="dxa"/>
          </w:tcPr>
          <w:p w14:paraId="33EFED06" w14:textId="0928BFB3" w:rsidR="00BC349B" w:rsidRDefault="00BC349B" w:rsidP="00BC349B">
            <w:pPr>
              <w:jc w:val="center"/>
            </w:pPr>
            <w:r>
              <w:t>Complaint referred to</w:t>
            </w:r>
          </w:p>
        </w:tc>
        <w:tc>
          <w:tcPr>
            <w:tcW w:w="5760" w:type="dxa"/>
          </w:tcPr>
          <w:p w14:paraId="1664D7D3" w14:textId="77777777" w:rsidR="00BC349B" w:rsidRDefault="00BC349B" w:rsidP="00BC349B">
            <w:pPr>
              <w:jc w:val="center"/>
            </w:pPr>
          </w:p>
        </w:tc>
      </w:tr>
      <w:tr w:rsidR="00BC349B" w14:paraId="2D0D08E1" w14:textId="77777777" w:rsidTr="00BC349B">
        <w:trPr>
          <w:jc w:val="center"/>
        </w:trPr>
        <w:tc>
          <w:tcPr>
            <w:tcW w:w="3256" w:type="dxa"/>
          </w:tcPr>
          <w:p w14:paraId="7E90048C" w14:textId="77777777" w:rsidR="00BC349B" w:rsidRDefault="00BC349B" w:rsidP="00BC349B">
            <w:pPr>
              <w:jc w:val="center"/>
            </w:pPr>
            <w:r>
              <w:t>Date complaint referred</w:t>
            </w:r>
          </w:p>
        </w:tc>
        <w:tc>
          <w:tcPr>
            <w:tcW w:w="5760" w:type="dxa"/>
          </w:tcPr>
          <w:p w14:paraId="760B5D73" w14:textId="77777777" w:rsidR="00BC349B" w:rsidRDefault="00BC349B" w:rsidP="00BC349B">
            <w:pPr>
              <w:jc w:val="center"/>
            </w:pPr>
          </w:p>
        </w:tc>
      </w:tr>
    </w:tbl>
    <w:p w14:paraId="681A5C34" w14:textId="77777777" w:rsidR="00BC349B" w:rsidRPr="0095557D" w:rsidRDefault="00BC349B" w:rsidP="00BC349B">
      <w:pPr>
        <w:jc w:val="center"/>
      </w:pPr>
    </w:p>
    <w:p w14:paraId="56502722" w14:textId="77777777" w:rsidR="00BC349B" w:rsidRPr="00647F3B" w:rsidRDefault="00BC349B" w:rsidP="00BC349B">
      <w:pPr>
        <w:jc w:val="center"/>
      </w:pPr>
    </w:p>
    <w:p w14:paraId="5BFA20F0" w14:textId="77777777" w:rsidR="00BC349B" w:rsidRPr="00647F3B" w:rsidRDefault="00BC349B" w:rsidP="00BC349B">
      <w:pPr>
        <w:jc w:val="center"/>
      </w:pPr>
    </w:p>
    <w:p w14:paraId="120645D3" w14:textId="77777777" w:rsidR="00EF7773" w:rsidRDefault="00EF7773" w:rsidP="00BC349B">
      <w:pPr>
        <w:tabs>
          <w:tab w:val="left" w:pos="2580"/>
        </w:tabs>
        <w:jc w:val="center"/>
      </w:pPr>
    </w:p>
    <w:p w14:paraId="15B16DE2" w14:textId="77777777" w:rsidR="00EF7773" w:rsidRDefault="00EF7773" w:rsidP="00BC349B">
      <w:pPr>
        <w:tabs>
          <w:tab w:val="left" w:pos="2580"/>
        </w:tabs>
        <w:jc w:val="center"/>
      </w:pPr>
    </w:p>
    <w:p w14:paraId="740E87F0" w14:textId="77777777" w:rsidR="00647F3B" w:rsidRPr="00647F3B" w:rsidRDefault="00647F3B" w:rsidP="00BC349B">
      <w:pPr>
        <w:jc w:val="center"/>
      </w:pPr>
    </w:p>
    <w:p w14:paraId="6C81FFFD" w14:textId="77777777" w:rsidR="00647F3B" w:rsidRPr="00647F3B" w:rsidRDefault="00647F3B" w:rsidP="00BC349B">
      <w:pPr>
        <w:jc w:val="center"/>
      </w:pPr>
    </w:p>
    <w:p w14:paraId="52468C36" w14:textId="77777777" w:rsidR="00647F3B" w:rsidRPr="00647F3B" w:rsidRDefault="00647F3B" w:rsidP="00BC349B">
      <w:pPr>
        <w:jc w:val="center"/>
      </w:pPr>
    </w:p>
    <w:p w14:paraId="777DE4D5" w14:textId="77777777" w:rsidR="00647F3B" w:rsidRPr="00647F3B" w:rsidRDefault="00647F3B" w:rsidP="00BC349B">
      <w:pPr>
        <w:jc w:val="center"/>
      </w:pPr>
    </w:p>
    <w:p w14:paraId="33C0AAD4" w14:textId="77777777" w:rsidR="00647F3B" w:rsidRPr="00647F3B" w:rsidRDefault="00647F3B" w:rsidP="00BC349B">
      <w:pPr>
        <w:jc w:val="center"/>
      </w:pPr>
    </w:p>
    <w:p w14:paraId="01664CC7" w14:textId="77777777" w:rsidR="00647F3B" w:rsidRPr="00647F3B" w:rsidRDefault="00647F3B" w:rsidP="00BC349B">
      <w:pPr>
        <w:jc w:val="center"/>
      </w:pPr>
    </w:p>
    <w:p w14:paraId="4C9C25E4" w14:textId="77777777" w:rsidR="00647F3B" w:rsidRPr="00647F3B" w:rsidRDefault="00647F3B" w:rsidP="00BC349B">
      <w:pPr>
        <w:jc w:val="center"/>
      </w:pPr>
    </w:p>
    <w:p w14:paraId="1D666D21" w14:textId="77777777" w:rsidR="00647F3B" w:rsidRDefault="00647F3B" w:rsidP="00BC349B">
      <w:pPr>
        <w:jc w:val="center"/>
      </w:pPr>
    </w:p>
    <w:p w14:paraId="4842A424" w14:textId="77777777" w:rsidR="00FD2A6F" w:rsidRDefault="00FD2A6F" w:rsidP="00BC349B">
      <w:pPr>
        <w:jc w:val="center"/>
      </w:pPr>
    </w:p>
    <w:p w14:paraId="0F3EDDB2" w14:textId="77777777" w:rsidR="00FD2A6F" w:rsidRDefault="00FD2A6F" w:rsidP="00BC349B">
      <w:pPr>
        <w:jc w:val="center"/>
      </w:pPr>
    </w:p>
    <w:p w14:paraId="47D2A808" w14:textId="77777777" w:rsidR="00FD2A6F" w:rsidRDefault="00FD2A6F" w:rsidP="00BC349B">
      <w:pPr>
        <w:jc w:val="center"/>
      </w:pPr>
    </w:p>
    <w:p w14:paraId="23AFC8A7" w14:textId="77777777" w:rsidR="00FD2A6F" w:rsidRDefault="00FD2A6F" w:rsidP="00BC349B">
      <w:pPr>
        <w:jc w:val="center"/>
      </w:pPr>
    </w:p>
    <w:p w14:paraId="30E51C06" w14:textId="77777777" w:rsidR="00BC349B" w:rsidRPr="00BC349B" w:rsidRDefault="00BC349B" w:rsidP="00BC349B">
      <w:pPr>
        <w:jc w:val="center"/>
      </w:pPr>
    </w:p>
    <w:p w14:paraId="62DF9E3E" w14:textId="77777777" w:rsidR="00BC349B" w:rsidRPr="00BC349B" w:rsidRDefault="00BC349B" w:rsidP="00BC349B">
      <w:pPr>
        <w:jc w:val="center"/>
      </w:pPr>
    </w:p>
    <w:p w14:paraId="47AB6BE3" w14:textId="77777777" w:rsidR="00BC349B" w:rsidRPr="00BC349B" w:rsidRDefault="00BC349B" w:rsidP="00BC349B">
      <w:pPr>
        <w:jc w:val="center"/>
      </w:pPr>
    </w:p>
    <w:sectPr w:rsidR="00BC349B" w:rsidRPr="00BC349B" w:rsidSect="00B15C15">
      <w:headerReference w:type="even" r:id="rId11"/>
      <w:headerReference w:type="default" r:id="rId12"/>
      <w:footerReference w:type="default" r:id="rId13"/>
      <w:headerReference w:type="first" r:id="rId14"/>
      <w:type w:val="continuous"/>
      <w:pgSz w:w="11900" w:h="16840"/>
      <w:pgMar w:top="0" w:right="720" w:bottom="720" w:left="993" w:header="283" w:footer="283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54AE96F" w14:textId="77777777" w:rsidR="00A205C1" w:rsidRDefault="00A205C1" w:rsidP="00622513">
      <w:r>
        <w:separator/>
      </w:r>
    </w:p>
  </w:endnote>
  <w:endnote w:type="continuationSeparator" w:id="0">
    <w:p w14:paraId="02A25E6A" w14:textId="77777777" w:rsidR="00A205C1" w:rsidRDefault="00A205C1" w:rsidP="006225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E40E09" w14:textId="2DCE174B" w:rsidR="00647F3B" w:rsidRDefault="00647F3B">
    <w:pPr>
      <w:pStyle w:val="Footer"/>
    </w:pPr>
    <w:r>
      <w:rPr>
        <w:noProof/>
      </w:rPr>
      <w:drawing>
        <wp:inline distT="0" distB="0" distL="0" distR="0" wp14:anchorId="64F602BF" wp14:editId="4CD45265">
          <wp:extent cx="6640843" cy="771525"/>
          <wp:effectExtent l="0" t="0" r="7620" b="0"/>
          <wp:docPr id="226428802" name="Picture 226428802" descr="A picture containing background patter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" name="Picture 26" descr="A picture containing background pattern&#10;&#10;Description automatically generated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9643" b="2138"/>
                  <a:stretch/>
                </pic:blipFill>
                <pic:spPr bwMode="auto">
                  <a:xfrm>
                    <a:off x="0" y="0"/>
                    <a:ext cx="6642100" cy="77167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9F298EB" w14:textId="77777777" w:rsidR="00A205C1" w:rsidRDefault="00A205C1" w:rsidP="00622513">
      <w:r>
        <w:separator/>
      </w:r>
    </w:p>
  </w:footnote>
  <w:footnote w:type="continuationSeparator" w:id="0">
    <w:p w14:paraId="6512111E" w14:textId="77777777" w:rsidR="00A205C1" w:rsidRDefault="00A205C1" w:rsidP="006225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4074B0" w14:textId="77777777" w:rsidR="00622513" w:rsidRDefault="002C6245">
    <w:pPr>
      <w:pStyle w:val="Header"/>
    </w:pPr>
    <w:r>
      <w:rPr>
        <w:noProof/>
      </w:rPr>
      <w:pict w14:anchorId="097A62C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711187" o:spid="_x0000_s1026" type="#_x0000_t75" alt="" style="position:absolute;margin-left:0;margin-top:0;width:595.2pt;height:841.65pt;z-index:-25165824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color w:val="7F7F7F" w:themeColor="background1" w:themeShade="7F"/>
        <w:spacing w:val="60"/>
      </w:rPr>
      <w:id w:val="2101374320"/>
      <w:docPartObj>
        <w:docPartGallery w:val="Page Numbers (Top of Page)"/>
        <w:docPartUnique/>
      </w:docPartObj>
    </w:sdtPr>
    <w:sdtEndPr>
      <w:rPr>
        <w:b/>
        <w:bCs/>
        <w:noProof/>
        <w:color w:val="auto"/>
        <w:spacing w:val="0"/>
      </w:rPr>
    </w:sdtEndPr>
    <w:sdtContent>
      <w:p w14:paraId="42A6E5ED" w14:textId="21330DAF" w:rsidR="00FE234D" w:rsidRDefault="00FE234D">
        <w:pPr>
          <w:pStyle w:val="Header"/>
          <w:pBdr>
            <w:bottom w:val="single" w:sz="4" w:space="1" w:color="D9D9D9" w:themeColor="background1" w:themeShade="D9"/>
          </w:pBdr>
          <w:jc w:val="right"/>
          <w:rPr>
            <w:b/>
            <w:bCs/>
          </w:rPr>
        </w:pPr>
        <w:r>
          <w:rPr>
            <w:color w:val="7F7F7F" w:themeColor="background1" w:themeShade="7F"/>
            <w:spacing w:val="60"/>
          </w:rPr>
          <w:t>Page</w:t>
        </w:r>
        <w:r>
          <w:t xml:space="preserve">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b/>
            <w:bCs/>
            <w:noProof/>
          </w:rPr>
          <w:t>2</w:t>
        </w:r>
        <w:r>
          <w:rPr>
            <w:b/>
            <w:bCs/>
            <w:noProof/>
          </w:rPr>
          <w:fldChar w:fldCharType="end"/>
        </w:r>
      </w:p>
    </w:sdtContent>
  </w:sdt>
  <w:p w14:paraId="173A50DD" w14:textId="6E26808A" w:rsidR="00647F3B" w:rsidRDefault="00647F3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85746410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C64C577" w14:textId="196A951E" w:rsidR="00FE234D" w:rsidRDefault="00B15C15">
        <w:pPr>
          <w:pStyle w:val="Header"/>
          <w:jc w:val="right"/>
        </w:pPr>
        <w:r>
          <w:rPr>
            <w:noProof/>
          </w:rPr>
          <w:drawing>
            <wp:anchor distT="0" distB="0" distL="114300" distR="114300" simplePos="0" relativeHeight="251657216" behindDoc="0" locked="0" layoutInCell="1" allowOverlap="1" wp14:anchorId="28E75E3E" wp14:editId="4F1728CB">
              <wp:simplePos x="0" y="0"/>
              <wp:positionH relativeFrom="margin">
                <wp:posOffset>0</wp:posOffset>
              </wp:positionH>
              <wp:positionV relativeFrom="margin">
                <wp:posOffset>-191770</wp:posOffset>
              </wp:positionV>
              <wp:extent cx="1562100" cy="878719"/>
              <wp:effectExtent l="0" t="0" r="0" b="0"/>
              <wp:wrapSquare wrapText="bothSides"/>
              <wp:docPr id="878831324" name="Picture 878831324" descr="A close-up of a logo&#10;&#10;Description automatically generated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34841185" name="Picture 1" descr="A close-up of a logo&#10;&#10;Description automatically generated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562100" cy="878719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  <w:r w:rsidR="00FE234D">
          <w:fldChar w:fldCharType="begin"/>
        </w:r>
        <w:r w:rsidR="00FE234D">
          <w:instrText xml:space="preserve"> PAGE   \* MERGEFORMAT </w:instrText>
        </w:r>
        <w:r w:rsidR="00FE234D">
          <w:fldChar w:fldCharType="separate"/>
        </w:r>
        <w:r w:rsidR="00FE234D">
          <w:rPr>
            <w:noProof/>
          </w:rPr>
          <w:t>2</w:t>
        </w:r>
        <w:r w:rsidR="00FE234D">
          <w:rPr>
            <w:noProof/>
          </w:rPr>
          <w:fldChar w:fldCharType="end"/>
        </w:r>
      </w:p>
    </w:sdtContent>
  </w:sdt>
  <w:p w14:paraId="2830B45B" w14:textId="5B7A8D28" w:rsidR="00622513" w:rsidRDefault="0062251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CF61090"/>
    <w:multiLevelType w:val="hybridMultilevel"/>
    <w:tmpl w:val="67B4F842"/>
    <w:lvl w:ilvl="0" w:tplc="77AEE658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E3626D"/>
    <w:multiLevelType w:val="hybridMultilevel"/>
    <w:tmpl w:val="C1BCEAB6"/>
    <w:lvl w:ilvl="0" w:tplc="0CB83320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AB61E8"/>
    <w:multiLevelType w:val="multilevel"/>
    <w:tmpl w:val="A746C2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5F8251DA"/>
    <w:multiLevelType w:val="hybridMultilevel"/>
    <w:tmpl w:val="0E9E32B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FB4496D"/>
    <w:multiLevelType w:val="hybridMultilevel"/>
    <w:tmpl w:val="3C56F842"/>
    <w:lvl w:ilvl="0" w:tplc="268415A8">
      <w:start w:val="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FB34291"/>
    <w:multiLevelType w:val="hybridMultilevel"/>
    <w:tmpl w:val="2F2859D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09399828">
    <w:abstractNumId w:val="5"/>
  </w:num>
  <w:num w:numId="2" w16cid:durableId="726147938">
    <w:abstractNumId w:val="1"/>
  </w:num>
  <w:num w:numId="3" w16cid:durableId="848107007">
    <w:abstractNumId w:val="0"/>
  </w:num>
  <w:num w:numId="4" w16cid:durableId="472529184">
    <w:abstractNumId w:val="3"/>
  </w:num>
  <w:num w:numId="5" w16cid:durableId="865365848">
    <w:abstractNumId w:val="2"/>
  </w:num>
  <w:num w:numId="6" w16cid:durableId="111759955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hideGrammaticalErrors/>
  <w:proofState w:spelling="clean" w:grammar="clean"/>
  <w:attachedTemplate r:id="rId1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7773"/>
    <w:rsid w:val="00012E0A"/>
    <w:rsid w:val="000E5B83"/>
    <w:rsid w:val="001102DA"/>
    <w:rsid w:val="001433D2"/>
    <w:rsid w:val="00216AA9"/>
    <w:rsid w:val="00263CE3"/>
    <w:rsid w:val="002C6245"/>
    <w:rsid w:val="002D3126"/>
    <w:rsid w:val="00387443"/>
    <w:rsid w:val="00390CDB"/>
    <w:rsid w:val="0041243F"/>
    <w:rsid w:val="005010E6"/>
    <w:rsid w:val="00525C8D"/>
    <w:rsid w:val="005B7767"/>
    <w:rsid w:val="00622513"/>
    <w:rsid w:val="00647F3B"/>
    <w:rsid w:val="00696AA7"/>
    <w:rsid w:val="007E6361"/>
    <w:rsid w:val="00801D30"/>
    <w:rsid w:val="00811C1D"/>
    <w:rsid w:val="008301DB"/>
    <w:rsid w:val="0085536C"/>
    <w:rsid w:val="00862C21"/>
    <w:rsid w:val="00892915"/>
    <w:rsid w:val="008D10A6"/>
    <w:rsid w:val="008D1B9E"/>
    <w:rsid w:val="008E71B0"/>
    <w:rsid w:val="00963B90"/>
    <w:rsid w:val="009B1D38"/>
    <w:rsid w:val="009B7896"/>
    <w:rsid w:val="009E0E9D"/>
    <w:rsid w:val="009F3E22"/>
    <w:rsid w:val="00A205C1"/>
    <w:rsid w:val="00AA603A"/>
    <w:rsid w:val="00B15C15"/>
    <w:rsid w:val="00B25F6D"/>
    <w:rsid w:val="00B37887"/>
    <w:rsid w:val="00B43B22"/>
    <w:rsid w:val="00BA2894"/>
    <w:rsid w:val="00BA42EC"/>
    <w:rsid w:val="00BC349B"/>
    <w:rsid w:val="00C36BC9"/>
    <w:rsid w:val="00C52ED1"/>
    <w:rsid w:val="00CA3C20"/>
    <w:rsid w:val="00DB2C31"/>
    <w:rsid w:val="00DB2E04"/>
    <w:rsid w:val="00E04860"/>
    <w:rsid w:val="00E93E0B"/>
    <w:rsid w:val="00EC24B7"/>
    <w:rsid w:val="00EF7773"/>
    <w:rsid w:val="00FD2A6F"/>
    <w:rsid w:val="00FE234D"/>
    <w:rsid w:val="00FE2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9D90113"/>
  <w15:chartTrackingRefBased/>
  <w15:docId w15:val="{43102182-3252-4197-9E34-5746B896F2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2ED1"/>
  </w:style>
  <w:style w:type="paragraph" w:styleId="Heading1">
    <w:name w:val="heading 1"/>
    <w:basedOn w:val="Normal"/>
    <w:next w:val="Normal"/>
    <w:link w:val="Heading1Char"/>
    <w:uiPriority w:val="9"/>
    <w:qFormat/>
    <w:rsid w:val="00EF7773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F7773"/>
    <w:pPr>
      <w:keepNext/>
      <w:keepLines/>
      <w:spacing w:before="40" w:line="259" w:lineRule="auto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2251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22513"/>
  </w:style>
  <w:style w:type="paragraph" w:styleId="Footer">
    <w:name w:val="footer"/>
    <w:basedOn w:val="Normal"/>
    <w:link w:val="FooterChar"/>
    <w:uiPriority w:val="99"/>
    <w:unhideWhenUsed/>
    <w:rsid w:val="0062251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22513"/>
  </w:style>
  <w:style w:type="character" w:customStyle="1" w:styleId="Heading1Char">
    <w:name w:val="Heading 1 Char"/>
    <w:basedOn w:val="DefaultParagraphFont"/>
    <w:link w:val="Heading1"/>
    <w:uiPriority w:val="9"/>
    <w:rsid w:val="00EF777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F7773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ListParagraph">
    <w:name w:val="List Paragraph"/>
    <w:basedOn w:val="Normal"/>
    <w:uiPriority w:val="34"/>
    <w:qFormat/>
    <w:rsid w:val="00EF7773"/>
    <w:pPr>
      <w:spacing w:after="160" w:line="259" w:lineRule="auto"/>
      <w:ind w:left="720"/>
      <w:contextualSpacing/>
    </w:pPr>
    <w:rPr>
      <w:sz w:val="22"/>
      <w:szCs w:val="22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F7773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F7773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EF7773"/>
    <w:rPr>
      <w:vertAlign w:val="superscript"/>
    </w:rPr>
  </w:style>
  <w:style w:type="paragraph" w:styleId="TOCHeading">
    <w:name w:val="TOC Heading"/>
    <w:basedOn w:val="Heading1"/>
    <w:next w:val="Normal"/>
    <w:uiPriority w:val="39"/>
    <w:unhideWhenUsed/>
    <w:qFormat/>
    <w:rsid w:val="00EF7773"/>
    <w:pPr>
      <w:outlineLvl w:val="9"/>
    </w:pPr>
    <w:rPr>
      <w:lang w:val="en-US"/>
    </w:rPr>
  </w:style>
  <w:style w:type="table" w:styleId="TableGrid">
    <w:name w:val="Table Grid"/>
    <w:basedOn w:val="TableNormal"/>
    <w:uiPriority w:val="39"/>
    <w:rsid w:val="00EF7773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EF7773"/>
    <w:rPr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EF7773"/>
    <w:rPr>
      <w:color w:val="0563C1" w:themeColor="hyperlink"/>
      <w:u w:val="single"/>
    </w:rPr>
  </w:style>
  <w:style w:type="paragraph" w:styleId="TOC1">
    <w:name w:val="toc 1"/>
    <w:basedOn w:val="Normal"/>
    <w:next w:val="Normal"/>
    <w:autoRedefine/>
    <w:uiPriority w:val="39"/>
    <w:unhideWhenUsed/>
    <w:rsid w:val="00EF7773"/>
    <w:pPr>
      <w:spacing w:after="100" w:line="259" w:lineRule="auto"/>
    </w:pPr>
    <w:rPr>
      <w:sz w:val="22"/>
      <w:szCs w:val="22"/>
    </w:rPr>
  </w:style>
  <w:style w:type="paragraph" w:styleId="TOC2">
    <w:name w:val="toc 2"/>
    <w:basedOn w:val="Normal"/>
    <w:next w:val="Normal"/>
    <w:autoRedefine/>
    <w:uiPriority w:val="39"/>
    <w:unhideWhenUsed/>
    <w:rsid w:val="00EF7773"/>
    <w:pPr>
      <w:spacing w:after="100" w:line="259" w:lineRule="auto"/>
      <w:ind w:left="220"/>
    </w:pPr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F777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7773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EF7773"/>
    <w:rPr>
      <w:color w:val="954F72" w:themeColor="followedHyperlink"/>
      <w:u w:val="single"/>
    </w:rPr>
  </w:style>
  <w:style w:type="paragraph" w:styleId="TOC3">
    <w:name w:val="toc 3"/>
    <w:basedOn w:val="Normal"/>
    <w:next w:val="Normal"/>
    <w:autoRedefine/>
    <w:uiPriority w:val="39"/>
    <w:unhideWhenUsed/>
    <w:rsid w:val="00EF7773"/>
    <w:pPr>
      <w:spacing w:after="100" w:line="259" w:lineRule="auto"/>
      <w:ind w:left="440"/>
    </w:pPr>
    <w:rPr>
      <w:sz w:val="22"/>
      <w:szCs w:val="22"/>
    </w:rPr>
  </w:style>
  <w:style w:type="paragraph" w:styleId="NormalWeb">
    <w:name w:val="Normal (Web)"/>
    <w:basedOn w:val="Normal"/>
    <w:uiPriority w:val="99"/>
    <w:semiHidden/>
    <w:unhideWhenUsed/>
    <w:rsid w:val="00EF7773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paragraph" w:styleId="Revision">
    <w:name w:val="Revision"/>
    <w:hidden/>
    <w:uiPriority w:val="99"/>
    <w:semiHidden/>
    <w:rsid w:val="007E6361"/>
  </w:style>
  <w:style w:type="character" w:styleId="CommentReference">
    <w:name w:val="annotation reference"/>
    <w:basedOn w:val="DefaultParagraphFont"/>
    <w:uiPriority w:val="99"/>
    <w:semiHidden/>
    <w:unhideWhenUsed/>
    <w:rsid w:val="000E5B8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E5B8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E5B8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E5B8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E5B8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carr\Hamwic%20Education%20Trust\Hamwic%20Education%20Trust%20Managed%20Services%20-%20General\Templates\HET_Policy_Documen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742310977202F41BB09B5F5038F33AF" ma:contentTypeVersion="12" ma:contentTypeDescription="Create a new document." ma:contentTypeScope="" ma:versionID="fc339140278cfda3399158ea32392da9">
  <xsd:schema xmlns:xsd="http://www.w3.org/2001/XMLSchema" xmlns:xs="http://www.w3.org/2001/XMLSchema" xmlns:p="http://schemas.microsoft.com/office/2006/metadata/properties" xmlns:ns2="f7ae9be5-7c3c-47cd-ae85-44f54695198f" xmlns:ns3="40badb8f-8c1a-4684-a95e-21bfd1d1db09" targetNamespace="http://schemas.microsoft.com/office/2006/metadata/properties" ma:root="true" ma:fieldsID="df22923c5f89e7fa3ee4103cc94c88b9" ns2:_="" ns3:_="">
    <xsd:import namespace="f7ae9be5-7c3c-47cd-ae85-44f54695198f"/>
    <xsd:import namespace="40badb8f-8c1a-4684-a95e-21bfd1d1db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ae9be5-7c3c-47cd-ae85-44f54695198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578eeea2-4dcb-4ab1-a3b5-b40d922e7ae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badb8f-8c1a-4684-a95e-21bfd1d1db09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68dfd4e3-4565-4b0d-acd4-f9e3eefcb933}" ma:internalName="TaxCatchAll" ma:showField="CatchAllData" ma:web="40badb8f-8c1a-4684-a95e-21bfd1d1db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7ae9be5-7c3c-47cd-ae85-44f54695198f">
      <Terms xmlns="http://schemas.microsoft.com/office/infopath/2007/PartnerControls"/>
    </lcf76f155ced4ddcb4097134ff3c332f>
    <TaxCatchAll xmlns="40badb8f-8c1a-4684-a95e-21bfd1d1db09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CE0A99B-105A-421F-AD2D-413427AB8F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7ae9be5-7c3c-47cd-ae85-44f54695198f"/>
    <ds:schemaRef ds:uri="40badb8f-8c1a-4684-a95e-21bfd1d1db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A2C67E4-EA0C-C846-AB98-F59B6A1AE2B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3312462-475B-411C-8390-11FE11942F22}">
  <ds:schemaRefs>
    <ds:schemaRef ds:uri="40badb8f-8c1a-4684-a95e-21bfd1d1db09"/>
    <ds:schemaRef ds:uri="http://purl.org/dc/elements/1.1/"/>
    <ds:schemaRef ds:uri="http://schemas.microsoft.com/office/2006/documentManagement/types"/>
    <ds:schemaRef ds:uri="http://www.w3.org/XML/1998/namespace"/>
    <ds:schemaRef ds:uri="http://schemas.microsoft.com/office/infopath/2007/PartnerControls"/>
    <ds:schemaRef ds:uri="http://purl.org/dc/dcmitype/"/>
    <ds:schemaRef ds:uri="http://purl.org/dc/terms/"/>
    <ds:schemaRef ds:uri="http://schemas.openxmlformats.org/package/2006/metadata/core-properties"/>
    <ds:schemaRef ds:uri="f7ae9be5-7c3c-47cd-ae85-44f54695198f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3B57F604-B9A0-4C77-B236-B99D7E36B45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HET_Policy_Document</Template>
  <TotalTime>1</TotalTime>
  <Pages>2</Pages>
  <Words>120</Words>
  <Characters>688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Gemma Carr</dc:creator>
  <cp:keywords/>
  <dc:description/>
  <cp:lastModifiedBy>Anna Moss</cp:lastModifiedBy>
  <cp:revision>2</cp:revision>
  <cp:lastPrinted>2024-11-22T12:00:00Z</cp:lastPrinted>
  <dcterms:created xsi:type="dcterms:W3CDTF">2024-11-22T12:01:00Z</dcterms:created>
  <dcterms:modified xsi:type="dcterms:W3CDTF">2024-11-22T12:01:00Z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0x01010032AE5401D431A14AA95B98BCE638679E</vt:lpwstr>
  </property>
  <property fmtid="{D5CDD505-2E9C-101B-9397-08002B2CF9AE}" pid="3" name="MediaServiceImageTags">
    <vt:lpwstr/>
  </property>
</Properties>
</file>