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3A540" w14:textId="10F655D5" w:rsidR="00564557" w:rsidRDefault="00B838C1" w:rsidP="00B838C1">
      <w:pPr>
        <w:spacing w:after="0" w:line="240" w:lineRule="auto"/>
        <w:jc w:val="center"/>
        <w:rPr>
          <w:rFonts w:ascii="Sassoon Primary" w:hAnsi="Sassoon Primary"/>
          <w:b/>
          <w:bCs/>
        </w:rPr>
      </w:pPr>
      <w:r w:rsidRPr="00B838C1">
        <w:rPr>
          <w:rFonts w:ascii="Sassoon Primary" w:hAnsi="Sassoon Primary"/>
          <w:b/>
          <w:bCs/>
        </w:rPr>
        <w:t>School Council Minutes</w:t>
      </w:r>
      <w:r>
        <w:rPr>
          <w:rFonts w:ascii="Sassoon Primary" w:hAnsi="Sassoon Primary"/>
          <w:b/>
          <w:bCs/>
        </w:rPr>
        <w:t xml:space="preserve"> </w:t>
      </w:r>
      <w:r w:rsidR="001314E5">
        <w:rPr>
          <w:rFonts w:ascii="Sassoon Primary" w:hAnsi="Sassoon Primary"/>
          <w:b/>
          <w:bCs/>
        </w:rPr>
        <w:t xml:space="preserve">– Wednesday </w:t>
      </w:r>
      <w:r w:rsidR="004A41BB">
        <w:rPr>
          <w:rFonts w:ascii="Sassoon Primary" w:hAnsi="Sassoon Primary"/>
          <w:b/>
          <w:bCs/>
        </w:rPr>
        <w:t>27</w:t>
      </w:r>
      <w:r w:rsidR="004A41BB" w:rsidRPr="004A41BB">
        <w:rPr>
          <w:rFonts w:ascii="Sassoon Primary" w:hAnsi="Sassoon Primary"/>
          <w:b/>
          <w:bCs/>
          <w:vertAlign w:val="superscript"/>
        </w:rPr>
        <w:t>th</w:t>
      </w:r>
      <w:r w:rsidR="004A41BB">
        <w:rPr>
          <w:rFonts w:ascii="Sassoon Primary" w:hAnsi="Sassoon Primary"/>
          <w:b/>
          <w:bCs/>
        </w:rPr>
        <w:t xml:space="preserve"> November </w:t>
      </w:r>
    </w:p>
    <w:p w14:paraId="3584A943" w14:textId="77777777" w:rsidR="004A41BB" w:rsidRDefault="004A41BB" w:rsidP="00B838C1">
      <w:pPr>
        <w:spacing w:after="0" w:line="240" w:lineRule="auto"/>
        <w:jc w:val="center"/>
        <w:rPr>
          <w:rFonts w:ascii="Sassoon Primary" w:hAnsi="Sassoon Primary"/>
          <w:b/>
          <w:bCs/>
        </w:rPr>
      </w:pPr>
    </w:p>
    <w:p w14:paraId="2194E897" w14:textId="77777777" w:rsidR="001E4984" w:rsidRDefault="001E4984" w:rsidP="00B838C1">
      <w:pPr>
        <w:spacing w:after="0" w:line="240" w:lineRule="auto"/>
        <w:jc w:val="center"/>
        <w:rPr>
          <w:rFonts w:ascii="Sassoon Primary" w:hAnsi="Sassoon Primary"/>
          <w:b/>
          <w:bCs/>
        </w:rPr>
      </w:pPr>
    </w:p>
    <w:p w14:paraId="64BD004C" w14:textId="13750613" w:rsidR="004A41BB" w:rsidRDefault="004A41BB" w:rsidP="004A41BB">
      <w:pPr>
        <w:spacing w:after="0" w:line="240" w:lineRule="auto"/>
        <w:rPr>
          <w:rFonts w:ascii="Sassoon Primary" w:hAnsi="Sassoon Primary"/>
          <w:b/>
          <w:bCs/>
        </w:rPr>
      </w:pPr>
      <w:r>
        <w:rPr>
          <w:rFonts w:ascii="Sassoon Primary" w:hAnsi="Sassoon Primary"/>
          <w:b/>
          <w:bCs/>
        </w:rPr>
        <w:t xml:space="preserve">Welcome </w:t>
      </w:r>
    </w:p>
    <w:p w14:paraId="660F5EF1" w14:textId="77777777" w:rsidR="004A41BB" w:rsidRDefault="004A41BB" w:rsidP="004A41BB">
      <w:pPr>
        <w:spacing w:after="0" w:line="240" w:lineRule="auto"/>
        <w:rPr>
          <w:rFonts w:ascii="Sassoon Primary" w:hAnsi="Sassoon Primary"/>
          <w:b/>
          <w:bCs/>
        </w:rPr>
      </w:pPr>
    </w:p>
    <w:p w14:paraId="3315C9BD" w14:textId="77777777" w:rsidR="00DB10F8" w:rsidRDefault="004A41BB" w:rsidP="004A41BB">
      <w:pPr>
        <w:spacing w:after="0" w:line="240" w:lineRule="auto"/>
        <w:rPr>
          <w:rFonts w:ascii="Sassoon Primary" w:hAnsi="Sassoon Primary"/>
        </w:rPr>
      </w:pPr>
      <w:r w:rsidRPr="00DB10F8">
        <w:rPr>
          <w:rFonts w:ascii="Sassoon Primary" w:hAnsi="Sassoon Primary"/>
        </w:rPr>
        <w:t xml:space="preserve">Mrs Best welcomed the newly elected School Councillors </w:t>
      </w:r>
      <w:r w:rsidR="00644923" w:rsidRPr="00DB10F8">
        <w:rPr>
          <w:rFonts w:ascii="Sassoon Primary" w:hAnsi="Sassoon Primary"/>
        </w:rPr>
        <w:t xml:space="preserve">for their first School Council meeting. </w:t>
      </w:r>
    </w:p>
    <w:p w14:paraId="39CA1EF7" w14:textId="77777777" w:rsidR="00DB10F8" w:rsidRDefault="00DB10F8" w:rsidP="004A41BB">
      <w:pPr>
        <w:spacing w:after="0" w:line="240" w:lineRule="auto"/>
        <w:rPr>
          <w:rFonts w:ascii="Sassoon Primary" w:hAnsi="Sassoon Primary"/>
        </w:rPr>
      </w:pPr>
    </w:p>
    <w:p w14:paraId="0E7D4CBC" w14:textId="1EBC5323" w:rsidR="00644923" w:rsidRDefault="00644923" w:rsidP="004A41BB">
      <w:pPr>
        <w:spacing w:after="0" w:line="240" w:lineRule="auto"/>
        <w:rPr>
          <w:rFonts w:ascii="Sassoon Primary" w:hAnsi="Sassoon Primary"/>
        </w:rPr>
      </w:pPr>
      <w:r w:rsidRPr="00DB10F8">
        <w:rPr>
          <w:rFonts w:ascii="Sassoon Primary" w:hAnsi="Sassoon Primary"/>
        </w:rPr>
        <w:t>The meeting was attended by:</w:t>
      </w:r>
    </w:p>
    <w:p w14:paraId="351BE248" w14:textId="77777777" w:rsidR="00DB10F8" w:rsidRPr="00DB10F8" w:rsidRDefault="00DB10F8" w:rsidP="004A41BB">
      <w:pPr>
        <w:spacing w:after="0" w:line="240" w:lineRule="auto"/>
        <w:rPr>
          <w:rFonts w:ascii="Sassoon Primary" w:hAnsi="Sassoon Primary"/>
        </w:rPr>
      </w:pPr>
    </w:p>
    <w:p w14:paraId="219CB574" w14:textId="02FBAA20" w:rsidR="00644923" w:rsidRDefault="00644923" w:rsidP="004A41BB">
      <w:pPr>
        <w:spacing w:after="0" w:line="240" w:lineRule="auto"/>
        <w:rPr>
          <w:rFonts w:ascii="Sassoon Primary" w:hAnsi="Sassoon Primary"/>
          <w:b/>
          <w:bCs/>
        </w:rPr>
      </w:pPr>
      <w:r>
        <w:rPr>
          <w:rFonts w:ascii="Sassoon Primary" w:hAnsi="Sassoon Primary"/>
          <w:b/>
          <w:bCs/>
        </w:rPr>
        <w:t xml:space="preserve">Year 1 </w:t>
      </w:r>
      <w:r w:rsidR="00DB10F8">
        <w:rPr>
          <w:rFonts w:ascii="Sassoon Primary" w:hAnsi="Sassoon Primary"/>
          <w:b/>
          <w:bCs/>
        </w:rPr>
        <w:t xml:space="preserve">Representatives </w:t>
      </w:r>
    </w:p>
    <w:p w14:paraId="59414DC2" w14:textId="1D07EF8D" w:rsidR="00DB10F8" w:rsidRDefault="00DB10F8" w:rsidP="004A41BB">
      <w:pPr>
        <w:spacing w:after="0" w:line="240" w:lineRule="auto"/>
        <w:rPr>
          <w:rFonts w:ascii="Sassoon Primary" w:hAnsi="Sassoon Primary"/>
        </w:rPr>
      </w:pPr>
      <w:r w:rsidRPr="00DB10F8">
        <w:rPr>
          <w:rFonts w:ascii="Sassoon Primary" w:hAnsi="Sassoon Primary"/>
        </w:rPr>
        <w:t>Mollie, Phoebe and Rupert C</w:t>
      </w:r>
      <w:r>
        <w:rPr>
          <w:rFonts w:ascii="Sassoon Primary" w:hAnsi="Sassoon Primary"/>
        </w:rPr>
        <w:t>.</w:t>
      </w:r>
    </w:p>
    <w:p w14:paraId="16C4BC87" w14:textId="77777777" w:rsidR="001906A6" w:rsidRDefault="001906A6" w:rsidP="004A41BB">
      <w:pPr>
        <w:spacing w:after="0" w:line="240" w:lineRule="auto"/>
        <w:rPr>
          <w:rFonts w:ascii="Sassoon Primary" w:hAnsi="Sassoon Primary"/>
        </w:rPr>
      </w:pPr>
    </w:p>
    <w:p w14:paraId="7876E535" w14:textId="6CD65529" w:rsidR="00DB10F8" w:rsidRPr="001906A6" w:rsidRDefault="00DB10F8" w:rsidP="004A41BB">
      <w:pPr>
        <w:spacing w:after="0" w:line="240" w:lineRule="auto"/>
        <w:rPr>
          <w:rFonts w:ascii="Sassoon Primary" w:hAnsi="Sassoon Primary"/>
          <w:b/>
          <w:bCs/>
        </w:rPr>
      </w:pPr>
      <w:r w:rsidRPr="001906A6">
        <w:rPr>
          <w:rFonts w:ascii="Sassoon Primary" w:hAnsi="Sassoon Primary"/>
          <w:b/>
          <w:bCs/>
        </w:rPr>
        <w:t xml:space="preserve">Year 2 Representatives </w:t>
      </w:r>
    </w:p>
    <w:p w14:paraId="39AF751E" w14:textId="77777777" w:rsidR="001906A6" w:rsidRDefault="001906A6" w:rsidP="004A41BB">
      <w:pPr>
        <w:spacing w:after="0" w:line="240" w:lineRule="auto"/>
        <w:rPr>
          <w:rFonts w:ascii="Sassoon Primary" w:hAnsi="Sassoon Primary"/>
        </w:rPr>
      </w:pPr>
      <w:r>
        <w:rPr>
          <w:rFonts w:ascii="Sassoon Primary" w:hAnsi="Sassoon Primary"/>
        </w:rPr>
        <w:t>Finnick, Imogen and Josie</w:t>
      </w:r>
    </w:p>
    <w:p w14:paraId="244506D7" w14:textId="77777777" w:rsidR="001906A6" w:rsidRDefault="001906A6" w:rsidP="004A41BB">
      <w:pPr>
        <w:spacing w:after="0" w:line="240" w:lineRule="auto"/>
        <w:rPr>
          <w:rFonts w:ascii="Sassoon Primary" w:hAnsi="Sassoon Primary"/>
        </w:rPr>
      </w:pPr>
    </w:p>
    <w:p w14:paraId="3F2ED8C5" w14:textId="1B2CE474" w:rsidR="001906A6" w:rsidRPr="001906A6" w:rsidRDefault="001906A6" w:rsidP="004A41BB">
      <w:pPr>
        <w:spacing w:after="0" w:line="240" w:lineRule="auto"/>
        <w:rPr>
          <w:rFonts w:ascii="Sassoon Primary" w:hAnsi="Sassoon Primary"/>
          <w:b/>
          <w:bCs/>
        </w:rPr>
      </w:pPr>
      <w:r w:rsidRPr="001906A6">
        <w:rPr>
          <w:rFonts w:ascii="Sassoon Primary" w:hAnsi="Sassoon Primary"/>
          <w:b/>
          <w:bCs/>
        </w:rPr>
        <w:t xml:space="preserve">School Council Assistant (SCA) </w:t>
      </w:r>
    </w:p>
    <w:p w14:paraId="19AD57DA" w14:textId="0E952252" w:rsidR="001906A6" w:rsidRDefault="001906A6" w:rsidP="004A41BB">
      <w:pPr>
        <w:spacing w:after="0" w:line="240" w:lineRule="auto"/>
        <w:rPr>
          <w:rFonts w:ascii="Sassoon Primary" w:hAnsi="Sassoon Primary"/>
        </w:rPr>
      </w:pPr>
      <w:r>
        <w:rPr>
          <w:rFonts w:ascii="Sassoon Primary" w:hAnsi="Sassoon Primary"/>
        </w:rPr>
        <w:t>Lottie</w:t>
      </w:r>
    </w:p>
    <w:p w14:paraId="65075F94" w14:textId="77777777" w:rsidR="005C6497" w:rsidRDefault="005C6497" w:rsidP="004A41BB">
      <w:pPr>
        <w:spacing w:after="0" w:line="240" w:lineRule="auto"/>
        <w:rPr>
          <w:rFonts w:ascii="Sassoon Primary" w:hAnsi="Sassoon Primary"/>
        </w:rPr>
      </w:pPr>
    </w:p>
    <w:p w14:paraId="5146D1C9" w14:textId="0DFCB27D" w:rsidR="005C6497" w:rsidRDefault="005C6497" w:rsidP="004A41BB">
      <w:pPr>
        <w:spacing w:after="0" w:line="240" w:lineRule="auto"/>
        <w:rPr>
          <w:rFonts w:ascii="Sassoon Primary" w:hAnsi="Sassoon Primary"/>
        </w:rPr>
      </w:pPr>
      <w:r>
        <w:rPr>
          <w:rFonts w:ascii="Sassoon Primary" w:hAnsi="Sassoon Primary"/>
        </w:rPr>
        <w:t>The councillors</w:t>
      </w:r>
      <w:r w:rsidR="00866061">
        <w:rPr>
          <w:rFonts w:ascii="Sassoon Primary" w:hAnsi="Sassoon Primary"/>
        </w:rPr>
        <w:t xml:space="preserve"> welcomed each other and heard about each </w:t>
      </w:r>
      <w:r w:rsidR="00E206EC">
        <w:rPr>
          <w:rFonts w:ascii="Sassoon Primary" w:hAnsi="Sassoon Primary"/>
        </w:rPr>
        <w:t>councillors’</w:t>
      </w:r>
      <w:r w:rsidR="00866061">
        <w:rPr>
          <w:rFonts w:ascii="Sassoon Primary" w:hAnsi="Sassoon Primary"/>
        </w:rPr>
        <w:t xml:space="preserve"> campaign</w:t>
      </w:r>
      <w:r w:rsidR="00103C86">
        <w:rPr>
          <w:rFonts w:ascii="Sassoon Primary" w:hAnsi="Sassoon Primary"/>
        </w:rPr>
        <w:t xml:space="preserve">. </w:t>
      </w:r>
    </w:p>
    <w:p w14:paraId="2532E778" w14:textId="62EE0AC9" w:rsidR="009C16C5" w:rsidRDefault="009C16C5" w:rsidP="004A41BB">
      <w:pPr>
        <w:spacing w:after="0" w:line="240" w:lineRule="auto"/>
        <w:rPr>
          <w:rFonts w:ascii="Sassoon Primary" w:hAnsi="Sassoon Primary"/>
        </w:rPr>
      </w:pPr>
    </w:p>
    <w:p w14:paraId="2FEDDB0D" w14:textId="77777777" w:rsidR="00103C86" w:rsidRDefault="00103C86" w:rsidP="004A41BB">
      <w:pPr>
        <w:spacing w:after="0" w:line="240" w:lineRule="auto"/>
        <w:rPr>
          <w:rFonts w:ascii="Sassoon Primary" w:hAnsi="Sassoon Primary"/>
        </w:rPr>
      </w:pPr>
    </w:p>
    <w:p w14:paraId="42741DE8" w14:textId="4028277D" w:rsidR="00103C86" w:rsidRDefault="00103C86" w:rsidP="004A41BB">
      <w:pPr>
        <w:spacing w:after="0" w:line="240" w:lineRule="auto"/>
        <w:rPr>
          <w:rFonts w:ascii="Sassoon Primary" w:hAnsi="Sassoon Primary"/>
          <w:b/>
          <w:bCs/>
        </w:rPr>
      </w:pPr>
      <w:r w:rsidRPr="00103C86">
        <w:rPr>
          <w:rFonts w:ascii="Sassoon Primary" w:hAnsi="Sassoon Primary"/>
          <w:b/>
          <w:bCs/>
        </w:rPr>
        <w:t>Focus area</w:t>
      </w:r>
    </w:p>
    <w:p w14:paraId="41BD3768" w14:textId="564FC9C0" w:rsidR="00103C86" w:rsidRDefault="00103C86" w:rsidP="004A41BB">
      <w:pPr>
        <w:spacing w:after="0" w:line="240" w:lineRule="auto"/>
        <w:rPr>
          <w:rFonts w:ascii="Sassoon Primary" w:hAnsi="Sassoon Primary"/>
        </w:rPr>
      </w:pPr>
      <w:r w:rsidRPr="00E206EC">
        <w:rPr>
          <w:rFonts w:ascii="Sassoon Primary" w:hAnsi="Sassoon Primary"/>
        </w:rPr>
        <w:t xml:space="preserve">Our School Council this year has a focus on </w:t>
      </w:r>
      <w:r w:rsidR="00E206EC" w:rsidRPr="00E206EC">
        <w:rPr>
          <w:rFonts w:ascii="Sassoon Primary" w:hAnsi="Sassoon Primary"/>
        </w:rPr>
        <w:t xml:space="preserve">school fundraising to </w:t>
      </w:r>
      <w:r w:rsidR="006A0164">
        <w:rPr>
          <w:rFonts w:ascii="Sassoon Primary" w:hAnsi="Sassoon Primary"/>
        </w:rPr>
        <w:t>help</w:t>
      </w:r>
      <w:r w:rsidR="00E206EC" w:rsidRPr="00E206EC">
        <w:rPr>
          <w:rFonts w:ascii="Sassoon Primary" w:hAnsi="Sassoon Primary"/>
        </w:rPr>
        <w:t xml:space="preserve"> </w:t>
      </w:r>
      <w:r w:rsidR="00E206EC">
        <w:rPr>
          <w:rFonts w:ascii="Sassoon Primary" w:hAnsi="Sassoon Primary"/>
        </w:rPr>
        <w:t>develop</w:t>
      </w:r>
      <w:r w:rsidR="006A0164">
        <w:rPr>
          <w:rFonts w:ascii="Sassoon Primary" w:hAnsi="Sassoon Primary"/>
        </w:rPr>
        <w:t xml:space="preserve"> areas of the school and raise money</w:t>
      </w:r>
      <w:r w:rsidR="002C7C2C">
        <w:rPr>
          <w:rFonts w:ascii="Sassoon Primary" w:hAnsi="Sassoon Primary"/>
        </w:rPr>
        <w:t xml:space="preserve"> for school initiatives</w:t>
      </w:r>
      <w:r w:rsidR="00C364F2">
        <w:rPr>
          <w:rFonts w:ascii="Sassoon Primary" w:hAnsi="Sassoon Primary"/>
        </w:rPr>
        <w:t xml:space="preserve">. </w:t>
      </w:r>
      <w:r w:rsidR="006A0164">
        <w:rPr>
          <w:rFonts w:ascii="Sassoon Primary" w:hAnsi="Sassoon Primary"/>
        </w:rPr>
        <w:t xml:space="preserve"> </w:t>
      </w:r>
    </w:p>
    <w:p w14:paraId="3D3A7BFC" w14:textId="77777777" w:rsidR="006A0164" w:rsidRDefault="006A0164" w:rsidP="004A41BB">
      <w:pPr>
        <w:spacing w:after="0" w:line="240" w:lineRule="auto"/>
        <w:rPr>
          <w:rFonts w:ascii="Sassoon Primary" w:hAnsi="Sassoon Primary"/>
        </w:rPr>
      </w:pPr>
    </w:p>
    <w:p w14:paraId="02755B70" w14:textId="5866C583" w:rsidR="006A0164" w:rsidRDefault="006A0164" w:rsidP="004A41BB">
      <w:pPr>
        <w:spacing w:after="0" w:line="240" w:lineRule="auto"/>
        <w:rPr>
          <w:rFonts w:ascii="Sassoon Primary" w:hAnsi="Sassoon Primary"/>
        </w:rPr>
      </w:pPr>
      <w:r>
        <w:rPr>
          <w:rFonts w:ascii="Sassoon Primary" w:hAnsi="Sassoon Primary"/>
        </w:rPr>
        <w:t>Councillors each had fundraising ideas from their classes</w:t>
      </w:r>
      <w:r w:rsidR="00702EC2">
        <w:rPr>
          <w:rFonts w:ascii="Sassoon Primary" w:hAnsi="Sassoon Primary"/>
        </w:rPr>
        <w:t xml:space="preserve"> with a large focus on pupil involvement and enjoyment</w:t>
      </w:r>
      <w:r w:rsidR="009B54F2">
        <w:rPr>
          <w:rFonts w:ascii="Sassoon Primary" w:hAnsi="Sassoon Primary"/>
        </w:rPr>
        <w:t xml:space="preserve">: </w:t>
      </w:r>
      <w:r w:rsidR="009B54F2" w:rsidRPr="007E6479">
        <w:rPr>
          <w:rFonts w:ascii="Sassoon Primary" w:hAnsi="Sassoon Primary"/>
          <w:i/>
          <w:iCs/>
        </w:rPr>
        <w:t xml:space="preserve">after school fun clubs, </w:t>
      </w:r>
      <w:r w:rsidR="00D352B6" w:rsidRPr="007E6479">
        <w:rPr>
          <w:rFonts w:ascii="Sassoon Primary" w:hAnsi="Sassoon Primary"/>
          <w:i/>
          <w:iCs/>
        </w:rPr>
        <w:t xml:space="preserve">badge make and sell, cake sales, </w:t>
      </w:r>
      <w:r w:rsidR="00DD3D65" w:rsidRPr="007E6479">
        <w:rPr>
          <w:rFonts w:ascii="Sassoon Primary" w:hAnsi="Sassoon Primary"/>
          <w:i/>
          <w:iCs/>
        </w:rPr>
        <w:t>charity football match, ice-cream selling (summer)</w:t>
      </w:r>
      <w:r w:rsidR="007E6479" w:rsidRPr="007E6479">
        <w:rPr>
          <w:rFonts w:ascii="Sassoon Primary" w:hAnsi="Sassoon Primary"/>
          <w:i/>
          <w:iCs/>
        </w:rPr>
        <w:t>, break the rules and non-school uniform days.</w:t>
      </w:r>
      <w:r w:rsidR="007E6479">
        <w:rPr>
          <w:rFonts w:ascii="Sassoon Primary" w:hAnsi="Sassoon Primary"/>
        </w:rPr>
        <w:t xml:space="preserve"> </w:t>
      </w:r>
    </w:p>
    <w:p w14:paraId="16AE898C" w14:textId="77777777" w:rsidR="00485DE1" w:rsidRDefault="00485DE1" w:rsidP="004A41BB">
      <w:pPr>
        <w:spacing w:after="0" w:line="240" w:lineRule="auto"/>
        <w:rPr>
          <w:rFonts w:ascii="Sassoon Primary" w:hAnsi="Sassoon Primary"/>
        </w:rPr>
      </w:pPr>
    </w:p>
    <w:p w14:paraId="08C69D2E" w14:textId="37D29FB7" w:rsidR="00A872DE" w:rsidRDefault="00FB0B33" w:rsidP="004A41BB">
      <w:pPr>
        <w:spacing w:after="0" w:line="240" w:lineRule="auto"/>
        <w:rPr>
          <w:rFonts w:ascii="Sassoon Primary" w:hAnsi="Sassoon Primary"/>
        </w:rPr>
      </w:pPr>
      <w:r w:rsidRPr="00C07E57">
        <w:rPr>
          <w:rFonts w:ascii="Sassoon Primary" w:hAnsi="Sassoon Primary"/>
          <w:i/>
          <w:iCs/>
        </w:rPr>
        <w:t>Action</w:t>
      </w:r>
      <w:r>
        <w:rPr>
          <w:rFonts w:ascii="Sassoon Primary" w:hAnsi="Sassoon Primary"/>
        </w:rPr>
        <w:t xml:space="preserve"> – Councillors to help ‘recruit’ new PTFA members and create posters </w:t>
      </w:r>
      <w:r w:rsidR="00C07E57">
        <w:rPr>
          <w:rFonts w:ascii="Sassoon Primary" w:hAnsi="Sassoon Primary"/>
        </w:rPr>
        <w:t xml:space="preserve">for </w:t>
      </w:r>
      <w:proofErr w:type="gramStart"/>
      <w:r w:rsidR="00C07E57">
        <w:rPr>
          <w:rFonts w:ascii="Sassoon Primary" w:hAnsi="Sassoon Primary"/>
        </w:rPr>
        <w:t>Social</w:t>
      </w:r>
      <w:proofErr w:type="gramEnd"/>
      <w:r w:rsidR="00C07E57">
        <w:rPr>
          <w:rFonts w:ascii="Sassoon Primary" w:hAnsi="Sassoon Primary"/>
        </w:rPr>
        <w:t xml:space="preserve"> media/website/put up around school. </w:t>
      </w:r>
    </w:p>
    <w:p w14:paraId="723BDFAD" w14:textId="77777777" w:rsidR="008E455E" w:rsidRDefault="008E455E" w:rsidP="004A41BB">
      <w:pPr>
        <w:spacing w:after="0" w:line="240" w:lineRule="auto"/>
        <w:rPr>
          <w:rFonts w:ascii="Sassoon Primary" w:hAnsi="Sassoon Primary"/>
        </w:rPr>
      </w:pPr>
    </w:p>
    <w:p w14:paraId="5663B324" w14:textId="77777777" w:rsidR="008E455E" w:rsidRDefault="008E455E" w:rsidP="004A41BB">
      <w:pPr>
        <w:spacing w:after="0" w:line="240" w:lineRule="auto"/>
        <w:rPr>
          <w:rFonts w:ascii="Sassoon Primary" w:hAnsi="Sassoon Primary"/>
        </w:rPr>
      </w:pPr>
    </w:p>
    <w:p w14:paraId="23648F2E" w14:textId="77777777" w:rsidR="008E455E" w:rsidRDefault="008E455E" w:rsidP="004A41BB">
      <w:pPr>
        <w:spacing w:after="0" w:line="240" w:lineRule="auto"/>
        <w:rPr>
          <w:rFonts w:ascii="Sassoon Primary" w:hAnsi="Sassoon Primary"/>
        </w:rPr>
      </w:pPr>
    </w:p>
    <w:p w14:paraId="04D236CD" w14:textId="470DC910" w:rsidR="008E455E" w:rsidRPr="001E4984" w:rsidRDefault="008E455E" w:rsidP="004A41BB">
      <w:pPr>
        <w:spacing w:after="0" w:line="240" w:lineRule="auto"/>
        <w:rPr>
          <w:rFonts w:ascii="Sassoon Primary" w:hAnsi="Sassoon Primary"/>
          <w:b/>
          <w:bCs/>
        </w:rPr>
      </w:pPr>
      <w:r w:rsidRPr="001E4984">
        <w:rPr>
          <w:rFonts w:ascii="Sassoon Primary" w:hAnsi="Sassoon Primary"/>
          <w:b/>
          <w:bCs/>
        </w:rPr>
        <w:t xml:space="preserve">Next Meeting date: </w:t>
      </w:r>
      <w:r w:rsidR="001E4984" w:rsidRPr="001E4984">
        <w:rPr>
          <w:rFonts w:ascii="Sassoon Primary" w:hAnsi="Sassoon Primary"/>
          <w:b/>
          <w:bCs/>
        </w:rPr>
        <w:t>4</w:t>
      </w:r>
      <w:r w:rsidR="001E4984" w:rsidRPr="001E4984">
        <w:rPr>
          <w:rFonts w:ascii="Sassoon Primary" w:hAnsi="Sassoon Primary"/>
          <w:b/>
          <w:bCs/>
          <w:vertAlign w:val="superscript"/>
        </w:rPr>
        <w:t>th</w:t>
      </w:r>
      <w:r w:rsidR="001E4984" w:rsidRPr="001E4984">
        <w:rPr>
          <w:rFonts w:ascii="Sassoon Primary" w:hAnsi="Sassoon Primary"/>
          <w:b/>
          <w:bCs/>
        </w:rPr>
        <w:t xml:space="preserve"> December to collect in posters. </w:t>
      </w:r>
    </w:p>
    <w:p w14:paraId="6384369C" w14:textId="77777777" w:rsidR="00C07E57" w:rsidRDefault="00C07E57" w:rsidP="004A41BB">
      <w:pPr>
        <w:spacing w:after="0" w:line="240" w:lineRule="auto"/>
        <w:rPr>
          <w:rFonts w:ascii="Sassoon Primary" w:hAnsi="Sassoon Primary"/>
        </w:rPr>
      </w:pPr>
    </w:p>
    <w:p w14:paraId="53A6A9CD" w14:textId="77777777" w:rsidR="0026208B" w:rsidRDefault="0026208B" w:rsidP="004A41BB">
      <w:pPr>
        <w:spacing w:after="0" w:line="240" w:lineRule="auto"/>
        <w:rPr>
          <w:rFonts w:ascii="Sassoon Primary" w:hAnsi="Sassoon Primary"/>
        </w:rPr>
      </w:pPr>
    </w:p>
    <w:p w14:paraId="50862B4F" w14:textId="77777777" w:rsidR="006A0164" w:rsidRDefault="006A0164" w:rsidP="004A41BB">
      <w:pPr>
        <w:spacing w:after="0" w:line="240" w:lineRule="auto"/>
        <w:rPr>
          <w:rFonts w:ascii="Sassoon Primary" w:hAnsi="Sassoon Primary"/>
        </w:rPr>
      </w:pPr>
    </w:p>
    <w:p w14:paraId="7C6F4ED9" w14:textId="77777777" w:rsidR="006A0164" w:rsidRPr="00E206EC" w:rsidRDefault="006A0164" w:rsidP="004A41BB">
      <w:pPr>
        <w:spacing w:after="0" w:line="240" w:lineRule="auto"/>
        <w:rPr>
          <w:rFonts w:ascii="Sassoon Primary" w:hAnsi="Sassoon Primary"/>
        </w:rPr>
      </w:pPr>
    </w:p>
    <w:p w14:paraId="01666AE3" w14:textId="77777777" w:rsidR="00DB10F8" w:rsidRPr="00B838C1" w:rsidRDefault="00DB10F8" w:rsidP="004A41BB">
      <w:pPr>
        <w:spacing w:after="0" w:line="240" w:lineRule="auto"/>
        <w:rPr>
          <w:rFonts w:ascii="Sassoon Primary" w:hAnsi="Sassoon Primary"/>
          <w:b/>
          <w:bCs/>
        </w:rPr>
      </w:pPr>
    </w:p>
    <w:sectPr w:rsidR="00DB10F8" w:rsidRPr="00B838C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FCE2A" w14:textId="77777777" w:rsidR="00426328" w:rsidRDefault="00426328" w:rsidP="00626352">
      <w:pPr>
        <w:spacing w:after="0" w:line="240" w:lineRule="auto"/>
      </w:pPr>
      <w:r>
        <w:separator/>
      </w:r>
    </w:p>
  </w:endnote>
  <w:endnote w:type="continuationSeparator" w:id="0">
    <w:p w14:paraId="5A350403" w14:textId="77777777" w:rsidR="00426328" w:rsidRDefault="00426328" w:rsidP="0062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70CD0" w14:textId="4F683B33" w:rsidR="00426328" w:rsidRPr="00007BB8" w:rsidRDefault="00426328" w:rsidP="00007BB8">
    <w:pPr>
      <w:pStyle w:val="Footer"/>
      <w:jc w:val="center"/>
    </w:pPr>
    <w:r>
      <w:rPr>
        <w:noProof/>
      </w:rPr>
      <w:drawing>
        <wp:inline distT="0" distB="0" distL="0" distR="0" wp14:anchorId="6CB3EFD6" wp14:editId="377C1782">
          <wp:extent cx="5731510" cy="834390"/>
          <wp:effectExtent l="0" t="0" r="2540" b="3810"/>
          <wp:docPr id="755136136" name="Picture 755136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34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37C87" w14:textId="77777777" w:rsidR="00426328" w:rsidRDefault="00426328" w:rsidP="00626352">
      <w:pPr>
        <w:spacing w:after="0" w:line="240" w:lineRule="auto"/>
      </w:pPr>
      <w:r>
        <w:separator/>
      </w:r>
    </w:p>
  </w:footnote>
  <w:footnote w:type="continuationSeparator" w:id="0">
    <w:p w14:paraId="325D0F46" w14:textId="77777777" w:rsidR="00426328" w:rsidRDefault="00426328" w:rsidP="00626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C65C4" w14:textId="77777777" w:rsidR="00426328" w:rsidRDefault="0042632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1C64D7" wp14:editId="5D1451F5">
          <wp:simplePos x="0" y="0"/>
          <wp:positionH relativeFrom="column">
            <wp:posOffset>-628650</wp:posOffset>
          </wp:positionH>
          <wp:positionV relativeFrom="paragraph">
            <wp:posOffset>-222250</wp:posOffset>
          </wp:positionV>
          <wp:extent cx="7058025" cy="930910"/>
          <wp:effectExtent l="0" t="0" r="9525" b="2540"/>
          <wp:wrapThrough wrapText="bothSides">
            <wp:wrapPolygon edited="0">
              <wp:start x="0" y="0"/>
              <wp:lineTo x="0" y="21217"/>
              <wp:lineTo x="21571" y="21217"/>
              <wp:lineTo x="21571" y="0"/>
              <wp:lineTo x="0" y="0"/>
            </wp:wrapPolygon>
          </wp:wrapThrough>
          <wp:docPr id="834069637" name="Picture 8340696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logo 20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8025" cy="930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E8DAC1" w14:textId="77777777" w:rsidR="00426328" w:rsidRDefault="004263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95B5E"/>
    <w:multiLevelType w:val="multilevel"/>
    <w:tmpl w:val="BC407E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C15390D"/>
    <w:multiLevelType w:val="hybridMultilevel"/>
    <w:tmpl w:val="C87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008225">
    <w:abstractNumId w:val="1"/>
  </w:num>
  <w:num w:numId="2" w16cid:durableId="1366061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DC3"/>
    <w:rsid w:val="00007BB8"/>
    <w:rsid w:val="000F03EB"/>
    <w:rsid w:val="00103C86"/>
    <w:rsid w:val="001314E5"/>
    <w:rsid w:val="00176E73"/>
    <w:rsid w:val="001906A6"/>
    <w:rsid w:val="00191C30"/>
    <w:rsid w:val="001972BE"/>
    <w:rsid w:val="001E4984"/>
    <w:rsid w:val="00260986"/>
    <w:rsid w:val="0026208B"/>
    <w:rsid w:val="002852BE"/>
    <w:rsid w:val="00287408"/>
    <w:rsid w:val="002C7C2C"/>
    <w:rsid w:val="003A350D"/>
    <w:rsid w:val="00426328"/>
    <w:rsid w:val="004533F5"/>
    <w:rsid w:val="00485DE1"/>
    <w:rsid w:val="004A41BB"/>
    <w:rsid w:val="004E4F16"/>
    <w:rsid w:val="00564557"/>
    <w:rsid w:val="005807CC"/>
    <w:rsid w:val="005C6497"/>
    <w:rsid w:val="005F68A7"/>
    <w:rsid w:val="00626352"/>
    <w:rsid w:val="00635EAB"/>
    <w:rsid w:val="00644923"/>
    <w:rsid w:val="006825B1"/>
    <w:rsid w:val="006A0164"/>
    <w:rsid w:val="0070126C"/>
    <w:rsid w:val="00702EC2"/>
    <w:rsid w:val="00734308"/>
    <w:rsid w:val="007910EA"/>
    <w:rsid w:val="007D4489"/>
    <w:rsid w:val="007E6479"/>
    <w:rsid w:val="00804DC3"/>
    <w:rsid w:val="00813030"/>
    <w:rsid w:val="00864063"/>
    <w:rsid w:val="00866061"/>
    <w:rsid w:val="008E455E"/>
    <w:rsid w:val="009B54F2"/>
    <w:rsid w:val="009C16C5"/>
    <w:rsid w:val="00A10FEE"/>
    <w:rsid w:val="00A62D34"/>
    <w:rsid w:val="00A872DE"/>
    <w:rsid w:val="00A94ABB"/>
    <w:rsid w:val="00B43084"/>
    <w:rsid w:val="00B7258C"/>
    <w:rsid w:val="00B838C1"/>
    <w:rsid w:val="00C07E57"/>
    <w:rsid w:val="00C364F2"/>
    <w:rsid w:val="00C60C60"/>
    <w:rsid w:val="00CD350B"/>
    <w:rsid w:val="00CF56E6"/>
    <w:rsid w:val="00D352B6"/>
    <w:rsid w:val="00DB10F8"/>
    <w:rsid w:val="00DD3D65"/>
    <w:rsid w:val="00E1451D"/>
    <w:rsid w:val="00E206EC"/>
    <w:rsid w:val="00E23201"/>
    <w:rsid w:val="00E75E30"/>
    <w:rsid w:val="00E771DE"/>
    <w:rsid w:val="00F94D6B"/>
    <w:rsid w:val="00FB0B33"/>
    <w:rsid w:val="00FB0CD4"/>
    <w:rsid w:val="00FF2B8A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B843001"/>
  <w15:docId w15:val="{DABCBDE2-B17F-45C3-B085-3F7B393B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352"/>
  </w:style>
  <w:style w:type="paragraph" w:styleId="Footer">
    <w:name w:val="footer"/>
    <w:basedOn w:val="Normal"/>
    <w:link w:val="FooterChar"/>
    <w:uiPriority w:val="99"/>
    <w:unhideWhenUsed/>
    <w:rsid w:val="0062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352"/>
  </w:style>
  <w:style w:type="paragraph" w:styleId="BalloonText">
    <w:name w:val="Balloon Text"/>
    <w:basedOn w:val="Normal"/>
    <w:link w:val="BalloonTextChar"/>
    <w:uiPriority w:val="99"/>
    <w:semiHidden/>
    <w:unhideWhenUsed/>
    <w:rsid w:val="0062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3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63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0F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1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1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6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5138">
                  <w:marLeft w:val="300"/>
                  <w:marRight w:val="30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8957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473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807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2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08083">
                  <w:marLeft w:val="300"/>
                  <w:marRight w:val="30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9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1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15184">
                  <w:marLeft w:val="300"/>
                  <w:marRight w:val="30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3823">
                  <w:marLeft w:val="300"/>
                  <w:marRight w:val="30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4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3619">
                  <w:marLeft w:val="300"/>
                  <w:marRight w:val="30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1998">
                  <w:marLeft w:val="300"/>
                  <w:marRight w:val="30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2273">
                  <w:marLeft w:val="300"/>
                  <w:marRight w:val="30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4223">
                  <w:marLeft w:val="300"/>
                  <w:marRight w:val="30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2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26dle\AppData\Roaming\Microsoft\Templates\2019%20New%20Headed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82115-075B-41C9-AC16-19479D1A6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 New Headed Paper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2026dle</dc:creator>
  <cp:lastModifiedBy>Miss Best</cp:lastModifiedBy>
  <cp:revision>2</cp:revision>
  <cp:lastPrinted>2022-09-20T10:24:00Z</cp:lastPrinted>
  <dcterms:created xsi:type="dcterms:W3CDTF">2025-02-19T20:39:00Z</dcterms:created>
  <dcterms:modified xsi:type="dcterms:W3CDTF">2025-02-19T20:39:00Z</dcterms:modified>
</cp:coreProperties>
</file>