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C5DB6" w14:textId="77777777" w:rsidR="00426D3F" w:rsidRDefault="00426D3F" w:rsidP="006E4A24">
      <w:pPr>
        <w:pStyle w:val="ListParagraph"/>
        <w:ind w:left="0"/>
      </w:pPr>
    </w:p>
    <w:p w14:paraId="2869ACC9" w14:textId="77777777" w:rsidR="00436289" w:rsidRDefault="00436289" w:rsidP="00436289">
      <w:pPr>
        <w:pStyle w:val="Heading1"/>
        <w:numPr>
          <w:ilvl w:val="0"/>
          <w:numId w:val="0"/>
        </w:numPr>
        <w:ind w:left="360"/>
      </w:pPr>
      <w:bookmarkStart w:id="0" w:name="_Toc169862022"/>
      <w:r>
        <w:t>Appendix 2: Complaints Form</w:t>
      </w:r>
      <w:bookmarkEnd w:id="0"/>
    </w:p>
    <w:p w14:paraId="791667D1" w14:textId="77777777" w:rsidR="00436289" w:rsidRDefault="00436289" w:rsidP="00436289">
      <w:pPr>
        <w:pStyle w:val="Heading1"/>
        <w:numPr>
          <w:ilvl w:val="0"/>
          <w:numId w:val="0"/>
        </w:numPr>
        <w:ind w:left="360"/>
      </w:pPr>
    </w:p>
    <w:tbl>
      <w:tblPr>
        <w:tblStyle w:val="TableTheme"/>
        <w:tblW w:w="0" w:type="auto"/>
        <w:tblLook w:val="0400" w:firstRow="0" w:lastRow="0" w:firstColumn="0" w:lastColumn="0" w:noHBand="0" w:noVBand="1"/>
      </w:tblPr>
      <w:tblGrid>
        <w:gridCol w:w="9016"/>
      </w:tblGrid>
      <w:tr w:rsidR="00436289" w:rsidRPr="00E20A86" w14:paraId="0504C0A3" w14:textId="77777777" w:rsidTr="006236D2">
        <w:trPr>
          <w:trHeight w:val="350"/>
        </w:trPr>
        <w:tc>
          <w:tcPr>
            <w:tcW w:w="10194" w:type="dxa"/>
          </w:tcPr>
          <w:p w14:paraId="6B99C418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0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Your name:</w:t>
            </w:r>
          </w:p>
        </w:tc>
      </w:tr>
      <w:tr w:rsidR="00436289" w:rsidRPr="00E20A86" w14:paraId="2CDEB7F9" w14:textId="77777777" w:rsidTr="006236D2">
        <w:tc>
          <w:tcPr>
            <w:tcW w:w="10194" w:type="dxa"/>
          </w:tcPr>
          <w:p w14:paraId="225EE0B1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0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Pupil(s) name:</w:t>
            </w:r>
          </w:p>
        </w:tc>
      </w:tr>
      <w:tr w:rsidR="00436289" w:rsidRPr="00E20A86" w14:paraId="1F74E70F" w14:textId="77777777" w:rsidTr="006236D2">
        <w:tc>
          <w:tcPr>
            <w:tcW w:w="10194" w:type="dxa"/>
          </w:tcPr>
          <w:p w14:paraId="7744A4D8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0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Your relationship to pupil(s):</w:t>
            </w:r>
          </w:p>
        </w:tc>
      </w:tr>
      <w:tr w:rsidR="00436289" w:rsidRPr="00E20A86" w14:paraId="248F3AED" w14:textId="77777777" w:rsidTr="006236D2">
        <w:tc>
          <w:tcPr>
            <w:tcW w:w="10194" w:type="dxa"/>
          </w:tcPr>
          <w:p w14:paraId="62D0F633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0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Your address and postcode: </w:t>
            </w:r>
          </w:p>
          <w:p w14:paraId="0581F4DF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9BC987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36289" w:rsidRPr="00E20A86" w14:paraId="6136231A" w14:textId="77777777" w:rsidTr="006236D2">
        <w:tc>
          <w:tcPr>
            <w:tcW w:w="10194" w:type="dxa"/>
          </w:tcPr>
          <w:p w14:paraId="25D46BBE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0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Your daytime telephone number:</w:t>
            </w:r>
          </w:p>
        </w:tc>
      </w:tr>
      <w:tr w:rsidR="00436289" w:rsidRPr="00E20A86" w14:paraId="54E55FEF" w14:textId="77777777" w:rsidTr="006236D2">
        <w:tc>
          <w:tcPr>
            <w:tcW w:w="10194" w:type="dxa"/>
          </w:tcPr>
          <w:p w14:paraId="74ED766E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0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Your evening telephone number:</w:t>
            </w:r>
          </w:p>
        </w:tc>
      </w:tr>
      <w:tr w:rsidR="00436289" w:rsidRPr="00E20A86" w14:paraId="13FD336F" w14:textId="77777777" w:rsidTr="006236D2">
        <w:tc>
          <w:tcPr>
            <w:tcW w:w="10194" w:type="dxa"/>
          </w:tcPr>
          <w:p w14:paraId="7E9E24F8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0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Your email address:</w:t>
            </w:r>
          </w:p>
        </w:tc>
      </w:tr>
      <w:tr w:rsidR="00436289" w:rsidRPr="00E20A86" w14:paraId="3000880D" w14:textId="77777777" w:rsidTr="006236D2">
        <w:tc>
          <w:tcPr>
            <w:tcW w:w="10194" w:type="dxa"/>
          </w:tcPr>
          <w:p w14:paraId="73AAEE2E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E20A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Your complaint is:</w:t>
            </w:r>
            <w:r w:rsidRPr="00E20A86">
              <w:rPr>
                <w:rFonts w:asciiTheme="minorHAnsi" w:hAnsiTheme="minorHAnsi" w:cstheme="minorHAnsi"/>
                <w:sz w:val="22"/>
                <w:szCs w:val="22"/>
              </w:rPr>
              <w:t xml:space="preserve"> (if you have more than one complaint, please number these)</w:t>
            </w:r>
          </w:p>
          <w:p w14:paraId="7F805823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C2399D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292277" w14:textId="77777777" w:rsidR="00436289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1BEE65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957741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0CB4EE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85F0C4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727508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6289" w:rsidRPr="00E20A86" w14:paraId="5AE1B09F" w14:textId="77777777" w:rsidTr="006236D2">
        <w:tc>
          <w:tcPr>
            <w:tcW w:w="10194" w:type="dxa"/>
          </w:tcPr>
          <w:p w14:paraId="1F7033E4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E20A86">
              <w:rPr>
                <w:rFonts w:asciiTheme="minorHAnsi" w:hAnsiTheme="minorHAnsi" w:cstheme="minorHAnsi"/>
                <w:sz w:val="22"/>
                <w:szCs w:val="22"/>
              </w:rPr>
              <w:t>What action have you already taken to try and resolve your complaint(s) in accordance with Stage 1 of the academy’s complaints procedure?</w:t>
            </w:r>
          </w:p>
          <w:p w14:paraId="2E836B26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E20A86">
              <w:rPr>
                <w:rFonts w:asciiTheme="minorHAnsi" w:hAnsiTheme="minorHAnsi" w:cstheme="minorHAnsi"/>
                <w:sz w:val="22"/>
                <w:szCs w:val="22"/>
              </w:rPr>
              <w:t>(Who did you speak to and what was the response?)</w:t>
            </w:r>
          </w:p>
          <w:p w14:paraId="02B268ED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6FF097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6D95F2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1E1B2A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04E137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40D559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456D0F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7594FF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6289" w:rsidRPr="00E20A86" w14:paraId="6F70C8EF" w14:textId="77777777" w:rsidTr="006236D2">
        <w:tc>
          <w:tcPr>
            <w:tcW w:w="10194" w:type="dxa"/>
          </w:tcPr>
          <w:p w14:paraId="1F41ABE0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E20A86">
              <w:rPr>
                <w:rFonts w:asciiTheme="minorHAnsi" w:hAnsiTheme="minorHAnsi" w:cstheme="minorHAnsi"/>
                <w:sz w:val="22"/>
                <w:szCs w:val="22"/>
              </w:rPr>
              <w:t>What would you like as an outcome from your complaint(s)?</w:t>
            </w:r>
          </w:p>
          <w:p w14:paraId="356B85F2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FE5905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AA194A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990B1E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4C5292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086842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946ECF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6BFC4E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BAEE9E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60D24D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6289" w:rsidRPr="00E20A86" w14:paraId="023FE10E" w14:textId="77777777" w:rsidTr="006236D2">
        <w:tc>
          <w:tcPr>
            <w:tcW w:w="10194" w:type="dxa"/>
          </w:tcPr>
          <w:p w14:paraId="54D9677E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E20A8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Are you attaching any paperwork? If so, give details here:</w:t>
            </w:r>
          </w:p>
          <w:p w14:paraId="3364318E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CDD3D4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442B2E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396246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7BD3C0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7728B1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60F421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828110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9E0C05" w14:textId="77777777" w:rsidR="00436289" w:rsidRPr="00E20A86" w:rsidRDefault="00436289" w:rsidP="006236D2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7A98344" w14:textId="77777777" w:rsidR="00436289" w:rsidRDefault="00436289" w:rsidP="00436289"/>
    <w:p w14:paraId="6D1DB5D9" w14:textId="77777777" w:rsidR="00436289" w:rsidRDefault="00436289" w:rsidP="00436289">
      <w:pPr>
        <w:pStyle w:val="BodyText"/>
        <w:rPr>
          <w:rFonts w:asciiTheme="minorHAnsi" w:hAnsiTheme="minorHAnsi" w:cstheme="minorHAnsi"/>
          <w:szCs w:val="22"/>
        </w:rPr>
      </w:pPr>
      <w:r w:rsidRPr="00E20A86">
        <w:rPr>
          <w:rFonts w:asciiTheme="minorHAnsi" w:hAnsiTheme="minorHAnsi" w:cstheme="minorHAnsi"/>
          <w:szCs w:val="22"/>
        </w:rPr>
        <w:t>Your signature……………………………………………………… Date ……………</w:t>
      </w:r>
      <w:r>
        <w:rPr>
          <w:rFonts w:asciiTheme="minorHAnsi" w:hAnsiTheme="minorHAnsi" w:cstheme="minorHAnsi"/>
          <w:szCs w:val="22"/>
        </w:rPr>
        <w:t>…………………………………………………</w:t>
      </w:r>
      <w:r w:rsidRPr="00E20A86">
        <w:rPr>
          <w:rFonts w:asciiTheme="minorHAnsi" w:hAnsiTheme="minorHAnsi" w:cstheme="minorHAnsi"/>
          <w:szCs w:val="22"/>
        </w:rPr>
        <w:t>……</w:t>
      </w:r>
    </w:p>
    <w:p w14:paraId="27D63720" w14:textId="77777777" w:rsidR="00436289" w:rsidRPr="00E20A86" w:rsidRDefault="00436289" w:rsidP="00436289">
      <w:pPr>
        <w:pStyle w:val="BodyText"/>
        <w:rPr>
          <w:rFonts w:asciiTheme="minorHAnsi" w:hAnsiTheme="minorHAnsi" w:cstheme="minorHAnsi"/>
          <w:szCs w:val="22"/>
        </w:rPr>
      </w:pPr>
    </w:p>
    <w:p w14:paraId="600D92AD" w14:textId="77777777" w:rsidR="00436289" w:rsidRDefault="00436289" w:rsidP="00436289">
      <w:pPr>
        <w:pStyle w:val="BodyText"/>
        <w:rPr>
          <w:rFonts w:asciiTheme="minorHAnsi" w:hAnsiTheme="minorHAnsi" w:cstheme="minorHAnsi"/>
          <w:szCs w:val="22"/>
        </w:rPr>
      </w:pPr>
      <w:r w:rsidRPr="00E20A86">
        <w:rPr>
          <w:rFonts w:asciiTheme="minorHAnsi" w:hAnsiTheme="minorHAnsi" w:cstheme="minorHAnsi"/>
          <w:szCs w:val="22"/>
        </w:rPr>
        <w:t>All functions of the complaints procedure must adhere to the requirements of the Data Protection Act 2018 and the Freedom of Information Act 2000.</w:t>
      </w:r>
    </w:p>
    <w:p w14:paraId="03C0DEB4" w14:textId="77777777" w:rsidR="00436289" w:rsidRPr="00E20A86" w:rsidRDefault="00436289" w:rsidP="00436289">
      <w:pPr>
        <w:pStyle w:val="BodyText"/>
        <w:rPr>
          <w:rFonts w:asciiTheme="minorHAnsi" w:hAnsiTheme="minorHAnsi" w:cstheme="minorHAnsi"/>
          <w:szCs w:val="22"/>
        </w:rPr>
      </w:pPr>
    </w:p>
    <w:p w14:paraId="192C496E" w14:textId="77777777" w:rsidR="00436289" w:rsidRPr="00E20A86" w:rsidRDefault="00436289" w:rsidP="00436289">
      <w:pPr>
        <w:pStyle w:val="BodyText"/>
        <w:rPr>
          <w:rFonts w:asciiTheme="minorHAnsi" w:hAnsiTheme="minorHAnsi" w:cstheme="minorHAnsi"/>
          <w:szCs w:val="22"/>
        </w:rPr>
      </w:pPr>
      <w:r w:rsidRPr="00E20A86">
        <w:rPr>
          <w:rFonts w:asciiTheme="minorHAnsi" w:hAnsiTheme="minorHAnsi" w:cstheme="minorHAnsi"/>
          <w:szCs w:val="22"/>
        </w:rPr>
        <w:t>Please complete and return to the school office in a sealed envelope addressed to the School Leader, Clerk of the local governing Committee or Head of Governance (as appropriate).</w:t>
      </w:r>
    </w:p>
    <w:p w14:paraId="5309B09D" w14:textId="77777777" w:rsidR="00436289" w:rsidRPr="00E20A86" w:rsidRDefault="00436289" w:rsidP="00436289">
      <w:pPr>
        <w:pStyle w:val="BodyText"/>
        <w:rPr>
          <w:rFonts w:asciiTheme="minorHAnsi" w:hAnsiTheme="minorHAnsi" w:cstheme="minorHAnsi"/>
          <w:b/>
          <w:bCs/>
          <w:i/>
          <w:iCs/>
          <w:szCs w:val="22"/>
        </w:rPr>
      </w:pPr>
    </w:p>
    <w:p w14:paraId="35C964F5" w14:textId="77777777" w:rsidR="00436289" w:rsidRDefault="00436289" w:rsidP="00436289">
      <w:pPr>
        <w:pStyle w:val="BodyText"/>
        <w:rPr>
          <w:rFonts w:asciiTheme="minorHAnsi" w:hAnsiTheme="minorHAnsi" w:cstheme="minorHAnsi"/>
          <w:b/>
          <w:bCs/>
          <w:i/>
          <w:iCs/>
          <w:szCs w:val="22"/>
        </w:rPr>
      </w:pPr>
      <w:r w:rsidRPr="00E20A86">
        <w:rPr>
          <w:rFonts w:asciiTheme="minorHAnsi" w:hAnsiTheme="minorHAnsi" w:cstheme="minorHAnsi"/>
          <w:b/>
          <w:bCs/>
          <w:i/>
          <w:iCs/>
          <w:szCs w:val="22"/>
        </w:rPr>
        <w:t xml:space="preserve">Office use </w:t>
      </w:r>
    </w:p>
    <w:p w14:paraId="0A32D064" w14:textId="77777777" w:rsidR="00436289" w:rsidRPr="00E20A86" w:rsidRDefault="00436289" w:rsidP="00436289">
      <w:pPr>
        <w:pStyle w:val="BodyText"/>
        <w:rPr>
          <w:rFonts w:asciiTheme="minorHAnsi" w:hAnsiTheme="minorHAnsi" w:cstheme="minorHAnsi"/>
          <w:b/>
          <w:bCs/>
          <w:i/>
          <w:iCs/>
          <w:szCs w:val="22"/>
        </w:rPr>
      </w:pPr>
    </w:p>
    <w:p w14:paraId="5A714772" w14:textId="77777777" w:rsidR="00436289" w:rsidRDefault="00436289" w:rsidP="00436289">
      <w:pPr>
        <w:pStyle w:val="BodyText"/>
        <w:rPr>
          <w:rFonts w:asciiTheme="minorHAnsi" w:hAnsiTheme="minorHAnsi" w:cstheme="minorHAnsi"/>
          <w:szCs w:val="22"/>
        </w:rPr>
      </w:pPr>
      <w:r w:rsidRPr="00E20A86">
        <w:rPr>
          <w:rFonts w:asciiTheme="minorHAnsi" w:hAnsiTheme="minorHAnsi" w:cstheme="minorHAnsi"/>
          <w:szCs w:val="22"/>
        </w:rPr>
        <w:t xml:space="preserve">Date received </w:t>
      </w:r>
      <w:r w:rsidRPr="00E20A86">
        <w:rPr>
          <w:rFonts w:asciiTheme="minorHAnsi" w:hAnsiTheme="minorHAnsi" w:cstheme="minorHAnsi"/>
          <w:szCs w:val="22"/>
        </w:rPr>
        <w:tab/>
      </w:r>
      <w:r w:rsidRPr="00E20A86">
        <w:rPr>
          <w:rFonts w:asciiTheme="minorHAnsi" w:hAnsiTheme="minorHAnsi" w:cstheme="minorHAnsi"/>
          <w:szCs w:val="22"/>
        </w:rPr>
        <w:tab/>
      </w:r>
      <w:r w:rsidRPr="00E20A86">
        <w:rPr>
          <w:rFonts w:asciiTheme="minorHAnsi" w:hAnsiTheme="minorHAnsi" w:cstheme="minorHAnsi"/>
          <w:szCs w:val="22"/>
        </w:rPr>
        <w:tab/>
        <w:t>…………………………………………………………</w:t>
      </w:r>
    </w:p>
    <w:p w14:paraId="46CEC651" w14:textId="77777777" w:rsidR="00436289" w:rsidRPr="00E20A86" w:rsidRDefault="00436289" w:rsidP="00436289">
      <w:pPr>
        <w:pStyle w:val="BodyText"/>
        <w:rPr>
          <w:rFonts w:asciiTheme="minorHAnsi" w:hAnsiTheme="minorHAnsi" w:cstheme="minorHAnsi"/>
          <w:szCs w:val="22"/>
        </w:rPr>
      </w:pPr>
    </w:p>
    <w:p w14:paraId="059AEC78" w14:textId="77777777" w:rsidR="00436289" w:rsidRDefault="00436289" w:rsidP="00436289">
      <w:pPr>
        <w:pStyle w:val="BodyText"/>
        <w:rPr>
          <w:rFonts w:asciiTheme="minorHAnsi" w:hAnsiTheme="minorHAnsi" w:cstheme="minorHAnsi"/>
          <w:szCs w:val="22"/>
        </w:rPr>
      </w:pPr>
      <w:r w:rsidRPr="00E20A86">
        <w:rPr>
          <w:rFonts w:asciiTheme="minorHAnsi" w:hAnsiTheme="minorHAnsi" w:cstheme="minorHAnsi"/>
          <w:szCs w:val="22"/>
        </w:rPr>
        <w:t xml:space="preserve">Date acknowledgement sent </w:t>
      </w:r>
      <w:r w:rsidRPr="00E20A86">
        <w:rPr>
          <w:rFonts w:asciiTheme="minorHAnsi" w:hAnsiTheme="minorHAnsi" w:cstheme="minorHAnsi"/>
          <w:szCs w:val="22"/>
        </w:rPr>
        <w:tab/>
        <w:t>…………………………………………………………</w:t>
      </w:r>
    </w:p>
    <w:p w14:paraId="236E5F4F" w14:textId="77777777" w:rsidR="00436289" w:rsidRPr="00E20A86" w:rsidRDefault="00436289" w:rsidP="00436289">
      <w:pPr>
        <w:pStyle w:val="BodyText"/>
        <w:rPr>
          <w:rFonts w:asciiTheme="minorHAnsi" w:hAnsiTheme="minorHAnsi" w:cstheme="minorHAnsi"/>
          <w:szCs w:val="22"/>
        </w:rPr>
      </w:pPr>
    </w:p>
    <w:p w14:paraId="78331D47" w14:textId="5C4B1783" w:rsidR="006E4A24" w:rsidRPr="009C1FB2" w:rsidRDefault="00436289" w:rsidP="00436289">
      <w:pPr>
        <w:rPr>
          <w:sz w:val="28"/>
          <w:szCs w:val="28"/>
          <w:u w:val="single"/>
        </w:rPr>
      </w:pPr>
      <w:r w:rsidRPr="00E20A86">
        <w:rPr>
          <w:rFonts w:cstheme="minorHAnsi"/>
        </w:rPr>
        <w:t xml:space="preserve">Responsible member of staff </w:t>
      </w:r>
      <w:r w:rsidRPr="00E20A86">
        <w:rPr>
          <w:rFonts w:cstheme="minorHAnsi"/>
        </w:rPr>
        <w:tab/>
        <w:t>…………………………………………………………</w:t>
      </w:r>
    </w:p>
    <w:sectPr w:rsidR="006E4A24" w:rsidRPr="009C1FB2" w:rsidSect="00DF2C6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82657" w14:textId="77777777" w:rsidR="0089030B" w:rsidRDefault="0089030B" w:rsidP="00626352">
      <w:pPr>
        <w:spacing w:after="0" w:line="240" w:lineRule="auto"/>
      </w:pPr>
      <w:r>
        <w:separator/>
      </w:r>
    </w:p>
  </w:endnote>
  <w:endnote w:type="continuationSeparator" w:id="0">
    <w:p w14:paraId="06FDEA5A" w14:textId="77777777" w:rsidR="0089030B" w:rsidRDefault="0089030B" w:rsidP="00626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ssoon Infant Rg">
    <w:panose1 w:val="02000503030000020003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70CD0" w14:textId="4F683B33" w:rsidR="002D752A" w:rsidRPr="00007BB8" w:rsidRDefault="002D752A" w:rsidP="00007BB8">
    <w:pPr>
      <w:pStyle w:val="Footer"/>
      <w:jc w:val="center"/>
    </w:pPr>
    <w:r>
      <w:rPr>
        <w:noProof/>
      </w:rPr>
      <w:drawing>
        <wp:inline distT="0" distB="0" distL="0" distR="0" wp14:anchorId="6CB3EFD6" wp14:editId="377C1782">
          <wp:extent cx="5731510" cy="834390"/>
          <wp:effectExtent l="0" t="0" r="2540" b="381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 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834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31C5E" w14:textId="77777777" w:rsidR="0089030B" w:rsidRDefault="0089030B" w:rsidP="00626352">
      <w:pPr>
        <w:spacing w:after="0" w:line="240" w:lineRule="auto"/>
      </w:pPr>
      <w:r>
        <w:separator/>
      </w:r>
    </w:p>
  </w:footnote>
  <w:footnote w:type="continuationSeparator" w:id="0">
    <w:p w14:paraId="49A850C6" w14:textId="77777777" w:rsidR="0089030B" w:rsidRDefault="0089030B" w:rsidP="00626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480EC" w14:textId="5AA62A00" w:rsidR="002D752A" w:rsidRDefault="002D752A">
    <w:pPr>
      <w:pStyle w:val="Header"/>
    </w:pPr>
    <w:r w:rsidRPr="007B3D25">
      <w:rPr>
        <w:rFonts w:ascii="Sassoon Infant Rg" w:hAnsi="Sassoon Infant Rg" w:cstheme="minorHAnsi"/>
        <w:noProof/>
        <w:sz w:val="52"/>
        <w:szCs w:val="52"/>
      </w:rPr>
      <w:drawing>
        <wp:anchor distT="0" distB="0" distL="114300" distR="114300" simplePos="0" relativeHeight="251659264" behindDoc="1" locked="0" layoutInCell="1" allowOverlap="1" wp14:anchorId="33A6365D" wp14:editId="63AE3454">
          <wp:simplePos x="0" y="0"/>
          <wp:positionH relativeFrom="margin">
            <wp:posOffset>423863</wp:posOffset>
          </wp:positionH>
          <wp:positionV relativeFrom="paragraph">
            <wp:posOffset>-310198</wp:posOffset>
          </wp:positionV>
          <wp:extent cx="4400550" cy="600075"/>
          <wp:effectExtent l="0" t="0" r="0" b="9525"/>
          <wp:wrapTight wrapText="bothSides">
            <wp:wrapPolygon edited="0">
              <wp:start x="1496" y="0"/>
              <wp:lineTo x="748" y="3429"/>
              <wp:lineTo x="0" y="8914"/>
              <wp:lineTo x="0" y="21257"/>
              <wp:lineTo x="16925" y="21257"/>
              <wp:lineTo x="18234" y="21257"/>
              <wp:lineTo x="19636" y="21257"/>
              <wp:lineTo x="21132" y="16457"/>
              <wp:lineTo x="21132" y="9600"/>
              <wp:lineTo x="20197" y="4800"/>
              <wp:lineTo x="18982" y="0"/>
              <wp:lineTo x="1496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526" b="28137"/>
                  <a:stretch/>
                </pic:blipFill>
                <pic:spPr bwMode="auto">
                  <a:xfrm>
                    <a:off x="0" y="0"/>
                    <a:ext cx="44005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2D20"/>
    <w:multiLevelType w:val="hybridMultilevel"/>
    <w:tmpl w:val="8D824252"/>
    <w:lvl w:ilvl="0" w:tplc="AD9A6184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  <w:sz w:val="18"/>
        <w:u w:color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33991"/>
    <w:multiLevelType w:val="multilevel"/>
    <w:tmpl w:val="6AC0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9238A"/>
    <w:multiLevelType w:val="hybridMultilevel"/>
    <w:tmpl w:val="4B8C8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B3B8B"/>
    <w:multiLevelType w:val="hybridMultilevel"/>
    <w:tmpl w:val="F664F5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7DA12"/>
    <w:multiLevelType w:val="hybridMultilevel"/>
    <w:tmpl w:val="7738FEFE"/>
    <w:lvl w:ilvl="0" w:tplc="E90CF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1CA5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86AC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1AED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4A0D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D06D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B498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867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724B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23129"/>
    <w:multiLevelType w:val="multilevel"/>
    <w:tmpl w:val="3892B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F54E33"/>
    <w:multiLevelType w:val="hybridMultilevel"/>
    <w:tmpl w:val="8C0C263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E0045"/>
    <w:multiLevelType w:val="hybridMultilevel"/>
    <w:tmpl w:val="EC8C5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310CC"/>
    <w:multiLevelType w:val="hybridMultilevel"/>
    <w:tmpl w:val="11AEB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E240E8"/>
    <w:multiLevelType w:val="multilevel"/>
    <w:tmpl w:val="8F4E0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9A17A8"/>
    <w:multiLevelType w:val="hybridMultilevel"/>
    <w:tmpl w:val="61A8F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56FA7"/>
    <w:multiLevelType w:val="hybridMultilevel"/>
    <w:tmpl w:val="779E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D742F"/>
    <w:multiLevelType w:val="hybridMultilevel"/>
    <w:tmpl w:val="558C7392"/>
    <w:lvl w:ilvl="0" w:tplc="F9D28E54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6D6812"/>
    <w:multiLevelType w:val="hybridMultilevel"/>
    <w:tmpl w:val="9EBC3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466D30"/>
    <w:multiLevelType w:val="hybridMultilevel"/>
    <w:tmpl w:val="1C7C4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7B697F"/>
    <w:multiLevelType w:val="hybridMultilevel"/>
    <w:tmpl w:val="07767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A0938"/>
    <w:multiLevelType w:val="hybridMultilevel"/>
    <w:tmpl w:val="A0FA3C7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507548306">
    <w:abstractNumId w:val="10"/>
  </w:num>
  <w:num w:numId="2" w16cid:durableId="1965848011">
    <w:abstractNumId w:val="11"/>
  </w:num>
  <w:num w:numId="3" w16cid:durableId="73478980">
    <w:abstractNumId w:val="14"/>
  </w:num>
  <w:num w:numId="4" w16cid:durableId="1275746798">
    <w:abstractNumId w:val="13"/>
  </w:num>
  <w:num w:numId="5" w16cid:durableId="1614165689">
    <w:abstractNumId w:val="3"/>
  </w:num>
  <w:num w:numId="6" w16cid:durableId="87237140">
    <w:abstractNumId w:val="9"/>
  </w:num>
  <w:num w:numId="7" w16cid:durableId="416948274">
    <w:abstractNumId w:val="1"/>
  </w:num>
  <w:num w:numId="8" w16cid:durableId="501512943">
    <w:abstractNumId w:val="5"/>
  </w:num>
  <w:num w:numId="9" w16cid:durableId="1495029635">
    <w:abstractNumId w:val="2"/>
  </w:num>
  <w:num w:numId="10" w16cid:durableId="581376669">
    <w:abstractNumId w:val="4"/>
  </w:num>
  <w:num w:numId="11" w16cid:durableId="852186345">
    <w:abstractNumId w:val="12"/>
  </w:num>
  <w:num w:numId="12" w16cid:durableId="1381436181">
    <w:abstractNumId w:val="15"/>
  </w:num>
  <w:num w:numId="13" w16cid:durableId="1352030285">
    <w:abstractNumId w:val="6"/>
  </w:num>
  <w:num w:numId="14" w16cid:durableId="1273055566">
    <w:abstractNumId w:val="16"/>
  </w:num>
  <w:num w:numId="15" w16cid:durableId="1853495735">
    <w:abstractNumId w:val="8"/>
  </w:num>
  <w:num w:numId="16" w16cid:durableId="469127656">
    <w:abstractNumId w:val="0"/>
  </w:num>
  <w:num w:numId="17" w16cid:durableId="15744668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DC3"/>
    <w:rsid w:val="00007BB8"/>
    <w:rsid w:val="000159F8"/>
    <w:rsid w:val="000260F6"/>
    <w:rsid w:val="00032F94"/>
    <w:rsid w:val="0004433C"/>
    <w:rsid w:val="00050203"/>
    <w:rsid w:val="000509F7"/>
    <w:rsid w:val="000621F8"/>
    <w:rsid w:val="000635E8"/>
    <w:rsid w:val="000671BE"/>
    <w:rsid w:val="000713F0"/>
    <w:rsid w:val="00071B56"/>
    <w:rsid w:val="000A0926"/>
    <w:rsid w:val="000A0B56"/>
    <w:rsid w:val="000A3202"/>
    <w:rsid w:val="000C6ABC"/>
    <w:rsid w:val="000C7FE7"/>
    <w:rsid w:val="00106420"/>
    <w:rsid w:val="00125CEC"/>
    <w:rsid w:val="00134647"/>
    <w:rsid w:val="00147C41"/>
    <w:rsid w:val="00161340"/>
    <w:rsid w:val="00172530"/>
    <w:rsid w:val="00176E73"/>
    <w:rsid w:val="00182325"/>
    <w:rsid w:val="00184B2C"/>
    <w:rsid w:val="00191F79"/>
    <w:rsid w:val="00195062"/>
    <w:rsid w:val="001972BE"/>
    <w:rsid w:val="001B38A3"/>
    <w:rsid w:val="001B68B9"/>
    <w:rsid w:val="001D4638"/>
    <w:rsid w:val="001E366A"/>
    <w:rsid w:val="00212E0C"/>
    <w:rsid w:val="002171A2"/>
    <w:rsid w:val="00222AD9"/>
    <w:rsid w:val="002240D3"/>
    <w:rsid w:val="0023488A"/>
    <w:rsid w:val="0023580C"/>
    <w:rsid w:val="00237995"/>
    <w:rsid w:val="00256C08"/>
    <w:rsid w:val="0026541F"/>
    <w:rsid w:val="00272B26"/>
    <w:rsid w:val="002852BE"/>
    <w:rsid w:val="00287375"/>
    <w:rsid w:val="00293328"/>
    <w:rsid w:val="00294C65"/>
    <w:rsid w:val="00297033"/>
    <w:rsid w:val="002C2C26"/>
    <w:rsid w:val="002D752A"/>
    <w:rsid w:val="003030EB"/>
    <w:rsid w:val="00356770"/>
    <w:rsid w:val="00370223"/>
    <w:rsid w:val="003707E6"/>
    <w:rsid w:val="00373B5C"/>
    <w:rsid w:val="00375823"/>
    <w:rsid w:val="003808C7"/>
    <w:rsid w:val="003835F3"/>
    <w:rsid w:val="003858E5"/>
    <w:rsid w:val="003917DF"/>
    <w:rsid w:val="003A350D"/>
    <w:rsid w:val="003B038F"/>
    <w:rsid w:val="003B313A"/>
    <w:rsid w:val="003C0BCE"/>
    <w:rsid w:val="003C157B"/>
    <w:rsid w:val="003D20F7"/>
    <w:rsid w:val="003E00E5"/>
    <w:rsid w:val="003E23FF"/>
    <w:rsid w:val="003E5101"/>
    <w:rsid w:val="003E6624"/>
    <w:rsid w:val="003F168E"/>
    <w:rsid w:val="00404DCB"/>
    <w:rsid w:val="00406EBB"/>
    <w:rsid w:val="00416E1C"/>
    <w:rsid w:val="00426A47"/>
    <w:rsid w:val="00426D3F"/>
    <w:rsid w:val="00431241"/>
    <w:rsid w:val="00436289"/>
    <w:rsid w:val="0045291F"/>
    <w:rsid w:val="00452FD7"/>
    <w:rsid w:val="004533F5"/>
    <w:rsid w:val="004666CA"/>
    <w:rsid w:val="004B1EB8"/>
    <w:rsid w:val="004B3DE8"/>
    <w:rsid w:val="004B68C1"/>
    <w:rsid w:val="004C588E"/>
    <w:rsid w:val="004E4F16"/>
    <w:rsid w:val="004F4DE8"/>
    <w:rsid w:val="00501BD3"/>
    <w:rsid w:val="00517B4E"/>
    <w:rsid w:val="00533D1A"/>
    <w:rsid w:val="00535D7A"/>
    <w:rsid w:val="00545214"/>
    <w:rsid w:val="00546109"/>
    <w:rsid w:val="00551F3C"/>
    <w:rsid w:val="005807CC"/>
    <w:rsid w:val="005A15DD"/>
    <w:rsid w:val="005B3515"/>
    <w:rsid w:val="005C57B2"/>
    <w:rsid w:val="00626352"/>
    <w:rsid w:val="00632CBE"/>
    <w:rsid w:val="006349EF"/>
    <w:rsid w:val="00635EAB"/>
    <w:rsid w:val="00636C75"/>
    <w:rsid w:val="00637F06"/>
    <w:rsid w:val="00660789"/>
    <w:rsid w:val="006616AC"/>
    <w:rsid w:val="00674129"/>
    <w:rsid w:val="00677ECB"/>
    <w:rsid w:val="00680F40"/>
    <w:rsid w:val="006849D9"/>
    <w:rsid w:val="006861E5"/>
    <w:rsid w:val="00687C2F"/>
    <w:rsid w:val="00691AF5"/>
    <w:rsid w:val="006B0916"/>
    <w:rsid w:val="006C3976"/>
    <w:rsid w:val="006C46A8"/>
    <w:rsid w:val="006D6B77"/>
    <w:rsid w:val="006E4A24"/>
    <w:rsid w:val="006E514B"/>
    <w:rsid w:val="006F0663"/>
    <w:rsid w:val="006F2C09"/>
    <w:rsid w:val="0070126C"/>
    <w:rsid w:val="00705069"/>
    <w:rsid w:val="00712981"/>
    <w:rsid w:val="00734308"/>
    <w:rsid w:val="007446D2"/>
    <w:rsid w:val="00765AFE"/>
    <w:rsid w:val="00773B18"/>
    <w:rsid w:val="00776036"/>
    <w:rsid w:val="00786B00"/>
    <w:rsid w:val="007921A9"/>
    <w:rsid w:val="00796FF7"/>
    <w:rsid w:val="007B3014"/>
    <w:rsid w:val="007C7BD9"/>
    <w:rsid w:val="007D3F53"/>
    <w:rsid w:val="007D6F01"/>
    <w:rsid w:val="007E4DA6"/>
    <w:rsid w:val="00804DC3"/>
    <w:rsid w:val="008063D1"/>
    <w:rsid w:val="0080746E"/>
    <w:rsid w:val="00813030"/>
    <w:rsid w:val="00821D44"/>
    <w:rsid w:val="008303BD"/>
    <w:rsid w:val="008572B6"/>
    <w:rsid w:val="0087163E"/>
    <w:rsid w:val="0087230F"/>
    <w:rsid w:val="00873E08"/>
    <w:rsid w:val="00881FA7"/>
    <w:rsid w:val="00882614"/>
    <w:rsid w:val="0089030B"/>
    <w:rsid w:val="00896F9E"/>
    <w:rsid w:val="008C1036"/>
    <w:rsid w:val="008E6EDE"/>
    <w:rsid w:val="00907393"/>
    <w:rsid w:val="00920A76"/>
    <w:rsid w:val="00930FFF"/>
    <w:rsid w:val="009410C6"/>
    <w:rsid w:val="00974DB2"/>
    <w:rsid w:val="009833AB"/>
    <w:rsid w:val="009911F6"/>
    <w:rsid w:val="009923C4"/>
    <w:rsid w:val="0099559B"/>
    <w:rsid w:val="009B3EE0"/>
    <w:rsid w:val="009C1FB2"/>
    <w:rsid w:val="009C4466"/>
    <w:rsid w:val="009C48E7"/>
    <w:rsid w:val="009C62BE"/>
    <w:rsid w:val="009D3E5F"/>
    <w:rsid w:val="00A06F22"/>
    <w:rsid w:val="00A3170F"/>
    <w:rsid w:val="00A46E84"/>
    <w:rsid w:val="00A62D34"/>
    <w:rsid w:val="00A66554"/>
    <w:rsid w:val="00A83309"/>
    <w:rsid w:val="00AB0C61"/>
    <w:rsid w:val="00AB22AA"/>
    <w:rsid w:val="00AB6476"/>
    <w:rsid w:val="00AC16D4"/>
    <w:rsid w:val="00AC6327"/>
    <w:rsid w:val="00AC7209"/>
    <w:rsid w:val="00AD66C4"/>
    <w:rsid w:val="00AE667E"/>
    <w:rsid w:val="00B01C67"/>
    <w:rsid w:val="00B059AC"/>
    <w:rsid w:val="00B1103A"/>
    <w:rsid w:val="00B21C06"/>
    <w:rsid w:val="00B3037C"/>
    <w:rsid w:val="00B34765"/>
    <w:rsid w:val="00B70BFE"/>
    <w:rsid w:val="00B71454"/>
    <w:rsid w:val="00B74274"/>
    <w:rsid w:val="00B94B2E"/>
    <w:rsid w:val="00BA2A67"/>
    <w:rsid w:val="00BA2B35"/>
    <w:rsid w:val="00BA4D61"/>
    <w:rsid w:val="00BB6097"/>
    <w:rsid w:val="00BD3DB7"/>
    <w:rsid w:val="00BD5417"/>
    <w:rsid w:val="00BE1143"/>
    <w:rsid w:val="00C0576A"/>
    <w:rsid w:val="00C31B5C"/>
    <w:rsid w:val="00C6708B"/>
    <w:rsid w:val="00C754FF"/>
    <w:rsid w:val="00C81164"/>
    <w:rsid w:val="00CA2151"/>
    <w:rsid w:val="00CA5AE5"/>
    <w:rsid w:val="00CB0594"/>
    <w:rsid w:val="00CF1B51"/>
    <w:rsid w:val="00CF5E59"/>
    <w:rsid w:val="00D06037"/>
    <w:rsid w:val="00D06E0F"/>
    <w:rsid w:val="00D07C32"/>
    <w:rsid w:val="00D16528"/>
    <w:rsid w:val="00D16F3D"/>
    <w:rsid w:val="00D20680"/>
    <w:rsid w:val="00D46F59"/>
    <w:rsid w:val="00D54999"/>
    <w:rsid w:val="00D60AF2"/>
    <w:rsid w:val="00D77F81"/>
    <w:rsid w:val="00D94B96"/>
    <w:rsid w:val="00DB0B94"/>
    <w:rsid w:val="00DC36BB"/>
    <w:rsid w:val="00DD1C43"/>
    <w:rsid w:val="00DD24E7"/>
    <w:rsid w:val="00DD76FA"/>
    <w:rsid w:val="00DE0F8E"/>
    <w:rsid w:val="00DF2C6D"/>
    <w:rsid w:val="00DF5B2D"/>
    <w:rsid w:val="00DF6899"/>
    <w:rsid w:val="00E01F42"/>
    <w:rsid w:val="00E1451D"/>
    <w:rsid w:val="00E14725"/>
    <w:rsid w:val="00E20845"/>
    <w:rsid w:val="00E23201"/>
    <w:rsid w:val="00E27F8C"/>
    <w:rsid w:val="00E35834"/>
    <w:rsid w:val="00E51960"/>
    <w:rsid w:val="00E63132"/>
    <w:rsid w:val="00E661CA"/>
    <w:rsid w:val="00E71BD3"/>
    <w:rsid w:val="00E75E30"/>
    <w:rsid w:val="00E85AC3"/>
    <w:rsid w:val="00E87EF4"/>
    <w:rsid w:val="00E94336"/>
    <w:rsid w:val="00E951E2"/>
    <w:rsid w:val="00EA173E"/>
    <w:rsid w:val="00EA25F1"/>
    <w:rsid w:val="00EC0C18"/>
    <w:rsid w:val="00ED4C3C"/>
    <w:rsid w:val="00ED5324"/>
    <w:rsid w:val="00ED7381"/>
    <w:rsid w:val="00EE11F4"/>
    <w:rsid w:val="00EE2614"/>
    <w:rsid w:val="00F21057"/>
    <w:rsid w:val="00F326FB"/>
    <w:rsid w:val="00F327E2"/>
    <w:rsid w:val="00F335F9"/>
    <w:rsid w:val="00F44F58"/>
    <w:rsid w:val="00F459CA"/>
    <w:rsid w:val="00F53692"/>
    <w:rsid w:val="00F76491"/>
    <w:rsid w:val="00F932A2"/>
    <w:rsid w:val="00FA0E63"/>
    <w:rsid w:val="00FA1F17"/>
    <w:rsid w:val="00FA72F5"/>
    <w:rsid w:val="00FB1E23"/>
    <w:rsid w:val="00FE5272"/>
    <w:rsid w:val="00FF0AD1"/>
    <w:rsid w:val="00FF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843001"/>
  <w15:docId w15:val="{DABCBDE2-B17F-45C3-B085-3F7B393B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BD3"/>
  </w:style>
  <w:style w:type="paragraph" w:styleId="Heading1">
    <w:name w:val="heading 1"/>
    <w:basedOn w:val="Normal"/>
    <w:link w:val="Heading1Char"/>
    <w:autoRedefine/>
    <w:qFormat/>
    <w:rsid w:val="00881FA7"/>
    <w:pPr>
      <w:numPr>
        <w:numId w:val="11"/>
      </w:numPr>
      <w:spacing w:before="120" w:after="0" w:line="240" w:lineRule="auto"/>
      <w:jc w:val="both"/>
      <w:outlineLvl w:val="0"/>
    </w:pPr>
    <w:rPr>
      <w:rFonts w:eastAsia="Times New Roman" w:cstheme="minorHAnsi"/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63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352"/>
  </w:style>
  <w:style w:type="paragraph" w:styleId="Footer">
    <w:name w:val="footer"/>
    <w:basedOn w:val="Normal"/>
    <w:link w:val="FooterChar"/>
    <w:uiPriority w:val="99"/>
    <w:unhideWhenUsed/>
    <w:rsid w:val="006263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352"/>
  </w:style>
  <w:style w:type="paragraph" w:styleId="BalloonText">
    <w:name w:val="Balloon Text"/>
    <w:basedOn w:val="Normal"/>
    <w:link w:val="BalloonTextChar"/>
    <w:uiPriority w:val="99"/>
    <w:semiHidden/>
    <w:unhideWhenUsed/>
    <w:rsid w:val="00626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35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707E6"/>
    <w:pPr>
      <w:ind w:left="720"/>
      <w:contextualSpacing/>
    </w:pPr>
  </w:style>
  <w:style w:type="table" w:styleId="TableGrid">
    <w:name w:val="Table Grid"/>
    <w:basedOn w:val="TableNormal"/>
    <w:uiPriority w:val="59"/>
    <w:rsid w:val="00F53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elementtoproof">
    <w:name w:val="x_elementtoproof"/>
    <w:basedOn w:val="Normal"/>
    <w:rsid w:val="00533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33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951E2"/>
    <w:pPr>
      <w:spacing w:after="0" w:line="240" w:lineRule="auto"/>
    </w:pPr>
    <w:rPr>
      <w:rFonts w:eastAsiaTheme="minorHAnsi"/>
      <w:lang w:eastAsia="en-US"/>
    </w:rPr>
  </w:style>
  <w:style w:type="character" w:customStyle="1" w:styleId="Heading1Char">
    <w:name w:val="Heading 1 Char"/>
    <w:basedOn w:val="DefaultParagraphFont"/>
    <w:link w:val="Heading1"/>
    <w:rsid w:val="00881FA7"/>
    <w:rPr>
      <w:rFonts w:eastAsia="Times New Roman" w:cstheme="minorHAnsi"/>
      <w:b/>
      <w:lang w:eastAsia="en-US"/>
    </w:rPr>
  </w:style>
  <w:style w:type="paragraph" w:customStyle="1" w:styleId="Bullet">
    <w:name w:val="Bullet"/>
    <w:uiPriority w:val="3"/>
    <w:qFormat/>
    <w:rsid w:val="00426D3F"/>
    <w:pPr>
      <w:numPr>
        <w:numId w:val="16"/>
      </w:numPr>
      <w:spacing w:before="60" w:after="120" w:line="264" w:lineRule="auto"/>
      <w:ind w:hanging="720"/>
    </w:pPr>
    <w:rPr>
      <w:rFonts w:eastAsiaTheme="minorHAnsi"/>
      <w:sz w:val="20"/>
      <w:szCs w:val="20"/>
      <w:lang w:eastAsia="en-US"/>
    </w:rPr>
  </w:style>
  <w:style w:type="paragraph" w:styleId="BodyText">
    <w:name w:val="Body Text"/>
    <w:basedOn w:val="Normal"/>
    <w:link w:val="BodyTextChar"/>
    <w:rsid w:val="00436289"/>
    <w:pPr>
      <w:spacing w:after="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436289"/>
    <w:rPr>
      <w:rFonts w:ascii="Arial" w:eastAsia="Times New Roman" w:hAnsi="Arial" w:cs="Times New Roman"/>
      <w:szCs w:val="20"/>
      <w:lang w:eastAsia="en-US"/>
    </w:rPr>
  </w:style>
  <w:style w:type="table" w:styleId="TableTheme">
    <w:name w:val="Table Theme"/>
    <w:basedOn w:val="TableNormal"/>
    <w:uiPriority w:val="99"/>
    <w:rsid w:val="00436289"/>
    <w:pPr>
      <w:spacing w:before="60" w:after="120" w:line="264" w:lineRule="auto"/>
    </w:pPr>
    <w:rPr>
      <w:rFonts w:eastAsiaTheme="minorHAnsi"/>
      <w:sz w:val="18"/>
      <w:szCs w:val="1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1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9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5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2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7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59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026dle\AppData\Roaming\Microsoft\Templates\2019%20New%20Headed%20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B1A9A8714184478C81A0A678EF46D1" ma:contentTypeVersion="12" ma:contentTypeDescription="Create a new document." ma:contentTypeScope="" ma:versionID="e786959d91ec2e067d44a769842dfcd9">
  <xsd:schema xmlns:xsd="http://www.w3.org/2001/XMLSchema" xmlns:xs="http://www.w3.org/2001/XMLSchema" xmlns:p="http://schemas.microsoft.com/office/2006/metadata/properties" xmlns:ns2="82e10570-12fb-4de2-ae75-0a6bf9fdc324" xmlns:ns3="025f6edb-48c7-4d8a-99c2-4e377a93608c" targetNamespace="http://schemas.microsoft.com/office/2006/metadata/properties" ma:root="true" ma:fieldsID="e06314649d403cee40183e611b9d45e3" ns2:_="" ns3:_="">
    <xsd:import namespace="82e10570-12fb-4de2-ae75-0a6bf9fdc324"/>
    <xsd:import namespace="025f6edb-48c7-4d8a-99c2-4e377a9360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10570-12fb-4de2-ae75-0a6bf9fdc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c329107-b636-4bba-bdd2-45664c350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f6edb-48c7-4d8a-99c2-4e377a93608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261d14-ecd7-431a-aba3-c7402da73a7e}" ma:internalName="TaxCatchAll" ma:showField="CatchAllData" ma:web="025f6edb-48c7-4d8a-99c2-4e377a9360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e10570-12fb-4de2-ae75-0a6bf9fdc324">
      <Terms xmlns="http://schemas.microsoft.com/office/infopath/2007/PartnerControls"/>
    </lcf76f155ced4ddcb4097134ff3c332f>
    <TaxCatchAll xmlns="025f6edb-48c7-4d8a-99c2-4e377a93608c" xsi:nil="true"/>
  </documentManagement>
</p:properties>
</file>

<file path=customXml/itemProps1.xml><?xml version="1.0" encoding="utf-8"?>
<ds:datastoreItem xmlns:ds="http://schemas.openxmlformats.org/officeDocument/2006/customXml" ds:itemID="{66BA24FA-977C-4D53-978B-323E284B6D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EBD0E7-234A-440F-B225-DDD3938CF9A6}"/>
</file>

<file path=customXml/itemProps3.xml><?xml version="1.0" encoding="utf-8"?>
<ds:datastoreItem xmlns:ds="http://schemas.openxmlformats.org/officeDocument/2006/customXml" ds:itemID="{651C97D2-CCF2-40EA-AE62-82E1E0C5DC04}"/>
</file>

<file path=customXml/itemProps4.xml><?xml version="1.0" encoding="utf-8"?>
<ds:datastoreItem xmlns:ds="http://schemas.openxmlformats.org/officeDocument/2006/customXml" ds:itemID="{2EB7E2A3-50D8-4893-B3F3-F029B5131E5D}"/>
</file>

<file path=docProps/app.xml><?xml version="1.0" encoding="utf-8"?>
<Properties xmlns="http://schemas.openxmlformats.org/officeDocument/2006/extended-properties" xmlns:vt="http://schemas.openxmlformats.org/officeDocument/2006/docPropsVTypes">
  <Template>2019 New Headed Paper</Template>
  <TotalTime>0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2026dle</dc:creator>
  <cp:lastModifiedBy>Mr Churchill</cp:lastModifiedBy>
  <cp:revision>2</cp:revision>
  <cp:lastPrinted>2024-07-18T12:03:00Z</cp:lastPrinted>
  <dcterms:created xsi:type="dcterms:W3CDTF">2024-09-09T14:07:00Z</dcterms:created>
  <dcterms:modified xsi:type="dcterms:W3CDTF">2024-09-09T14:07:00Z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0x01010068B1A9A8714184478C81A0A678EF46D1</vt:lpwstr>
  </property>
</Properties>
</file>