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6CC" w:rsidRPr="00FF6327" w:rsidRDefault="00E60CEB">
      <w:pPr>
        <w:rPr>
          <w:b/>
          <w:sz w:val="32"/>
          <w:szCs w:val="32"/>
        </w:rPr>
      </w:pPr>
      <w:bookmarkStart w:id="0" w:name="_GoBack"/>
      <w:bookmarkEnd w:id="0"/>
      <w:r w:rsidRPr="00FF6327">
        <w:rPr>
          <w:b/>
          <w:sz w:val="32"/>
          <w:szCs w:val="32"/>
        </w:rPr>
        <w:t>WHY CHOOSE ART?</w:t>
      </w:r>
    </w:p>
    <w:p w:rsidR="00E60CEB" w:rsidRDefault="007E5EE0">
      <w:r>
        <w:pict>
          <v:rect id="_x0000_i1025" style="width:0;height:1.5pt" o:hralign="center" o:hrstd="t" o:hr="t" fillcolor="#a0a0a0" stroked="f"/>
        </w:pict>
      </w:r>
    </w:p>
    <w:p w:rsidR="002006CC" w:rsidRDefault="002006CC"/>
    <w:p w:rsidR="002006CC" w:rsidRDefault="00FF6327">
      <w:r>
        <w:t>PUPILS IN THE PAST HAVE ACHIEVED UP TO GRADE 5 AT GCSE</w:t>
      </w:r>
    </w:p>
    <w:p w:rsidR="00656814" w:rsidRDefault="00656814"/>
    <w:p w:rsidR="00656814" w:rsidRDefault="00953CD1"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3364230</wp:posOffset>
            </wp:positionH>
            <wp:positionV relativeFrom="paragraph">
              <wp:posOffset>99060</wp:posOffset>
            </wp:positionV>
            <wp:extent cx="2353945" cy="1528445"/>
            <wp:effectExtent l="0" t="0" r="825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52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327">
        <w:t>ART ENCOURAGES INDEPENDENT THINKING</w:t>
      </w:r>
    </w:p>
    <w:p w:rsidR="00656814" w:rsidRDefault="00656814"/>
    <w:p w:rsidR="00656814" w:rsidRDefault="00FF6327">
      <w:r>
        <w:t>LOTS OF USEFUL SKILLS SUCH AS SEWING</w:t>
      </w:r>
    </w:p>
    <w:p w:rsidR="006B6176" w:rsidRDefault="006B6176"/>
    <w:p w:rsidR="006B6176" w:rsidRDefault="00FF6327">
      <w:r>
        <w:t>THERAPEUTIC, SUPPORTS EMOTIONAL DEVELOPMENT</w:t>
      </w:r>
    </w:p>
    <w:p w:rsidR="00656814" w:rsidRDefault="00656814"/>
    <w:p w:rsidR="00FF6327" w:rsidRDefault="00FF6327">
      <w:r>
        <w:t>OPPORTUNITIES TO LEARN FROM THE REAL WORLD</w:t>
      </w:r>
    </w:p>
    <w:p w:rsidR="00FF6327" w:rsidRDefault="00FF6327"/>
    <w:p w:rsidR="00FF6327" w:rsidRDefault="00FF6327">
      <w:r>
        <w:t>A CONTRAST TO OTHER SUBJECTS</w:t>
      </w:r>
    </w:p>
    <w:p w:rsidR="00FF6327" w:rsidRDefault="00FF6327"/>
    <w:p w:rsidR="00FF6327" w:rsidRDefault="00FF6327"/>
    <w:p w:rsidR="00540EF7" w:rsidRDefault="00540EF7">
      <w:pPr>
        <w:rPr>
          <w:b/>
        </w:rPr>
      </w:pPr>
    </w:p>
    <w:p w:rsidR="00FF6327" w:rsidRPr="00FF6327" w:rsidRDefault="00FF6327">
      <w:pPr>
        <w:rPr>
          <w:b/>
        </w:rPr>
      </w:pPr>
      <w:r w:rsidRPr="00FF6327">
        <w:rPr>
          <w:b/>
        </w:rPr>
        <w:t>BTEC ART &amp; DESIGN LEVEL 1</w:t>
      </w:r>
    </w:p>
    <w:p w:rsidR="00FF6327" w:rsidRDefault="007E5EE0">
      <w:r>
        <w:pict>
          <v:rect id="_x0000_i1026" style="width:0;height:1.5pt" o:hralign="center" o:hrstd="t" o:hr="t" fillcolor="#a0a0a0" stroked="f"/>
        </w:pict>
      </w:r>
    </w:p>
    <w:p w:rsidR="00FF6327" w:rsidRDefault="00953CD1">
      <w:r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213360</wp:posOffset>
            </wp:positionV>
            <wp:extent cx="4152900" cy="1607820"/>
            <wp:effectExtent l="0" t="0" r="0" b="0"/>
            <wp:wrapSquare wrapText="bothSides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327" w:rsidRDefault="00FF6327" w:rsidP="00953CD1">
      <w:pPr>
        <w:jc w:val="right"/>
      </w:pPr>
      <w:r>
        <w:t>A ONE YEAR COURSE</w:t>
      </w:r>
    </w:p>
    <w:p w:rsidR="00FF6327" w:rsidRDefault="00FF6327" w:rsidP="00953CD1">
      <w:pPr>
        <w:jc w:val="right"/>
      </w:pPr>
    </w:p>
    <w:p w:rsidR="00FF6327" w:rsidRDefault="00FF6327" w:rsidP="00953CD1">
      <w:pPr>
        <w:jc w:val="right"/>
      </w:pPr>
      <w:r>
        <w:t>STUDIED IN YEAR 10</w:t>
      </w:r>
    </w:p>
    <w:p w:rsidR="00953CD1" w:rsidRDefault="00953CD1" w:rsidP="00953CD1">
      <w:pPr>
        <w:jc w:val="right"/>
      </w:pPr>
    </w:p>
    <w:p w:rsidR="00953CD1" w:rsidRDefault="00953CD1" w:rsidP="00953CD1">
      <w:pPr>
        <w:jc w:val="right"/>
      </w:pPr>
      <w:r>
        <w:t>CAN CONTINUE IN YEAR 11</w:t>
      </w:r>
    </w:p>
    <w:p w:rsidR="004A69FC" w:rsidRDefault="004A69FC" w:rsidP="00953CD1">
      <w:pPr>
        <w:jc w:val="right"/>
      </w:pPr>
    </w:p>
    <w:p w:rsidR="004A69FC" w:rsidRDefault="004A69FC" w:rsidP="00953CD1">
      <w:pPr>
        <w:jc w:val="right"/>
      </w:pPr>
      <w:r>
        <w:t xml:space="preserve">THREE LEVELS OF DIFFICULTY </w:t>
      </w:r>
    </w:p>
    <w:p w:rsidR="004A69FC" w:rsidRDefault="004A69FC" w:rsidP="00953CD1">
      <w:pPr>
        <w:jc w:val="right"/>
        <w:rPr>
          <w:b/>
        </w:rPr>
      </w:pPr>
    </w:p>
    <w:p w:rsidR="00953CD1" w:rsidRPr="00953CD1" w:rsidRDefault="00953CD1" w:rsidP="00953CD1">
      <w:pPr>
        <w:jc w:val="right"/>
      </w:pPr>
      <w:r w:rsidRPr="00953CD1">
        <w:t>NO EXAM</w:t>
      </w:r>
    </w:p>
    <w:p w:rsidR="004A69FC" w:rsidRDefault="004A69FC" w:rsidP="00656814">
      <w:pPr>
        <w:rPr>
          <w:b/>
        </w:rPr>
      </w:pPr>
    </w:p>
    <w:p w:rsidR="00656814" w:rsidRPr="00FF6327" w:rsidRDefault="00FF6327" w:rsidP="00953CD1">
      <w:pPr>
        <w:rPr>
          <w:b/>
        </w:rPr>
      </w:pPr>
      <w:r>
        <w:rPr>
          <w:b/>
        </w:rPr>
        <w:t>GCSE FINE ART</w:t>
      </w:r>
    </w:p>
    <w:p w:rsidR="00656814" w:rsidRDefault="007E5EE0">
      <w:r>
        <w:pict>
          <v:rect id="_x0000_i1027" style="width:0;height:1.5pt" o:hralign="center" o:hrstd="t" o:hr="t" fillcolor="#a0a0a0" stroked="f"/>
        </w:pict>
      </w:r>
    </w:p>
    <w:p w:rsidR="00656814" w:rsidRDefault="00953CD1" w:rsidP="006B6176"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624E5108" wp14:editId="718789B4">
            <wp:simplePos x="0" y="0"/>
            <wp:positionH relativeFrom="page">
              <wp:align>right</wp:align>
            </wp:positionH>
            <wp:positionV relativeFrom="paragraph">
              <wp:posOffset>161290</wp:posOffset>
            </wp:positionV>
            <wp:extent cx="3970020" cy="2428240"/>
            <wp:effectExtent l="0" t="0" r="0" b="0"/>
            <wp:wrapTight wrapText="bothSides">
              <wp:wrapPolygon edited="0">
                <wp:start x="0" y="0"/>
                <wp:lineTo x="0" y="21351"/>
                <wp:lineTo x="21455" y="21351"/>
                <wp:lineTo x="21455" y="0"/>
                <wp:lineTo x="0" y="0"/>
              </wp:wrapPolygon>
            </wp:wrapTight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814" w:rsidRDefault="00FF6327">
      <w:r>
        <w:t>A TWO YEAR COURSE</w:t>
      </w:r>
    </w:p>
    <w:p w:rsidR="00FF6327" w:rsidRDefault="00FF6327"/>
    <w:p w:rsidR="00FF6327" w:rsidRDefault="00FF6327">
      <w:r>
        <w:t>STUDIED IN YEAR 10 &amp; 11</w:t>
      </w:r>
    </w:p>
    <w:p w:rsidR="004A69FC" w:rsidRDefault="004A69FC"/>
    <w:p w:rsidR="004A69FC" w:rsidRDefault="004A69FC">
      <w:r>
        <w:t>UNIT 1 PORTFOLIO</w:t>
      </w:r>
    </w:p>
    <w:p w:rsidR="004A69FC" w:rsidRDefault="004A69FC"/>
    <w:p w:rsidR="004A69FC" w:rsidRDefault="004A69FC">
      <w:r>
        <w:t>UNIT 2 EXAM PREPARATION</w:t>
      </w:r>
    </w:p>
    <w:p w:rsidR="004A69FC" w:rsidRDefault="004A69FC"/>
    <w:p w:rsidR="004A69FC" w:rsidRDefault="004A69FC">
      <w:r>
        <w:t>10 HOUR E</w:t>
      </w:r>
      <w:r w:rsidR="00953CD1">
        <w:t>X</w:t>
      </w:r>
      <w:r>
        <w:t>AM MAY 2021</w:t>
      </w:r>
    </w:p>
    <w:p w:rsidR="00953CD1" w:rsidRDefault="00953CD1"/>
    <w:p w:rsidR="00953CD1" w:rsidRDefault="00953CD1">
      <w:r>
        <w:t>EXTRA 2.5 HOURS IF DIAGNOSED WITH SEN</w:t>
      </w:r>
    </w:p>
    <w:p w:rsidR="00953CD1" w:rsidRDefault="00953CD1"/>
    <w:p w:rsidR="002006CC" w:rsidRDefault="002006CC"/>
    <w:p w:rsidR="002006CC" w:rsidRDefault="002006CC"/>
    <w:p w:rsidR="002006CC" w:rsidRDefault="002006CC"/>
    <w:p w:rsidR="002006CC" w:rsidRDefault="002006CC"/>
    <w:p w:rsidR="002006CC" w:rsidRDefault="002006CC"/>
    <w:p w:rsidR="002006CC" w:rsidRDefault="002006CC"/>
    <w:p w:rsidR="002006CC" w:rsidRDefault="002006CC"/>
    <w:p w:rsidR="002006CC" w:rsidRDefault="002006CC"/>
    <w:p w:rsidR="002006CC" w:rsidRDefault="002006CC"/>
    <w:sectPr w:rsidR="002006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1440" w:right="1440" w:bottom="1440" w:left="1440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CEB" w:rsidRDefault="00E60CEB">
      <w:r>
        <w:separator/>
      </w:r>
    </w:p>
  </w:endnote>
  <w:endnote w:type="continuationSeparator" w:id="0">
    <w:p w:rsidR="00E60CEB" w:rsidRDefault="00E60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6CC" w:rsidRDefault="00540EF7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-920750</wp:posOffset>
          </wp:positionH>
          <wp:positionV relativeFrom="margin">
            <wp:posOffset>9663430</wp:posOffset>
          </wp:positionV>
          <wp:extent cx="7571740" cy="128905"/>
          <wp:effectExtent l="0" t="0" r="0" b="0"/>
          <wp:wrapSquare wrapText="bothSides"/>
          <wp:docPr id="9" name="Picture 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ndle Valley Footer B-01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1" t="30880" r="1441" b="33491"/>
                  <a:stretch/>
                </pic:blipFill>
                <pic:spPr bwMode="auto">
                  <a:xfrm flipV="1">
                    <a:off x="0" y="0"/>
                    <a:ext cx="7571740" cy="1289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6CC" w:rsidRDefault="00540EF7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-262255</wp:posOffset>
          </wp:positionH>
          <wp:positionV relativeFrom="margin">
            <wp:posOffset>9648190</wp:posOffset>
          </wp:positionV>
          <wp:extent cx="6904990" cy="125730"/>
          <wp:effectExtent l="0" t="0" r="3810" b="1270"/>
          <wp:wrapSquare wrapText="bothSides"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andle Valley Footer B-01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2" t="30879" r="1441" b="31116"/>
                  <a:stretch/>
                </pic:blipFill>
                <pic:spPr bwMode="auto">
                  <a:xfrm>
                    <a:off x="0" y="0"/>
                    <a:ext cx="6904990" cy="125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6814" w:rsidRPr="00656814" w:rsidRDefault="00656814" w:rsidP="00656814">
    <w:pPr>
      <w:pStyle w:val="Footer"/>
      <w:jc w:val="center"/>
      <w:rPr>
        <w:b/>
        <w:sz w:val="22"/>
        <w:szCs w:val="22"/>
      </w:rPr>
    </w:pPr>
    <w:r w:rsidRPr="00656814">
      <w:rPr>
        <w:b/>
        <w:sz w:val="22"/>
        <w:szCs w:val="22"/>
      </w:rPr>
      <w:t xml:space="preserve">CREATIVITY | THERAPY | REAL WORLD SKILLS | INDEPENDENT THINKING | </w:t>
    </w:r>
    <w:r>
      <w:rPr>
        <w:b/>
        <w:sz w:val="22"/>
        <w:szCs w:val="22"/>
      </w:rPr>
      <w:t>QUALIFICATIONS</w:t>
    </w:r>
  </w:p>
  <w:p w:rsidR="002006CC" w:rsidRDefault="002006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CEB" w:rsidRDefault="00E60CEB">
      <w:r>
        <w:separator/>
      </w:r>
    </w:p>
  </w:footnote>
  <w:footnote w:type="continuationSeparator" w:id="0">
    <w:p w:rsidR="00E60CEB" w:rsidRDefault="00E60C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6CC" w:rsidRDefault="00540EF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4019550</wp:posOffset>
          </wp:positionH>
          <wp:positionV relativeFrom="margin">
            <wp:posOffset>-914400</wp:posOffset>
          </wp:positionV>
          <wp:extent cx="2631440" cy="908050"/>
          <wp:effectExtent l="0" t="0" r="0" b="6350"/>
          <wp:wrapSquare wrapText="bothSides"/>
          <wp:docPr id="7" name="Picture 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andle Valley Header B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1440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6CC" w:rsidRDefault="00540EF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3930650</wp:posOffset>
          </wp:positionH>
          <wp:positionV relativeFrom="margin">
            <wp:posOffset>-939800</wp:posOffset>
          </wp:positionV>
          <wp:extent cx="2712085" cy="936000"/>
          <wp:effectExtent l="0" t="0" r="5715" b="3810"/>
          <wp:wrapSquare wrapText="bothSides"/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andle Valley Header B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2085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6CC" w:rsidRDefault="00540EF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4022725</wp:posOffset>
          </wp:positionH>
          <wp:positionV relativeFrom="margin">
            <wp:posOffset>-914400</wp:posOffset>
          </wp:positionV>
          <wp:extent cx="2617470" cy="1737360"/>
          <wp:effectExtent l="0" t="0" r="0" b="2540"/>
          <wp:wrapSquare wrapText="bothSides"/>
          <wp:docPr id="6" name="Picture 6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andle Valley 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7470" cy="173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011DB"/>
    <w:multiLevelType w:val="hybridMultilevel"/>
    <w:tmpl w:val="7E12F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962437"/>
    <w:multiLevelType w:val="hybridMultilevel"/>
    <w:tmpl w:val="07D60862"/>
    <w:lvl w:ilvl="0" w:tplc="EE722B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7A47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90C8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FADC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B8B2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F4DD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785D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9871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1687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6B25488"/>
    <w:multiLevelType w:val="hybridMultilevel"/>
    <w:tmpl w:val="8F205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CEB"/>
    <w:rsid w:val="002006CC"/>
    <w:rsid w:val="004A69FC"/>
    <w:rsid w:val="00540EF7"/>
    <w:rsid w:val="00656814"/>
    <w:rsid w:val="006B6176"/>
    <w:rsid w:val="007E5EE0"/>
    <w:rsid w:val="00953CD1"/>
    <w:rsid w:val="00E60CEB"/>
    <w:rsid w:val="00FE25E2"/>
    <w:rsid w:val="00FF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efaultImageDpi w14:val="32767"/>
  <w15:chartTrackingRefBased/>
  <w15:docId w15:val="{A456FCA7-869D-495F-B85B-D34C091DD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6568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600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7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60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42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3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0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180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VA-FILE-01\Staff_Share$\OfficeTemplates\WVA%20Letterhead%20New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BTEC LEVEL 1 ART &amp; DESIGN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477-4B08-BF7A-65C3FF4CC8F0}"/>
              </c:ext>
            </c:extLst>
          </c:dPt>
          <c:dPt>
            <c:idx val="1"/>
            <c:bubble3D val="0"/>
            <c:spPr>
              <a:solidFill>
                <a:schemeClr val="tx1"/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477-4B08-BF7A-65C3FF4CC8F0}"/>
              </c:ext>
            </c:extLst>
          </c:dPt>
          <c:dPt>
            <c:idx val="2"/>
            <c:bubble3D val="0"/>
            <c:spPr>
              <a:solidFill>
                <a:srgbClr val="E83083"/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477-4B08-BF7A-65C3FF4CC8F0}"/>
              </c:ext>
            </c:extLst>
          </c:dPt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477-4B08-BF7A-65C3FF4CC8F0}"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477-4B08-BF7A-65C3FF4CC8F0}"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9477-4B08-BF7A-65C3FF4CC8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AWARD</c:v>
                </c:pt>
                <c:pt idx="1">
                  <c:v>CERTIFICATE</c:v>
                </c:pt>
                <c:pt idx="2">
                  <c:v>DIPLOMA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7</c:v>
                </c:pt>
                <c:pt idx="1">
                  <c:v>13</c:v>
                </c:pt>
                <c:pt idx="2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477-4B08-BF7A-65C3FF4CC8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GCSE</a:t>
            </a:r>
            <a:r>
              <a:rPr lang="en-US" baseline="0"/>
              <a:t> FINE ART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rgbClr val="002060"/>
              </a:solidFill>
            </a:ln>
          </c:spPr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206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E88-4B79-884B-EED8B1127AD4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19050">
                <a:solidFill>
                  <a:srgbClr val="00206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E88-4B79-884B-EED8B1127AD4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5DD3330E-858A-4420-BB88-A6235C2C1E44}" type="VALUE">
                      <a:rPr lang="en-US" sz="800"/>
                      <a:pPr/>
                      <a:t>[VALUE]</a:t>
                    </a:fld>
                    <a:endParaRPr lang="en-US" sz="800"/>
                  </a:p>
                  <a:p>
                    <a:r>
                      <a:rPr lang="en-US" sz="800"/>
                      <a:t>SEP 2020 - DEC</a:t>
                    </a:r>
                    <a:r>
                      <a:rPr lang="en-US" sz="800" baseline="0"/>
                      <a:t> 2021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E88-4B79-884B-EED8B1127AD4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E3CAE005-0D83-4A9A-A386-913D9731A67F}" type="VALUE">
                      <a:rPr lang="en-US" sz="800"/>
                      <a:pPr/>
                      <a:t>[VALUE]</a:t>
                    </a:fld>
                    <a:r>
                      <a:rPr lang="en-US" sz="800"/>
                      <a:t> JAN 2022</a:t>
                    </a:r>
                    <a:r>
                      <a:rPr lang="en-US" sz="800" baseline="0"/>
                      <a:t> - MAY 2022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E88-4B79-884B-EED8B1127A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UNIT 1</c:v>
                </c:pt>
                <c:pt idx="1">
                  <c:v>UNIT 2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0.6</c:v>
                </c:pt>
                <c:pt idx="1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E88-4B79-884B-EED8B1127A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A3F07-597E-4C2E-9DBE-A7C0AD365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WVA Letterhead New</Template>
  <TotalTime>0</TotalTime>
  <Pages>2</Pages>
  <Words>86</Words>
  <Characters>494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A.Atkins</cp:lastModifiedBy>
  <cp:revision>2</cp:revision>
  <dcterms:created xsi:type="dcterms:W3CDTF">2020-05-07T12:59:00Z</dcterms:created>
  <dcterms:modified xsi:type="dcterms:W3CDTF">2020-05-07T12:59:00Z</dcterms:modified>
</cp:coreProperties>
</file>