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58843" w14:textId="4027B67F" w:rsidR="00B8626B" w:rsidRPr="009E4127" w:rsidRDefault="003E656B" w:rsidP="009E41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B9697A" wp14:editId="125B7E04">
                <wp:simplePos x="0" y="0"/>
                <wp:positionH relativeFrom="margin">
                  <wp:posOffset>480695</wp:posOffset>
                </wp:positionH>
                <wp:positionV relativeFrom="paragraph">
                  <wp:posOffset>628015</wp:posOffset>
                </wp:positionV>
                <wp:extent cx="9846310" cy="615315"/>
                <wp:effectExtent l="0" t="0" r="0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6310" cy="615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BF3F2" w14:textId="14511714" w:rsidR="00D60D10" w:rsidRPr="00B72F49" w:rsidRDefault="004817B3" w:rsidP="000956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  <w:t>Birch Breakfast</w:t>
                            </w:r>
                            <w:r w:rsidR="00B72F49" w:rsidRPr="00B72F49">
                              <w:rPr>
                                <w:rFonts w:ascii="Comic Sans MS" w:hAnsi="Comic Sans MS"/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  <w:t xml:space="preserve"> Club</w:t>
                            </w:r>
                            <w:r w:rsidR="00466735" w:rsidRPr="00B72F49"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095634" w:rsidRPr="00B72F49"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969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85pt;margin-top:49.45pt;width:775.3pt;height:48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" filled="f" stroked="f">
                <v:textbox inset="0,0,0,0">
                  <w:txbxContent>
                    <w:p w14:paraId="284BF3F2" w14:textId="14511714" w:rsidR="00D60D10" w:rsidRPr="00B72F49" w:rsidRDefault="004817B3" w:rsidP="0009563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auto"/>
                          <w:sz w:val="72"/>
                          <w:szCs w:val="7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auto"/>
                          <w:sz w:val="72"/>
                          <w:szCs w:val="72"/>
                        </w:rPr>
                        <w:t>Birch Breakfast</w:t>
                      </w:r>
                      <w:r w:rsidR="00B72F49" w:rsidRPr="00B72F49">
                        <w:rPr>
                          <w:rFonts w:ascii="Comic Sans MS" w:hAnsi="Comic Sans MS"/>
                          <w:b/>
                          <w:bCs/>
                          <w:color w:val="auto"/>
                          <w:sz w:val="72"/>
                          <w:szCs w:val="72"/>
                        </w:rPr>
                        <w:t xml:space="preserve"> Club</w:t>
                      </w:r>
                      <w:r w:rsidR="00466735" w:rsidRPr="00B72F49">
                        <w:rPr>
                          <w:b/>
                          <w:bCs/>
                          <w:color w:val="auto"/>
                          <w:sz w:val="72"/>
                          <w:szCs w:val="72"/>
                        </w:rPr>
                        <w:t xml:space="preserve"> </w:t>
                      </w:r>
                      <w:r w:rsidR="00095634" w:rsidRPr="00B72F49">
                        <w:rPr>
                          <w:b/>
                          <w:bCs/>
                          <w:color w:val="auto"/>
                          <w:sz w:val="72"/>
                          <w:szCs w:val="72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2F4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22A71B" wp14:editId="3E1D2EFF">
                <wp:simplePos x="0" y="0"/>
                <wp:positionH relativeFrom="margin">
                  <wp:posOffset>1433195</wp:posOffset>
                </wp:positionH>
                <wp:positionV relativeFrom="paragraph">
                  <wp:posOffset>1059815</wp:posOffset>
                </wp:positionV>
                <wp:extent cx="7359015" cy="4606290"/>
                <wp:effectExtent l="0" t="0" r="6985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015" cy="4606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C9F66" w14:textId="411A8A1E" w:rsidR="00B72F49" w:rsidRPr="00321EEE" w:rsidRDefault="00B72F49" w:rsidP="00B72F4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auto"/>
                                <w:sz w:val="56"/>
                                <w:szCs w:val="5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472"/>
                              <w:gridCol w:w="2348"/>
                              <w:gridCol w:w="1685"/>
                              <w:gridCol w:w="2537"/>
                              <w:gridCol w:w="1943"/>
                              <w:gridCol w:w="1595"/>
                            </w:tblGrid>
                            <w:tr w:rsidR="00EF77E8" w14:paraId="20F9E510" w14:textId="77777777" w:rsidTr="00EF77E8">
                              <w:tc>
                                <w:tcPr>
                                  <w:tcW w:w="1555" w:type="dxa"/>
                                </w:tcPr>
                                <w:p w14:paraId="56404DE9" w14:textId="77777777" w:rsidR="00B72F49" w:rsidRPr="005341DC" w:rsidRDefault="00B72F49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5" w:type="dxa"/>
                                </w:tcPr>
                                <w:p w14:paraId="7BF9C07A" w14:textId="7724DCB9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783" w:type="dxa"/>
                                </w:tcPr>
                                <w:p w14:paraId="375A0A8C" w14:textId="74B7BD89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822" w:type="dxa"/>
                                </w:tcPr>
                                <w:p w14:paraId="14536ADD" w14:textId="4CC6CC96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829" w:type="dxa"/>
                                </w:tcPr>
                                <w:p w14:paraId="5F375722" w14:textId="1194B5DD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14:paraId="69168BB1" w14:textId="07279620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Friday</w:t>
                                  </w:r>
                                </w:p>
                              </w:tc>
                            </w:tr>
                            <w:tr w:rsidR="00EF77E8" w14:paraId="2D6E447D" w14:textId="77777777" w:rsidTr="00EF77E8">
                              <w:tc>
                                <w:tcPr>
                                  <w:tcW w:w="1555" w:type="dxa"/>
                                </w:tcPr>
                                <w:p w14:paraId="5697CA21" w14:textId="77777777" w:rsidR="00B72F49" w:rsidRDefault="00321EEE" w:rsidP="00EF77E8">
                                  <w:pPr>
                                    <w:spacing w:after="0" w:line="240" w:lineRule="auto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 xml:space="preserve">Activity </w:t>
                                  </w:r>
                                </w:p>
                                <w:p w14:paraId="5703DBF9" w14:textId="77777777" w:rsidR="00EF77E8" w:rsidRDefault="00EF77E8" w:rsidP="00EF77E8">
                                  <w:pPr>
                                    <w:spacing w:after="0" w:line="240" w:lineRule="auto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DD54F89" w14:textId="71792646" w:rsidR="00EF77E8" w:rsidRPr="00EF77E8" w:rsidRDefault="00EF77E8" w:rsidP="00EF77E8">
                                  <w:pPr>
                                    <w:spacing w:after="0" w:line="240" w:lineRule="auto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5" w:type="dxa"/>
                                </w:tcPr>
                                <w:p w14:paraId="7464203C" w14:textId="0ECFB727" w:rsidR="00321EEE" w:rsidRDefault="00315F27" w:rsidP="00315F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Book Club/Homework</w:t>
                                  </w:r>
                                </w:p>
                                <w:p w14:paraId="6B590180" w14:textId="08095EEC" w:rsidR="00315F27" w:rsidRPr="00315F27" w:rsidRDefault="00315F27" w:rsidP="00315F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3" w:type="dxa"/>
                                </w:tcPr>
                                <w:p w14:paraId="434CC47E" w14:textId="77777777" w:rsidR="006667A0" w:rsidRDefault="006667A0" w:rsidP="006667A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  <w:t>(based in the hall)</w:t>
                                  </w:r>
                                </w:p>
                                <w:p w14:paraId="731AF1EF" w14:textId="77777777" w:rsidR="006667A0" w:rsidRDefault="006667A0" w:rsidP="006667A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  <w:t>Dodgeball</w:t>
                                  </w:r>
                                </w:p>
                                <w:p w14:paraId="509B7752" w14:textId="6BC047B2" w:rsidR="00EF77E8" w:rsidRPr="00EF77E8" w:rsidRDefault="006667A0" w:rsidP="006667A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  <w:t>Football</w:t>
                                  </w:r>
                                </w:p>
                              </w:tc>
                              <w:tc>
                                <w:tcPr>
                                  <w:tcW w:w="2822" w:type="dxa"/>
                                </w:tcPr>
                                <w:p w14:paraId="55F294F8" w14:textId="621BD7F8" w:rsidR="00EF77E8" w:rsidRPr="00EF77E8" w:rsidRDefault="006667A0" w:rsidP="00315F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 xml:space="preserve">Drawing Club </w:t>
                                  </w:r>
                                  <w:r w:rsidR="00315F27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Physical</w:t>
                                  </w:r>
                                </w:p>
                                <w:p w14:paraId="773D6D50" w14:textId="242890EE" w:rsidR="005A62EB" w:rsidRPr="00315F27" w:rsidRDefault="005A62EB" w:rsidP="00315F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Cs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9" w:type="dxa"/>
                                </w:tcPr>
                                <w:p w14:paraId="0A977ED1" w14:textId="1885CB78" w:rsidR="00EF77E8" w:rsidRPr="00EF77E8" w:rsidRDefault="005A62EB" w:rsidP="00315F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14:paraId="70E8C8DA" w14:textId="502F423B" w:rsidR="00EF77E8" w:rsidRPr="00EF77E8" w:rsidRDefault="006667A0" w:rsidP="00315F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 xml:space="preserve">Spellings and </w:t>
                                  </w:r>
                                  <w:r w:rsidR="005A62EB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Games</w:t>
                                  </w:r>
                                </w:p>
                              </w:tc>
                            </w:tr>
                            <w:tr w:rsidR="00EF77E8" w14:paraId="52D66347" w14:textId="77777777" w:rsidTr="00EF77E8">
                              <w:tc>
                                <w:tcPr>
                                  <w:tcW w:w="1555" w:type="dxa"/>
                                </w:tcPr>
                                <w:p w14:paraId="6CF4B8DA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A463B76" w14:textId="4EF01F7C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Snack</w:t>
                                  </w:r>
                                </w:p>
                              </w:tc>
                              <w:tc>
                                <w:tcPr>
                                  <w:tcW w:w="1895" w:type="dxa"/>
                                </w:tcPr>
                                <w:p w14:paraId="6CBCC818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ABA5CBE" w14:textId="5873CC8A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Toast</w:t>
                                  </w:r>
                                  <w:r w:rsidR="00B25E24"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 xml:space="preserve"> or cereal</w:t>
                                  </w:r>
                                </w:p>
                                <w:p w14:paraId="1CA3C417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36405B7" w14:textId="77777777" w:rsidR="005341DC" w:rsidRPr="00EF77E8" w:rsidRDefault="005341DC" w:rsidP="00B25E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3" w:type="dxa"/>
                                </w:tcPr>
                                <w:p w14:paraId="0D5952C6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07E2192" w14:textId="77777777" w:rsidR="00B25E24" w:rsidRPr="00EF77E8" w:rsidRDefault="00B25E24" w:rsidP="00B25E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Toast or cereal</w:t>
                                  </w:r>
                                </w:p>
                                <w:p w14:paraId="5F3C343E" w14:textId="1716606E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2" w:type="dxa"/>
                                </w:tcPr>
                                <w:p w14:paraId="27A3F6AD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D54755B" w14:textId="77777777" w:rsidR="00B25E24" w:rsidRPr="00EF77E8" w:rsidRDefault="00B25E24" w:rsidP="00B25E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Toast or cereal</w:t>
                                  </w:r>
                                </w:p>
                                <w:p w14:paraId="23AD049E" w14:textId="11DAAE11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9" w:type="dxa"/>
                                </w:tcPr>
                                <w:p w14:paraId="5F85FA80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980906E" w14:textId="77777777" w:rsidR="00B25E24" w:rsidRPr="00EF77E8" w:rsidRDefault="00B25E24" w:rsidP="00B25E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Toast or cereal</w:t>
                                  </w:r>
                                </w:p>
                                <w:p w14:paraId="3F96EFEC" w14:textId="7C26D9DB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14:paraId="183281D5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431BF20" w14:textId="77777777" w:rsidR="00B25E24" w:rsidRPr="00EF77E8" w:rsidRDefault="00B25E24" w:rsidP="00B25E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EF77E8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Toast or cereal</w:t>
                                  </w:r>
                                </w:p>
                                <w:p w14:paraId="337AF9B5" w14:textId="77777777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C7F185D" w14:textId="617DDD84" w:rsidR="005341DC" w:rsidRPr="00EF77E8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8927F5" w14:textId="71606697" w:rsidR="00095634" w:rsidRPr="00095634" w:rsidRDefault="00095634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Boucherie Cursive" w:hAnsi="Boucherie Cursive"/>
                                <w:b/>
                                <w:color w:val="auto"/>
                                <w:sz w:val="220"/>
                                <w:szCs w:val="2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2A71B" id="_x0000_s1027" type="#_x0000_t202" style="position:absolute;left:0;text-align:left;margin-left:112.85pt;margin-top:83.45pt;width:579.45pt;height:362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" filled="f" stroked="f">
                <v:textbox inset="0,0,0,0">
                  <w:txbxContent>
                    <w:p w14:paraId="1A4C9F66" w14:textId="411A8A1E" w:rsidR="00B72F49" w:rsidRPr="00321EEE" w:rsidRDefault="00B72F49" w:rsidP="00B72F4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color w:val="auto"/>
                          <w:sz w:val="56"/>
                          <w:szCs w:val="5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472"/>
                        <w:gridCol w:w="2348"/>
                        <w:gridCol w:w="1685"/>
                        <w:gridCol w:w="2537"/>
                        <w:gridCol w:w="1943"/>
                        <w:gridCol w:w="1595"/>
                      </w:tblGrid>
                      <w:tr w:rsidR="00EF77E8" w14:paraId="20F9E510" w14:textId="77777777" w:rsidTr="00EF77E8">
                        <w:tc>
                          <w:tcPr>
                            <w:tcW w:w="1555" w:type="dxa"/>
                          </w:tcPr>
                          <w:p w14:paraId="56404DE9" w14:textId="77777777" w:rsidR="00B72F49" w:rsidRPr="005341DC" w:rsidRDefault="00B72F49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895" w:type="dxa"/>
                          </w:tcPr>
                          <w:p w14:paraId="7BF9C07A" w14:textId="7724DCB9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783" w:type="dxa"/>
                          </w:tcPr>
                          <w:p w14:paraId="375A0A8C" w14:textId="74B7BD89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822" w:type="dxa"/>
                          </w:tcPr>
                          <w:p w14:paraId="14536ADD" w14:textId="4CC6CC96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829" w:type="dxa"/>
                          </w:tcPr>
                          <w:p w14:paraId="5F375722" w14:textId="1194B5DD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14:paraId="69168BB1" w14:textId="07279620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c>
                      </w:tr>
                      <w:tr w:rsidR="00EF77E8" w14:paraId="2D6E447D" w14:textId="77777777" w:rsidTr="00EF77E8">
                        <w:tc>
                          <w:tcPr>
                            <w:tcW w:w="1555" w:type="dxa"/>
                          </w:tcPr>
                          <w:p w14:paraId="5697CA21" w14:textId="77777777" w:rsidR="00B72F49" w:rsidRDefault="00321EEE" w:rsidP="00EF77E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Activity </w:t>
                            </w:r>
                          </w:p>
                          <w:p w14:paraId="5703DBF9" w14:textId="77777777" w:rsidR="00EF77E8" w:rsidRDefault="00EF77E8" w:rsidP="00EF77E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2DD54F89" w14:textId="71792646" w:rsidR="00EF77E8" w:rsidRPr="00EF77E8" w:rsidRDefault="00EF77E8" w:rsidP="00EF77E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5" w:type="dxa"/>
                          </w:tcPr>
                          <w:p w14:paraId="7464203C" w14:textId="0ECFB727" w:rsidR="00321EEE" w:rsidRDefault="00315F27" w:rsidP="00315F2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Book Club/Homework</w:t>
                            </w:r>
                          </w:p>
                          <w:p w14:paraId="6B590180" w14:textId="08095EEC" w:rsidR="00315F27" w:rsidRPr="00315F27" w:rsidRDefault="00315F27" w:rsidP="00315F2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783" w:type="dxa"/>
                          </w:tcPr>
                          <w:p w14:paraId="434CC47E" w14:textId="77777777" w:rsidR="006667A0" w:rsidRDefault="006667A0" w:rsidP="006667A0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auto"/>
                                <w:sz w:val="28"/>
                                <w:szCs w:val="28"/>
                              </w:rPr>
                              <w:t>(based in the hall)</w:t>
                            </w:r>
                          </w:p>
                          <w:p w14:paraId="731AF1EF" w14:textId="77777777" w:rsidR="006667A0" w:rsidRDefault="006667A0" w:rsidP="006667A0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auto"/>
                                <w:sz w:val="28"/>
                                <w:szCs w:val="28"/>
                              </w:rPr>
                              <w:t>Dodgeball</w:t>
                            </w:r>
                          </w:p>
                          <w:p w14:paraId="509B7752" w14:textId="6BC047B2" w:rsidR="00EF77E8" w:rsidRPr="00EF77E8" w:rsidRDefault="006667A0" w:rsidP="006667A0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auto"/>
                                <w:sz w:val="28"/>
                                <w:szCs w:val="28"/>
                              </w:rPr>
                              <w:t>Football</w:t>
                            </w:r>
                          </w:p>
                        </w:tc>
                        <w:tc>
                          <w:tcPr>
                            <w:tcW w:w="2822" w:type="dxa"/>
                          </w:tcPr>
                          <w:p w14:paraId="55F294F8" w14:textId="621BD7F8" w:rsidR="00EF77E8" w:rsidRPr="00EF77E8" w:rsidRDefault="006667A0" w:rsidP="00315F2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Drawing Club </w:t>
                            </w:r>
                            <w:r w:rsidR="00315F27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Physical</w:t>
                            </w:r>
                          </w:p>
                          <w:p w14:paraId="773D6D50" w14:textId="242890EE" w:rsidR="005A62EB" w:rsidRPr="00315F27" w:rsidRDefault="005A62EB" w:rsidP="00315F2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29" w:type="dxa"/>
                          </w:tcPr>
                          <w:p w14:paraId="0A977ED1" w14:textId="1885CB78" w:rsidR="00EF77E8" w:rsidRPr="00EF77E8" w:rsidRDefault="005A62EB" w:rsidP="00315F2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14:paraId="70E8C8DA" w14:textId="502F423B" w:rsidR="00EF77E8" w:rsidRPr="00EF77E8" w:rsidRDefault="006667A0" w:rsidP="00315F2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Spellings and </w:t>
                            </w:r>
                            <w:r w:rsidR="005A62EB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Games</w:t>
                            </w:r>
                          </w:p>
                        </w:tc>
                      </w:tr>
                      <w:tr w:rsidR="00EF77E8" w14:paraId="52D66347" w14:textId="77777777" w:rsidTr="00EF77E8">
                        <w:tc>
                          <w:tcPr>
                            <w:tcW w:w="1555" w:type="dxa"/>
                          </w:tcPr>
                          <w:p w14:paraId="6CF4B8DA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7A463B76" w14:textId="4EF01F7C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Snack</w:t>
                            </w:r>
                          </w:p>
                        </w:tc>
                        <w:tc>
                          <w:tcPr>
                            <w:tcW w:w="1895" w:type="dxa"/>
                          </w:tcPr>
                          <w:p w14:paraId="6CBCC818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5ABA5CBE" w14:textId="5873CC8A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Toast</w:t>
                            </w:r>
                            <w:r w:rsidR="00B25E24"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or cereal</w:t>
                            </w:r>
                          </w:p>
                          <w:p w14:paraId="1CA3C417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736405B7" w14:textId="77777777" w:rsidR="005341DC" w:rsidRPr="00EF77E8" w:rsidRDefault="005341DC" w:rsidP="00B25E2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783" w:type="dxa"/>
                          </w:tcPr>
                          <w:p w14:paraId="0D5952C6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507E2192" w14:textId="77777777" w:rsidR="00B25E24" w:rsidRPr="00EF77E8" w:rsidRDefault="00B25E24" w:rsidP="00B25E2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Toast or cereal</w:t>
                            </w:r>
                          </w:p>
                          <w:p w14:paraId="5F3C343E" w14:textId="1716606E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822" w:type="dxa"/>
                          </w:tcPr>
                          <w:p w14:paraId="27A3F6AD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0D54755B" w14:textId="77777777" w:rsidR="00B25E24" w:rsidRPr="00EF77E8" w:rsidRDefault="00B25E24" w:rsidP="00B25E2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Toast or cereal</w:t>
                            </w:r>
                          </w:p>
                          <w:p w14:paraId="23AD049E" w14:textId="11DAAE11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29" w:type="dxa"/>
                          </w:tcPr>
                          <w:p w14:paraId="5F85FA80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7980906E" w14:textId="77777777" w:rsidR="00B25E24" w:rsidRPr="00EF77E8" w:rsidRDefault="00B25E24" w:rsidP="00B25E2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Toast or cereal</w:t>
                            </w:r>
                          </w:p>
                          <w:p w14:paraId="3F96EFEC" w14:textId="7C26D9DB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14:paraId="183281D5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5431BF20" w14:textId="77777777" w:rsidR="00B25E24" w:rsidRPr="00EF77E8" w:rsidRDefault="00B25E24" w:rsidP="00B25E2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EF77E8"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Toast or cereal</w:t>
                            </w:r>
                          </w:p>
                          <w:p w14:paraId="337AF9B5" w14:textId="77777777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1C7F185D" w14:textId="617DDD84" w:rsidR="005341DC" w:rsidRPr="00EF77E8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38927F5" w14:textId="71606697" w:rsidR="00095634" w:rsidRPr="00095634" w:rsidRDefault="00095634" w:rsidP="00095634">
                      <w:pPr>
                        <w:spacing w:after="0" w:line="240" w:lineRule="auto"/>
                        <w:jc w:val="center"/>
                        <w:rPr>
                          <w:rFonts w:ascii="Boucherie Cursive" w:hAnsi="Boucherie Cursive"/>
                          <w:b/>
                          <w:color w:val="auto"/>
                          <w:sz w:val="220"/>
                          <w:szCs w:val="2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8626B" w:rsidRPr="009E4127" w:rsidSect="00A61E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1361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A8032" w14:textId="77777777" w:rsidR="000E127C" w:rsidRDefault="000E127C" w:rsidP="00DD5720">
      <w:r>
        <w:separator/>
      </w:r>
    </w:p>
  </w:endnote>
  <w:endnote w:type="continuationSeparator" w:id="0">
    <w:p w14:paraId="351D6390" w14:textId="77777777" w:rsidR="000E127C" w:rsidRDefault="000E127C" w:rsidP="00DD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F4DA412-5F63-0D44-81C1-513FD9E00C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2466D6B-95AB-9C4F-920D-6E746382F5C4}"/>
    <w:embedBold r:id="rId3" w:fontKey="{87F58828-6FCC-1B46-9996-94A1F4F21993}"/>
    <w:embedItalic r:id="rId4" w:fontKey="{58A3D14E-384E-D84F-925E-3CD62C15CE1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69FD524A-D84C-134A-AB23-A4DAFAE50E0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9EAF923-F68B-B844-BA59-E094A877DA04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C4AE5B7C-AAFB-4840-8285-AAD6305E2501}"/>
    <w:embedBold r:id="rId8" w:fontKey="{A9354AF8-5789-E148-A9A2-1223D16BA64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D697BCF1-8F58-D247-9AE1-6376DA3705AB}"/>
  </w:font>
  <w:font w:name="Twinkl">
    <w:altName w:val="Calibri"/>
    <w:panose1 w:val="020B0604020202020204"/>
    <w:charset w:val="00"/>
    <w:family w:val="auto"/>
    <w:pitch w:val="variable"/>
    <w:sig w:usb0="A00000AF" w:usb1="5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ssoon Infant Rg">
    <w:panose1 w:val="020B0604020202020204"/>
    <w:charset w:val="00"/>
    <w:family w:val="modern"/>
    <w:notTrueType/>
    <w:pitch w:val="variable"/>
    <w:sig w:usb0="800000AF" w:usb1="4000004A" w:usb2="00000010" w:usb3="00000000" w:csb0="00000001" w:csb1="00000000"/>
  </w:font>
  <w:font w:name="BPreplay">
    <w:panose1 w:val="020B0604020202020204"/>
    <w:charset w:val="00"/>
    <w:family w:val="modern"/>
    <w:notTrueType/>
    <w:pitch w:val="variable"/>
    <w:sig w:usb0="8000008B" w:usb1="0000004A" w:usb2="00000000" w:usb3="00000000" w:csb0="00000009" w:csb1="00000000"/>
  </w:font>
  <w:font w:name="Twinkl SemiBold">
    <w:altName w:val="Calibri"/>
    <w:panose1 w:val="020B0604020202020204"/>
    <w:charset w:val="00"/>
    <w:family w:val="auto"/>
    <w:pitch w:val="variable"/>
    <w:sig w:usb0="A00000AF" w:usb1="5000205B" w:usb2="00000000" w:usb3="00000000" w:csb0="00000093" w:csb1="00000000"/>
  </w:font>
  <w:font w:name="Twinkl Sb">
    <w:altName w:val="Arial"/>
    <w:panose1 w:val="020B0604020202020204"/>
    <w:charset w:val="4D"/>
    <w:family w:val="auto"/>
    <w:pitch w:val="variable"/>
    <w:sig w:usb0="A00000AF" w:usb1="5000205B" w:usb2="00000000" w:usb3="00000000" w:csb0="00000093" w:csb1="00000000"/>
  </w:font>
  <w:font w:name="Tuffy">
    <w:panose1 w:val="020B0604020202020204"/>
    <w:charset w:val="00"/>
    <w:family w:val="swiss"/>
    <w:notTrueType/>
    <w:pitch w:val="variable"/>
    <w:sig w:usb0="E00002FF" w:usb1="520020F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Regular r:id="rId19" w:fontKey="{8E0F64E3-00CD-3E44-9FE6-ED43F22E5D97}"/>
    <w:embedBold r:id="rId20" w:fontKey="{5F27836F-6729-654F-B203-9F5F75B38A6E}"/>
  </w:font>
  <w:font w:name="Boucherie Cursive">
    <w:altName w:val="Calibri"/>
    <w:panose1 w:val="020B0604020202020204"/>
    <w:charset w:val="4D"/>
    <w:family w:val="auto"/>
    <w:notTrueType/>
    <w:pitch w:val="variable"/>
    <w:sig w:usb0="800000AF" w:usb1="10002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2" w:fontKey="{FD997DAB-6329-BA4C-8AE8-F1242DE9C2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5E152" w14:textId="77777777" w:rsidR="00554AE1" w:rsidRDefault="00554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4141" w14:textId="77777777" w:rsidR="00DC190B" w:rsidRDefault="00DC190B" w:rsidP="003D26A6">
    <w:pPr>
      <w:pStyle w:val="Header"/>
    </w:pPr>
  </w:p>
  <w:p w14:paraId="44DA3B7F" w14:textId="77777777" w:rsidR="007215F9" w:rsidRDefault="00DC190B">
    <w:pPr>
      <w:pStyle w:val="Footer"/>
    </w:pPr>
    <w:r w:rsidRPr="000F793E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DBABDE7" wp14:editId="5013F287">
              <wp:simplePos x="0" y="0"/>
              <wp:positionH relativeFrom="page">
                <wp:align>center</wp:align>
              </wp:positionH>
              <wp:positionV relativeFrom="page">
                <wp:posOffset>6867525</wp:posOffset>
              </wp:positionV>
              <wp:extent cx="2360930" cy="1404620"/>
              <wp:effectExtent l="0" t="0" r="0" b="63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EBBE4" w14:textId="59265A94" w:rsidR="00DC190B" w:rsidRPr="009E4127" w:rsidRDefault="00DC190B" w:rsidP="003D26A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BABDE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540.75pt;width:185.9pt;height:110.6pt;z-index:251660288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PW6cwd8AAAAKAQAADwAAAAAAAAAA&#10;AAAAAABVBAAAZHJzL2Rvd25yZXYueG1sUEsFBgAAAAAEAAQA8wAAAGEFAAAAAA==&#10;" filled="f" stroked="f">
              <v:textbox style="mso-fit-shape-to-text:t">
                <w:txbxContent>
                  <w:p w14:paraId="502EBBE4" w14:textId="59265A94" w:rsidR="00DC190B" w:rsidRPr="009E4127" w:rsidRDefault="00DC190B" w:rsidP="003D26A6">
                    <w:pPr>
                      <w:jc w:val="center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E4E94" w14:textId="77777777" w:rsidR="00554AE1" w:rsidRDefault="0055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6E0B3" w14:textId="77777777" w:rsidR="000E127C" w:rsidRDefault="000E127C" w:rsidP="00DD5720">
      <w:r>
        <w:separator/>
      </w:r>
    </w:p>
  </w:footnote>
  <w:footnote w:type="continuationSeparator" w:id="0">
    <w:p w14:paraId="7841CF9A" w14:textId="77777777" w:rsidR="000E127C" w:rsidRDefault="000E127C" w:rsidP="00DD5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C857" w14:textId="77777777" w:rsidR="00554AE1" w:rsidRDefault="00554A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45D9" w14:textId="77777777" w:rsidR="00D60D10" w:rsidRDefault="00D60D1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0C54EF" wp14:editId="3922F917">
          <wp:simplePos x="0" y="0"/>
          <wp:positionH relativeFrom="column">
            <wp:posOffset>-360045</wp:posOffset>
          </wp:positionH>
          <wp:positionV relativeFrom="page">
            <wp:posOffset>0</wp:posOffset>
          </wp:positionV>
          <wp:extent cx="10691495" cy="7558405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ndar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755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87F6" w14:textId="77777777" w:rsidR="00554AE1" w:rsidRDefault="00554A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152"/>
    <w:multiLevelType w:val="hybridMultilevel"/>
    <w:tmpl w:val="44CE0942"/>
    <w:lvl w:ilvl="0" w:tplc="FCE6B1C8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0E66FE"/>
    <w:multiLevelType w:val="hybridMultilevel"/>
    <w:tmpl w:val="EB4C6C76"/>
    <w:lvl w:ilvl="0" w:tplc="206C2B7A">
      <w:start w:val="1"/>
      <w:numFmt w:val="decimal"/>
      <w:pStyle w:val="NumberedBullets-Twink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3997356">
    <w:abstractNumId w:val="0"/>
  </w:num>
  <w:num w:numId="2" w16cid:durableId="74811834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TrueTypeFonts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98"/>
    <w:rsid w:val="00025835"/>
    <w:rsid w:val="0003405A"/>
    <w:rsid w:val="00045CFD"/>
    <w:rsid w:val="00067C79"/>
    <w:rsid w:val="00095634"/>
    <w:rsid w:val="000E127C"/>
    <w:rsid w:val="000F227B"/>
    <w:rsid w:val="000F793E"/>
    <w:rsid w:val="00173124"/>
    <w:rsid w:val="00190479"/>
    <w:rsid w:val="001A77E0"/>
    <w:rsid w:val="001B7D7D"/>
    <w:rsid w:val="00203298"/>
    <w:rsid w:val="00203C3E"/>
    <w:rsid w:val="00254D95"/>
    <w:rsid w:val="00283D04"/>
    <w:rsid w:val="003118CF"/>
    <w:rsid w:val="00315F27"/>
    <w:rsid w:val="00321EEE"/>
    <w:rsid w:val="00326698"/>
    <w:rsid w:val="003309B7"/>
    <w:rsid w:val="00344899"/>
    <w:rsid w:val="00351C59"/>
    <w:rsid w:val="00390382"/>
    <w:rsid w:val="003A6A65"/>
    <w:rsid w:val="003C0267"/>
    <w:rsid w:val="003D26A6"/>
    <w:rsid w:val="003E656B"/>
    <w:rsid w:val="00411653"/>
    <w:rsid w:val="00412284"/>
    <w:rsid w:val="00466735"/>
    <w:rsid w:val="004817B3"/>
    <w:rsid w:val="00493CB0"/>
    <w:rsid w:val="004E5017"/>
    <w:rsid w:val="004F0EE8"/>
    <w:rsid w:val="005144BA"/>
    <w:rsid w:val="00522CBD"/>
    <w:rsid w:val="005341DC"/>
    <w:rsid w:val="00553E0E"/>
    <w:rsid w:val="00554AE1"/>
    <w:rsid w:val="005A3494"/>
    <w:rsid w:val="005A62EB"/>
    <w:rsid w:val="005C4467"/>
    <w:rsid w:val="005D1993"/>
    <w:rsid w:val="00601AF5"/>
    <w:rsid w:val="00633A95"/>
    <w:rsid w:val="0065304C"/>
    <w:rsid w:val="0066258A"/>
    <w:rsid w:val="006667A0"/>
    <w:rsid w:val="006865CF"/>
    <w:rsid w:val="006D108B"/>
    <w:rsid w:val="007215F9"/>
    <w:rsid w:val="00722B47"/>
    <w:rsid w:val="007605E9"/>
    <w:rsid w:val="00763739"/>
    <w:rsid w:val="00872C5C"/>
    <w:rsid w:val="00872D1F"/>
    <w:rsid w:val="00874EB6"/>
    <w:rsid w:val="00886FE1"/>
    <w:rsid w:val="00892EC3"/>
    <w:rsid w:val="008A7473"/>
    <w:rsid w:val="008C138D"/>
    <w:rsid w:val="008C1411"/>
    <w:rsid w:val="008C227E"/>
    <w:rsid w:val="00911C4F"/>
    <w:rsid w:val="0098564A"/>
    <w:rsid w:val="0099473A"/>
    <w:rsid w:val="009C47B0"/>
    <w:rsid w:val="009D6608"/>
    <w:rsid w:val="009E4127"/>
    <w:rsid w:val="009F5EEC"/>
    <w:rsid w:val="00A00327"/>
    <w:rsid w:val="00A431AD"/>
    <w:rsid w:val="00A61E8B"/>
    <w:rsid w:val="00A72ECB"/>
    <w:rsid w:val="00AA5EC4"/>
    <w:rsid w:val="00AC3604"/>
    <w:rsid w:val="00B042B3"/>
    <w:rsid w:val="00B25E24"/>
    <w:rsid w:val="00B72F49"/>
    <w:rsid w:val="00B7568C"/>
    <w:rsid w:val="00B8626B"/>
    <w:rsid w:val="00CA3011"/>
    <w:rsid w:val="00CC0F47"/>
    <w:rsid w:val="00CE75AA"/>
    <w:rsid w:val="00CF513F"/>
    <w:rsid w:val="00D60D10"/>
    <w:rsid w:val="00D90104"/>
    <w:rsid w:val="00DC190B"/>
    <w:rsid w:val="00DD5720"/>
    <w:rsid w:val="00DD5984"/>
    <w:rsid w:val="00E1404D"/>
    <w:rsid w:val="00E1443E"/>
    <w:rsid w:val="00E22087"/>
    <w:rsid w:val="00E33041"/>
    <w:rsid w:val="00E376AA"/>
    <w:rsid w:val="00E62A7F"/>
    <w:rsid w:val="00EB6D1C"/>
    <w:rsid w:val="00ED71A2"/>
    <w:rsid w:val="00EE3823"/>
    <w:rsid w:val="00EF77E8"/>
    <w:rsid w:val="00F376A9"/>
    <w:rsid w:val="00F6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B5BB0"/>
  <w15:chartTrackingRefBased/>
  <w15:docId w15:val="{DD046027-A53E-4993-A601-B8DC19D5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D60D10"/>
    <w:pPr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4E5017"/>
    <w:pPr>
      <w:spacing w:after="12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4E5017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4E5017"/>
    <w:pPr>
      <w:spacing w:before="57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18CF"/>
    <w:pPr>
      <w:spacing w:before="36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rsid w:val="00874EB6"/>
    <w:pPr>
      <w:keepNext/>
      <w:keepLines/>
      <w:spacing w:before="40" w:after="0"/>
      <w:outlineLvl w:val="4"/>
    </w:pPr>
    <w:rPr>
      <w:rFonts w:eastAsiaTheme="majorEastAsia" w:cstheme="majorBidi"/>
      <w:color w:val="BE1C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74EB6"/>
    <w:pPr>
      <w:keepNext/>
      <w:keepLines/>
      <w:spacing w:before="40" w:after="0"/>
      <w:outlineLvl w:val="5"/>
    </w:pPr>
    <w:rPr>
      <w:rFonts w:eastAsiaTheme="majorEastAsia" w:cstheme="majorBidi"/>
      <w:color w:val="7E12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74EB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7E12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74EB6"/>
    <w:pPr>
      <w:keepNext/>
      <w:keepLines/>
      <w:spacing w:before="40" w:after="0"/>
      <w:outlineLvl w:val="7"/>
    </w:pPr>
    <w:rPr>
      <w:rFonts w:eastAsiaTheme="majorEastAsia" w:cstheme="majorBidi"/>
      <w:color w:val="3E3E3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74EB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3E3E3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4E5017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character" w:customStyle="1" w:styleId="BasicParagraphChar">
    <w:name w:val="[Basic Paragraph] Char"/>
    <w:link w:val="BasicParagraph"/>
    <w:uiPriority w:val="99"/>
    <w:rsid w:val="004E5017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4E5017"/>
    <w:pPr>
      <w:spacing w:after="113"/>
    </w:pPr>
    <w:rPr>
      <w:sz w:val="24"/>
      <w:szCs w:val="24"/>
    </w:rPr>
  </w:style>
  <w:style w:type="character" w:customStyle="1" w:styleId="Aim-TwinklChar">
    <w:name w:val="Aim - Twinkl Char"/>
    <w:link w:val="Aim-Twinkl"/>
    <w:rsid w:val="004E5017"/>
    <w:rPr>
      <w:rFonts w:ascii="Twinkl" w:hAnsi="Twinkl" w:cs="Twinkl"/>
      <w:color w:val="1C1C1C"/>
      <w:sz w:val="24"/>
      <w:szCs w:val="24"/>
    </w:rPr>
  </w:style>
  <w:style w:type="paragraph" w:styleId="ListParagraph">
    <w:name w:val="List Paragraph"/>
    <w:aliases w:val="Indented Bullets - Twinkl"/>
    <w:basedOn w:val="Normal"/>
    <w:uiPriority w:val="34"/>
    <w:qFormat/>
    <w:rsid w:val="004E5017"/>
    <w:pPr>
      <w:numPr>
        <w:numId w:val="1"/>
      </w:numPr>
    </w:pPr>
  </w:style>
  <w:style w:type="paragraph" w:customStyle="1" w:styleId="Bullets-Twinkl">
    <w:name w:val="Bullets - Twinkl"/>
    <w:basedOn w:val="ListParagraph"/>
    <w:link w:val="Bullets-TwinklChar"/>
    <w:qFormat/>
    <w:rsid w:val="004E5017"/>
    <w:pPr>
      <w:spacing w:after="170" w:line="360" w:lineRule="atLeast"/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1Char">
    <w:name w:val="Heading 1 Char"/>
    <w:aliases w:val="Heading 1 - Twinkl Char"/>
    <w:link w:val="Heading1"/>
    <w:uiPriority w:val="9"/>
    <w:rsid w:val="004E5017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4E5017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4E5017"/>
    <w:rPr>
      <w:rFonts w:ascii="Twinkl" w:hAnsi="Twinkl" w:cs="Twinkl"/>
      <w:b/>
      <w:bCs/>
      <w:color w:val="1C1C1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4Char">
    <w:name w:val="Heading 4 Char"/>
    <w:link w:val="Heading4"/>
    <w:uiPriority w:val="99"/>
    <w:rsid w:val="003118CF"/>
    <w:rPr>
      <w:rFonts w:ascii="BPreplay" w:hAnsi="BPreplay" w:cs="BPreplay"/>
      <w:color w:val="404040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4E5017"/>
    <w:pPr>
      <w:spacing w:before="57" w:after="0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4E5017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4E5017"/>
    <w:pPr>
      <w:numPr>
        <w:numId w:val="2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4E5017"/>
    <w:pPr>
      <w:ind w:left="714" w:hanging="357"/>
    </w:pPr>
  </w:style>
  <w:style w:type="character" w:customStyle="1" w:styleId="IndentedNumberedBullets-TwinklChar">
    <w:name w:val="Indented Numbered Bullets - Twinkl Char"/>
    <w:link w:val="Indented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4E5017"/>
    <w:pPr>
      <w:spacing w:after="0" w:line="360" w:lineRule="auto"/>
      <w:jc w:val="center"/>
    </w:pPr>
    <w:rPr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4E5017"/>
    <w:rPr>
      <w:rFonts w:ascii="Twinkl" w:hAnsi="Twinkl" w:cs="Twinkl"/>
      <w:noProof/>
      <w:color w:val="1C1C1C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874EB6"/>
    <w:rPr>
      <w:rFonts w:ascii="Tuffy" w:eastAsiaTheme="majorEastAsia" w:hAnsi="Tuffy" w:cstheme="majorBidi"/>
      <w:color w:val="BE1C6D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874EB6"/>
    <w:rPr>
      <w:rFonts w:ascii="Tuffy" w:eastAsiaTheme="majorEastAsia" w:hAnsi="Tuffy" w:cstheme="majorBidi"/>
      <w:color w:val="7E1248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874EB6"/>
    <w:rPr>
      <w:rFonts w:ascii="Tuffy" w:eastAsiaTheme="majorEastAsia" w:hAnsi="Tuffy" w:cstheme="majorBidi"/>
      <w:i/>
      <w:iCs/>
      <w:color w:val="7E1248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874EB6"/>
    <w:rPr>
      <w:rFonts w:ascii="Tuffy" w:eastAsiaTheme="majorEastAsia" w:hAnsi="Tuffy" w:cstheme="majorBidi"/>
      <w:color w:val="3E3E3E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874EB6"/>
    <w:rPr>
      <w:rFonts w:ascii="Tuffy" w:eastAsiaTheme="majorEastAsia" w:hAnsi="Tuffy" w:cstheme="majorBidi"/>
      <w:i/>
      <w:iCs/>
      <w:color w:val="3E3E3E" w:themeColor="text1" w:themeTint="D8"/>
      <w:sz w:val="21"/>
      <w:szCs w:val="21"/>
      <w:lang w:eastAsia="en-US"/>
    </w:rPr>
  </w:style>
  <w:style w:type="paragraph" w:customStyle="1" w:styleId="Originals">
    <w:name w:val="Originals"/>
    <w:rsid w:val="00DC190B"/>
    <w:pPr>
      <w:tabs>
        <w:tab w:val="center" w:pos="4513"/>
        <w:tab w:val="right" w:pos="9026"/>
      </w:tabs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table" w:styleId="TableGrid">
    <w:name w:val="Table Grid"/>
    <w:basedOn w:val="TableNormal"/>
    <w:uiPriority w:val="99"/>
    <w:rsid w:val="00B72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Design%20Development\General\Activity%20Sheet%20Template\%23Word\Activity%20Sheet%20Template%20Landscape.dotx" TargetMode="External"/></Relationships>
</file>

<file path=word/theme/theme1.xml><?xml version="1.0" encoding="utf-8"?>
<a:theme xmlns:a="http://schemas.openxmlformats.org/drawingml/2006/main" name="Office Theme">
  <a:themeElements>
    <a:clrScheme name="Twinkl Template">
      <a:dk1>
        <a:srgbClr val="1C1C1C"/>
      </a:dk1>
      <a:lt1>
        <a:sysClr val="window" lastClr="FFFFFF"/>
      </a:lt1>
      <a:dk2>
        <a:srgbClr val="4A4A4A"/>
      </a:dk2>
      <a:lt2>
        <a:srgbClr val="F4F2F2"/>
      </a:lt2>
      <a:accent1>
        <a:srgbClr val="E34192"/>
      </a:accent1>
      <a:accent2>
        <a:srgbClr val="EB8634"/>
      </a:accent2>
      <a:accent3>
        <a:srgbClr val="E6C734"/>
      </a:accent3>
      <a:accent4>
        <a:srgbClr val="79AD42"/>
      </a:accent4>
      <a:accent5>
        <a:srgbClr val="23A7F9"/>
      </a:accent5>
      <a:accent6>
        <a:srgbClr val="954EBE"/>
      </a:accent6>
      <a:hlink>
        <a:srgbClr val="23A7F9"/>
      </a:hlink>
      <a:folHlink>
        <a:srgbClr val="75707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21C19-D866-46AF-9017-2B99B2440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G:\Shared drives\Design Development\General\Activity Sheet Template\#Word\Activity Sheet Template Landscape.dotx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Ridsdale</dc:creator>
  <cp:keywords/>
  <dc:description/>
  <cp:lastModifiedBy>Jacqui Hardie</cp:lastModifiedBy>
  <cp:revision>6</cp:revision>
  <cp:lastPrinted>2023-08-28T16:04:00Z</cp:lastPrinted>
  <dcterms:created xsi:type="dcterms:W3CDTF">2023-09-01T10:28:00Z</dcterms:created>
  <dcterms:modified xsi:type="dcterms:W3CDTF">2024-09-13T14:57:00Z</dcterms:modified>
</cp:coreProperties>
</file>