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A074C" w14:textId="77777777" w:rsidR="009E4127" w:rsidRDefault="00A27B0B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E9FFB" wp14:editId="391C4809">
                <wp:simplePos x="0" y="0"/>
                <wp:positionH relativeFrom="column">
                  <wp:posOffset>-155093</wp:posOffset>
                </wp:positionH>
                <wp:positionV relativeFrom="paragraph">
                  <wp:posOffset>-155092</wp:posOffset>
                </wp:positionV>
                <wp:extent cx="7220607" cy="72521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0607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6425" w14:textId="77777777" w:rsidR="00A27B0B" w:rsidRPr="00A27B0B" w:rsidRDefault="00A27B0B" w:rsidP="00A27B0B">
                            <w:pPr>
                              <w:pStyle w:val="Heading1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Your Digital Footprint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9F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2pt;margin-top:-12.2pt;width:568.55pt;height:57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" filled="f" stroked="f" strokeweight=".5pt">
                <v:textbox>
                  <w:txbxContent>
                    <w:p w14:paraId="6A916425" w14:textId="77777777" w:rsidR="00A27B0B" w:rsidRPr="00A27B0B" w:rsidRDefault="00A27B0B" w:rsidP="00A27B0B">
                      <w:pPr>
                        <w:pStyle w:val="Heading1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Your Digital Footprint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3F56DA35" w14:textId="51C6E1FC" w:rsidR="009E4127" w:rsidRPr="009E4127" w:rsidRDefault="009E4127" w:rsidP="009E4127"/>
    <w:p w14:paraId="07E83DE8" w14:textId="77777777" w:rsidR="00A27B0B" w:rsidRDefault="00A27B0B" w:rsidP="00A27B0B">
      <w:pPr>
        <w:pStyle w:val="KS2BodyCopyKS2"/>
      </w:pPr>
      <w:r>
        <w:t xml:space="preserve">A digital footprint is a trail of ‘footprints’ that you leave behind you every time you go online. </w:t>
      </w:r>
    </w:p>
    <w:p w14:paraId="3730089C" w14:textId="77777777" w:rsidR="00A27B0B" w:rsidRDefault="00A27B0B" w:rsidP="00A27B0B">
      <w:pPr>
        <w:pStyle w:val="KS2BodyCopyKS2"/>
      </w:pPr>
      <w:r>
        <w:t>Think about the ways you use the Internet. Do you visit websites? Do you message friends? Do you download music or post photographs?</w:t>
      </w:r>
    </w:p>
    <w:p w14:paraId="48C71F5D" w14:textId="77777777" w:rsidR="009E4127" w:rsidRPr="009E4127" w:rsidRDefault="00A27B0B" w:rsidP="00A27B0B">
      <w:r>
        <w:t>Complete your digital footprint by adding all the ways you use the Internet, including what websites you visit regularly. Compare your digital footprint with your friends and family.</w:t>
      </w:r>
    </w:p>
    <w:p w14:paraId="1A0B12B2" w14:textId="77777777" w:rsidR="009E4127" w:rsidRPr="009E4127" w:rsidRDefault="00A27B0B" w:rsidP="009E4127">
      <w:r>
        <w:rPr>
          <w:noProof/>
        </w:rPr>
        <w:drawing>
          <wp:anchor distT="0" distB="0" distL="114300" distR="114300" simplePos="0" relativeHeight="251662336" behindDoc="1" locked="0" layoutInCell="1" allowOverlap="1" wp14:anchorId="04BFA3A3" wp14:editId="6EA7DABB">
            <wp:simplePos x="0" y="0"/>
            <wp:positionH relativeFrom="column">
              <wp:posOffset>1078229</wp:posOffset>
            </wp:positionH>
            <wp:positionV relativeFrom="paragraph">
              <wp:posOffset>84455</wp:posOffset>
            </wp:positionV>
            <wp:extent cx="4295775" cy="7154249"/>
            <wp:effectExtent l="0" t="0" r="0" b="8890"/>
            <wp:wrapNone/>
            <wp:docPr id="4" name="Picture 4" descr="C:\Users\meghan.hardie\AppData\Local\Microsoft\Windows\INetCache\Content.Word\Footprint Right Foot - KS2-Black-and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han.hardie\AppData\Local\Microsoft\Windows\INetCache\Content.Word\Footprint Right Foot - KS2-Black-and-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13266" cy="71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8FD53" w14:textId="77777777" w:rsidR="009E4127" w:rsidRPr="009E4127" w:rsidRDefault="009E4127" w:rsidP="009E4127"/>
    <w:p w14:paraId="607B17A4" w14:textId="77777777" w:rsidR="009E4127" w:rsidRPr="009E4127" w:rsidRDefault="009E4127" w:rsidP="009E4127"/>
    <w:p w14:paraId="6D46DB26" w14:textId="77777777" w:rsidR="009E4127" w:rsidRPr="009E4127" w:rsidRDefault="009E4127" w:rsidP="009E4127"/>
    <w:p w14:paraId="52522236" w14:textId="77777777" w:rsidR="009E4127" w:rsidRPr="009E4127" w:rsidRDefault="009E4127" w:rsidP="009E4127"/>
    <w:p w14:paraId="33F7508D" w14:textId="77777777" w:rsidR="009E4127" w:rsidRPr="009E4127" w:rsidRDefault="009E4127" w:rsidP="009E4127"/>
    <w:p w14:paraId="31DA1062" w14:textId="77777777" w:rsidR="009E4127" w:rsidRPr="009E4127" w:rsidRDefault="009E4127" w:rsidP="009E4127"/>
    <w:p w14:paraId="15B34D4E" w14:textId="77777777" w:rsidR="009E4127" w:rsidRPr="009E4127" w:rsidRDefault="009E4127" w:rsidP="009E4127"/>
    <w:p w14:paraId="1AA96AAD" w14:textId="77777777" w:rsidR="009E4127" w:rsidRPr="009E4127" w:rsidRDefault="009E4127" w:rsidP="009E4127"/>
    <w:p w14:paraId="706E314E" w14:textId="77777777" w:rsidR="009E4127" w:rsidRPr="009E4127" w:rsidRDefault="009E4127" w:rsidP="009E4127"/>
    <w:p w14:paraId="4E6681F5" w14:textId="77777777" w:rsidR="009E4127" w:rsidRPr="009E4127" w:rsidRDefault="009E4127" w:rsidP="009E4127"/>
    <w:p w14:paraId="4D948153" w14:textId="77777777" w:rsidR="009E4127" w:rsidRPr="009E4127" w:rsidRDefault="009E4127" w:rsidP="009E4127"/>
    <w:p w14:paraId="55322784" w14:textId="77777777" w:rsidR="009E4127" w:rsidRDefault="009E4127" w:rsidP="009E4127"/>
    <w:p w14:paraId="0022CF0B" w14:textId="77777777" w:rsidR="009E4127" w:rsidRDefault="009E4127" w:rsidP="009E4127"/>
    <w:p w14:paraId="526D958A" w14:textId="77777777" w:rsidR="00B8626B" w:rsidRPr="009E4127" w:rsidRDefault="001E215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3D3EF" wp14:editId="7246599A">
                <wp:simplePos x="0" y="0"/>
                <wp:positionH relativeFrom="column">
                  <wp:posOffset>-360045</wp:posOffset>
                </wp:positionH>
                <wp:positionV relativeFrom="page">
                  <wp:posOffset>9886315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91B32" id="Rectangle 1" o:spid="_x0000_s1026" href="https://www.twinkl.co.uk/" style="position:absolute;margin-left:-28.35pt;margin-top:778.45pt;width:595.25pt;height:6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B8626B"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0D126" w14:textId="77777777" w:rsidR="00E62C07" w:rsidRDefault="00E62C07" w:rsidP="00DD5720">
      <w:r>
        <w:separator/>
      </w:r>
    </w:p>
  </w:endnote>
  <w:endnote w:type="continuationSeparator" w:id="0">
    <w:p w14:paraId="04DBB6C2" w14:textId="77777777" w:rsidR="00E62C07" w:rsidRDefault="00E62C0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43AB2F-1847-4F98-BF28-3DDD7EDC3C20}"/>
    <w:embedBold r:id="rId2" w:fontKey="{B539EEE5-E614-47DB-AF00-F9B10F575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592AD2B4-ED8B-4387-BD83-88AFFA21AE8B}"/>
    <w:embedBold r:id="rId4" w:fontKey="{4A1518E4-5176-4D2C-9ED3-2BA76C430D63}"/>
    <w:embedItalic r:id="rId5" w:fontKey="{73F39A7C-658B-4C9F-9328-133D6EDEC814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0EBB51-B2F8-4385-8648-85F3F7DCD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838F8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98F585" wp14:editId="6E0FADF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7E526B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38AEB" w14:textId="77777777" w:rsidR="00E62C07" w:rsidRDefault="00E62C07" w:rsidP="00DD5720">
      <w:r>
        <w:separator/>
      </w:r>
    </w:p>
  </w:footnote>
  <w:footnote w:type="continuationSeparator" w:id="0">
    <w:p w14:paraId="2FC1AB52" w14:textId="77777777" w:rsidR="00E62C07" w:rsidRDefault="00E62C07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B0B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2157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27B0B"/>
    <w:rsid w:val="00A72ECB"/>
    <w:rsid w:val="00AC3604"/>
    <w:rsid w:val="00B8626B"/>
    <w:rsid w:val="00CA3011"/>
    <w:rsid w:val="00CC0F47"/>
    <w:rsid w:val="00CE75AA"/>
    <w:rsid w:val="00CF064B"/>
    <w:rsid w:val="00CF513F"/>
    <w:rsid w:val="00D90104"/>
    <w:rsid w:val="00DD5720"/>
    <w:rsid w:val="00E1404D"/>
    <w:rsid w:val="00E1443E"/>
    <w:rsid w:val="00E376AA"/>
    <w:rsid w:val="00E62A7F"/>
    <w:rsid w:val="00E62C07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4EE20"/>
  <w15:chartTrackingRefBased/>
  <w15:docId w15:val="{75F86D00-CB3D-4E28-85A6-30EA69DAE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KS2BodyCopyKS2">
    <w:name w:val="KS2 Body Copy (KS2)"/>
    <w:basedOn w:val="Normal"/>
    <w:uiPriority w:val="99"/>
    <w:rsid w:val="00A27B0B"/>
    <w:pPr>
      <w:spacing w:after="170" w:line="360" w:lineRule="atLeast"/>
    </w:pPr>
    <w:rPr>
      <w:color w:val="1313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twinkl.co.uk/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han.hardie\Desktop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C517765B94545925A920157A4F457" ma:contentTypeVersion="6" ma:contentTypeDescription="Create a new document." ma:contentTypeScope="" ma:versionID="165a5f7b0b83115eadd1b5d46ea3e032">
  <xsd:schema xmlns:xsd="http://www.w3.org/2001/XMLSchema" xmlns:xs="http://www.w3.org/2001/XMLSchema" xmlns:p="http://schemas.microsoft.com/office/2006/metadata/properties" xmlns:ns2="146a5914-5cd1-4611-a86a-0c380deafb73" targetNamespace="http://schemas.microsoft.com/office/2006/metadata/properties" ma:root="true" ma:fieldsID="fabc3b065574d4b6f9eb8066bc3ed5a7" ns2:_="">
    <xsd:import namespace="146a5914-5cd1-4611-a86a-0c380deaf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a5914-5cd1-4611-a86a-0c380deaf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77FA93-EC09-4095-8E7D-8E66EC08A3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8C9619-6609-4F2A-AC26-4DA9ECA2DC56}"/>
</file>

<file path=customXml/itemProps3.xml><?xml version="1.0" encoding="utf-8"?>
<ds:datastoreItem xmlns:ds="http://schemas.openxmlformats.org/officeDocument/2006/customXml" ds:itemID="{9B97A95D-2289-483D-9E45-41EBC1ACDC23}"/>
</file>

<file path=customXml/itemProps4.xml><?xml version="1.0" encoding="utf-8"?>
<ds:datastoreItem xmlns:ds="http://schemas.openxmlformats.org/officeDocument/2006/customXml" ds:itemID="{2630F85F-3416-4B53-A5CC-0ABBE8377C1A}"/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mullen, david</cp:lastModifiedBy>
  <cp:revision>2</cp:revision>
  <cp:lastPrinted>2014-02-20T09:55:00Z</cp:lastPrinted>
  <dcterms:created xsi:type="dcterms:W3CDTF">2020-10-21T10:06:00Z</dcterms:created>
  <dcterms:modified xsi:type="dcterms:W3CDTF">2020-10-21T10:06:00Z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0x010100FF6C517765B94545925A920157A4F457</vt:lpwstr>
  </property>
</Properties>
</file>