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36DFB36B"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0A0C6D20">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003E3" w14:textId="5DEE2E7D" w:rsidR="002E67DC" w:rsidRPr="00DA747A" w:rsidRDefault="002E67DC" w:rsidP="00785FC4">
                              <w:pPr>
                                <w:rPr>
                                  <w:b/>
                                  <w:bCs/>
                                  <w:color w:val="FFFF00"/>
                                  <w:sz w:val="40"/>
                                  <w:szCs w:val="40"/>
                                </w:rPr>
                              </w:pPr>
                              <w:r w:rsidRPr="00DA747A">
                                <w:rPr>
                                  <w:b/>
                                  <w:bCs/>
                                  <w:color w:val="FFFF00"/>
                                  <w:sz w:val="40"/>
                                  <w:szCs w:val="40"/>
                                </w:rPr>
                                <w:t xml:space="preserve">Snapchat </w:t>
                              </w:r>
                            </w:p>
                            <w:p w14:paraId="2553F1DB"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 xml:space="preserve">Parents and students have been noticing that My AI has suddenly appeared on their Snapchat . </w:t>
                              </w:r>
                            </w:p>
                            <w:p w14:paraId="207225AB" w14:textId="77777777" w:rsidR="002E67DC" w:rsidRDefault="002E67DC" w:rsidP="002E67DC">
                              <w:pPr>
                                <w:rPr>
                                  <w:color w:val="FFFFFF" w:themeColor="background1"/>
                                  <w:sz w:val="24"/>
                                  <w:szCs w:val="24"/>
                                  <w:lang w:val="en-GB"/>
                                </w:rPr>
                              </w:pPr>
                              <w:r w:rsidRPr="002E67DC">
                                <w:rPr>
                                  <w:color w:val="FFFFFF" w:themeColor="background1"/>
                                  <w:sz w:val="24"/>
                                  <w:szCs w:val="24"/>
                                  <w:lang w:val="en-GB"/>
                                </w:rPr>
                                <w:t xml:space="preserve">This isn’t a Virus or Trojan. </w:t>
                              </w:r>
                            </w:p>
                            <w:p w14:paraId="6F375B5A" w14:textId="4F473F43" w:rsidR="002E67DC" w:rsidRPr="002E67DC" w:rsidRDefault="002E67DC" w:rsidP="002E67DC">
                              <w:pPr>
                                <w:jc w:val="center"/>
                                <w:rPr>
                                  <w:color w:val="FFFFFF" w:themeColor="background1"/>
                                  <w:sz w:val="24"/>
                                  <w:szCs w:val="24"/>
                                  <w:lang w:val="en-GB"/>
                                </w:rPr>
                              </w:pPr>
                              <w:r w:rsidRPr="002E67DC">
                                <w:drawing>
                                  <wp:inline distT="0" distB="0" distL="0" distR="0" wp14:anchorId="6D9CADA2" wp14:editId="6519BE67">
                                    <wp:extent cx="1876425" cy="2486025"/>
                                    <wp:effectExtent l="0" t="0" r="9525" b="9525"/>
                                    <wp:docPr id="164381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2486025"/>
                                            </a:xfrm>
                                            <a:prstGeom prst="rect">
                                              <a:avLst/>
                                            </a:prstGeom>
                                            <a:noFill/>
                                            <a:ln>
                                              <a:noFill/>
                                            </a:ln>
                                          </pic:spPr>
                                        </pic:pic>
                                      </a:graphicData>
                                    </a:graphic>
                                  </wp:inline>
                                </w:drawing>
                              </w:r>
                            </w:p>
                            <w:p w14:paraId="561BD30F"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According to the Snapchat, website, My AI is an experimental, friendly, chatbot currently available to users, designed to be a personal sidekick.</w:t>
                              </w:r>
                            </w:p>
                            <w:p w14:paraId="047CBA4C"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In a chat conversion, My AI can answer a trivial question, suggest a gift for a friend's birthday, help plan a hiking trip for a long weekend, suggest what to make for dinner and much more. </w:t>
                              </w:r>
                            </w:p>
                            <w:p w14:paraId="1F78ACAB" w14:textId="43828FD5"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 xml:space="preserve">This can be confusing for many of our students and currently we are unsure what happens to the information that may be shared with this ‘digital friend’ so we would recommend at this stage that My AI is removed from your child’s Snapchat account. </w:t>
                              </w:r>
                            </w:p>
                            <w:p w14:paraId="7384E6E6"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If you want to remove My AI you can do this, but you have to subscribe to Snapchat Plus.</w:t>
                              </w:r>
                            </w:p>
                            <w:p w14:paraId="4C9AEA08"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Once subscribed you swipe right from the camera screen to bring up the chat screen and then press and hold on My AI.</w:t>
                              </w:r>
                            </w:p>
                            <w:p w14:paraId="1EF6884A" w14:textId="77777777" w:rsidR="002E67DC" w:rsidRDefault="002E67DC" w:rsidP="00785FC4">
                              <w:pPr>
                                <w:rPr>
                                  <w:color w:val="FFFFFF" w:themeColor="background1"/>
                                  <w:sz w:val="24"/>
                                  <w:szCs w:val="24"/>
                                  <w:lang w:val="en-GB"/>
                                </w:rPr>
                              </w:pPr>
                              <w:r w:rsidRPr="002E67DC">
                                <w:rPr>
                                  <w:color w:val="FFFFFF" w:themeColor="background1"/>
                                  <w:sz w:val="24"/>
                                  <w:szCs w:val="24"/>
                                  <w:lang w:val="en-GB"/>
                                </w:rPr>
                                <w:t>Next, tap 'Chat Settings' followed by 'Clear from Chat Feed' to get rid of it. </w:t>
                              </w:r>
                            </w:p>
                            <w:p w14:paraId="49929D46" w14:textId="72D731D5" w:rsidR="00B61D7D" w:rsidRPr="002E67DC" w:rsidRDefault="002E67DC" w:rsidP="00785FC4">
                              <w:pPr>
                                <w:rPr>
                                  <w:color w:val="FFFFFF" w:themeColor="background1"/>
                                  <w:sz w:val="24"/>
                                  <w:szCs w:val="24"/>
                                  <w:lang w:val="en-GB"/>
                                </w:rPr>
                              </w:pPr>
                              <w:r>
                                <w:rPr>
                                  <w:color w:val="FFFFFF" w:themeColor="background1"/>
                                  <w:sz w:val="24"/>
                                  <w:szCs w:val="24"/>
                                  <w:lang w:val="en-GB"/>
                                </w:rPr>
                                <w:t>R</w:t>
                              </w:r>
                              <w:proofErr w:type="spellStart"/>
                              <w:r w:rsidR="00B61D7D"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20D003E3" w14:textId="5DEE2E7D" w:rsidR="002E67DC" w:rsidRPr="00DA747A" w:rsidRDefault="002E67DC" w:rsidP="00785FC4">
                        <w:pPr>
                          <w:rPr>
                            <w:b/>
                            <w:bCs/>
                            <w:color w:val="FFFF00"/>
                            <w:sz w:val="40"/>
                            <w:szCs w:val="40"/>
                          </w:rPr>
                        </w:pPr>
                        <w:r w:rsidRPr="00DA747A">
                          <w:rPr>
                            <w:b/>
                            <w:bCs/>
                            <w:color w:val="FFFF00"/>
                            <w:sz w:val="40"/>
                            <w:szCs w:val="40"/>
                          </w:rPr>
                          <w:t xml:space="preserve">Snapchat </w:t>
                        </w:r>
                      </w:p>
                      <w:p w14:paraId="2553F1DB"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 xml:space="preserve">Parents and students have been noticing that My AI has suddenly appeared on their Snapchat . </w:t>
                        </w:r>
                      </w:p>
                      <w:p w14:paraId="207225AB" w14:textId="77777777" w:rsidR="002E67DC" w:rsidRDefault="002E67DC" w:rsidP="002E67DC">
                        <w:pPr>
                          <w:rPr>
                            <w:color w:val="FFFFFF" w:themeColor="background1"/>
                            <w:sz w:val="24"/>
                            <w:szCs w:val="24"/>
                            <w:lang w:val="en-GB"/>
                          </w:rPr>
                        </w:pPr>
                        <w:r w:rsidRPr="002E67DC">
                          <w:rPr>
                            <w:color w:val="FFFFFF" w:themeColor="background1"/>
                            <w:sz w:val="24"/>
                            <w:szCs w:val="24"/>
                            <w:lang w:val="en-GB"/>
                          </w:rPr>
                          <w:t xml:space="preserve">This isn’t a Virus or Trojan. </w:t>
                        </w:r>
                      </w:p>
                      <w:p w14:paraId="6F375B5A" w14:textId="4F473F43" w:rsidR="002E67DC" w:rsidRPr="002E67DC" w:rsidRDefault="002E67DC" w:rsidP="002E67DC">
                        <w:pPr>
                          <w:jc w:val="center"/>
                          <w:rPr>
                            <w:color w:val="FFFFFF" w:themeColor="background1"/>
                            <w:sz w:val="24"/>
                            <w:szCs w:val="24"/>
                            <w:lang w:val="en-GB"/>
                          </w:rPr>
                        </w:pPr>
                        <w:r w:rsidRPr="002E67DC">
                          <w:drawing>
                            <wp:inline distT="0" distB="0" distL="0" distR="0" wp14:anchorId="6D9CADA2" wp14:editId="6519BE67">
                              <wp:extent cx="1876425" cy="2486025"/>
                              <wp:effectExtent l="0" t="0" r="9525" b="9525"/>
                              <wp:docPr id="164381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2486025"/>
                                      </a:xfrm>
                                      <a:prstGeom prst="rect">
                                        <a:avLst/>
                                      </a:prstGeom>
                                      <a:noFill/>
                                      <a:ln>
                                        <a:noFill/>
                                      </a:ln>
                                    </pic:spPr>
                                  </pic:pic>
                                </a:graphicData>
                              </a:graphic>
                            </wp:inline>
                          </w:drawing>
                        </w:r>
                      </w:p>
                      <w:p w14:paraId="561BD30F"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According to the Snapchat, website, My AI is an experimental, friendly, chatbot currently available to users, designed to be a personal sidekick.</w:t>
                        </w:r>
                      </w:p>
                      <w:p w14:paraId="047CBA4C"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In a chat conversion, My AI can answer a trivial question, suggest a gift for a friend's birthday, help plan a hiking trip for a long weekend, suggest what to make for dinner and much more. </w:t>
                        </w:r>
                      </w:p>
                      <w:p w14:paraId="1F78ACAB" w14:textId="43828FD5"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 xml:space="preserve">This can be confusing for many of our students and currently we are unsure what happens to the information that may be shared with this ‘digital friend’ so we would recommend at this stage that My AI is removed from your child’s Snapchat account. </w:t>
                        </w:r>
                      </w:p>
                      <w:p w14:paraId="7384E6E6"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If you want to remove My AI you can do this, but you have to subscribe to Snapchat Plus.</w:t>
                        </w:r>
                      </w:p>
                      <w:p w14:paraId="4C9AEA08" w14:textId="77777777" w:rsidR="002E67DC" w:rsidRPr="002E67DC" w:rsidRDefault="002E67DC" w:rsidP="002E67DC">
                        <w:pPr>
                          <w:rPr>
                            <w:color w:val="FFFFFF" w:themeColor="background1"/>
                            <w:sz w:val="24"/>
                            <w:szCs w:val="24"/>
                            <w:lang w:val="en-GB"/>
                          </w:rPr>
                        </w:pPr>
                        <w:r w:rsidRPr="002E67DC">
                          <w:rPr>
                            <w:color w:val="FFFFFF" w:themeColor="background1"/>
                            <w:sz w:val="24"/>
                            <w:szCs w:val="24"/>
                            <w:lang w:val="en-GB"/>
                          </w:rPr>
                          <w:t>Once subscribed you swipe right from the camera screen to bring up the chat screen and then press and hold on My AI.</w:t>
                        </w:r>
                      </w:p>
                      <w:p w14:paraId="1EF6884A" w14:textId="77777777" w:rsidR="002E67DC" w:rsidRDefault="002E67DC" w:rsidP="00785FC4">
                        <w:pPr>
                          <w:rPr>
                            <w:color w:val="FFFFFF" w:themeColor="background1"/>
                            <w:sz w:val="24"/>
                            <w:szCs w:val="24"/>
                            <w:lang w:val="en-GB"/>
                          </w:rPr>
                        </w:pPr>
                        <w:r w:rsidRPr="002E67DC">
                          <w:rPr>
                            <w:color w:val="FFFFFF" w:themeColor="background1"/>
                            <w:sz w:val="24"/>
                            <w:szCs w:val="24"/>
                            <w:lang w:val="en-GB"/>
                          </w:rPr>
                          <w:t>Next, tap 'Chat Settings' followed by 'Clear from Chat Feed' to get rid of it. </w:t>
                        </w:r>
                      </w:p>
                      <w:p w14:paraId="49929D46" w14:textId="72D731D5" w:rsidR="00B61D7D" w:rsidRPr="002E67DC" w:rsidRDefault="002E67DC" w:rsidP="00785FC4">
                        <w:pPr>
                          <w:rPr>
                            <w:color w:val="FFFFFF" w:themeColor="background1"/>
                            <w:sz w:val="24"/>
                            <w:szCs w:val="24"/>
                            <w:lang w:val="en-GB"/>
                          </w:rPr>
                        </w:pPr>
                        <w:r>
                          <w:rPr>
                            <w:color w:val="FFFFFF" w:themeColor="background1"/>
                            <w:sz w:val="24"/>
                            <w:szCs w:val="24"/>
                            <w:lang w:val="en-GB"/>
                          </w:rPr>
                          <w:t>R</w:t>
                        </w:r>
                        <w:proofErr w:type="spellStart"/>
                        <w:r w:rsidR="00B61D7D"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2E67DC">
        <w:rPr>
          <w:color w:val="000000" w:themeColor="text1"/>
          <w:sz w:val="28"/>
          <w:szCs w:val="28"/>
        </w:rPr>
        <w:t>April</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2"/>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F64EB5C"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8B76B8">
      <w:rPr>
        <w:b/>
        <w:bCs/>
        <w:color w:val="000000" w:themeColor="text1"/>
        <w:sz w:val="72"/>
        <w:szCs w:val="72"/>
      </w:rPr>
      <w:t>3</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BB5"/>
    <w:rsid w:val="0028222A"/>
    <w:rsid w:val="0029260E"/>
    <w:rsid w:val="002B1622"/>
    <w:rsid w:val="002B4549"/>
    <w:rsid w:val="002C78C1"/>
    <w:rsid w:val="002E67DC"/>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52D7B"/>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C1E8B"/>
    <w:rsid w:val="00CC6D72"/>
    <w:rsid w:val="00CD2321"/>
    <w:rsid w:val="00CD4737"/>
    <w:rsid w:val="00CE1E3D"/>
    <w:rsid w:val="00CE3E86"/>
    <w:rsid w:val="00D053FA"/>
    <w:rsid w:val="00D21339"/>
    <w:rsid w:val="00D26515"/>
    <w:rsid w:val="00DA747A"/>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2023-04-26T13:07:00Z</dcterms:created>
  <dcterms:modified xsi:type="dcterms:W3CDTF">2023-04-26T13:07:00Z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