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1AA485AD" w:rsidR="00100DF9" w:rsidRPr="00197D04" w:rsidRDefault="00947CE0" w:rsidP="00660886">
      <w:pPr>
        <w:jc w:val="center"/>
        <w:rPr>
          <w:color w:val="000000" w:themeColor="text1"/>
          <w:sz w:val="32"/>
          <w:szCs w:val="32"/>
        </w:rPr>
      </w:pPr>
      <w:r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71F1B77D">
                <wp:simplePos x="0" y="0"/>
                <wp:positionH relativeFrom="margin">
                  <wp:posOffset>-636905</wp:posOffset>
                </wp:positionH>
                <wp:positionV relativeFrom="margin">
                  <wp:posOffset>393700</wp:posOffset>
                </wp:positionV>
                <wp:extent cx="7560945" cy="8162925"/>
                <wp:effectExtent l="0" t="0" r="1905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8162925"/>
                          <a:chOff x="-32771" y="0"/>
                          <a:chExt cx="2933222" cy="431227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884941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-14295" y="328105"/>
                            <a:ext cx="2892330" cy="398417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23D12F" w14:textId="77ED3B2F" w:rsidR="00785FC4" w:rsidRPr="00066603" w:rsidRDefault="007363BD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66603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Dear parents and carers , I don’t need to remind that Christmas is just around the corner. </w:t>
                              </w:r>
                            </w:p>
                            <w:p w14:paraId="3D7FA8FC" w14:textId="3D9892B0" w:rsidR="00066603" w:rsidRPr="00066603" w:rsidRDefault="007363BD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66603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We want everyone to enjoy the festive season , however some children don’t have the same </w:t>
                              </w:r>
                              <w:r w:rsidR="00066603" w:rsidRPr="00066603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wonderful time that many others do and some may begin to feel low after all the excitement leading up to Christmas or overwhelmed by all the lights and activity</w:t>
                              </w:r>
                              <w:r w:rsidR="00066603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during the celebrations</w:t>
                              </w:r>
                              <w:r w:rsidR="00066603" w:rsidRPr="00066603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B0B524A" w14:textId="77777777" w:rsidR="00066603" w:rsidRDefault="00066603" w:rsidP="00785FC4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66603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There is a brilliant page on the NSPCC site called ‘the calm zone’ which has lots of calming activities to support children . </w:t>
                              </w:r>
                            </w:p>
                            <w:p w14:paraId="34BDDCF1" w14:textId="6D28F872" w:rsidR="00066603" w:rsidRPr="00066603" w:rsidRDefault="00066603" w:rsidP="00066603">
                              <w:pPr>
                                <w:jc w:val="center"/>
                                <w:rPr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066603">
                                <w:rPr>
                                  <w:color w:val="FFFF00"/>
                                  <w:sz w:val="40"/>
                                  <w:szCs w:val="40"/>
                                </w:rPr>
                                <w:t>https://www.childline.org.uk/toolbox/calm-zone/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               </w:t>
                              </w:r>
                            </w:p>
                            <w:p w14:paraId="33761FA2" w14:textId="6102DBBD" w:rsidR="00066603" w:rsidRDefault="00066603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              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299461" wp14:editId="1F8E1D62">
                                    <wp:extent cx="3238500" cy="1669014"/>
                                    <wp:effectExtent l="0" t="0" r="0" b="7620"/>
                                    <wp:docPr id="646926798" name="Picture 1" descr="A screenshot of a compute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6926798" name="Picture 1" descr="A screenshot of a computer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1"/>
                                            <a:srcRect l="22269" t="29839" r="7435" b="575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42123" cy="16708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2D4F60" w14:textId="3521B9CB" w:rsidR="00066603" w:rsidRDefault="00066603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F9DA28" wp14:editId="51E08DEF">
                                    <wp:extent cx="6134100" cy="2438400"/>
                                    <wp:effectExtent l="0" t="0" r="0" b="0"/>
                                    <wp:docPr id="58050176" name="Picture 1" descr="A screenshot of a compute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050176" name="Picture 1" descr="A screenshot of a computer&#10;&#10;Description automatically generated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6424" t="23931" r="27535" b="4353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3410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ACF2A5" w14:textId="668DA236" w:rsidR="00066603" w:rsidRPr="00066603" w:rsidRDefault="00066603" w:rsidP="00785FC4">
                              <w:pPr>
                                <w:rPr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  <w:t xml:space="preserve">     A</w:t>
                              </w:r>
                              <w:r w:rsidRPr="00066603">
                                <w:rPr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</w:rPr>
                                <w:t xml:space="preserve"> happy Christmas and a Great New Year from all the staff at West Lancashire Community High School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32771" y="42377"/>
                            <a:ext cx="2933222" cy="2857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6C478" w14:textId="391E2D70" w:rsidR="00100DF9" w:rsidRPr="00066603" w:rsidRDefault="00471CD2" w:rsidP="00471CD2">
                              <w:pPr>
                                <w:pStyle w:val="NoSpacing"/>
                                <w:shd w:val="clear" w:color="auto" w:fill="21405B" w:themeFill="accent1" w:themeFillShade="BF"/>
                                <w:jc w:val="center"/>
                                <w:rPr>
                                  <w:rFonts w:ascii="Arial" w:eastAsiaTheme="majorEastAsia" w:hAnsi="Arial" w:cs="Arial"/>
                                  <w:caps/>
                                  <w:color w:val="FFFF00"/>
                                  <w:sz w:val="44"/>
                                  <w:szCs w:val="44"/>
                                </w:rPr>
                              </w:pPr>
                              <w:r w:rsidRPr="00066603">
                                <w:rPr>
                                  <w:rFonts w:ascii="Arial" w:eastAsiaTheme="majorEastAsia" w:hAnsi="Arial" w:cs="Arial"/>
                                  <w:caps/>
                                  <w:color w:val="FFFF00"/>
                                  <w:sz w:val="44"/>
                                  <w:szCs w:val="44"/>
                                </w:rPr>
                                <w:t xml:space="preserve">THE </w:t>
                              </w:r>
                              <w:r w:rsidR="007363BD" w:rsidRPr="00066603">
                                <w:rPr>
                                  <w:rFonts w:ascii="Arial" w:eastAsiaTheme="majorEastAsia" w:hAnsi="Arial" w:cs="Arial"/>
                                  <w:caps/>
                                  <w:color w:val="FFFF00"/>
                                  <w:sz w:val="44"/>
                                  <w:szCs w:val="44"/>
                                </w:rPr>
                                <w:t>LAST SAFEGUARDING LETTER OF 2023 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left:0;text-align:left;margin-left:-50.15pt;margin-top:31pt;width:595.35pt;height:642.75pt;z-index:-251655168;mso-wrap-distance-left:18pt;mso-wrap-distance-right:18pt;mso-position-horizontal-relative:margin;mso-position-vertical-relative:margin;mso-width-relative:margin;mso-height-relative:margin" coordorigin="-327" coordsize="29332,4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">
                <v:rect id="Rectangle 10" o:spid="_x0000_s1027" style="position:absolute;width:28849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left:-142;top:3281;width:28922;height:3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2023D12F" w14:textId="77ED3B2F" w:rsidR="00785FC4" w:rsidRPr="00066603" w:rsidRDefault="007363BD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66603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Dear parents and carers , I don’t need to remind that Christmas is just around the corner. </w:t>
                        </w:r>
                      </w:p>
                      <w:p w14:paraId="3D7FA8FC" w14:textId="3D9892B0" w:rsidR="00066603" w:rsidRPr="00066603" w:rsidRDefault="007363BD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66603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We want everyone to enjoy the festive season , however some children don’t have the same </w:t>
                        </w:r>
                        <w:r w:rsidR="00066603" w:rsidRPr="00066603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wonderful time that many others do and some may begin to feel low after all the excitement leading up to Christmas or overwhelmed by all the lights and activity</w:t>
                        </w:r>
                        <w:r w:rsidR="00066603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during the celebrations</w:t>
                        </w:r>
                        <w:r w:rsidR="00066603" w:rsidRPr="00066603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  <w:p w14:paraId="0B0B524A" w14:textId="77777777" w:rsidR="00066603" w:rsidRDefault="00066603" w:rsidP="00785FC4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66603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There is a brilliant page on the NSPCC site called ‘the calm zone’ which has lots of calming activities to support children . </w:t>
                        </w:r>
                      </w:p>
                      <w:p w14:paraId="34BDDCF1" w14:textId="6D28F872" w:rsidR="00066603" w:rsidRPr="00066603" w:rsidRDefault="00066603" w:rsidP="00066603">
                        <w:pPr>
                          <w:jc w:val="center"/>
                          <w:rPr>
                            <w:color w:val="FFFF00"/>
                            <w:sz w:val="40"/>
                            <w:szCs w:val="40"/>
                          </w:rPr>
                        </w:pPr>
                        <w:r w:rsidRPr="00066603">
                          <w:rPr>
                            <w:color w:val="FFFF00"/>
                            <w:sz w:val="40"/>
                            <w:szCs w:val="40"/>
                          </w:rPr>
                          <w:t>https://www.childline.org.uk/toolbox/calm-zone/</w:t>
                        </w:r>
                        <w:r>
                          <w:rPr>
                            <w:color w:val="FFFFFF" w:themeColor="background1"/>
                          </w:rPr>
                          <w:t xml:space="preserve">                </w:t>
                        </w:r>
                      </w:p>
                      <w:p w14:paraId="33761FA2" w14:textId="6102DBBD" w:rsidR="00066603" w:rsidRDefault="00066603" w:rsidP="00785FC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           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7299461" wp14:editId="1F8E1D62">
                              <wp:extent cx="3238500" cy="1669014"/>
                              <wp:effectExtent l="0" t="0" r="0" b="7620"/>
                              <wp:docPr id="646926798" name="Picture 1" descr="A screenshot of a compute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6926798" name="Picture 1" descr="A screenshot of a computer&#10;&#10;Description automatically generated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22269" t="29839" r="7435" b="575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42123" cy="167088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2D4F60" w14:textId="3521B9CB" w:rsidR="00066603" w:rsidRDefault="00066603" w:rsidP="00785FC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8F9DA28" wp14:editId="51E08DEF">
                              <wp:extent cx="6134100" cy="2438400"/>
                              <wp:effectExtent l="0" t="0" r="0" b="0"/>
                              <wp:docPr id="58050176" name="Picture 1" descr="A screenshot of a compute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050176" name="Picture 1" descr="A screenshot of a computer&#10;&#10;Description automatically generate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6424" t="23931" r="27535" b="435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134100" cy="24384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FACF2A5" w14:textId="668DA236" w:rsidR="00066603" w:rsidRPr="00066603" w:rsidRDefault="00066603" w:rsidP="00785FC4">
                        <w:pPr>
                          <w:rPr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  <w:t xml:space="preserve">     A</w:t>
                        </w:r>
                        <w:r w:rsidRPr="00066603">
                          <w:rPr>
                            <w:b/>
                            <w:bCs/>
                            <w:color w:val="FFFF00"/>
                            <w:sz w:val="24"/>
                            <w:szCs w:val="24"/>
                          </w:rPr>
                          <w:t xml:space="preserve"> happy Christmas and a Great New Year from all the staff at West Lancashire Community High School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-327;top:423;width:29331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23B6C478" w14:textId="391E2D70" w:rsidR="00100DF9" w:rsidRPr="00066603" w:rsidRDefault="00471CD2" w:rsidP="00471CD2">
                        <w:pPr>
                          <w:pStyle w:val="NoSpacing"/>
                          <w:shd w:val="clear" w:color="auto" w:fill="21405B" w:themeFill="accent1" w:themeFillShade="BF"/>
                          <w:jc w:val="center"/>
                          <w:rPr>
                            <w:rFonts w:ascii="Arial" w:eastAsiaTheme="majorEastAsia" w:hAnsi="Arial" w:cs="Arial"/>
                            <w:caps/>
                            <w:color w:val="FFFF00"/>
                            <w:sz w:val="44"/>
                            <w:szCs w:val="44"/>
                          </w:rPr>
                        </w:pPr>
                        <w:r w:rsidRPr="00066603">
                          <w:rPr>
                            <w:rFonts w:ascii="Arial" w:eastAsiaTheme="majorEastAsia" w:hAnsi="Arial" w:cs="Arial"/>
                            <w:caps/>
                            <w:color w:val="FFFF00"/>
                            <w:sz w:val="44"/>
                            <w:szCs w:val="44"/>
                          </w:rPr>
                          <w:t xml:space="preserve">THE </w:t>
                        </w:r>
                        <w:r w:rsidR="007363BD" w:rsidRPr="00066603">
                          <w:rPr>
                            <w:rFonts w:ascii="Arial" w:eastAsiaTheme="majorEastAsia" w:hAnsi="Arial" w:cs="Arial"/>
                            <w:caps/>
                            <w:color w:val="FFFF00"/>
                            <w:sz w:val="44"/>
                            <w:szCs w:val="44"/>
                          </w:rPr>
                          <w:t>LAST SAFEGUARDING LETTER OF 2023 !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00DF9" w:rsidRPr="0092399D">
        <w:rPr>
          <w:color w:val="000000" w:themeColor="text1"/>
          <w:sz w:val="28"/>
          <w:szCs w:val="28"/>
        </w:rPr>
        <w:t>Dear Parents and Carers,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7363BD">
        <w:rPr>
          <w:color w:val="000000" w:themeColor="text1"/>
          <w:sz w:val="28"/>
          <w:szCs w:val="28"/>
        </w:rPr>
        <w:t>Dec</w:t>
      </w:r>
      <w:r w:rsidR="00471CD2">
        <w:rPr>
          <w:color w:val="000000" w:themeColor="text1"/>
          <w:sz w:val="28"/>
          <w:szCs w:val="28"/>
        </w:rPr>
        <w:t>em</w:t>
      </w:r>
      <w:r w:rsidR="0028222A">
        <w:rPr>
          <w:color w:val="000000" w:themeColor="text1"/>
          <w:sz w:val="28"/>
          <w:szCs w:val="28"/>
        </w:rPr>
        <w:t>ber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3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2F66C" w14:textId="77777777" w:rsidR="00903D60" w:rsidRDefault="00903D60" w:rsidP="00590471">
      <w:r>
        <w:separator/>
      </w:r>
    </w:p>
  </w:endnote>
  <w:endnote w:type="continuationSeparator" w:id="0">
    <w:p w14:paraId="313D9C4D" w14:textId="77777777" w:rsidR="00903D60" w:rsidRDefault="00903D6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A728A" w14:textId="77777777" w:rsidR="00903D60" w:rsidRDefault="00903D60" w:rsidP="00590471">
      <w:r>
        <w:separator/>
      </w:r>
    </w:p>
  </w:footnote>
  <w:footnote w:type="continuationSeparator" w:id="0">
    <w:p w14:paraId="1472DDBF" w14:textId="77777777" w:rsidR="00903D60" w:rsidRDefault="00903D6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49AAB1C0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567165">
      <w:rPr>
        <w:b/>
        <w:bCs/>
        <w:color w:val="000000" w:themeColor="text1"/>
        <w:sz w:val="72"/>
        <w:szCs w:val="72"/>
      </w:rPr>
      <w:t>202</w:t>
    </w:r>
    <w:r w:rsidR="000F00D0">
      <w:rPr>
        <w:b/>
        <w:bCs/>
        <w:color w:val="000000" w:themeColor="text1"/>
        <w:sz w:val="72"/>
        <w:szCs w:val="72"/>
      </w:rPr>
      <w:t>3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56704096">
    <w:abstractNumId w:val="0"/>
  </w:num>
  <w:num w:numId="2" w16cid:durableId="912156631">
    <w:abstractNumId w:val="1"/>
  </w:num>
  <w:num w:numId="3" w16cid:durableId="2136215288">
    <w:abstractNumId w:val="3"/>
  </w:num>
  <w:num w:numId="4" w16cid:durableId="979457829">
    <w:abstractNumId w:val="8"/>
  </w:num>
  <w:num w:numId="5" w16cid:durableId="1496728196">
    <w:abstractNumId w:val="2"/>
  </w:num>
  <w:num w:numId="6" w16cid:durableId="944314323">
    <w:abstractNumId w:val="10"/>
  </w:num>
  <w:num w:numId="7" w16cid:durableId="1681085295">
    <w:abstractNumId w:val="9"/>
  </w:num>
  <w:num w:numId="8" w16cid:durableId="242958674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 w16cid:durableId="656294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 w16cid:durableId="842477542">
    <w:abstractNumId w:val="5"/>
  </w:num>
  <w:num w:numId="11" w16cid:durableId="610863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66603"/>
    <w:rsid w:val="00070AAE"/>
    <w:rsid w:val="00072671"/>
    <w:rsid w:val="0008685D"/>
    <w:rsid w:val="000D397D"/>
    <w:rsid w:val="000F00D0"/>
    <w:rsid w:val="00100DF9"/>
    <w:rsid w:val="00112FD7"/>
    <w:rsid w:val="001253DD"/>
    <w:rsid w:val="00130A7A"/>
    <w:rsid w:val="00150ABD"/>
    <w:rsid w:val="00197D04"/>
    <w:rsid w:val="001C37FB"/>
    <w:rsid w:val="001E4178"/>
    <w:rsid w:val="00222466"/>
    <w:rsid w:val="002256A4"/>
    <w:rsid w:val="00236632"/>
    <w:rsid w:val="00244474"/>
    <w:rsid w:val="00270BB5"/>
    <w:rsid w:val="0028222A"/>
    <w:rsid w:val="0029260E"/>
    <w:rsid w:val="002B1622"/>
    <w:rsid w:val="002B4549"/>
    <w:rsid w:val="002C78C1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3F4265"/>
    <w:rsid w:val="00440175"/>
    <w:rsid w:val="0045138E"/>
    <w:rsid w:val="00451486"/>
    <w:rsid w:val="0046199C"/>
    <w:rsid w:val="00471CD2"/>
    <w:rsid w:val="00472D21"/>
    <w:rsid w:val="004D5146"/>
    <w:rsid w:val="004D5410"/>
    <w:rsid w:val="004E158A"/>
    <w:rsid w:val="004E7624"/>
    <w:rsid w:val="00541BFB"/>
    <w:rsid w:val="005471D7"/>
    <w:rsid w:val="00565C77"/>
    <w:rsid w:val="0056708E"/>
    <w:rsid w:val="00567165"/>
    <w:rsid w:val="005801E5"/>
    <w:rsid w:val="00587C0C"/>
    <w:rsid w:val="00590471"/>
    <w:rsid w:val="005D01FA"/>
    <w:rsid w:val="005D45DC"/>
    <w:rsid w:val="0065293C"/>
    <w:rsid w:val="00660886"/>
    <w:rsid w:val="006716D8"/>
    <w:rsid w:val="00690A42"/>
    <w:rsid w:val="006920F0"/>
    <w:rsid w:val="006A492B"/>
    <w:rsid w:val="006C020C"/>
    <w:rsid w:val="006C0EEE"/>
    <w:rsid w:val="006D79A8"/>
    <w:rsid w:val="007363BD"/>
    <w:rsid w:val="007575B6"/>
    <w:rsid w:val="00785FC4"/>
    <w:rsid w:val="00786882"/>
    <w:rsid w:val="00795EC9"/>
    <w:rsid w:val="007F31FA"/>
    <w:rsid w:val="007F5B63"/>
    <w:rsid w:val="00803A0A"/>
    <w:rsid w:val="00804B2D"/>
    <w:rsid w:val="00807D85"/>
    <w:rsid w:val="00810614"/>
    <w:rsid w:val="00846CB9"/>
    <w:rsid w:val="008776AA"/>
    <w:rsid w:val="008A1E6E"/>
    <w:rsid w:val="008B108C"/>
    <w:rsid w:val="008C2CFC"/>
    <w:rsid w:val="008E23AF"/>
    <w:rsid w:val="00903D60"/>
    <w:rsid w:val="0092399D"/>
    <w:rsid w:val="009475DC"/>
    <w:rsid w:val="00947CE0"/>
    <w:rsid w:val="00967B93"/>
    <w:rsid w:val="0098618E"/>
    <w:rsid w:val="009B591F"/>
    <w:rsid w:val="00A27E26"/>
    <w:rsid w:val="00A300B8"/>
    <w:rsid w:val="00A31B16"/>
    <w:rsid w:val="00A3725E"/>
    <w:rsid w:val="00AE68A8"/>
    <w:rsid w:val="00B20CA2"/>
    <w:rsid w:val="00B314CB"/>
    <w:rsid w:val="00B61D7D"/>
    <w:rsid w:val="00B6466C"/>
    <w:rsid w:val="00B76CDA"/>
    <w:rsid w:val="00B80D37"/>
    <w:rsid w:val="00B85B8D"/>
    <w:rsid w:val="00B974AF"/>
    <w:rsid w:val="00BB3338"/>
    <w:rsid w:val="00C14078"/>
    <w:rsid w:val="00C50396"/>
    <w:rsid w:val="00C83A18"/>
    <w:rsid w:val="00CA2EA7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E2FE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2023-11-27T09:30:00Z</dcterms:created>
  <dcterms:modified xsi:type="dcterms:W3CDTF">2023-11-27T09:30:00Z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