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7E17B" w14:textId="485A8389" w:rsidR="00100DF9" w:rsidRPr="00197D04" w:rsidRDefault="00947CE0" w:rsidP="00100DF9">
      <w:pPr>
        <w:rPr>
          <w:color w:val="000000" w:themeColor="text1"/>
          <w:sz w:val="32"/>
          <w:szCs w:val="32"/>
        </w:rPr>
      </w:pPr>
      <w:r w:rsidRPr="0092399D">
        <w:rPr>
          <w:noProof/>
          <w:color w:val="16328C" w:themeColor="accent6" w:themeShade="BF"/>
          <w:sz w:val="28"/>
          <w:szCs w:val="28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1A7CB3B9" wp14:editId="1613076A">
                <wp:simplePos x="0" y="0"/>
                <wp:positionH relativeFrom="margin">
                  <wp:align>center</wp:align>
                </wp:positionH>
                <wp:positionV relativeFrom="margin">
                  <wp:posOffset>260985</wp:posOffset>
                </wp:positionV>
                <wp:extent cx="7476490" cy="8143875"/>
                <wp:effectExtent l="0" t="0" r="0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6490" cy="8143875"/>
                          <a:chOff x="-11084" y="0"/>
                          <a:chExt cx="2900459" cy="4452893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1734" y="0"/>
                            <a:ext cx="2789850" cy="14335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2820" y="468725"/>
                            <a:ext cx="2778764" cy="398416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D003E3" w14:textId="7F490B1E" w:rsidR="002E67DC" w:rsidRPr="00DA747A" w:rsidRDefault="002E67DC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DA747A"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 xml:space="preserve">Snapchat </w:t>
                              </w:r>
                              <w:r w:rsidR="005E27E9"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 xml:space="preserve">–‘MY AI’ </w:t>
                              </w:r>
                            </w:p>
                            <w:p w14:paraId="207225AB" w14:textId="318AA16D" w:rsidR="002E67DC" w:rsidRDefault="002E67DC" w:rsidP="002E67DC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14:paraId="6F375B5A" w14:textId="5431011D" w:rsidR="002E67DC" w:rsidRPr="002E67DC" w:rsidRDefault="005E27E9" w:rsidP="002E67DC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drawing>
                                  <wp:inline distT="0" distB="0" distL="0" distR="0" wp14:anchorId="7704A121" wp14:editId="081B31B3">
                                    <wp:extent cx="3257550" cy="2171600"/>
                                    <wp:effectExtent l="0" t="0" r="0" b="63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3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61562" cy="2174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1BD30F" w14:textId="3AB58853" w:rsidR="002E67DC" w:rsidRPr="002E67DC" w:rsidRDefault="002E67DC" w:rsidP="002E67DC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2E67DC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According to the Snapchat, website, My AI is an experimental, friendly, chatbot currently available to users, designed to be a </w:t>
                              </w:r>
                              <w:r w:rsidR="005E27E9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‘</w:t>
                              </w:r>
                              <w:r w:rsidRPr="002E67DC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personal sidekick</w:t>
                              </w:r>
                              <w:r w:rsidR="005E27E9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’</w:t>
                              </w:r>
                              <w:r w:rsidRPr="002E67DC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.</w:t>
                              </w:r>
                            </w:p>
                            <w:p w14:paraId="1F78ACAB" w14:textId="2891DB49" w:rsidR="002E67DC" w:rsidRDefault="002E67DC" w:rsidP="002E67DC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4254AA">
                                <w:rPr>
                                  <w:color w:val="FFFF00"/>
                                  <w:sz w:val="24"/>
                                  <w:szCs w:val="24"/>
                                  <w:lang w:val="en-GB"/>
                                </w:rPr>
                                <w:t>This can be confusing for many of our student</w:t>
                              </w:r>
                              <w:r w:rsidR="004254AA">
                                <w:rPr>
                                  <w:color w:val="FFFF00"/>
                                  <w:sz w:val="24"/>
                                  <w:szCs w:val="24"/>
                                  <w:lang w:val="en-GB"/>
                                </w:rPr>
                                <w:t>s</w:t>
                              </w:r>
                              <w:r w:rsidR="005E27E9">
                                <w:rPr>
                                  <w:color w:val="FFFF00"/>
                                  <w:sz w:val="24"/>
                                  <w:szCs w:val="24"/>
                                  <w:lang w:val="en-GB"/>
                                </w:rPr>
                                <w:t xml:space="preserve"> who may think that they are sharing their thoughts with a real person. </w:t>
                              </w:r>
                              <w:r w:rsidR="004254AA">
                                <w:rPr>
                                  <w:color w:val="FFFF00"/>
                                  <w:sz w:val="24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="004254AA" w:rsidRPr="005E27E9">
                                <w:rPr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lang w:val="en-GB"/>
                                </w:rPr>
                                <w:t>W</w:t>
                              </w:r>
                              <w:r w:rsidRPr="005E27E9">
                                <w:rPr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lang w:val="en-GB"/>
                                </w:rPr>
                                <w:t>e are unsure what happens to the information that may be shared with this ‘digital friend’</w:t>
                              </w:r>
                              <w:r w:rsidRPr="002E67DC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 so we would recommend at this stage that My AI </w:t>
                              </w:r>
                              <w:r w:rsidR="004254AA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and other AI driven chat products </w:t>
                              </w:r>
                              <w:r w:rsidRPr="002E67DC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is removed from your child’s Snapchat account. </w:t>
                              </w:r>
                            </w:p>
                            <w:p w14:paraId="25814C38" w14:textId="6AFFB057" w:rsidR="004963AC" w:rsidRPr="002E67DC" w:rsidRDefault="004963AC" w:rsidP="005E27E9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E27E9">
                                <w:rPr>
                                  <w:rFonts w:ascii="Arial" w:hAnsi="Arial" w:cs="Arial"/>
                                  <w:color w:val="FFFF00"/>
                                  <w:sz w:val="30"/>
                                  <w:szCs w:val="30"/>
                                </w:rPr>
                                <w:t xml:space="preserve">Please note: </w:t>
                              </w:r>
                              <w:r w:rsidR="005E27E9">
                                <w:rPr>
                                  <w:rFonts w:ascii="Arial" w:hAnsi="Arial" w:cs="Arial"/>
                                  <w:color w:val="FFFF00"/>
                                  <w:sz w:val="30"/>
                                  <w:szCs w:val="30"/>
                                </w:rPr>
                                <w:t>‘</w:t>
                              </w:r>
                              <w:r w:rsidRPr="005E27E9">
                                <w:rPr>
                                  <w:rFonts w:ascii="Arial" w:hAnsi="Arial" w:cs="Arial"/>
                                  <w:color w:val="FFFF00"/>
                                  <w:sz w:val="30"/>
                                  <w:szCs w:val="30"/>
                                </w:rPr>
                                <w:t>My AI</w:t>
                              </w:r>
                              <w:r w:rsidR="005E27E9">
                                <w:rPr>
                                  <w:rFonts w:ascii="Arial" w:hAnsi="Arial" w:cs="Arial"/>
                                  <w:color w:val="FFFF00"/>
                                  <w:sz w:val="30"/>
                                  <w:szCs w:val="30"/>
                                </w:rPr>
                                <w:t>’</w:t>
                              </w:r>
                              <w:r w:rsidRPr="005E27E9">
                                <w:rPr>
                                  <w:rFonts w:ascii="Arial" w:hAnsi="Arial" w:cs="Arial"/>
                                  <w:color w:val="FFFF00"/>
                                  <w:sz w:val="30"/>
                                  <w:szCs w:val="30"/>
                                </w:rPr>
                                <w:t xml:space="preserve"> may answer incorrectly or provide biased answers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14:paraId="7384E6E6" w14:textId="77777777" w:rsidR="002E67DC" w:rsidRPr="004254AA" w:rsidRDefault="002E67DC" w:rsidP="004254A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color w:val="FFFFFF" w:themeColor="background1"/>
                                  <w:sz w:val="24"/>
                                  <w:lang w:val="en-GB"/>
                                </w:rPr>
                              </w:pPr>
                              <w:r w:rsidRPr="004254AA">
                                <w:rPr>
                                  <w:color w:val="FFFFFF" w:themeColor="background1"/>
                                  <w:sz w:val="24"/>
                                  <w:lang w:val="en-GB"/>
                                </w:rPr>
                                <w:t>If you want to remove My AI you can do this, but you have to subscribe to Snapchat Plus.</w:t>
                              </w:r>
                            </w:p>
                            <w:p w14:paraId="4C9AEA08" w14:textId="77777777" w:rsidR="002E67DC" w:rsidRPr="004254AA" w:rsidRDefault="002E67DC" w:rsidP="004254A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color w:val="FFFFFF" w:themeColor="background1"/>
                                  <w:sz w:val="24"/>
                                  <w:lang w:val="en-GB"/>
                                </w:rPr>
                              </w:pPr>
                              <w:r w:rsidRPr="004254AA">
                                <w:rPr>
                                  <w:color w:val="FFFFFF" w:themeColor="background1"/>
                                  <w:sz w:val="24"/>
                                  <w:lang w:val="en-GB"/>
                                </w:rPr>
                                <w:t>Once subscribed you swipe right from the camera screen to bring up the chat screen and then press and hold on My AI.</w:t>
                              </w:r>
                            </w:p>
                            <w:p w14:paraId="1EF6884A" w14:textId="77777777" w:rsidR="002E67DC" w:rsidRPr="004254AA" w:rsidRDefault="002E67DC" w:rsidP="004254A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color w:val="FFFFFF" w:themeColor="background1"/>
                                  <w:sz w:val="24"/>
                                  <w:lang w:val="en-GB"/>
                                </w:rPr>
                              </w:pPr>
                              <w:r w:rsidRPr="004254AA">
                                <w:rPr>
                                  <w:color w:val="FFFFFF" w:themeColor="background1"/>
                                  <w:sz w:val="24"/>
                                  <w:lang w:val="en-GB"/>
                                </w:rPr>
                                <w:t>Next, tap 'Chat Settings' followed by 'Clear from Chat Feed' to get rid of it. </w:t>
                              </w:r>
                            </w:p>
                            <w:p w14:paraId="49929D46" w14:textId="05A84A6E" w:rsidR="00B61D7D" w:rsidRPr="002E67DC" w:rsidRDefault="002E67DC" w:rsidP="00785FC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R</w:t>
                              </w:r>
                              <w:proofErr w:type="spellStart"/>
                              <w:r w:rsidR="00B61D7D" w:rsidRPr="0024268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egards</w:t>
                              </w:r>
                              <w:proofErr w:type="spellEnd"/>
                              <w:r w:rsidR="00242686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="00B61D7D" w:rsidRPr="0024268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Andrew Grant -DSL</w:t>
                              </w:r>
                              <w:r w:rsidR="004254A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2" w:history="1">
                                <w:r w:rsidR="004254AA" w:rsidRPr="004254AA">
                                  <w:rPr>
                                    <w:rStyle w:val="Hyperlink"/>
                                    <w:color w:val="FFFF00"/>
                                    <w:sz w:val="24"/>
                                    <w:szCs w:val="24"/>
                                  </w:rPr>
                                  <w:t>deputy@westlancs.lancs.sch.uk</w:t>
                                </w:r>
                              </w:hyperlink>
                              <w:r w:rsidR="004254AA" w:rsidRPr="004254AA">
                                <w:rPr>
                                  <w:color w:val="FFFF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D4E0FC9" w14:textId="317993B2" w:rsid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023D12F" w14:textId="77777777" w:rsidR="00785FC4" w:rsidRP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-11084" y="156957"/>
                            <a:ext cx="2900459" cy="318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9A0D9" w14:textId="701B1F56" w:rsidR="003D3F1C" w:rsidRPr="00451486" w:rsidRDefault="003D3F1C" w:rsidP="00B20CA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23B6C478" w14:textId="6B5C648E" w:rsidR="00100DF9" w:rsidRDefault="00100DF9" w:rsidP="0065293C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2C567A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CB3B9" id="Group 9" o:spid="_x0000_s1026" style="position:absolute;margin-left:0;margin-top:20.55pt;width:588.7pt;height:641.25pt;z-index:-251655168;mso-wrap-distance-left:18pt;mso-wrap-distance-right:18pt;mso-position-horizontal:center;mso-position-horizontal-relative:margin;mso-position-vertical-relative:margin;mso-width-relative:margin;mso-height-relative:margin" coordorigin="-110" coordsize="29004,44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">
                <v:rect id="Rectangle 10" o:spid="_x0000_s1027" style="position:absolute;left:517;width:27898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1f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" fillcolor="#2c567a [3204]" stroked="f" strokeweight="1pt"/>
                <v:rect id="Rectangle 11" o:spid="_x0000_s1028" style="position:absolute;left:628;top:4687;width:27787;height:39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" fillcolor="#2c567a [3204]" stroked="f" strokeweight="1pt">
                  <v:textbox inset=",14.4pt,8.64pt,18pt">
                    <w:txbxContent>
                      <w:p w14:paraId="20D003E3" w14:textId="7F490B1E" w:rsidR="002E67DC" w:rsidRPr="00DA747A" w:rsidRDefault="002E67DC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  <w:r w:rsidRPr="00DA747A"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  <w:t xml:space="preserve">Snapchat </w:t>
                        </w:r>
                        <w:r w:rsidR="005E27E9"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  <w:t xml:space="preserve">–‘MY AI’ </w:t>
                        </w:r>
                      </w:p>
                      <w:p w14:paraId="207225AB" w14:textId="318AA16D" w:rsidR="002E67DC" w:rsidRDefault="002E67DC" w:rsidP="002E67DC">
                        <w:pPr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6F375B5A" w14:textId="5431011D" w:rsidR="002E67DC" w:rsidRPr="002E67DC" w:rsidRDefault="005E27E9" w:rsidP="002E67DC">
                        <w:pPr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drawing>
                            <wp:inline distT="0" distB="0" distL="0" distR="0" wp14:anchorId="7704A121" wp14:editId="081B31B3">
                              <wp:extent cx="3257550" cy="2171600"/>
                              <wp:effectExtent l="0" t="0" r="0" b="63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1562" cy="21742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1BD30F" w14:textId="3AB58853" w:rsidR="002E67DC" w:rsidRPr="002E67DC" w:rsidRDefault="002E67DC" w:rsidP="002E67DC">
                        <w:pPr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2E67DC"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According to the Snapchat, website, My AI is an experimental, friendly, chatbot currently available to users, designed to be a </w:t>
                        </w:r>
                        <w:r w:rsidR="005E27E9"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‘</w:t>
                        </w:r>
                        <w:r w:rsidRPr="002E67DC"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personal sidekick</w:t>
                        </w:r>
                        <w:r w:rsidR="005E27E9"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’</w:t>
                        </w:r>
                        <w:r w:rsidRPr="002E67DC"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.</w:t>
                        </w:r>
                      </w:p>
                      <w:p w14:paraId="1F78ACAB" w14:textId="2891DB49" w:rsidR="002E67DC" w:rsidRDefault="002E67DC" w:rsidP="002E67DC">
                        <w:pPr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4254AA">
                          <w:rPr>
                            <w:color w:val="FFFF00"/>
                            <w:sz w:val="24"/>
                            <w:szCs w:val="24"/>
                            <w:lang w:val="en-GB"/>
                          </w:rPr>
                          <w:t>This can be confusing for many of our student</w:t>
                        </w:r>
                        <w:r w:rsidR="004254AA">
                          <w:rPr>
                            <w:color w:val="FFFF00"/>
                            <w:sz w:val="24"/>
                            <w:szCs w:val="24"/>
                            <w:lang w:val="en-GB"/>
                          </w:rPr>
                          <w:t>s</w:t>
                        </w:r>
                        <w:r w:rsidR="005E27E9">
                          <w:rPr>
                            <w:color w:val="FFFF00"/>
                            <w:sz w:val="24"/>
                            <w:szCs w:val="24"/>
                            <w:lang w:val="en-GB"/>
                          </w:rPr>
                          <w:t xml:space="preserve"> who may think that they are sharing their thoughts with a real person. </w:t>
                        </w:r>
                        <w:r w:rsidR="004254AA">
                          <w:rPr>
                            <w:color w:val="FFFF00"/>
                            <w:sz w:val="24"/>
                            <w:szCs w:val="24"/>
                            <w:lang w:val="en-GB"/>
                          </w:rPr>
                          <w:t xml:space="preserve"> </w:t>
                        </w:r>
                        <w:r w:rsidR="004254AA" w:rsidRPr="005E27E9">
                          <w:rPr>
                            <w:color w:val="FFFFFF" w:themeColor="background1"/>
                            <w:sz w:val="24"/>
                            <w:szCs w:val="24"/>
                            <w:u w:val="single"/>
                            <w:lang w:val="en-GB"/>
                          </w:rPr>
                          <w:t>W</w:t>
                        </w:r>
                        <w:r w:rsidRPr="005E27E9">
                          <w:rPr>
                            <w:color w:val="FFFFFF" w:themeColor="background1"/>
                            <w:sz w:val="24"/>
                            <w:szCs w:val="24"/>
                            <w:u w:val="single"/>
                            <w:lang w:val="en-GB"/>
                          </w:rPr>
                          <w:t>e are unsure what happens to the information that may be shared with this ‘digital friend’</w:t>
                        </w:r>
                        <w:r w:rsidRPr="002E67DC"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 so we would recommend at this stage that My AI </w:t>
                        </w:r>
                        <w:r w:rsidR="004254AA"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and other AI driven chat products </w:t>
                        </w:r>
                        <w:r w:rsidRPr="002E67DC"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is removed from your child’s Snapchat account. </w:t>
                        </w:r>
                      </w:p>
                      <w:p w14:paraId="25814C38" w14:textId="6AFFB057" w:rsidR="004963AC" w:rsidRPr="002E67DC" w:rsidRDefault="004963AC" w:rsidP="005E27E9">
                        <w:pPr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5E27E9">
                          <w:rPr>
                            <w:rFonts w:ascii="Arial" w:hAnsi="Arial" w:cs="Arial"/>
                            <w:color w:val="FFFF00"/>
                            <w:sz w:val="30"/>
                            <w:szCs w:val="30"/>
                          </w:rPr>
                          <w:t xml:space="preserve">Please note: </w:t>
                        </w:r>
                        <w:r w:rsidR="005E27E9">
                          <w:rPr>
                            <w:rFonts w:ascii="Arial" w:hAnsi="Arial" w:cs="Arial"/>
                            <w:color w:val="FFFF00"/>
                            <w:sz w:val="30"/>
                            <w:szCs w:val="30"/>
                          </w:rPr>
                          <w:t>‘</w:t>
                        </w:r>
                        <w:r w:rsidRPr="005E27E9">
                          <w:rPr>
                            <w:rFonts w:ascii="Arial" w:hAnsi="Arial" w:cs="Arial"/>
                            <w:color w:val="FFFF00"/>
                            <w:sz w:val="30"/>
                            <w:szCs w:val="30"/>
                          </w:rPr>
                          <w:t>My AI</w:t>
                        </w:r>
                        <w:r w:rsidR="005E27E9">
                          <w:rPr>
                            <w:rFonts w:ascii="Arial" w:hAnsi="Arial" w:cs="Arial"/>
                            <w:color w:val="FFFF00"/>
                            <w:sz w:val="30"/>
                            <w:szCs w:val="30"/>
                          </w:rPr>
                          <w:t>’</w:t>
                        </w:r>
                        <w:r w:rsidRPr="005E27E9">
                          <w:rPr>
                            <w:rFonts w:ascii="Arial" w:hAnsi="Arial" w:cs="Arial"/>
                            <w:color w:val="FFFF00"/>
                            <w:sz w:val="30"/>
                            <w:szCs w:val="30"/>
                          </w:rPr>
                          <w:t xml:space="preserve"> may answer incorrectly or provide biased answers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  <w:p w14:paraId="7384E6E6" w14:textId="77777777" w:rsidR="002E67DC" w:rsidRPr="004254AA" w:rsidRDefault="002E67DC" w:rsidP="004254A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color w:val="FFFFFF" w:themeColor="background1"/>
                            <w:sz w:val="24"/>
                            <w:lang w:val="en-GB"/>
                          </w:rPr>
                        </w:pPr>
                        <w:r w:rsidRPr="004254AA">
                          <w:rPr>
                            <w:color w:val="FFFFFF" w:themeColor="background1"/>
                            <w:sz w:val="24"/>
                            <w:lang w:val="en-GB"/>
                          </w:rPr>
                          <w:t>If you want to remove My AI you can do this, but you have to subscribe to Snapchat Plus.</w:t>
                        </w:r>
                      </w:p>
                      <w:p w14:paraId="4C9AEA08" w14:textId="77777777" w:rsidR="002E67DC" w:rsidRPr="004254AA" w:rsidRDefault="002E67DC" w:rsidP="004254A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color w:val="FFFFFF" w:themeColor="background1"/>
                            <w:sz w:val="24"/>
                            <w:lang w:val="en-GB"/>
                          </w:rPr>
                        </w:pPr>
                        <w:r w:rsidRPr="004254AA">
                          <w:rPr>
                            <w:color w:val="FFFFFF" w:themeColor="background1"/>
                            <w:sz w:val="24"/>
                            <w:lang w:val="en-GB"/>
                          </w:rPr>
                          <w:t>Once subscribed you swipe right from the camera screen to bring up the chat screen and then press and hold on My AI.</w:t>
                        </w:r>
                      </w:p>
                      <w:p w14:paraId="1EF6884A" w14:textId="77777777" w:rsidR="002E67DC" w:rsidRPr="004254AA" w:rsidRDefault="002E67DC" w:rsidP="004254A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color w:val="FFFFFF" w:themeColor="background1"/>
                            <w:sz w:val="24"/>
                            <w:lang w:val="en-GB"/>
                          </w:rPr>
                        </w:pPr>
                        <w:r w:rsidRPr="004254AA">
                          <w:rPr>
                            <w:color w:val="FFFFFF" w:themeColor="background1"/>
                            <w:sz w:val="24"/>
                            <w:lang w:val="en-GB"/>
                          </w:rPr>
                          <w:t>Next, tap 'Chat Settings' followed by 'Clear from Chat Feed' to get rid of it. </w:t>
                        </w:r>
                      </w:p>
                      <w:p w14:paraId="49929D46" w14:textId="05A84A6E" w:rsidR="00B61D7D" w:rsidRPr="002E67DC" w:rsidRDefault="002E67DC" w:rsidP="00785FC4">
                        <w:pPr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R</w:t>
                        </w:r>
                        <w:proofErr w:type="spellStart"/>
                        <w:r w:rsidR="00B61D7D" w:rsidRPr="00242686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egards</w:t>
                        </w:r>
                        <w:proofErr w:type="spellEnd"/>
                        <w:r w:rsidR="00242686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 </w:t>
                        </w:r>
                        <w:r w:rsidR="00B61D7D" w:rsidRPr="00242686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Andrew Grant -DSL</w:t>
                        </w:r>
                        <w:r w:rsidR="004254A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hyperlink r:id="rId13" w:history="1">
                          <w:r w:rsidR="004254AA" w:rsidRPr="004254AA">
                            <w:rPr>
                              <w:rStyle w:val="Hyperlink"/>
                              <w:color w:val="FFFF00"/>
                              <w:sz w:val="24"/>
                              <w:szCs w:val="24"/>
                            </w:rPr>
                            <w:t>deputy@westlancs.lancs.sch.uk</w:t>
                          </w:r>
                        </w:hyperlink>
                        <w:r w:rsidR="004254AA" w:rsidRPr="004254AA">
                          <w:rPr>
                            <w:color w:val="FFFF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D4E0FC9" w14:textId="317993B2" w:rsid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2023D12F" w14:textId="77777777" w:rsidR="00785FC4" w:rsidRP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-110;top:1569;width:29003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BB9A0D9" w14:textId="701B1F56" w:rsidR="003D3F1C" w:rsidRPr="00451486" w:rsidRDefault="003D3F1C" w:rsidP="00B20CA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23B6C478" w14:textId="6B5C648E" w:rsidR="00100DF9" w:rsidRDefault="00100DF9" w:rsidP="0065293C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aps/>
                            <w:color w:val="2C567A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E7624">
        <w:rPr>
          <w:color w:val="000000" w:themeColor="text1"/>
          <w:sz w:val="28"/>
          <w:szCs w:val="28"/>
        </w:rPr>
        <w:t xml:space="preserve">                     </w:t>
      </w:r>
      <w:r w:rsidR="00100DF9" w:rsidRPr="0092399D">
        <w:rPr>
          <w:color w:val="000000" w:themeColor="text1"/>
          <w:sz w:val="28"/>
          <w:szCs w:val="28"/>
        </w:rPr>
        <w:t xml:space="preserve">Dear Parents and </w:t>
      </w:r>
      <w:proofErr w:type="spellStart"/>
      <w:r w:rsidR="00100DF9" w:rsidRPr="0092399D">
        <w:rPr>
          <w:color w:val="000000" w:themeColor="text1"/>
          <w:sz w:val="28"/>
          <w:szCs w:val="28"/>
        </w:rPr>
        <w:t>Carers</w:t>
      </w:r>
      <w:proofErr w:type="spellEnd"/>
      <w:r w:rsidR="00100DF9" w:rsidRPr="0092399D">
        <w:rPr>
          <w:color w:val="000000" w:themeColor="text1"/>
          <w:sz w:val="28"/>
          <w:szCs w:val="28"/>
        </w:rPr>
        <w:t>,</w:t>
      </w:r>
      <w:r w:rsidR="0092399D" w:rsidRPr="0092399D">
        <w:rPr>
          <w:color w:val="000000" w:themeColor="text1"/>
          <w:sz w:val="28"/>
          <w:szCs w:val="28"/>
        </w:rPr>
        <w:t xml:space="preserve"> welcome t</w:t>
      </w:r>
      <w:r w:rsidR="002C78C1">
        <w:rPr>
          <w:color w:val="000000" w:themeColor="text1"/>
          <w:sz w:val="28"/>
          <w:szCs w:val="28"/>
        </w:rPr>
        <w:t xml:space="preserve">o </w:t>
      </w:r>
      <w:r w:rsidR="004254AA">
        <w:rPr>
          <w:color w:val="000000" w:themeColor="text1"/>
          <w:sz w:val="28"/>
          <w:szCs w:val="28"/>
        </w:rPr>
        <w:t>February</w:t>
      </w:r>
      <w:r w:rsidR="003D3F1C">
        <w:rPr>
          <w:color w:val="000000" w:themeColor="text1"/>
          <w:sz w:val="28"/>
          <w:szCs w:val="28"/>
        </w:rPr>
        <w:t>’</w:t>
      </w:r>
      <w:r w:rsidR="004E7624">
        <w:rPr>
          <w:color w:val="000000" w:themeColor="text1"/>
          <w:sz w:val="28"/>
          <w:szCs w:val="28"/>
        </w:rPr>
        <w:t>s</w:t>
      </w:r>
      <w:r w:rsidR="002C78C1">
        <w:rPr>
          <w:color w:val="000000" w:themeColor="text1"/>
          <w:sz w:val="28"/>
          <w:szCs w:val="28"/>
        </w:rPr>
        <w:t xml:space="preserve"> </w:t>
      </w:r>
      <w:r w:rsidR="00451486" w:rsidRPr="0092399D">
        <w:rPr>
          <w:color w:val="000000" w:themeColor="text1"/>
          <w:sz w:val="28"/>
          <w:szCs w:val="28"/>
        </w:rPr>
        <w:t>Safeguarding</w:t>
      </w:r>
      <w:r w:rsidR="0092399D" w:rsidRPr="0092399D">
        <w:rPr>
          <w:color w:val="000000" w:themeColor="text1"/>
          <w:sz w:val="28"/>
          <w:szCs w:val="28"/>
        </w:rPr>
        <w:t xml:space="preserve"> </w:t>
      </w:r>
      <w:r w:rsidR="00100DF9" w:rsidRPr="0092399D">
        <w:rPr>
          <w:color w:val="000000" w:themeColor="text1"/>
          <w:sz w:val="28"/>
          <w:szCs w:val="28"/>
        </w:rPr>
        <w:t>letter</w:t>
      </w:r>
    </w:p>
    <w:sectPr w:rsidR="00100DF9" w:rsidRPr="00197D04" w:rsidSect="008776AA">
      <w:headerReference w:type="default" r:id="rId14"/>
      <w:type w:val="continuous"/>
      <w:pgSz w:w="12240" w:h="15840" w:code="1"/>
      <w:pgMar w:top="2304" w:right="1138" w:bottom="1138" w:left="1138" w:header="45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B7617" w14:textId="77777777" w:rsidR="00003DCC" w:rsidRDefault="00003DCC" w:rsidP="00590471">
      <w:r>
        <w:separator/>
      </w:r>
    </w:p>
  </w:endnote>
  <w:endnote w:type="continuationSeparator" w:id="0">
    <w:p w14:paraId="70646F78" w14:textId="77777777" w:rsidR="00003DCC" w:rsidRDefault="00003DC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0302A" w14:textId="77777777" w:rsidR="00003DCC" w:rsidRDefault="00003DCC" w:rsidP="00590471">
      <w:r>
        <w:separator/>
      </w:r>
    </w:p>
  </w:footnote>
  <w:footnote w:type="continuationSeparator" w:id="0">
    <w:p w14:paraId="48638332" w14:textId="77777777" w:rsidR="00003DCC" w:rsidRDefault="00003DC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7FE5" w14:textId="20E42864" w:rsidR="00100DF9" w:rsidRPr="00100DF9" w:rsidRDefault="00AE68A8" w:rsidP="00100DF9">
    <w:pPr>
      <w:jc w:val="center"/>
      <w:rPr>
        <w:color w:val="000000" w:themeColor="text1"/>
        <w:sz w:val="36"/>
        <w:szCs w:val="36"/>
      </w:rPr>
    </w:pPr>
    <w:r w:rsidRPr="00100DF9">
      <w:rPr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7A9D96" wp14:editId="2E61685F">
              <wp:simplePos x="0" y="0"/>
              <wp:positionH relativeFrom="page">
                <wp:align>right</wp:align>
              </wp:positionH>
              <wp:positionV relativeFrom="paragraph">
                <wp:posOffset>-1293550</wp:posOffset>
              </wp:positionV>
              <wp:extent cx="9035550" cy="11327701"/>
              <wp:effectExtent l="0" t="0" r="0" b="762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35550" cy="11327701"/>
                        <a:chOff x="-262890" y="0"/>
                        <a:chExt cx="9035550" cy="1132770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262890" y="264795"/>
                          <a:ext cx="2695575" cy="2457450"/>
                          <a:chOff x="-262921" y="-172023"/>
                          <a:chExt cx="2695886" cy="2580338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262921" y="-172023"/>
                            <a:ext cx="2695886" cy="258033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57718" y="56369"/>
                            <a:ext cx="1979948" cy="195389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1644956" y="409575"/>
                          <a:ext cx="7127704" cy="10918126"/>
                          <a:chOff x="-3546982" y="-5767075"/>
                          <a:chExt cx="5833407" cy="8936712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574447" y="1878797"/>
                            <a:ext cx="1565930" cy="129084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644606" y="1590672"/>
                            <a:ext cx="1236460" cy="115202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635042" y="1265286"/>
                            <a:ext cx="651383" cy="61351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327445" y="1473726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3546982" y="-5767075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1150162" y="1038580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group w14:anchorId="7C266311" id="Group 2" o:spid="_x0000_s1026" alt="&quot;&quot;" style="position:absolute;margin-left:660.25pt;margin-top:-101.85pt;width:711.45pt;height:891.95pt;z-index:251657216;mso-position-horizontal:right;mso-position-horizontal-relative:page;mso-width-relative:margin;mso-height-relative:margin" coordorigin="-2628" coordsize="90355,11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oFQS&#10;yxMCTwNFosmxPKBURAMTicqxPEyO5QGlIhqYSFSO5WFyLA/lWEJg9YJyLA+TY3lAqeQ2MDmWh3Is&#10;IfCqoEg0OZaHciwh8DRQJJocy0M5lhB4GigSTY7loRxLCCwNlGN5mBzLQzmWEHgaKBJNjuWhHEsI&#10;PA0UiSbH8lCOJQSeBopEk2N5KMcSAk8DRaLJsTyUYwmBo8FTOZYQeBkIx/I0OZanciwh8DSQ2flp&#10;cixP5VhC4Gkgs/PT5FieyrGEwNNA1olPk2N5KscSAk8DWSc+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z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YZ0HGtDEondtj3aXWyKwYQwupZONrBV&#10;mTkdLCy9rlYN53wc4U8Kg5+qFKp4drBVzZOrOxwvE1sWYC/ZxG/Q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dkNWAZWijxDsq&#10;5yVRGh/YWPP1MRH4EY0Wes69RXSjIA44Zn35NOq32uA/RAZkFXGjqx/fozAide6QtNMjuU+STP31&#10;0wPb7ZKPvxv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v4e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r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lGMJgaeBItHkWB7KsYTA00CRaHIsD+VYQuBpoEg0OZaHciwhsDRQjuVhciwP5VhC&#10;4GmgSDQ5lgeUSmF5QuBpoEg0OZYHlIpoYCJROZaHybE8oFREAxOJyrE8TI7loRxLCKxeUI7lYXIs&#10;DyiV2gYmx/JQjiUEXhUUiSbH8lCOJQSeBopEk2N5KMcSAk8DRaLJsTyUYwmBpYFyLA+TY3koxxIC&#10;TwNFosmxPJRjCYGngSLR5FgeyrGEwNNAkWhyLA/lWELgaaBINDmWh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4sWYCfM65xR2BcKprxvHXU4FoCKXKvgJ5qtPXvQxhzZzRdgmKoUcuOhXpL52tU4uuyt4CmZNk&#10;FkcTG9kmDB9BVjdzt79TVDur/cxJSPJCoiQ6pVPWgIFy70BZYJu8o1v1GWpbQpy/7RSh6sxzHJCV&#10;mORhKCiM6TE8pwTgJruhR7KzqiBNyMy/mnek7jzvPIxyf3ldJ2zTppj8oHwb5ptVPGfYJlKnnrBt&#10;zfhzdbl0+TTt9L1mNfWusopID6kliRKyBQiNne8zaXOoxAn5O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KBUCssTAk8DRaLJsTygVEQDE4nKsTxMjuUBpSIamEhUjuVhciwP5VhCYPWCciwP&#10;k2N5QKnUNjA5lodyLCHwqqBINDmWh3IsIfA0UCSaHMtDOZYQeBooEk2O5aEcSwgsDZRjeZgcy0M5&#10;lhB4GigSTY7loRxLCDwNFIkmx/JQjiUEngaKRJNjeSjHEgJPA0WiybE8lGMJgaPBUzmWEHgZCMfy&#10;NDmWp3IsIfA0kNn5aXIsT+VYQuBpILPz0+RYnsqxhMDTQPzEp8mxPJVjCYGngfiJT5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">
              <v:group id="Group 14" o:spid="_x0000_s1027" style="position:absolute;left:-2628;top:2647;width:26954;height:24575" coordorigin="-2629,-1720" coordsize="26958,2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2629;top:-1720;width:26958;height:2580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465679,2566344;1453080,2572924;1453834,2573238;1570438,2499546;1529702,2508953;1468598,2516479;1465689,2508953;1508365,2505190;1570438,2499546;1676400,2489698;1673912,2490380;1675188,2490139;916239,2475557;959400,2486376;977828,2487316;1029233,2511776;1052510,2516479;1053966,2516950;1059300,2511776;1079667,2517421;1100036,2522124;1140169,2531177;1140772,2530591;1187327,2538117;1209634,2541880;1231942,2543761;1277527,2545643;1339601,2544701;1342295,2544701;1348330,2541409;1361909,2537176;1375730,2536940;1385187,2538116;1387732,2544701;1409434,2544701;1402645,2554109;1398765,2558813;1386156,2564458;1362878,2564458;1332812,2562576;1267828,2560695;1219333,2556932;1176657,2551287;1133982,2544701;1068999,2535294;1018564,2519302;1019148,2518891;989467,2509895;963279,2498606;933213,2489198;902176,2478850;916239,2475557;1487173,2455388;1472355,2457582;1369870,2462601;1403614,2466620;1412344,2464738;1472478,2458153;1482373,2456287;1579251,2441757;1528918,2449208;1546190,2449686;1571044,2445218;1762985,2439582;1605121,2480358;1685008,2463093;750871,2420524;862410,2466620;902176,2478850;932242,2489197;962310,2498605;988497,2509894;982677,2514598;967159,2511775;911875,2492020;884718,2481671;857561,2470383;821674,2458153;790637,2444983;766390,2432753;750871,2420524;796457,2397006;849801,2423347;843013,2427109;780939,2397946;796457,2397006;599567,2333035;665520,2368784;679099,2383835;648062,2367842;624784,2353732;599567,2333035;715219,2308896;715228,2309164;718504,2313010;718864,2311398;2131653,2247143;2128131,2247428;2069937,2287880;2012712,2317984;1971976,2341502;1949669,2350909;1926391,2360316;1898264,2374428;1876926,2386657;1845889,2398887;1813883,2410176;1805153,2418642;1791575,2423347;1757629,2428991;1713983,2442161;1674217,2454390;1630571,2466621;1576257,2479791;1499635,2492020;1497695,2494843;1460855,2503776;1461809,2504250;1502721,2494329;1503515,2492020;1580137,2479791;1634452,2466621;1678097,2454390;1717863,2442161;1761508,2428991;1795455,2423347;1772475,2436720;1773147,2436517;1797395,2422405;1810974,2417702;1811878,2417459;1817763,2411116;1849770,2399828;1880807,2387598;1902144,2375368;1930271,2361258;1953549,2351850;1969511,2345119;1977797,2339620;2018533,2316102;2075756,2285998;468465,2234134;472147,2237197;473404,2237819;2138163,2209576;2137830,2209798;2137830,2210067;2139372,2210280;2139770,2209798;2159117,2195533;2153390,2199370;2152378,2200391;2156304,2197953;389271,2148149;425902,2189982;396857,2156175;2227789,2148121;2227702,2148151;2227061,2152413;2211542,2169347;2193114,2189102;2194225,2188854;2211542,2170287;2227061,2153354;2227789,2148121;484071,2126937;485991,2129205;486088,2128894;340604,2105375;365821,2121368;367059,2122783;378551,2125249;404616,2148649;440503,2176872;456022,2197568;464750,2207917;501606,2238020;490938,2246486;456614,2209495;455052,2209798;487534,2244803;490938,2246486;501607,2238020;593747,2308575;575320,2314220;582109,2318924;554951,2319864;537493,2308575;521005,2296346;480270,2263420;442443,2230494;407526,2197568;391039,2181576;375520,2164642;381340,2157117;400738,2174050;422075,2190042;448262,2217324;450488,2219176;422075,2190042;401707,2174050;382309,2157117;360971,2131716;340604,2105375;2477295,1955798;2476803,1956003;2466210,1980662;2467113,1837942;2441409,1873953;2428800,1896531;2416192,1917227;2386125,1955798;2359938,1994368;2336660,2025413;2334719,2026564;2333131,2028846;2335690,2027294;2358967,1996250;2385155,1957680;2415222,1919110;2427831,1898414;2440439,1875836;2466627,1839146;2567497,1825036;2554887,1861724;2532580,1901235;2510272,1941688;2489904,1967087;2503483,1940746;2515122,1914406;2523851,1900295;2535489,1881480;2546159,1862665;2567497,1825036;2504717,1744396;2481175,1784583;2480742,1785549;2504452,1745072;2517629,1653375;2489333,1728359;2429811,1846368;2421097,1859732;2421041,1859843;2400673,1893709;2380305,1930399;2357028,1958621;2337630,1990606;2223181,2115724;2185355,2146769;2181725,2149445;2180160,2150982;2164343,2163489;2151409,2177813;2103883,2212621;2096436,2217184;2076209,2233177;2073289,2235017;2068966,2238961;2031141,2263421;1993314,2285998;1988984,2288127;1963373,2304262;1955434,2308147;1947729,2313279;1921541,2327391;1897073,2336699;1842540,2363378;1714598,2409662;1625442,2431897;1697495,2418642;1711073,2415820;1754718,2400768;1781876,2392302;1825522,2370664;1874986,2353731;1906678,2341676;1920572,2333976;1933179,2330214;1950638,2320805;1955226,2317713;1967127,2306695;1993314,2291643;2023107,2277478;2034050,2270946;2071877,2246486;2088364,2231435;2106793,2220146;2154318,2185339;2188265,2154294;2226090,2123250;2340539,1998131;2356289,1972161;2357028,1969909;2382245,1932279;2390004,1920990;2400321,1907111;2403583,1901235;2423950,1867369;2463717,1787405;2502513,1701798;2513909,1666990;2623750,1570095;2620841,1571976;2620841,1571976;2632911,1514341;2632563,1516005;2635389,1519295;2644118,1528702;2649938,1524939;2650084,1524217;2646058,1526821;2636359,1518354;2624266,1407476;2623589,1407512;2622362,1407578;2622780,1412050;2621811,1435569;2617931,1449680;2594654,1485428;2588834,1516473;2583015,1526821;2573316,1571976;2562647,1607724;2551008,1642532;2544219,1669813;2536460,1698035;2542648,1688700;2548099,1668872;2552948,1640650;2564586,1605843;2575256,1570095;2584955,1524939;2590774,1514591;2596594,1483547;2619871,1447799;2604353,1520235;2592714,1580442;2566526,1657583;2561346,1665399;2559131,1677104;2551978,1697095;2524821,1754480;2512212,1784583;2504452,1800577;2494753,1817510;2468567,1862665;2440439,1906880;2404553,1966147;2364787,2024473;2338600,2057398;2310472,2089383;2300773,2102554;2290105,2115724;2273616,2128894;2246649,2157854;2247428,2160880;2219302,2189102;2189234,2209798;2164987,2228613;2142017,2244894;2145589,2244606;2170807,2226731;2195055,2207917;2225121,2187220;2253249,2158998;2252278,2155235;2279435,2126073;2295924,2112902;2306593,2099732;2316292,2086562;2344419,2054576;2370606,2021650;2410373,1963324;2446258,1904058;2474386,1859843;2500573,1814687;2510272,1797754;2518031,1781762;2530640,1751658;2557798,1694272;2568466,1655703;2594654,1578562;2606293,1518355;2621811,1445917;2625310,1433193;2622780,1432747;2623750,1409229;2645088,1387591;2633794,1433236;2633795,1433236;2645089,1387592;2653817,1378184;2647998,1390414;2646665,1416048;2646058,1440273;2636359,1469220;2636359,1472526;2647998,1440273;2649938,1390413;2654460,1380911;2612111,1337731;2605756,1352302;2603382,1373481;2600322,1363587;2599203,1364984;2602413,1375362;2600473,1390414;2604353,1402643;2607360,1402481;2605322,1396057;2607262,1381005;2612111,1337731;2693584,1312332;2695523,1313272;2694553,1352783;2695523,1380065;2692613,1429924;2689704,1458146;2680974,1499539;2678065,1534347;2663516,1598317;2649938,1653820;2625691,1664169;2627630,1658524;2631510,1619013;2646058,1577621;2657697,1571036;2657697,1571035;2670306,1499539;2677095,1465672;2682914,1430865;2687764,1397939;2689704,1366895;2690673,1340554;2692613,1326443;2693584,1312332;136602,876143;137084,876377;137130,876245;195119,741303;173781,779873;156323,793985;156281,794885;154593,830899;154641,830813;156323,794925;173781,780813;195119,742243;195846,742714;196209,742008;206756,659458;193178,668866;172810,710258;177470,713874;177622,713239;173781,710258;194148,668866;206172,660536;281439,605837;280214,606788;275014,626180;271740,635940;182509,793985;169900,832554;158261,872066;133044,954851;116556,1011295;108797,1053629;104917,1075265;102007,1096903;93279,1155229;90368,1190977;95218,1228607;97491,1208103;97158,1201325;101038,1161814;109766,1103488;116690,1095429;126743,1030173;126255,1018821;135837,992177;141538,969808;139834,973666;134014,971784;119465,1012236;120436,1034814;113646,1078088;112677,1085614;102978,1096903;105887,1075265;109766,1053629;117526,1011295;134014,954851;159232,872066;170871,832554;183479,793985;272710,635940;281439,605837;298899,511763;298898,511763;303747,515526;303747,515525;473667,377827;473481,377971;472915,378592;464993,386644;462991,389469;461682,390903;456022,398874;396858,466607;380369,485422;363881,505177;290972,583339;364851,504237;381339,484481;397827,465666;456991,397933;462991,389469;472915,378592;498288,312957;489917,315785;483691,318027;482209,319851;471540,329258;444383,346191;425955,365947;408497,385702;396858,396051;396463,395571;385462,408399;366791,430859;336724,462844;341573,468488;341666,468409;337694,463784;367760,431799;397827,396051;409466,385703;426924,365947;445352,346192;472509,329259;483179,319852;494818,315619;498491,314512;1903114,142992;1952578,164629;1973916,181562;1926391,158985;1903114,142992;1742110,74318;1780906,82784;1835221,109125;1742110,74318;1158231,68086;1137862,70555;1094216,76199;1051541,85607;1033113,91251;1011775,96896;965084,105793;956490,109126;897327,128881;839133,151459;798397,169333;771240,179681;704316,209785;672310,229541;641273,249296;591808,285044;545252,320792;500696,358493;504517,363126;513973,356834;522023,351015;551072,326436;597627,290688;647091,254940;678128,235184;710136,215429;777058,185325;803246,172155;843982,154280;902176,131703;961339,111948;986192,107213;998198,103234;1161605,69041;1505091,47860;1525822,49859;1553949,59266;1532612,56444;1487996,47977;1505091,47860;1617963,40451;1657728,43273;1706223,62088;1646090,51740;1617963,40451;1293531,40216;1181507,46096;1103915,56443;1067059,65851;1035052,77140;990436,82784;821674,145814;760570,172155;742142,178740;725654,187207;694617,203199;646122,227658;609266,255880;502577,336784;480281,355589;458468,374906;458931,375355;291138,566325;257191,611480;241673,638762;226154,664162;197057,716843;165407,765219;165051,766703;154382,794925;146623,808095;144683,809977;136075,837729;134014,854192;132075,877710;118496,916281;105887,954851;92308,1011295;84549,1063036;79700,1114777;86489,1079028;87118,1076078;88428,1062095;96188,1010355;98617,1011141;98828,1010267;96189,1009414;109767,952969;122376,914398;135892,876005;134985,875829;136925,852311;147593,808095;155352,794925;155613,794237;166022,766703;198028,717784;227125,665103;242643,639703;258162,612421;292109,567266;459901,376296;504517,336785;611206,255881;648062,227659;696557,203200;727594,187207;744083,178741;762510,172155;823615,145814;992377,82785;1036993,77141;1068999,65852;1105855,56444;1183447,46096;1295471,40569;1385513,43499;1429802,0;1475387,2822;1521942,7526;1552979,15052;1573347,24459;1598565,19755;1636391,28222;1659668,34807;1658699,35748;1657728,42333;1617963,39511;1604384,35748;1590806,32925;1564618,27281;1538431,21637;1511274,17874;1481207,17874;1456959,17874;1419134,17874;1417357,17323;1400705,25399;1406525,34807;1464719,46096;1438822,46534;1439259,46567;1466658,46096;1489936,48918;1534551,57385;1555889,60207;1591776,67733;1628632,75259;1664518,83725;1700405,94074;1717863,98777;1735321,104422;1735547,104621;1748066,106715;1778405,117650;1782643,123878;1783817,124178;1810974,134525;1834251,143933;1857529,154281;1874987,163689;1886626,169333;1899234,175918;1941910,199437;1996224,233304;2024352,252118;2025167,252682;2039540,261152;2586895,1259651;2586485,1267523;2597563,1269058;2608231,1276584;2613081,1301983;2631509,1332087;2639269,1332771;2639269,1325502;2647154,1304259;2647027,1300103;2654787,1274702;2665456,1274702;2681944,1264355;2683884,1305747;2679035,1325502;2673215,1344317;2670305,1375362;2669336,1391354;2667396,1407347;2663261,1410022;2663516,1411109;2667478,1408547;2669336,1393236;2670305,1377244;2673215,1346199;2679035,1327384;2683884,1307629;2691643,1313273;2690673,1327384;2688734,1341495;2687763,1367836;2685823,1398880;2680974,1431806;2675155,1466613;2668365,1500480;2655757,1571976;2644118,1578562;2629569,1619954;2625690,1659466;2623750,1665110;2607262,1708384;2602412,1712147;2582045,1758243;2603382,1712147;2608231,1708384;2577195,1793991;2560707,1802458;2557287,1809092;2557798,1809983;2561677,1802457;2578165,1793991;2566526,1825976;2545188,1863606;2534520,1882420;2522881,1901235;2514151,1915346;2501543,1942628;2487965,1968969;2466627,1997191;2445289,2023531;2446178,2021756;2422010,2053635;2369636,2109139;2359325,2124527;2369636,2110080;2422010,2054575;2382245,2112901;2361755,2133716;2345307,2145443;2344418,2146769;2334135,2154442;2333750,2157117;2288164,2202272;2239669,2245546;2237427,2247124;2221241,2267183;2182445,2295405;2146186,2321782;2146055,2321935;2182445,2296346;2221241,2268124;2189234,2299168;2163168,2315631;2145137,2323018;2144619,2323628;2125221,2335857;2117912,2339143;2099520,2353614;2081576,2365961;2054418,2382894;2045690,2383835;2035988,2388018;2034480,2389129;2046659,2384776;2055389,2383835;2020472,2409235;1998164,2420525;1975857,2430872;1960100,2433165;1957428,2434635;1883716,2465679;1879957,2466508;1857529,2480731;1870137,2484494;1823582,2504250;1827462,2491080;1811943,2496724;1797395,2501427;1767328,2510835;1763311,2506158;1748899,2508953;1731441,2512716;1695555,2521183;1694372,2521717;1728532,2513657;1745990,2509894;1760538,2507072;1766357,2511775;1796425,2502368;1810973,2497664;1826491,2492020;1822612,2505190;1781876,2524005;1779879,2523463;1751809,2534353;1728532,2540939;1693615,2549405;1679188,2548229;1649013,2553924;1648029,2555990;1567528,2571042;1549099,2566338;1533581,2566338;1506424,2574805;1482177,2576687;1457929,2577627;1455294,2576533;1433197,2580332;1406525,2575745;1407495,2574805;1412344,2568219;1390037,2565398;1400705,2559753;1432712,2558812;1463749,2557872;1508364,2558812;1539400,2555990;1597595,2543760;1636391,2535294;1665488,2534353;1667512,2533441;1639301,2534354;1600505,2542820;1542311,2555050;1511274,2557872;1466658,2556932;1435622,2557872;1403614,2558813;1404585,2555050;1411374,2545643;1710103,2497664;1912813,2423347;1966157,2396065;1996224,2381013;2027261,2365021;2085455,2331154;2132010,2296346;2219302,2230494;2243549,2211679;2266826,2191924;2301743,2160880;2316292,2137362;2337190,2118781;2337358,2117613;2317262,2135480;2302713,2158998;2267797,2190043;2244519,2209798;2220272,2228613;2132981,2294465;2086426,2329272;2028232,2363139;1997195,2379131;1967127,2394183;1913783,2421465;1711073,2495783;1412344,2543761;1390037,2543761;1387126,2536235;1363849,2535294;1342511,2543761;1280437,2544701;1234853,2542820;1212544,2540939;1190237,2537176;1203675,2523273;1200905,2524005;1150839,2515013;1148531,2515539;1052511,2498606;1014684,2491080;981708,2485435;941942,2467561;892477,2449687;841073,2429931;849801,2423347;885688,2429931;901207,2443102;954551,2458153;1060270,2484494;1086457,2489198;1114585,2493902;1145622,2500487;1179824,2507661;1182477,2507072;1214484,2511776;1215454,2509895;1262009,2511776;1269768,2512716;1341541,2512716;1393915,2514598;1455989,2509895;1463748,2509895;1466658,2517421;1527762,2509895;1568497,2500487;1591775,2496724;1606324,2494843;1638330,2487317;1664518,2481672;1690705,2475087;1738740,2467024;1745020,2464739;1694586,2473205;1668398,2479791;1642211,2485435;1610204,2492961;1595656,2494843;1572378,2498606;1509334,2504250;1466658,2508013;1458899,2508013;1396826,2512716;1344451,2510835;1272678,2510835;1264919,2509895;1234853,2497664;1218364,2508013;1218322,2508094;1231942,2499546;1262010,2511775;1215455,2509894;1215821,2509663;1185387,2505190;1149501,2497664;1118464,2491080;1090337,2486376;1064150,2481672;958430,2455332;905086,2440280;889568,2427109;853681,2420524;800337,2394183;784818,2395124;729534,2367842;719835,2350909;721774,2349969;755721,2367842;789667,2385717;799366,2380072;759601,2354672;726624,2340561;681039,2315161;642242,2290702;581139,2265302;557862,2246487;562711,2244606;585988,2251191;537493,2202272;510336,2180636;485119,2158998;453112,2133599;406557,2083739;403363,2074056;393948,2064924;361942,2031057;358062,2014124;345453,1997191;343951,1994906;328964,1984961;299867,1944509;283379,1906880;281439,1906880;259132,1865487;237794,1824095;215486,1776117;195119,1727199;215486,1760124;235854,1801517;242643,1824095;245450,1828086;241996,1810668;232989,1794814;218328,1762837;200937,1734724;179599,1678279;161318,1620418;155316,1603551;129170,1502328;117608,1428845;117526,1430865;118496,1445917;123345,1480725;129164,1516473;119465,1485428;112677,1445917;104917,1445917;100067,1410169;93279,1387591;87459,1365955;70970,1349021;66121,1349021;61271,1325502;59331,1295399;63211,1253066;65151,1238014;68454,1227690;66848,1204147;69030,1169339;72910,1162285;72910,1158051;65151,1172162;58362,1162755;45753,1145821;43450,1132416;42844,1133591;38964,1171221;36054,1208851;33145,1238014;33145,1298220;34114,1329265;36054,1360309;27325,1389473;25385,1389473;19566,1333028;19566,1274702;24415,1229547;33141,1238009;25385,1228607;23446,1194740;25385,1142999;26355,1128888;29265,1105369;40904,1063036;46703,1034914;44783,1028228;37994,1065858;26355,1108192;23446,1131710;22475,1145821;20535,1197562;22475,1231428;17626,1276584;17626,1334910;23446,1391354;25385,1391354;37994,1444977;44783,1489191;59331,1534347;82246,1631449;84245,1650058;88430,1650058;109767,1699917;117527,1725317;102978,1703680;87459,1669813;86490,1679221;78051,1653850;71941,1654761;65151,1633125;41873,1581384;27325,1535288;26355,1496717;19566,1451561;14716,1406406;4048,1373481;10836,1198503;17626,1153347;11807,1128888;23446,1061155;26355,1045162;34114,990599;54482,951088;49632,1004710;54480,995519;57392,973548;58362,949206;67091,918161;80669,871124;97158,823147;98393,821799;105888,783636;116556,756354;129165,733776;154383,686739;174750,644406;203847,589844;225185,566325;242643,533399;257192,512703;272711,505177;276590,499533;292109,469429;322175,435562;322994,449717;320800,455667;352242,424273;367760,404518;388128,385703;389884,387595;389099,386644;414316,362184;439534,339607;466691,311384;504517,284103;545252,254940;569608,238459;585988,223895;615085,206962;646122,190970;650231,188920;660792,178858;678129,166511;697164,157103;710629,154097;713045,152399;976858,48917;986646,46853;1013714,37629;1032385,33983;1042121,33903;1045721,32925;1266859,4703;1329659,4468;1396826,5643;1398076,6553;1430773,2822;1460839,7525;1490906,13169;1506419,16590;1489936,12229;1459869,6585;1429802,1881;142980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-577;top:563;width:19799;height:195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76443,1943298;1067190,1948281;1067744,1948519;1153382,1892717;1123464,1899841;1078587,1905540;1076451,1899841;1107793,1896991;1153382,1892717;1231203,1885260;1229377,1885776;1230313,1885594;672916,1874552;704615,1882744;718149,1883456;755902,1901978;772998,1905540;774068,1905896;777985,1901978;792943,1906252;807903,1909814;837377,1916669;837820,1916225;872012,1921924;888395,1924773;904779,1926198;938258,1927623;983847,1926910;985826,1926910;990259,1924417;1000231,1921211;1010382,1921033;1017327,1921923;1019197,1926910;1035135,1926910;1030149,1934034;1027300,1937596;1018039,1941870;1000943,1941870;978861,1940445;931135,1939021;895519,1936171;864176,1931897;832834,1926910;785108,1919787;748067,1907677;748496,1907366;726697,1900554;707464,1892005;685382,1884882;662588,1877046;672916,1874552;1092229,1859280;1081346,1860941;1006078,1864742;1030861,1867785;1037272,1866360;1081436,1861374;1088704,1859960;1159855,1848958;1122888,1854600;1135573,1854962;1153827,1851579;1294794,1847311;1178853,1878188;1237526,1865114;551465,1832880;633382,1867785;662588,1877046;684670,1884881;706752,1892005;725985,1900553;721711,1904115;710313,1901977;669711,1887018;649766,1879182;629821,1870634;603464,1861374;580670,1851401;562862,1842140;551465,1832880;584945,1815071;624122,1835017;619136,1837867;573547,1815783;584945,1815071;440342,1766631;488780,1793701;498753,1805098;475958,1792988;458862,1782303;440342,1766631;525280,1748353;525287,1748555;527693,1751467;527958,1750247;1565557,1701592;1562970,1701807;1520230,1732439;1478202,1755234;1448285,1773042;1431902,1780166;1414806,1787289;1394148,1797975;1378477,1807235;1355682,1816496;1332176,1825044;1325764,1831455;1315792,1835017;1290861,1839291;1258806,1849264;1229601,1858524;1197545,1867785;1157655,1877758;1101382,1887018;1099957,1889156;1072900,1895920;1073601,1896279;1103648,1888767;1104231,1887018;1160505,1877758;1200396,1867785;1232450,1858524;1261656,1849264;1293710,1839291;1318642,1835017;1301764,1845144;1302258,1844990;1320067,1834304;1330039,1830743;1330703,1830559;1335025,1825756;1358532,1817208;1381327,1807948;1396998,1798687;1417655,1788002;1434751,1780878;1446474,1775782;1452559,1771618;1482477,1753809;1524504,1731014;344056,1691741;346760,1694061;347683,1694531;1570337,1673145;1570093,1673313;1570093,1673516;1571225,1673678;1571518,1673313;1585726,1662511;1581521,1665417;1580778,1666190;1583661,1664344;285893,1626631;312795,1658305;291465,1632709;1636162,1626610;1636098,1626632;1635627,1629860;1624230,1642682;1610695,1657641;1611511,1657453;1624230,1643394;1635627,1630572;1636162,1626610;355518,1610569;356928,1612286;356999,1612051;250151,1594242;268671,1606352;269581,1607423;278020,1609290;297164,1627010;323520,1648380;334917,1664052;341328,1671888;368396,1694684;360561,1701094;335353,1673083;334205,1673313;334205,1673313;358061,1699820;360561,1701094;368397,1694684;436068,1748110;422534,1752384;427520,1755946;407575,1756658;394753,1748110;382644,1738849;352726,1713917;324945,1688985;299301,1664052;287192,1651943;275794,1639120;280068,1633421;294315,1646244;309986,1658353;329219,1679012;330853,1680414;309986,1658353;295027,1646244;280780,1633421;265109,1614188;250151,1594242;1819408,1480978;1819047,1481133;1811266,1499806;1811929,1391735;1793052,1419003;1783791,1436100;1774531,1451771;1752449,1480978;1733216,1510184;1716121,1533692;1714694,1534563;1713528,1536292;1715408,1535117;1732504,1511610;1751737,1482403;1773819,1453197;1783079,1437525;1792339,1420429;1811572,1392647;1868826,1389262;1862860,1402620;1850038,1428264;1862860,1402620;1868826,1389262;1885655,1381962;1876394,1409743;1860011,1439662;1843627,1470293;1828668,1489526;1838641,1469581;1847189,1449635;1853599,1438950;1862147,1424703;1869983,1410456;1885655,1381962;1839547,1320899;1822257,1351330;1821939,1352062;1839353,1321411;1849030,1251976;1828249,1308756;1784534,1398115;1778133,1408235;1778093,1408318;1763133,1433963;1748175,1461745;1731079,1483116;1716833,1507336;1632778,1602078;1604997,1625586;1602331,1627612;1601181,1628776;1589565,1638247;1580066,1649093;1545161,1675450;1539692,1678905;1524837,1691016;1522691,1692409;1519517,1695396;1491737,1713917;1463956,1731014;1460777,1732626;1441966,1744844;1436134,1747785;1430477,1751672;1411244,1762357;1393274,1769405;1353222,1789608;1259257,1824655;1193779,1841492;1246696,1831455;1256669,1829318;1288723,1817920;1308669,1811509;1340724,1795125;1377052,1782302;1400327,1773175;1410532,1767343;1419791,1764495;1432614,1757371;1435983,1755029;1444723,1746686;1463956,1735288;1485837,1724562;1493874,1719616;1521655,1701094;1533764,1689697;1547299,1681149;1582202,1654792;1607134,1631284;1634915,1607777;1718969,1513034;1730537,1493368;1731079,1491663;1749600,1463169;1755298,1454621;1762875,1444111;1765271,1439662;1780229,1414017;1809435,1353467;1837928,1288643;1846298,1262286;1926969,1188914;1924832,1190339;1924832,1190339;1933697,1146696;1933441,1147956;1935517,1150447;1941928,1157571;1946202,1154721;1946310,1154175;1943353,1156146;1936229,1149734;1927348,1065775;1926851,1065803;1925949,1065853;1926257,1069239;1925545,1087048;1922696,1097733;1905600,1124802;1901326,1148310;1897052,1156146;1889929,1190339;1882093,1217408;1873545,1243766;1868559,1264423;1862860,1285794;1867405,1278724;1871408,1263711;1874969,1242340;1883517,1215983;1891353,1188914;1898476,1154721;1902750,1146885;1907024,1123378;1924120,1096308;1912723,1151159;1904175,1196750;1884942,1255162;1881137,1261081;1879510,1269944;1874257,1285082;1854312,1328535;1845052,1351330;1839353,1363441;1832230,1376263;1812997,1410456;1792339,1443936;1765984,1488814;1736778,1532980;1717545,1557912;1696887,1582132;1689764,1592105;1681929,1602078;1669819,1612051;1650014,1633980;1650586,1636271;1629929,1657641;1607846,1673313;1590038,1687560;1573168,1699889;1575792,1699670;1594312,1686135;1612121,1671888;1634203,1656217;1654860,1634846;1654148,1631997;1674093,1609914;1686203,1599941;1694038,1589968;1701161,1579995;1721819,1555775;1741052,1530843;1770257,1486677;1796613,1441799;1817271,1408318;1836504,1374125;1843627,1361303;1849325,1349194;1858586,1326398;1878531,1282944;1886366,1253738;1905600,1195326;1914148,1149735;1925545,1094884;1928114,1085249;1926257,1084911;1926969,1067102;1942640,1050718;1934345,1085281;1934346,1085281;1942641,1050719;1949051,1043594;1944777,1052855;1944777,1052855;1943798,1072266;1943353,1090610;1936229,1112529;1936229,1115033;1944777,1090610;1946202,1052855;1949523,1045659;1918421,1012963;1913753,1023997;1912010,1040033;1909763,1032542;1908941,1033599;1911298,1041458;1909874,1052855;1912723,1062116;1914931,1061993;1913435,1057129;1914860,1045731;1918421,1012963;1978257,993730;1979682,994442;1978969,1024361;1979682,1045019;1977544,1082773;1975408,1104144;1968996,1135487;1966860,1161845;1956175,1210285;1946202,1252313;1928394,1260149;1929819,1255875;1932668,1225956;1943353,1194613;1951901,1189627;1951901,1189626;1961161,1135487;1966147,1109843;1970421,1083486;1973983,1058553;1975408,1035046;1976120,1015100;1977544,1004415;1978257,993730;100325,663437;100679,663614;100713,663514;143302,561333;127630,590539;114808,601225;114778,601907;113538,629177;113573,629112;114808,601937;127630,591251;143302,562045;143836,562401;144103,561867;151849,499358;141876,506481;126918,537825;130340,540563;130451,540082;127630,537825;142589,506481;151420,500174;206698,458754;205799,459475;201979,474159;199575,481550;134041,601225;124780,630431;116232,660349;97712,723036;85603,765777;79904,797834;77055,814217;74917,830602;68507,874768;66369,901837;69931,930331;71601,914805;71356,909672;74205,879754;80616,835588;85701,829486;93084,780072;92726,771476;99763,751302;103950,734362;102699,737283;98425,735859;87739,766490;88452,783587;83465,816355;82753,822054;75630,830602;77767,814217;80616,797834;86315,765777;98425,723036;116945,660349;125493,630431;134753,601225;200287,481550;206698,458754;219521,387519;219520,387519;223082,390369;223082,390368;347877,286100;347740,286209;347325,286678;341506,292776;340035,294916;339075,296002;334917,302037;291466,353326;279356,367573;267247,382532;213722,441693;267959,381820;280068,366861;292178,352614;335629,301324;340035,294916;347325,286678;365959,236979;359811,239120;355239,240818;354151,242199;346315,249322;326369,262145;312836,277104;300014,292063;291466,299900;291175,299536;283096,309250;269383,326257;247301,350477;250863,354750;250931,354690;248013,351189;270095,326969;292178,299900;300726,292064;313547,277104;327081,262145;347026,249323;354862,242199;363410,238994;366109,238156;1397710,108277;1434038,124661;1449709,137483;1414806,120387;1397710,108277;1279464,56275;1307957,62686;1347847,82632;1279464,56275;850643,51556;835684,53426;803629,57700;772286,64824;758753,69098;743081,73372;708789,80109;702478,82633;659027,97592;616287,114688;586369,128223;566424,136059;517273,158854;493767,173814;470972,188773;434643,215842;400451,242911;367728,271459;370534,274968;377479,270204;383390,265797;404725,247186;438917,220116;475245,193047;498040,178087;521547,163128;570697,140333;589931,130360;619848,116825;662588,99728;706040,84769;724292,81184;733109,78171;853121,52279;1105388,36241;1120614,37754;1141272,44878;1125601,42741;1092834,36330;1105388,36241;1188286,30631;1217491,32767;1253107,47014;1208943,39179;1188286,30631;950012,30453;867738,34905;810752,42740;783684,49864;760176,58412;727409,62686;603464,110414;558588,130360;545054,135346;532944,141758;510150,153867;474533,172388;447465,193759;369109,255021;352734,269261;336714,283888;337054,284228;213822,428835;188890,463028;177493,483686;166095,502919;144725,542811;121480,579442;121219,580566;113383,601937;107684,611909;106260,613334;99938,634349;98425,646815;97000,664623;87027,693830;77767,723036;67794,765777;62096,804957;58534,844136;63520,817067;63982,814833;64945,804244;70643,765065;72428,765661;72583,764999;70644,764353;80617,721612;89877,692405;99804,663333;99137,663199;100562,645390;108397,611909;114096,601937;114287,601416;121932,580566;145438,543524;166808,503632;178205,484399;189602,463740;214534,429548;337767,284941;370534,255022;448890,193760;475958,172389;511575,153868;534369,141758;546479,135347;560013,130360;604890,110414;728835,62687;761602,58413;785108,49865;812177,42741;869163,34905;951437,30720;1017566,32939;1050094,0;1083573,2137;1117765,5699;1140559,11398;1155519,18521;1174039,14959;1201819,21371;1218915,26357;1218203,27069;1217491,32055;1188286,29919;1178313,27069;1168340,24932;1149107,20658;1129875,16384;1109930,13534;1087848,13534;1070039,13534;1042259,13534;1040954,13118;1028724,19233;1032998,26357;1075738,34905;1056719,35237;1057039,35262;1077163,34905;1094258,37042;1127025,43453;1142697,45590;1169053,51289;1196122,56988;1222477,63399;1248834,71235;1261656,74797;1274478,79071;1274643,79222;1283838,80807;1306120,89088;1309232,93804;1310094,94030;1330039,101866;1347135,108989;1364231,116826;1377053,123949;1385601,128223;1394861,133209;1426203,151018;1466093,176663;1486751,190910;1487349,191337;1497906,197751;1899901,953838;1899600,959799;1907736,960962;1915572,966660;1919134,985894;1932667,1008689;1938367,1009207;1938367,1003703;1944157,987617;1944065,984470;1949763,965236;1957599,965236;1969708,957400;1971133,988744;1967572,1003703;1963298,1017950;1961161,1041458;1960449,1053567;1959024,1065678;1955986,1067703;1956175,1068526;1959084,1066586;1960449,1054992;1961161,1042882;1963298,1019374;1967572,1005127;1971133,990168;1976832,994443;1976120,1005127;1974695,1015813;1973982,1035759;1972558,1059266;1968996,1084199;1964723,1110555;1959736,1136200;1950476,1190339;1941928,1195326;1931243,1226669;1928393,1256588;1926969,1260862;1914860,1293630;1911298,1296480;1896339,1331384;1912010,1296480;1915572,1293630;1892777,1358454;1880668,1364865;1878157,1369889;1878531,1370563;1881381,1364865;1893490,1358454;1884942,1382674;1869271,1411168;1861435,1425415;1852887,1439662;1846476,1450347;1837216,1471005;1827244,1490951;1811572,1512322;1795901,1532267;1796554,1530923;1778805,1555063;1740339,1597092;1732766,1608744;1740339,1597804;1778805,1555775;1749600,1599940;1734551,1615701;1722471,1624582;1721818,1625586;1714266,1631396;1713983,1633421;1680503,1667614;1644887,1700382;1643240,1701578;1631353,1716766;1602860,1738137;1576229,1758110;1576134,1758226;1602860,1738849;1631353,1717479;1607846,1740986;1588703,1753452;1575460,1759046;1575079,1759508;1560832,1768768;1555464,1771256;1541957,1782214;1528778,1791563;1508833,1804386;1502422,1805098;1495296,1808266;1494189,1809106;1503134,1805810;1509546,1805098;1483902,1824332;1467518,1832881;1451135,1840716;1439563,1842452;1437600,1843565;1383463,1867073;1380703,1867700;1364231,1878470;1373491,1881320;1339299,1896279;1342148,1886307;1330751,1890581;1320067,1894142;1297984,1901266;1295034,1897724;1284449,1899841;1271628,1902690;1245272,1909102;1244403,1909506;1269491,1903402;1282313,1900553;1292997,1898416;1297271,1901977;1319354,1894854;1330038,1891293;1341436,1887018;1338586,1896991;1308669,1911238;1307202,1910828;1286587,1919074;1269491,1924061;1243847,1930472;1233252,1929582;1211090,1933894;1210367,1935458;1151245,1946856;1137710,1943294;1126313,1943294;1106368,1949705;1088560,1951130;1070751,1951842;1068816,1951013;1052587,1953891;1032998,1950417;1033711,1949705;1037272,1944719;1020889,1942582;1028724,1938308;1052231,1937595;1075026,1936883;1107792,1937595;1130587,1935458;1173326,1926197;1201819,1919787;1223189,1919074;1224676,1918384;1203957,1919075;1175464,1925485;1132724,1934746;1109930,1936883;1077163,1936171;1054368,1936883;1030861,1937596;1031574,1934746;1036559,1927623;1255956,1891293;1404833,1835017;1444011,1814359;1466093,1802961;1488888,1790851;1531627,1765207;1565819,1738849;1629929,1688985;1647736,1674738;1664832,1659779;1690476,1636271;1701161,1618462;1716509,1604393;1716633,1603509;1701874,1617038;1691189,1634846;1665545,1658354;1648449,1673313;1630641,1687560;1566532,1737425;1532340,1763782;1489600,1789427;1466806,1801536;1444723,1812934;1405546,1833592;1256669,1889868;1037272,1926198;1020889,1926198;1018752,1920499;1001656,1919787;985985,1926198;940396,1926910;906917,1925485;890533,1924061;874150,1921211;884018,1910684;881985,1911238;845214,1904429;843519,1904828;772999,1892005;745218,1886307;720999,1882032;691794,1868497;655465,1854963;617712,1840003;624122,1835017;650479,1840003;661876,1849976;701054,1861374;778698,1881320;797930,1884882;818588,1888443;841382,1893430;866502,1898862;868450,1898416;891957,1901978;892669,1900554;926861,1901978;932560,1902690;985272,1902690;1023738,1904115;1069327,1900554;1075025,1900554;1077163,1906252;1122039,1900554;1151957,1893430;1169052,1890581;1179738,1889156;1203244,1883457;1222477,1879183;1241710,1874196;1276988,1868090;1281601,1866361;1244560,1872771;1225327,1877758;1206094,1882032;1182587,1887731;1171902,1889156;1154807,1892005;1108505,1896279;1077163,1899129;1071464,1899129;1025875,1902690;987409,1901266;934697,1901266;928998,1900554;906917,1891293;894807,1899129;894776,1899190;904779,1892717;926862,1901977;892670,1900553;892939,1900379;870588,1896991;844232,1891293;821437,1886307;800779,1882744;781547,1879183;703903,1859237;664725,1847840;653328,1837867;626972,1832880;587794,1812934;576397,1813647;535794,1792988;528670,1780166;530095,1779454;555027,1792988;579958,1806523;587081,1802249;557876,1783015;533657,1772330;500177,1753096;471684,1734575;426808,1715342;409712,1701095;413273,1699670;430369,1704657;394753,1667614;374808,1651231;356287,1634846;332781,1615613;298589,1577858;296243,1570526;289328,1563611;265822,1537966;262973,1525144;253712,1512322;252609,1510592;241602,1503061;220232,1472430;208123,1443936;206698,1443936;190315,1412592;174644,1381249;158260,1344919;143302,1307877;158260,1332809;173219,1364153;178205,1381249;180266,1384271;177730,1371083;171114,1359077;160347,1334863;147575,1313575;131904,1270834;118479,1227024;114069,1214248;94867,1137599;86375,1081957;86315,1083486;87027,1094884;90589,1121241;94863,1148310;87739,1124802;82753,1094884;77055,1094884;73493,1067814;68507,1050718;64233,1034334;52123,1021512;48562,1021512;45000,1003703;43575,980908;46424,948852;47849,937454;50275,929637;49096,911810;50698,885452;53548,880110;53548,876904;47849,887590;42863,880466;33602,867644;31911,857493;31466,858383;28616,886877;26479,915371;24343,937454;24343,983044;25054,1006552;26479,1030059;20069,1052143;18644,1052143;14370,1009402;14370,965236;17931,931043;24340,937451;18644,930331;17219,904686;18644,865507;19356,854822;21493,837013;30041,804957;34300,783662;32890,778600;27904,807094;19356,839150;17219,856958;16507,867644;15082,906823;16507,932468;12945,966660;12945,1010826;17219,1053567;18644,1053567;27904,1094172;32890,1127652;43575,1161845;60404,1235373;61873,1249464;64946,1249464;80617,1287219;86315,1306452;75630,1290068;64233,1264423;63521,1271547;57323,1252335;52836,1253026;47849,1236642;30753,1197462;20069,1162557;19356,1133351;14370,1099158;10808,1064965;2973,1040033;7959,907536;12945,873343;8671,854822;17219,803532;19356,791422;25054,750106;40014,720187;36452,760791;40012,753832;42150,737194;42863,718762;49274,695254;59246,659637;71356,623307;72263,622286;77767,593388;85603,572730;94863,555633;113384,520016;128342,487960;149712,446644;165383,428835;178205,403903;188891,388231;200288,382532;203137,378258;214534,355463;236616,329818;237217,340537;235607,345042;258698,321270;270095,306311;285054,292064;286343,293496;285767,292776;304288,274255;322808,257158;342753,235788;370534,215129;400451,193047;418339,180567;430369,169539;451739,156717;474533,144607;477551,143055;485308,135436;498041,126086;512020,118962;521910,116686;523684,115400;717437,37042;724625,35478;744505,28493;758218,25733;765368,25672;768012,24932;930423,3561;976546,3383;1025875,4273;1026793,4962;1050807,2137;1072889,5698;1094971,9972;1106364,12562;1094258,9260;1072176,4986;1050094,1425;105009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16449;top:4095;width:71277;height:109182" coordorigin="-35469,-57670" coordsize="58334,8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5744;top:18787;width:15659;height:129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851353,1283839;844035,1287131;844473,1287288;912203,1250423;888542,1255129;853049,1258894;851359,1255129;876147,1253247;912203,1250423;973752,1245496;972307,1245837;973048,1245717;532206,1238422;557276,1243834;567980,1244305;597839,1256541;611360,1258894;612206,1259130;615304,1256541;627135,1259365;638966,1261718;662277,1266246;662628,1265954;689670,1269718;702627,1271601;715585,1272542;742063,1273483;778119,1273012;779684,1273012;783190,1271365;791077,1269248;799105,1269130;804598,1269718;806077,1273012;818682,1273012;814739,1277719;812486,1280072;805161,1282896;791640,1282896;774176,1281954;736430,1281013;708261,1279131;683472,1276307;658684,1273012;620938,1268306;591642,1260306;591981,1260101;574741,1255600;559530,1249953;542065,1245246;524037,1240069;532206,1238422;863838,1228332;855231,1229430;795701,1231941;815302,1233951;820373,1233010;855302,1229716;861050,1228782;917323,1221514;888086,1225241;898119,1225480;912555,1223245;1024046,1220425;932349,1240824;978752,1232187;436151,1210891;500938,1233951;524037,1240069;541502,1245246;558966,1249952;574177,1255599;570797,1257953;561783,1256541;529671,1246658;513896,1241481;498122,1235834;477277,1229716;459249,1223127;445165,1217009;436151,1210891;462629,1199126;493615,1212303;489672,1214186;453615,1199597;462629,1199126;348264,1167124;386573,1185008;394461,1192538;376433,1184537;362912,1177478;348264,1167124;415441,1155049;415447,1155182;417349,1157106;417559,1156300;1238190,1124156;1236144,1124298;1202342,1144535;1169102,1159595;1145440,1171360;1132483,1176066;1118962,1180772;1102624,1187831;1090230,1193949;1072202,1200067;1053610,1205715;1048540,1209950;1040653,1212303;1020935,1215127;995582,1221716;972484,1227833;947132,1233952;915583,1240540;871077,1246658;869950,1248070;848551,1252539;849105,1252776;872869,1247813;873330,1246658;917837,1240540;949386,1233952;974738,1227833;997837,1221716;1023188,1215127;1042907,1212303;1029558,1218994;1029949,1218892;1044033,1211833;1051921,1209480;1052446,1209358;1055864,1206185;1074456,1200538;1092484,1194420;1104878,1188302;1121216,1181243;1134737,1176537;1144008,1173170;1148821,1170418;1172483,1158653;1205722,1143594;272112,1117648;274251,1119181;274981,1119491;1241971,1105362;1241778,1105474;1241778,1105608;1242674,1105715;1242905,1105474;1254143,1098338;1250816,1100257;1250228,1100767;1252509,1099548;226112,1074633;247389,1095560;230518,1078648;1294031,1074619;1293981,1074634;1293609,1076766;1284595,1085237;1273890,1095120;1274535,1094996;1284595,1085708;1293609,1077237;1294031,1074619;281177,1064022;282292,1065156;282349,1065001;197843,1053235;212491,1061236;213210,1061943;219885,1063177;235025,1074883;255870,1089002;264884,1099355;269954,1104532;291363,1119592;285166,1123827;265228,1105322;264321,1105474;283188,1122985;285166,1123827;291363,1119592;344884,1154888;334180,1157712;338123,1160065;322349,1160535;312208,1154888;302631,1148770;278969,1132298;256997,1115827;236715,1099355;227138,1091355;218124,1082884;221505,1079119;232772,1087590;245166,1095590;260377,1109239;261670,1110165;245166,1095590;233335,1087590;222068,1079119;209673,1066412;197843,1053235;1438960,978408;1438674,978510;1432521,990846;1433045,919449;1418115,937464;1410791,948759;1403467,959112;1386002,978408;1370791,997703;1357270,1013233;1356143,1013809;1355220,1014951;1356707,1014174;1370228,998644;1385439,979349;1402904,960054;1410228,949700;1417551,938406;1432763,920051;1491354,912992;1484030,931346;1471072,951112;1458114,971349;1446284,984055;1454171,970878;1460932,957701;1466002,950642;1472762,941229;1478960,931817;1491354,912992;1454888,872652;1441213,892756;1440962,893239;1454734,872990;1462388,827117;1445952,864629;1411378,923664;1406316,930350;1406284,930405;1394453,947347;1382622,965701;1369101,979820;1357833,995821;1291355,1058412;1269383,1073943;1267275,1075282;1266366,1076050;1257178,1082307;1249665,1089473;1222060,1106886;1217734,1109168;1205985,1117169;1204289,1118090;1201778,1120063;1179807,1132299;1157835,1143594;1155320,1144658;1140443,1152730;1135831,1154674;1131356,1157241;1116145,1164301;1101932,1168957;1070256,1182304;995940,1205457;944153,1216581;986005,1209950;993893,1208538;1019244,1201008;1035019,1196773;1060371,1185949;1089103,1177477;1107511,1171447;1115582,1167595;1122905,1165713;1133046,1161006;1135711,1159459;1142624,1153947;1157835,1146417;1175140,1139331;1181497,1136063;1203468,1123827;1213046,1116298;1223750,1110650;1251355,1093238;1271074,1077707;1293045,1062177;1359523,999585;1368672,986593;1369101,985467;1383749,966642;1388256,960995;1394249,954051;1396143,951112;1407974,934170;1431072,894167;1453607,851342;1460227,833929;1524029,785456;1522339,786397;1522339,786397;1529350,757564;1529148,758397;1530790,760042;1535860,764749;1539240,762866;1539326,762505;1536987,763807;1531353,759572;1524329,704104;1523936,704122;1523223,704155;1523466,706392;1522903,718158;1520649,725217;1507128,743100;1503748,758631;1500368,763807;1494734,786397;1488537,804280;1481776,821693;1477833,835341;1473326,849459;1476920,844789;1480086,834870;1482903,820752;1489663,803339;1495861,785456;1501495,762866;1504875,757689;1508255,742159;1521776,724276;1512762,760513;1506002,790632;1490790,829223;1487781,833133;1486495,838988;1482340,848989;1466565,877696;1459241,892756;1454734,900757;1449100,909228;1433889,931817;1417551,953936;1396707,983585;1373608,1012763;1358397,1029234;1342059,1045235;1336425,1051824;1330228,1058412;1320651,1065001;1304987,1079488;1305439,1081002;1289102,1095120;1271637,1105474;1257553,1114886;1244210,1123031;1246285,1122887;1260933,1113945;1275017,1104532;1292482,1094179;1308820,1080060;1308256,1078178;1324031,1063589;1333609,1057001;1339805,1050412;1345439,1043823;1361777,1027822;1376988,1011351;1400087,982173;1420932,952524;1437270,930405;1452481,907815;1458114,899344;1462621,891344;1469946,876285;1485720,847577;1491917,828282;1507128,789691;1513889,759572;1522903,723335;1524935,716969;1523466,716746;1524029,704981;1536423,694156;1529863,716990;1529864,716990;1536424,694157;1541494,689450;1538114,695569;1537339,708392;1536987,720511;1531353,734992;1531353,736646;1538114,720511;1539240,695568;1541867,690814;1517269,669214;1513577,676503;1512198,687097;1510421,682148;1509771,682847;1511635,688039;1510509,695569;1512762,701686;1514509,701605;1513325,698392;1514452,690862;1517269,669214;1564593,656507;1565719,656978;1565156,676743;1565719,690391;1564029,715334;1562339,729452;1557269,750159;1555579,767572;1547128,799574;1539240,827340;1525156,832517;1526283,829693;1528537,809928;1536987,789221;1543747,785927;1543747,785926;1551072,750159;1555015,733217;1558395,715805;1561212,699333;1562339,683803;1562902,670626;1564029,663566;1564593,656507;79346,438299;79627,438416;79653,438351;113336,370844;100942,390139;90801,397199;90777,397649;89796,415666;89825,415623;90801,397669;100942,390610;113336,371315;113759,371550;113970,371197;120096,329901;112209,334607;100378,355314;103085,357123;103173,356805;100942,355314;112773,334607;119757,330440;163477,303076;162765,303552;159744,313253;157843,318136;106012,397199;98688,416494;91928,436260;77280,477674;67703,505911;63196,527088;60942,537912;59252,548737;54182,577915;52491,595798;55308,614623;56629,604366;56435,600975;58689,581209;63759,552031;67780,548000;73620,515354;73336,509675;78902,496347;82214,485156;81224,487086;77843,486145;69393,506381;69956,517676;66012,539324;65449,543089;59815,548737;61505,537912;63759,527088;68266,505911;77843,477674;92491,436260;99252,416494;106575,397199;158406,318136;163477,303076;173618,256014;173617,256014;176434,257897;176434,257896;275134,189012;275026,189084;274697,189395;270096,193422;268932,194836;268172,195553;264884,199541;230519,233425;220941,242837;211364,252720;169014,291821;211927,252249;221504,242366;231082,232954;265447,199070;268932,194836;274697,189395;289435,156560;284573,157975;280956,159096;280096,160008;273898,164715;258124,173186;247420,183069;237279,192952;230519,198129;230289,197888;223899,204306;213054,215542;195589,231542;198406,234366;198460,234326;196152,232013;213617,216012;231082,198129;237842,192952;247983,183069;258687,173186;274461,164715;280659,160009;287419,157891;289553,157338;1105441,71533;1134173,82357;1146567,90828;1118962,79534;1105441,71533;1011921,37178;1034456,41414;1066005,54591;1011921,37178;672769,34061;660938,35296;635586,38120;610797,42826;600093,45649;587699,48473;560578,52924;555586,54591;521221,64474;487418,75769;463756,84711;447982,89887;409108,104947;390517,114830;372489,124713;343757,142596;316715,160479;290834,179340;293053,181657;298546,178510;303222,175599;320095,163303;347137,145420;375869,127536;393897,117653;412489,107771;451361,92711;466573,86122;490235,77180;524037,65886;558403,56003;572839,53634;579812,51644;674729,34538;874246,23942;886288,24942;902626,29648;890231,28237;864316,24001;874246,23942;939809,20236;962907,21648;991075,31060;956146,25884;939809,20236;751359,20119;686289,23060;641219,28236;619811,32943;601219,38590;575304,41414;477277,72945;441784,86122;431080,89416;421503,93652;403475,101652;375306,113888;353898,128007;291926,168480;278975,177887;266306,187551;266574,187775;169110,283310;149392,305899;140378,319547;131364,332253;114463,358608;96078,382809;95871,383551;89674,397669;85167,404258;84040,405199;79041,419082;77843,427318;76717,439083;68829,458379;61505,477674;53618,505911;49111,531795;46294,557678;50238,539795;50603,538319;51365,531324;55872,505440;57283,505833;57405,505396;55872,504969;63759,476732;71083,457437;78934,438230;78407,438142;79534,426377;85731,404258;90238,397669;90389,397325;96435,383551;115026,359079;131928,332724;140942,320018;149956,306370;169674,283780;267138,188246;293053,168480;355024,128007;376433,113889;404601,101653;422629,93652;432207,89417;442911,86122;478404,72945;576431,41414;602347,38590;620938,32943;642346,28237;687416,23060;752486,20295;804788,21761;830514,0;856992,1412;884034,3765;902062,7530;913893,12236;928541,9883;950512,14118;964033,17412;963470,17883;962907,21177;939809,19766;931921,17883;924034,16471;908823,13648;893612,10824;877837,8941;860373,8941;846288,8941;824317,8941;823285,8666;813612,12706;816993,17412;850795,23060;835753,23279;836007,23296;851922,23060;865443,24472;891358,28707;903752,30119;924598,33884;946006,37649;966851,41884;987696,47061;997837,49414;1007977,52238;1008108,52338;1015380,53385;1033003,58856;1035465,61971;1036146,62121;1051921,67298;1065442,72004;1078963,77181;1089103,81887;1095864,84711;1103188,88005;1127976,99770;1159525,116712;1175863,126125;1176337,126407;1184686,130644;1502621,630153;1502384,634091;1508818,634859;1515015,638624;1517832,651330;1528536,666390;1533044,666732;1533044,663096;1537623,652469;1537550,650389;1542057,637683;1548254,637683;1557832,632506;1558958,653213;1556142,663096;1552761,672508;1551071,688039;1550508,696039;1549381,704040;1546979,705378;1547128,705922;1549429,704640;1550508,696980;1551071,688980;1552761,673449;1556142,664037;1558958,654154;1563465,656978;1562902,664037;1561776,671097;1561212,684274;1560085,699804;1557269,716276;1553888,733688;1549944,750630;1542621,786397;1535860,789691;1527409,810398;1525156,830164;1524029,832988;1514452,854636;1511635,856519;1499804,879579;1512198,856519;1515015,854636;1496987,897462;1487410,901698;1485424,905016;1485720,905462;1487974,901697;1497551,897462;1490790,913463;1478396,932287;1472199,941700;1465439,951112;1460368,958171;1453044,971819;1445157,984996;1432763,999115;1420368,1012292;1420885,1011404;1406847,1027352;1376425,1055118;1370435,1062816;1376425,1055588;1406847,1027822;1383749,1057000;1371847,1067413;1362293,1073280;1361777,1073943;1355804,1077781;1355580,1079119;1329101,1101709;1300932,1123357;1299630,1124147;1290228,1134181;1267693,1148299;1246632,1161495;1246556,1161571;1267693,1148770;1290228,1134652;1271637,1150182;1256496,1158418;1246022,1162113;1245721,1162418;1234454,1168536;1230208,1170180;1219525,1177419;1209102,1183596;1193328,1192067;1188258,1192538;1182622,1194630;1181746,1195186;1188821,1193008;1193891,1192538;1173610,1205244;1160652,1210892;1147695,1216068;1138542,1217215;1136990,1217951;1094174,1233481;1091990,1233895;1078963,1241011;1086286,1242893;1059244,1252776;1061498,1246188;1052484,1249011;1044033,1251364;1026568,1256070;1024235,1253731;1015864,1255129;1005723,1257012;984879,1261247;984191,1261514;1004033,1257482;1014174,1255599;1022625,1254188;1026005,1256541;1043470,1251835;1051920,1249482;1060934,1246658;1058681,1253247;1035019,1262659;1033859,1262388;1017554,1267835;1004033,1271130;983752,1275365;975372,1274777;957844,1277626;957273,1278660;910513,1286190;899809,1283836;890795,1283836;875020,1288072;860936,1289013;846851,1289484;845321,1288936;832486,1290837;816993,1288543;817556,1288072;820373,1284778;807416,1283366;813612,1280542;832204,1280071;850232,1279601;876147,1280071;894175,1278660;927977,1272542;950512,1268306;967414,1267835;968590,1267379;952203,1267836;929668,1272071;895865,1278189;877837,1279601;851922,1279131;833894,1279601;815302,1280072;815866,1278189;819809,1273483;993329,1249482;1111075,1212303;1142060,1198655;1159525,1191126;1177553,1183125;1211356,1166183;1238398,1148770;1289102,1115827;1303186,1106415;1316707,1096532;1336988,1081002;1345439,1069237;1357578,1059941;1357676,1059357;1346003,1068295;1337552,1080060;1317270,1095591;1303749,1105474;1289665,1114886;1238961,1147829;1211919,1165242;1178117,1182184;1160089,1190184;1142624,1197714;1111638,1211362;993893,1248541;820373,1272542;807416,1272542;805725,1268777;792204,1268306;779810,1272542;743754,1273012;717275,1272071;704317,1271130;691360,1269248;699166,1262293;697557,1262659;668475,1258160;667135,1258424;611361,1249953;589389,1246188;570234,1243364;547136,1234422;518403,1225481;488545,1215597;493615,1212303;514460,1215597;523474,1222186;554459,1229716;615868,1242893;631079,1245246;647417,1247599;665445,1250894;685312,1254482;686852,1254188;705444,1256541;706007,1255600;733049,1256541;737556,1257012;779246,1257012;809668,1257953;845724,1255600;850231,1255600;851922,1259365;887414,1255600;911076,1250894;924597,1249011;933048,1248070;951639,1244305;966851,1241482;982061,1238187;1009963,1234153;1013611,1233010;984316,1237246;969104,1240540;953893,1243364;935302,1247129;926851,1248070;913330,1249953;876710,1252776;851922,1254659;847415,1254659;811359,1257012;780937,1256070;739247,1256070;734740,1255600;717275,1249482;707698,1254659;707673,1254699;715585,1250423;733050,1256541;706008,1255599;706221,1255484;688543,1253247;667698,1249482;649670,1246188;633332,1243834;618121,1241482;556713,1228304;525728,1220774;516714,1214186;495868,1210891;464883,1197714;455869,1198185;423756,1184537;418122,1176066;419249,1175595;438968,1184537;458686,1193479;464319,1190655;441221,1177948;422066,1170889;395587,1158182;373052,1145947;337560,1133240;324039,1123828;326856,1122887;340377,1126181;312208,1101709;296433,1090885;281786,1080060;263194,1067354;236152,1042411;234297,1037567;228828,1032999;210237,1016057;207984,1007586;200659,999115;199787,997972;191082,992996;174180,972760;164603,953936;163477,953936;150519,933229;138125,912522;125167,888521;113336,864049;125167,880520;136998,901227;140942,912522;142572,914518;140565,905805;135334,897874;126818,881877;116716,867813;104322,839576;93703,810630;90216,802192;75030,751555;68314,714794;68266,715805;68829,723335;71646,740748;75026,758631;69393,743100;65449,723335;60942,723335;58125,705451;54182,694156;50801,683333;41224,674861;38407,674861;35590,663096;34463,648036;36717,626859;37843,619329;39762,614164;38829,602387;40097,584974;42350,581445;42350,579326;37843,586386;33900,581680;26576,573209;25238,566502;24886,567090;22633,585915;20942,604740;19252,619329;19252,649448;19815,664978;20942,680508;15872,695098;14745,695098;11365,666861;11365,637683;14182,615093;19250,619326;14745,614623;13619,597681;14745,571797;15308,564738;16999,552972;23759,531795;27128,517726;26013,514382;22069,533206;15308,554384;13619,566149;13055,573209;11928,599092;13055,616034;10238,638624;10238,667802;13619,696039;14745,696039;22069,722864;26013,744983;34463,767572;47773,816149;48935,825458;51365,825458;63759,850400;68266,863107;59815,852283;50801,835341;50238,840047;45337,827355;41787,827811;37843,816987;24322,791103;15872,768043;15308,748748;11365,726158;8548,703569;2351,687097;6294,599563;10238,576974;6858,564738;13619,530853;15308,522853;19815,495557;31647,475791;28829,502616;31645,498019;33336,487027;33900,474850;38970,459319;46857,435789;56435,411788;57153,411113;61506,392022;67703,378374;75027,367079;89675,343548;101505,322371;118407,295075;130801,283310;140942,266838;149392,256485;158407,252720;160660,249896;169674,234836;187138,217894;187614,224976;186340,227952;204603,212247;213617,202364;225448,192952;226468,193898;226012,193422;240659,181186;255307,169892;271082,155773;293053,142125;316715,127536;330862,119292;340377,112006;357278,103535;375306,95535;377693,94509;383827,89476;393898,83299;404954,78592;412776,77088;414179,76239;567417,24471;573103,23439;588825,18824;599670,17000;605325,16960;607417,16471;735866,2353;772345,2235;811359,2823;812085,3278;831077,1412;848542,3764;866007,6588;875017,8299;865443,6118;847978,3294;830514,941;8305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6446;top:15906;width:12364;height:1152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672229,1145776;666451,1148714;666797,1148854;720277,1115953;701593,1120153;673568,1123513;672234,1120153;691807,1118473;720277,1115953;768876,1111557;767735,1111861;768320,1111753;420230,1105243;440026,1110073;448478,1110493;472054,1121414;482731,1123513;483398,1123724;485845,1121414;495186,1123934;504528,1126034;522935,1130075;523211,1129814;544564,1133174;554795,1134854;565027,1135694;585934,1136534;614404,1136114;615640,1136114;618408,1134644;624635,1132754;630974,1132649;635312,1133173;636479,1136114;646433,1136114;643319,1140314;641539,1142414;635756,1144934;625080,1144934;611290,1144094;581486,1143254;559243,1141574;539670,1139054;520097,1136114;490293,1131914;467161,1124774;467429,1124590;453816,1120574;441805,1115534;428015,1111334;413780,1106713;420230,1105243;682088,1096239;675291,1097218;628287,1099459;643763,1101253;647767,1100413;675348,1097473;679886,1096640;724319,1090153;701234,1093479;709156,1093693;720555,1091698;808588,1089182;736184,1107387;772824,1099678;344385,1080673;395542,1101253;413780,1106713;427570,1111333;441361,1115533;453371,1120573;450702,1122673;443584,1121413;418229,1112593;405773,1107973;393318,1102933;376858,1097473;362623,1091593;351502,1086133;344385,1080673;365293,1070173;389759,1081933;386645,1083613;358175,1070593;365293,1070173;274990,1041613;305239,1057573;311467,1064293;297232,1057153;286555,1050853;274990,1041613;328033,1030835;328037,1030955;329540,1032672;329705,1031952;977676,1003265;976061,1003392;949370,1021452;923124,1034893;904441,1045393;894210,1049593;883534,1053793;870633,1060093;860846,1065553;846612,1071013;831932,1076053;827928,1079833;821700,1081933;806131,1084453;786113,1090333;767875,1095793;747857,1101253;722945,1107133;687803,1112593;686913,1113854;670017,1117842;670454,1118054;689219,1113624;689582,1112593;724725,1107133;749636,1101253;769654,1095793;787893,1090333;807910,1084453;823480,1081933;812940,1087904;813249,1087813;824370,1081513;830598,1079413;831012,1079305;833711,1076473;848391,1071433;862626,1065973;872413,1060513;885313,1054213;895989,1050013;903310,1047008;907111,1044553;925794,1034053;952039,1020612;214860,997457;216549,998825;217125,999102;980662,986493;980509,986592;980509,986712;981216,986807;981399,986592;990272,980223;987646,981936;987182,982392;988982,981303;178538,959068;195339,977745;182017,962651;1021769,959055;1021729,959069;1021435,960972;1014317,968532;1005865,977352;1006375,977241;1014317,968952;1021435,961392;1021769,959055;222018,949597;222898,950610;222943,950471;156217,939971;167783,947111;168351,947743;173621,948844;185576,959291;202035,971891;209153,981132;213156,985752;230060,999192;225167,1002972;209425,986456;208708,986592;223606,1002220;225167,1002972;230061,999192;272320,1030692;263869,1033212;266982,1035312;254527,1035732;246520,1030692;238958,1025232;220274,1010532;202925,995832;186911,981132;179349,973992;172231,966432;174900,963072;183797,970632;193584,977771;205594,989952;206615,990779;193584,977771;184242,970632;175345,963072;165558,951731;156217,939971;1136204,873190;1135978,873282;1131120,884291;1131534,820572;1119745,836650;1113962,846730;1108179,855970;1094389,873190;1082378,890410;1071702,904271;1070812,904785;1070083,905804;1071257,905111;1081933,891251;1093944,874030;1107734,856810;1113517,847570;1119300,837490;1131311,821110;1177575,814810;1171791,831190;1161560,848830;1151329,866891;1141987,878230;1148215,866470;1153553,854710;1157556,848410;1162895,840010;1167788,831610;1177575,814810;1148781,778807;1137983,796749;1137785,797181;1148660,779109;1154703,738170;1141725,771648;1114426,824334;1110429,830301;1110403,830350;1101061,845470;1091720,861851;1081044,874451;1072147,888731;1019655,944591;1002306,958452;1000642,959647;999924,960333;992669,965917;986737,972312;964940,987852;961524,989889;952247,997030;950908,997851;948925,999612;931577,1010532;914228,1020612;912242,1021563;900495,1028766;896854,1030501;893320,1032792;881309,1039093;870087,1043248;845075,1055160;786395,1075823;745504,1085750;778551,1079833;784779,1078573;804796,1071853;817252,1068073;837270,1058412;859957,1050852;874492,1045471;880865,1042032;886647,1040353;894654,1036152;896758,1034772;902217,1029853;914228,1023132;927892,1016808;932911,1013892;950260,1002972;957822,996252;966274,991212;988071,975672;1003641,961811;1020990,947951;1073481,892090;1080705,880496;1081044,879490;1092609,862690;1096168,857650;1100900,851453;1102396,848830;1111737,833710;1129976,798009;1147770,759789;1152997,744249;1203375,700988;1202041,701828;1202041,701828;1207577,676096;1207417,676839;1208713,678308;1212717,682508;1215386,680828;1215453,680506;1213607,681668;1209158,677888;1203612,628385;1203301,628401;1202738,628431;1202930,630427;1202486,640928;1200706,647228;1190030,663188;1187361,677048;1184692,681668;1180244,701828;1175350,717789;1170012,733329;1166898,745509;1163340,758109;1166178,753941;1168678,745089;1170902,732488;1176240,716949;1181133,700988;1185582,680828;1188251,676208;1190920,662348;1201596,646388;1194479,678728;1189140,705608;1177129,740049;1174754,743538;1173738,748764;1170457,757689;1158002,783309;1152218,796749;1148660,803890;1144211,811450;1132201,831610;1119300,851350;1102841,877811;1084602,903851;1072592,918551;1059691,932831;1055243,938711;1050350,944591;1042787,950471;1030419,963401;1030776,964752;1017876,977352;1004086,986592;992965,994992;982430,1002261;984068,1002132;995634,994152;1006755,985752;1020545,976512;1033446,963912;1033001,962232;1045456,949212;1053019,943332;1057912,937451;1062360,931571;1075261,917291;1087271,902591;1105510,876550;1121969,850090;1134870,830350;1146880,810190;1151329,802630;1154887,795490;1160671,782050;1173126,756429;1178019,739209;1190030,704769;1195368,677888;1202486,645548;1204090,639867;1202930,639668;1203375,629168;1213161,619507;1207982,639886;1207982,639886;1213162,619508;1217165,615307;1214496,620768;1213885,632212;1213607,643028;1209158,655951;1209158,657428;1214496,643028;1215386,620767;1217460,616525;1198037,597247;1195122,603752;1194033,613207;1192630,608790;1192117,609414;1193589,614047;1192699,620768;1194479,626227;1195858,626155;1194923,623287;1195813,616567;1198037,597247;1235404,585907;1236294,586327;1235849,603967;1236294,616147;1234959,638407;1233625,651007;1229621,669488;1228287,685028;1221614,713588;1215386,738369;1204265,742989;1205155,740469;1206934,722829;1213607,704348;1218945,701409;1218945,701408;1224728,669488;1227842,654368;1230511,638828;1232735,624127;1233625,610267;1234069,598507;1234959,592207;1235404,585907;62652,391165;62873,391269;62894,391211;89491,330964;79704,348184;71697,354484;71678,354886;70903,370965;70926,370927;71697,354904;79704,348604;89491,331384;89824,331594;89991,331279;94828,294423;88600,298623;79259,317104;81396,318718;81466,318434;79704,317104;89045,298623;94560,294904;129081,270483;128519,270908;126134,279566;124633,283923;83707,354484;77924,371704;72586,389345;61020,426305;53458,451505;49899,470406;48120,480066;46785,489726;42782,515766;41447,531726;43672,548527;44714,539373;44561,536346;46341,518706;50344,492666;53519,489068;58130,459934;57907,454865;62301,442970;64916,432983;64134,434705;61465,433865;54792,451926;55237,462006;52123,481326;51679,484686;47230,489726;48565,480066;50344,470406;53903,451505;61465,426305;73031,389345;78369,371704;84152,354484;125077,283923;129081,270483;137089,228483;137088,228483;139312,230163;139312,230162;217246,168686;217161,168750;216901,169027;213268,172622;212349,173883;211749,174524;209153,178082;182018,208323;174455,216723;166893,225543;133454,260439;167338,225123;174900,216302;182462,207902;209597,177662;212349,173883;216901,169027;228538,139723;224699,140986;221843,141987;221164,142801;216270,147001;203815,154561;195363,163382;187356,172202;182018,176822;181837,176608;176791,182335;168227,192362;154438,206643;156662,209162;156704,209127;154882,207062;168672,192782;182462,176822;187800,172202;195808,163382;204259,154562;216715,147002;221608,142802;226947,140912;228632,140418;872857,63841;895544,73501;905331,81061;883534,70981;872857,63841;799014,33180;816807,36960;841718,48720;799014,33180;531219,30398;521877,31500;501859,34020;482286,38220;473834,40740;464048,43260;442633,47232;438691,48721;411556,57540;384866,67621;366182,75601;353727,80221;323032,93661;308353,102481;294118,111301;271431,127261;250078,143222;229643,160053;231395,162122;235732,159313;239424,156715;252747,145742;274100,129781;296787,113821;311022,105001;325702,96181;356395,82741;368406,76861;387090,68880;413780,58800;440915,49980;452314,47866;457820,46090;532767,30824;690305,21368;699814,22260;712714,26460;702928,25200;682465,21420;690305,21368;742074,18060;760312,19320;782554,27720;754974,23100;742074,18060;593274,17955;541895,20580;506307,25200;489403,29400;474723,34440;454261,36960;376858,65101;348833,76861;340381,79801;332819,83581;318584,90721;296342,101641;279438,114241;230505,150361;220279,158757;210275,167382;210487,167582;133530,252843;117960,273003;110843,285183;103725,296523;90380,320043;75863,341642;75700,342304;70807,354904;67248,360784;66358,361624;62411,374014;61465,381365;60576,391865;54348,409085;48565,426305;42337,451505;38778,474606;36554,497706;39668,481746;39956,480429;40557,474186;44116,451086;45231,451436;45327,451046;44117,450665;50344,425465;56127,408245;62326,391103;61910,391025;62800,380525;67693,360784;71252,354904;71371,354597;76145,342304;90825,320464;104170,296943;111288,285603;118405,273423;133975,253263;210932,168002;231395,150362;280328,114241;297232,101641;319474,90721;333709,83581;341271,79801;349723,76861;377748,65101;455151,36960;475614,34440;490293,29400;507197,25200;542785,20580;594164,18112;635461,19421;655774,0;676682,1260;698034,3360;712269,6720;721611,10920;733177,8820;750526,12600;761202,15540;760757,15960;760312,18900;742074,17640;735846,15960;729618,14700;717607,12180;705597,9660;693141,7980;679351,7980;668230,7980;650881,7980;650066,7734;642429,11340;645098,15540;671789,20580;659911,20776;660112,20790;672678,20580;683355,21840;703817,25620;713604,26880;730063,30240;746967,33600;763426,37380;779886,42001;787893,44100;795900,46620;796003,46709;801745,47644;815660,52526;817604,55307;818142,55441;830598,60061;841274,64261;851950,68881;859957,73081;865295,75601;871078,78541;890651,89041;915562,104161;928463,112561;928837,112813;935429,116595;1186471,562387;1186284,565901;1191364,566587;1196257,569947;1198482,581287;1206934,594727;1210493,595032;1210493,591787;1214109,582303;1214051,580447;1217610,569107;1222503,569107;1230065,564487;1230955,582967;1228731,591787;1226062,600187;1224727,614047;1224283,621187;1223393,628328;1221496,629522;1221614,630007;1223431,628863;1224283,622027;1224727,614887;1226062,601027;1228731,592627;1230955,583807;1234514,586327;1234069,592627;1233180,598927;1232735,610687;1231845,624547;1229621,639248;1226952,654788;1223838,669908;1218055,701828;1212717,704769;1206044,723249;1204265,740889;1203375,743409;1195813,762729;1193588,764409;1184247,784989;1194033,764409;1196257,762729;1182023,800950;1174460,804730;1172892,807692;1173126,808089;1174906,804729;1182468,800950;1177129,815230;1167343,832030;1162450,840430;1157112,848830;1153108,855130;1147325,867310;1141098,879070;1131311,891671;1121524,903431;1121932,902638;1110848,916871;1086826,941651;1082097,948521;1086826,942071;1110848,917291;1092609,943331;1083212,952624;1075668,957860;1075260,958452;1070544,961877;1070367,963072;1049460,983232;1027217,1002552;1026189,1003257;1018766,1012212;1000972,1024812;984342,1036589;984282,1036657;1000972,1025232;1018766,1012632;1004086,1026492;992131,1033842;983861,1037140;983623,1037413;974726,1042872;971374,1044340;962938,1050800;954708,1056313;942253,1063873;938249,1064293;933800,1066160;933108,1066656;938694,1064713;942698,1064293;926684,1075633;916452,1080673;906221,1085293;898994,1086317;897769,1086973;863961,1100833;862237,1101203;851950,1107553;857733,1109233;836380,1118054;838160,1112174;831042,1114694;824370,1116793;810580,1120993;808737,1118906;802127,1120153;794120,1121833;777661,1125614;777119,1125852;792786,1122253;800793,1120573;807465,1119313;810134,1121413;823925,1117213;830597,1115113;837715,1112593;835935,1118473;817252,1126874;816336,1126631;803462,1131493;792786,1134434;776772,1138213;770155,1137689;756315,1140231;755864,1141154;718942,1147874;710490,1145774;703372,1145774;690917,1149554;679796,1150394;668675,1150814;667466,1150325;657332,1152021;645098,1149974;645543,1149554;647767,1146614;637536,1145354;642429,1142834;657109,1142413;671344,1141994;691806,1142413;706041,1141154;732732,1135693;750526,1131914;763871,1131493;764799,1131086;751860,1131494;734067,1135274;707376,1140734;693141,1141994;672678,1141574;658444,1141994;643763,1142414;644209,1140734;647322,1136534;784334,1115113;877306,1081933;901772,1069753;915562,1063033;929797,1055893;956488,1040773;977840,1025232;1017876,995832;1028997,987432;1039673,978612;1055687,964752;1062360,954252;1071945,945956;1072022,945435;1062805,953412;1056132,963912;1040118,977772;1029442,986592;1018321,994992;978285,1024392;956933,1039933;930242,1055053;916007,1062193;902217,1068913;877751,1081093;784779,1114273;647767,1135694;637536,1135694;636201,1132334;625525,1131914;615739,1135694;587269,1136114;566361,1135274;556130,1134434;545899,1132754;552062,1126547;550792,1126874;527829,1122859;526770,1123094;482731,1115534;465382,1112174;450257,1109654;432019,1101673;409332,1093693;385755,1084873;389759,1081933;406218,1084873;413336,1090753;437802,1097473;486290,1109233;498300,1111334;511201,1113433;525436,1116374;541123,1119576;542339,1119313;557019,1121414;557464,1120574;578817,1121414;582375,1121833;615294,1121833;639315,1122673;667785,1120574;671344,1120574;672678,1123934;700703,1120574;719387,1116374;730063,1114694;736736,1113854;751415,1110494;763426,1107974;775437,1105033;797468,1101433;800348,1100413;777217,1104193;765206,1107133;753195,1109654;738515,1113014;731843,1113854;721166,1115534;692252,1118054;672678,1119734;669120,1119734;640650,1121833;616628,1120993;583710,1120993;580151,1120574;566361,1115113;558799,1119734;558780,1119770;565027,1115953;578817,1121413;557465,1120573;557633,1120470;543674,1118473;527215,1115113;512980,1112174;500080,1110073;488069,1107974;439581,1096213;415115,1089493;407998,1083613;391538,1080673;367072,1068913;359955,1069333;334598,1057153;330150,1049593;331040,1049173;346609,1057153;362179,1065133;366627,1062613;348389,1051273;333264,1044973;312356,1033632;294563,1022712;266538,1011372;255862,1002972;258086,1002132;268762,1005072;246520,983232;234064,973572;222498,963912;207819,952572;186466,930311;185001,925988;180683,921911;166003,906791;164224,899231;158441,891671;157752,890651;150878,886210;137533,868150;129971,851350;129081,851350;118850,832870;109064,814390;98832,792970;89491,771129;98832,785829;108174,804310;111288,814390;112575,816172;110991,808395;106860,801317;100135,787041;92159,774489;82373,749289;73988,723456;71235,715925;59244,670733;53941,637926;53903,638828;54348,645548;56572,661088;59241,677048;54792,663188;51679,645548;48120,645548;45896,629587;42782,619507;40113,609847;32550,602287;30326,602287;28102,591787;27212,578347;28992,559447;29881,552727;31396,548117;30660,537607;31661,522066;33440,518916;33440,517026;29881,523326;26768,519126;20984,511566;19928,505581;19650,506106;17871,522906;16536,539706;15202,552727;15202,579607;15646,593467;16536,607327;12533,620347;11643,620347;8974,595147;8974,569107;11198,548946;15200,552725;11643,548527;10753,533407;11643,510306;12088,504006;13422,493506;18760,474606;21420,462050;20540,459065;17426,475866;12088,494766;10753,505266;10308,511566;9419,534666;10308,549786;8084,569947;8084,595987;10753,621187;11643,621187;17426,645128;20540,664868;27212,685028;37722,728381;38639,736689;40558,736689;50344,758949;53903,770289;47230,760629;40113,745509;39668,749709;35798,738382;32995,738789;29881,729129;19205,706028;12533,685448;12088,668228;8974,648068;6749,627907;1856,613207;4970,535087;8084,514926;5415,504006;10753,473766;12088,466625;15646,442265;24988,424625;22764,448565;24987,444462;26323,434653;26768,423785;30771,409925;36999,388924;44561,367504;45128,366902;48565,349864;53458,337684;59241,327604;70807,306603;80149,287703;93494,263343;103280,252843;111288,238143;117960,228903;125078,225543;126857,223022;133975,209582;147765,194462;148140,200782;147134,203438;161555,189422;168672,180602;178014,172202;178819,173047;178459,172622;190025,161702;201591,151622;214046,139021;231395,126841;250078,113821;261249,106463;268762,99961;282107,92401;296342,85261;298226,84346;303070,79853;311022,74341;319752,70141;325928,68798;327036,68040;448033,21840;452522,20918;464937,16800;473500,15172;477966,15136;479617,14700;581041,2100;609844,1995;640650,2520;641223,2926;656220,1260;670009,3360;683800,5880;690914,7407;683355,5460;669564,2940;655774,840;6557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6350;top:12652;width:6514;height:613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354139,610189;351095,611753;351277,611828;379451,594306;369608,596543;354844,598333;354141,596543;364453,595648;379451,594306;405054,591965;404452,592127;404761,592070;221383,588603;231811,591175;236264,591399;248684,597214;254309,598333;254661,598445;255949,597214;260870,598556;265792,599675;275489,601827;275635,601688;286883,603477;292273,604372;297663,604819;308678,605267;323676,605043;324327,605043;325785,604260;329066,603253;332405,603198;334690,603477;335305,605043;340549,605043;338909,607280;337971,608398;334925,609740;329300,609740;322036,609293;306334,608845;294617,607951;284305,606609;273994,605043;258293,602806;246107,599004;246248,598906;239076,596767;232749,594083;225484,591846;217985,589386;221383,588603;359333,583807;355752,584329;330990,585522;339143,586478;341252,586030;355782,584465;358173,584021;381580,580566;369419,582338;373592,582451;379597,581389;425974,580049;387831,589744;407133,585639;181426,575518;208376,586478;217985,589386;225249,591846;232514,594083;238842,596767;237436,597885;233686,597214;220328,592517;213766,590056;207205,587372;198534,584465;191035,581333;185176,578425;181426,575518;192441,569926;205330,576189;203690,577084;188691,570149;192441,569926;144868,554716;160804,563216;164085,566794;156585,562992;150961,559637;144868,554716;172812,548976;172814,549040;173606,549955;173693,549571;515052,534294;514201,534361;500140,543979;486314,551137;476471,556729;471081,558966;465457,561202;458661,564558;453505,567465;446006,570373;438272,573057;436163,575070;432882,576189;424680,577531;414134,580662;404526,583570;393980,586478;380857,589609;362343,592517;361875,593188;352973,595312;353204,595425;363089,593066;363281,592517;381795,589609;394918,586478;405464,583570;415072,580662;425618,577531;433820,576189;428267,579369;428430,579320;434289,575965;437570,574847;437788,574789;439210,573281;446943,570597;454443,567689;459598,564781;466394,561426;472019,559189;475875,557589;477877,556282;487720,550690;501547,543532;113191,531200;114081,531929;114384,532077;516625,525361;516545,525414;516545,525478;516917,525529;517014,525414;521688,522023;520305,522935;520060,523178;521009,522598;94056,510756;102907,520703;95889,512665;538281,510750;538260,510757;538105,511770;534355,515796;529903,520493;530171,520434;534355,516020;538105,511994;538281,510750;116962,505713;117426,506252;117449,506178;82297,500586;88390,504389;88689,504725;91466,505311;97764,510875;106435,517586;110184,522506;112293,524967;121199,532125;118621,534138;110328,525342;109950,525414;117798,533737;118621,534138;121199,532125;143462,548900;139009,550242;140650,551361;134088,551584;129870,548900;125886,545992;116043,538164;106904,530335;98467,522506;94483,518704;90734,514678;92140,512888;96827,516915;101982,520717;108310,527204;108847,527644;101982,520717;97061,516915;92374,512888;87218,506849;82297,500586;598567,465022;598448,465070;595889,470934;596107,437000;589896,445562;586849,450930;583803,455851;576538,465022;570211,474192;564586,481574;564117,481847;563734,482390;564352,482021;569976,474640;576304,465469;583569,456299;586615,451378;589662,446009;595989,437286;620361,433931;617315,442654;611925,452049;606535,461667;601614,467706;604894,461443;607707,455180;609816,451825;612628,447352;615206,442878;620361,433931;605193,414758;599504,424313;599400,424542;605129,414918;608312,393116;601475,410945;587094,439003;584988,442181;584975,442207;580053,450259;575132,458983;569508,465693;564821,473298;537168,503047;528028,510428;527151,511065;526773,511430;522951,514404;519826,517809;508343,526085;506543,527170;501656,530973;500950,531410;499906,532348;490767,538164;481627,543532;480581,544038;474392,547875;472474,548798;470613,550019;464285,553374;458373,555587;445197,561930;414283,572935;392741,578222;410151,575070;413431,574399;423977,570820;430539,568807;441085,563663;453036,559637;460694,556770;464051,554939;467097,554045;471315,551808;472424,551073;475300,548453;481627,544874;488825,541506;491469,539953;500609,534138;504593,530559;509046,527875;520529,519599;528731,512217;537870,504836;565524,475087;569329,468912;569508,468377;575601,459430;577475,456746;579968,453446;580756,452049;585678,443996;595286,424984;604660,404629;607414,396353;633953,373315;633250,373762;633250,373762;636167,360058;636083,360454;636766,361236;638875,363473;640281,362578;640316,362407;639344,363026;637000,361012;634078,334649;633914,334658;633618,334674;633719,335737;633485,341329;632548,344684;626923,353184;625517,360565;624111,363026;621767,373762;619190,382262;616377,390538;614737,397024;612862,403735;614357,401515;615674,396801;616846,390090;619658,381814;622236,373315;624580,362578;625986,360118;627392,352737;633016,344237;629267,361460;626454,375775;620127,394116;618875,395975;618340,398758;616612,403511;610050,417155;607003,424313;605129,428115;602785,432142;596458,442878;589662,453391;580991,467482;571382,481350;565055,489179;558259,496784;555915,499915;553338,503047;549354,506178;542838,513064;543026,513783;536230,520493;528965,525414;523107,529888;517557,533759;518420,533690;524513,529440;530372,524967;537636,520046;544432,513336;544198,512441;550760,505507;554744,502376;557322,499244;559665,496113;566461,488508;572789,480679;582397,466811;591068,452720;597864,442207;604191,431470;606535,427444;608409,423642;611456,416484;618018,402840;620596,393669;626923,375328;629735,361013;633485,343790;634330,340764;633719,340658;633953,335066;639109,329922;636380,340774;636381,340774;639109,329922;641218,327685;639812,330593;639490,336688;639344,342447;637000,349330;637000,350116;639812,342447;640281,330593;641374,328333;631141,318067;629606,321531;629032,326567;628293,324214;628022,324546;628798,327014;628329,330593;629267,333500;629993,333462;629501,331935;629970,328356;631141,318067;650827,312028;651295,312251;651061,321646;651295,328132;650592,339987;649889,346697;647780,356539;647077,364815;643562,380025;640281,393222;634422,395682;634891,394340;635828,384946;639344,375104;642156,373539;642156,373538;645202,356539;646843,348487;648249,340211;649421,332382;649889,325001;650124,318738;650592,315383;650827,312028;33006,208317;33122,208372;33134,208341;47145,176257;41989,185427;37771,188782;37761,188997;37353,197559;37365,197539;37771,189006;41989,185651;47145,176480;47320,176592;47408,176424;49957,156797;46676,159033;41755,168875;42880,169735;42917,169584;41989,168875;46910,159033;49815,157053;68002,144047;67706,144273;66449,148884;65658,151205;44098,188782;41051,197953;38239,207347;32146,227031;28162,240451;26288,250517;25350,255661;24647,260806;22538,274674;21835,283174;23007,292121;23556,287245;23475,285634;24413,276239;26522,262372;28195,260456;30624,244940;30506,242241;32821,235906;34199,230587;33787,231504;32381,231057;28865,240675;29100,246043;27459,256332;27225,258122;24882,260806;25584,255661;26522,250517;28397,240451;32381,227031;38474,207347;41286,197953;44332,188782;65892,151205;68002,144047;72220,121680;72220,121680;73392,122574;73392,122574;114448,89834;114403,89869;114266,90016;112352,91931;111868,92602;111552,92943;110184,94839;95889,110943;91905,115417;87921,120114;70305,138698;88156,119890;92139,115193;96124,110719;110419,94615;111868,92602;114266,90016;120397,74410;118374,75083;116870,75616;116512,76050;113934,78286;107372,82312;102920,87010;98701,91707;95889,94167;95794,94053;93136,97103;88624,102444;81360,110048;82531,111390;82554,111372;81594,110272;88859,102667;96124,94167;98936,91707;103154,87010;107606,82313;114168,78287;116746,76050;119558,75043;120446,74780;459833,33999;471784,39143;476940,43169;465457,37801;459833,33999;420931,17670;430305,19683;443428,25946;420931,17670;279853,16188;274932,16776;264386,18118;254074,20354;249622,21696;244466,23038;233185,25154;231108,25946;216813,30643;202752,36012;192910,40262;186348,42722;170178,49880;162444,54577;154945,59274;142993,67774;131744,76273;120979,85237;121902,86339;124187,84843;126132,83459;133151,77615;144399,69116;156351,60616;163850,55919;171584,51222;187754,44064;194081,40933;203924,36683;217985,31314;232280,26617;238285,25492;241186,24545;280668,16416;363662,11379;368671,11855;375467,14091;370311,13421;359531,11407;363662,11379;390934,9618;400542,10289;412260,14762;397730,12302;390934,9618;312544,9562;285477,10960;266729,13420;257824,15657;250090,18341;239310,19683;198534,34670;183770,40933;179317,42498;175333,44511;167834,48314;156117,54129;147212,60840;121433,80076;116046,84547;110776,89140;110887,89247;70345,134653;62143,145389;58393,151876;54644,157915;47613,170441;39966,181943;39880,182296;37302,189006;35427,192137;34958,192585;32879,199183;32381,203098;31912,208689;28631,217860;25584,227031;22304,240451;20429,252754;19257,265056;20897,256556;21050,255855;21366,252530;23241,240228;23828,240415;23879,240207;23241,240004;26522,226583;29569,217413;32834,208284;32615,208242;33084,202650;35662,192137;37536,189006;37599,188842;40114,182296;47848,170664;54878,158139;58628,152100;62377,145613;70580,134876;111122,89470;121902,80076;147680,60840;156585,54130;168303,48314;175802,44511;179786,42498;184239,40933;199003,34670;239779,19683;250559,18341;258293,15657;267198,13421;285946,10960;313013,9646;334769,10343;345470,0;356485,671;367733,1789;375233,3579;380154,5816;386247,4697;395387,6710;401011,8276;400777,8500;400542,10065;390934,9394;387653,8500;384372,7829;378045,6486;371717,5144;365156,4250;357891,4250;352032,4250;342893,4250;342463,4119;338440,6039;339846,8276;353907,10960;347650,11064;347755,11072;354376,10960;360000,11631;370780,13644;375936,14315;384607,16105;393512,17894;402183,19907;410854,22368;415072,23486;419290,24828;419345,24875;422370,25373;429700,27973;430724,29454;431008,29525;437570,31986;443194,34222;448818,36683;453037,38920;455849,40262;458895,41827;469206,47419;482330,55472;489126,59945;489323,60079;492796,62093;625048,299502;624949,301374;627626,301739;630204,303528;631376,309567;635828,316725;637703,316887;637703,315159;639608,310108;639578,309120;641453,303081;644030,303081;648014,300620;648483,310462;647311,315159;645905,319633;645202,327014;644968,330816;644499,334619;643500,335255;643562,335513;644519,334904;644968,331264;645202,327461;645905,320080;647311,315606;648483,310909;650358,312251;650124,315606;649655,318962;649420,325225;648952,332606;647780,340435;646374,348710;644733,356763;641687,373762;638875,375328;635359,385170;634422,394564;633953,395906;629970,406195;628798,407090;623877,418050;629032,407090;630204,406195;622705,426550;618721,428563;617895,430140;618018,430352;618955,428563;622939,426550;620127,434155;614971,443102;612394,447575;609581,452049;607472,455404;604426,461890;601145,468153;595989,474864;590833,481126;591048,480704;585209,488284;572554,501481;570063,505140;572554,501705;585209,488508;575601,502376;570650,507325;566676,510113;566461,510428;563976,512253;563883,512888;552869,523625;541151,533914;540610,534289;536699,539058;527325,545769;518564,552040;518532,552077;527325,545992;536699,539282;528965,546663;522667,550578;518310,552334;518185,552479;513498,555387;511732,556168;507288,559609;502953,562544;496391,566571;494282,566794;491938,567789;491573,568053;494516,567018;496625,566794;488189,572834;482799,575518;477409,577978;473602,578523;472956,578873;455146,586254;454237,586451;448818,589833;451865,590728;440616,595425;441553,592293;437804,593636;434289,594754;427024,596991;426053,595879;422571,596543;418353,597438;409682,599451;409396,599578;417650,597661;421868,596767;425383,596096;426789,597214;434054,594977;437569,593859;441319,592517;440381,595648;430539,600122;430056,599993;423274,602582;417650,604148;409213,606161;405727,605882;398436,607236;398199,607727;378748,611306;374295,610187;370546,610187;363984,612200;358125,612648;352266,612871;351630,612611;346291,613515;339846,612424;340081,612200;341252,610635;335862,609964;338440,608622;346174,608398;353673,608174;364453,608398;371952,607727;386013,604819;395387,602806;402417,602582;402906,602366;396090,602583;386716,604596;372655,607503;365156,608174;354376,607951;346876,608174;339143,608398;339377,607503;341018,605267;413197,593859;462176,576189;475065,569702;482330,566123;489829,562321;503890,554269;515139,545992;536230,530335;542089,525862;547713,521165;556150,513783;559665,508191;564714,503774;564755,503496;559899,507744;556384,513336;547948,520717;542323,525414;536465,529888;515373,545545;504125,553821;490064,561874;482564,565676;475300,569255;462410,575741;413431,593412;341252,604819;335862,604819;335159,603030;329535,602806;324379,604819;309381,605043;298366,604596;292976,604148;287586,603253;290833,599948;290164,600122;278067,597984;277509,598109;254309,594083;245169,592293;237201,590951;227593,586701;215641,582452;203221,577754;205330,576189;214001,577754;217751,580886;230640,584465;256184,590728;262511,591846;269307,592964;276806,594530;285070,596236;285711,596096;293445,597214;293679,596767;304928,597214;306803,597438;324145,597438;336799,597885;351798,596767;353672,596767;354376,598556;369139,596767;378982,594530;384606,593636;388122,593188;395855,591399;402183,590057;408510,588491;420116,586574;421634,586031;409448,588043;403120,589609;396793,590951;389059,592741;385544,593188;379920,594083;364687,595425;354376,596320;352501,596320;337503,597438;324848,596991;307506,596991;305631,596767;298366,593859;294382,596320;294372,596339;297663,594306;304928,597214;293679,596767;293768,596712;286415,595648;277744,593859;270245,592293;263448,591175;257121,590057;231577,583794;218688,580215;214938,577084;206267,575518;193378,569255;189629,569479;176271,562992;173927,558966;174396,558742;182598,562992;190800,567242;193144,565900;183536,559860;175568,556505;164553,550466;155179,544650;140416,538611;134791,534138;135963,533690;141587,535256;129870,523625;123308,518480;117215,513336;109482,507297;98233,495442;97461,493139;95186,490968;87453,482916;86515,478890;83469,474864;83106,474320;79485,471956;72454,462338;68470,453391;68002,453391;62612,443549;57456,433707;52066,422300;47145,410669;52066,418497;56987,428339;58628,433707;59306,434656;58471,430515;56295,426745;52753,419142;48551,412458;43395,399037;38978,385280;37528,381269;31210,357202;28417,339731;28397,340211;28631,343790;29803,352066;31209,360565;28865,353184;27225,343790;25350,343790;24178,335290;22538,329922;21132,324777;17148,320751;15976,320751;14804,315159;14336,308001;15273,297936;15742,294357;16540,291903;16152,286305;16679,278029;17617,276351;17617,275345;15742,278700;14102,276463;11055,272437;10498,269250;10352,269529;9415,278476;8711,287423;8008,294357;8008,308672;8243,316054;8711,323435;6602,330369;6134,330369;4728,316948;4728,303081;5899,292344;8007,294356;6134,292121;5665,284068;6134,271766;6368,268411;7071,262819;9883,252754;11284,246067;10821,244478;9180,253425;6368,263490;5665,269082;5430,272437;4962,284739;5430,292791;4259,303528;4259,317396;5665,330816;6134,330816;9180,343566;10821,354079;14336,364815;19872,387903;20355,392327;21366,392327;26522,404182;28397,410221;24882,405077;21132,397024;20898,399261;18859,393229;17382,393446;15742,388301;10117,375999;6602,365039;6368,355868;4728,345132;3556,334395;978,326567;2618,284963;4259,274227;2853,268411;5665,252306;6368,248504;8243,235530;13164,226136;11992,238886;13164,236700;13867,231476;14102,225689;16211,218307;19491,207124;23475,195716;23774,195396;25585,186322;28162,179835;31209,174467;37302,163283;42223,153218;49254,140245;54409,134653;58628,126824;62143,121903;65893,120114;66830,118772;70580,111614;77844,103562;78042,106927;77512,108342;85109,100878;88859,96181;93780,91707;94204,92157;94014,91931;100108,86115;106201,80747;112762,74037;121902,67550;131744,60616;137629,56697;141587,53235;148618,49208;156117,45406;157109,44919;159661,42526;163850,39590;168450,37354;171703,36639;172287,36235;236029,11631;238395,11140;244935,8947;249446,8080;251798,8061;252668,7829;306100,1118;321274,1062;337503,1342;337805,1558;345705,671;352970,1789;360234,3131;363983,3944;360000,2908;352735,1566;345470,447;3454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3274;top:14737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35469;top:-57670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11501;top:10385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="00100DF9" w:rsidRPr="00100DF9">
      <w:rPr>
        <w:color w:val="000000" w:themeColor="text1"/>
        <w:sz w:val="36"/>
        <w:szCs w:val="36"/>
      </w:rPr>
      <w:t>West Lancashire Community High School</w:t>
    </w:r>
  </w:p>
  <w:p w14:paraId="40D0C412" w14:textId="2B933CD5" w:rsidR="00590471" w:rsidRPr="00567165" w:rsidRDefault="00567165" w:rsidP="00567165">
    <w:pPr>
      <w:jc w:val="center"/>
      <w:rPr>
        <w:color w:val="000000" w:themeColor="text1"/>
        <w:sz w:val="72"/>
        <w:szCs w:val="72"/>
      </w:rPr>
    </w:pPr>
    <w:r>
      <w:rPr>
        <w:color w:val="000000" w:themeColor="text1"/>
        <w:sz w:val="72"/>
        <w:szCs w:val="72"/>
      </w:rPr>
      <w:t xml:space="preserve">       </w:t>
    </w:r>
    <w:r w:rsidR="00100DF9" w:rsidRPr="0092399D">
      <w:rPr>
        <w:color w:val="000000" w:themeColor="text1"/>
        <w:sz w:val="72"/>
        <w:szCs w:val="72"/>
      </w:rPr>
      <w:t>Safeguarding Lette</w:t>
    </w:r>
    <w:r>
      <w:rPr>
        <w:color w:val="000000" w:themeColor="text1"/>
        <w:sz w:val="72"/>
        <w:szCs w:val="72"/>
      </w:rPr>
      <w:t xml:space="preserve">r </w:t>
    </w:r>
    <w:r w:rsidR="008776AA" w:rsidRPr="00567165">
      <w:rPr>
        <w:color w:val="000000" w:themeColor="text1"/>
        <w:sz w:val="72"/>
        <w:szCs w:val="72"/>
      </w:rPr>
      <w:tab/>
    </w:r>
    <w:r w:rsidR="00100DF9" w:rsidRPr="004254AA">
      <w:rPr>
        <w:b/>
        <w:bCs/>
        <w:color w:val="FFFF00"/>
        <w:sz w:val="72"/>
        <w:szCs w:val="72"/>
        <w:shd w:val="clear" w:color="auto" w:fill="000000" w:themeFill="text1"/>
      </w:rPr>
      <w:t>202</w:t>
    </w:r>
    <w:r w:rsidR="004254AA" w:rsidRPr="004254AA">
      <w:rPr>
        <w:b/>
        <w:bCs/>
        <w:color w:val="FFFF00"/>
        <w:sz w:val="72"/>
        <w:szCs w:val="72"/>
        <w:shd w:val="clear" w:color="auto" w:fill="000000" w:themeFill="text1"/>
      </w:rPr>
      <w:t>5</w:t>
    </w:r>
    <w:r w:rsidR="008776AA" w:rsidRPr="002F1FA7">
      <w:rPr>
        <w:b/>
        <w:bCs/>
        <w:color w:val="000000" w:themeColor="text1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172C"/>
    <w:multiLevelType w:val="hybridMultilevel"/>
    <w:tmpl w:val="528AF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B33F1"/>
    <w:multiLevelType w:val="hybridMultilevel"/>
    <w:tmpl w:val="84A66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576EB"/>
    <w:multiLevelType w:val="multilevel"/>
    <w:tmpl w:val="DE08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CD3F11"/>
    <w:multiLevelType w:val="hybridMultilevel"/>
    <w:tmpl w:val="5894B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E7736"/>
    <w:multiLevelType w:val="multilevel"/>
    <w:tmpl w:val="3F80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640273"/>
    <w:multiLevelType w:val="hybridMultilevel"/>
    <w:tmpl w:val="6E1A7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5489A"/>
    <w:multiLevelType w:val="hybridMultilevel"/>
    <w:tmpl w:val="EC540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1191F"/>
    <w:multiLevelType w:val="hybridMultilevel"/>
    <w:tmpl w:val="F2540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70D91"/>
    <w:multiLevelType w:val="hybridMultilevel"/>
    <w:tmpl w:val="95AEE0B6"/>
    <w:lvl w:ilvl="0" w:tplc="07E410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0773C2"/>
    <w:multiLevelType w:val="hybridMultilevel"/>
    <w:tmpl w:val="9EBACF1C"/>
    <w:lvl w:ilvl="0" w:tplc="4ED0D4F6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2"/>
  </w:num>
  <w:num w:numId="6">
    <w:abstractNumId w:val="11"/>
  </w:num>
  <w:num w:numId="7">
    <w:abstractNumId w:val="10"/>
  </w:num>
  <w:num w:numId="8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5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CC"/>
    <w:rsid w:val="00003DCC"/>
    <w:rsid w:val="00007B8F"/>
    <w:rsid w:val="000449D1"/>
    <w:rsid w:val="00055B72"/>
    <w:rsid w:val="00060042"/>
    <w:rsid w:val="00070AAE"/>
    <w:rsid w:val="00072671"/>
    <w:rsid w:val="0008685D"/>
    <w:rsid w:val="000D397D"/>
    <w:rsid w:val="00100DF9"/>
    <w:rsid w:val="00112FD7"/>
    <w:rsid w:val="001253DD"/>
    <w:rsid w:val="00130A7A"/>
    <w:rsid w:val="00150ABD"/>
    <w:rsid w:val="00197D04"/>
    <w:rsid w:val="001C37FB"/>
    <w:rsid w:val="001E4178"/>
    <w:rsid w:val="00222466"/>
    <w:rsid w:val="002256A4"/>
    <w:rsid w:val="00236632"/>
    <w:rsid w:val="00242686"/>
    <w:rsid w:val="00244474"/>
    <w:rsid w:val="00270BB5"/>
    <w:rsid w:val="0028222A"/>
    <w:rsid w:val="0029260E"/>
    <w:rsid w:val="002B1622"/>
    <w:rsid w:val="002B4549"/>
    <w:rsid w:val="002C78C1"/>
    <w:rsid w:val="002E67DC"/>
    <w:rsid w:val="002F1FA7"/>
    <w:rsid w:val="00310F17"/>
    <w:rsid w:val="003326CB"/>
    <w:rsid w:val="00373584"/>
    <w:rsid w:val="00376291"/>
    <w:rsid w:val="003763B9"/>
    <w:rsid w:val="00380FD1"/>
    <w:rsid w:val="00383D02"/>
    <w:rsid w:val="00384CE1"/>
    <w:rsid w:val="003C0D3E"/>
    <w:rsid w:val="003D3F1C"/>
    <w:rsid w:val="004254AA"/>
    <w:rsid w:val="00440175"/>
    <w:rsid w:val="0045138E"/>
    <w:rsid w:val="00451486"/>
    <w:rsid w:val="0046199C"/>
    <w:rsid w:val="00472D21"/>
    <w:rsid w:val="004963AC"/>
    <w:rsid w:val="004D5146"/>
    <w:rsid w:val="004D5410"/>
    <w:rsid w:val="004E158A"/>
    <w:rsid w:val="004E7624"/>
    <w:rsid w:val="00541BFB"/>
    <w:rsid w:val="005471D7"/>
    <w:rsid w:val="00552D7B"/>
    <w:rsid w:val="00565C77"/>
    <w:rsid w:val="0056708E"/>
    <w:rsid w:val="00567165"/>
    <w:rsid w:val="005801E5"/>
    <w:rsid w:val="00587C0C"/>
    <w:rsid w:val="00590471"/>
    <w:rsid w:val="005D01FA"/>
    <w:rsid w:val="005D45DC"/>
    <w:rsid w:val="005E27E9"/>
    <w:rsid w:val="0065293C"/>
    <w:rsid w:val="006716D8"/>
    <w:rsid w:val="00690A42"/>
    <w:rsid w:val="006920F0"/>
    <w:rsid w:val="006A492B"/>
    <w:rsid w:val="006C020C"/>
    <w:rsid w:val="006C0EEE"/>
    <w:rsid w:val="006D79A8"/>
    <w:rsid w:val="007575B6"/>
    <w:rsid w:val="00785FC4"/>
    <w:rsid w:val="00786882"/>
    <w:rsid w:val="00795EC9"/>
    <w:rsid w:val="007F31FA"/>
    <w:rsid w:val="007F5B63"/>
    <w:rsid w:val="00803A0A"/>
    <w:rsid w:val="00804B2D"/>
    <w:rsid w:val="00810614"/>
    <w:rsid w:val="00846CB9"/>
    <w:rsid w:val="008776AA"/>
    <w:rsid w:val="008A1E6E"/>
    <w:rsid w:val="008B108C"/>
    <w:rsid w:val="008B76B8"/>
    <w:rsid w:val="008C2CFC"/>
    <w:rsid w:val="008E23AF"/>
    <w:rsid w:val="0092399D"/>
    <w:rsid w:val="009475DC"/>
    <w:rsid w:val="00947CE0"/>
    <w:rsid w:val="00967B93"/>
    <w:rsid w:val="0098618E"/>
    <w:rsid w:val="009B591F"/>
    <w:rsid w:val="00A04523"/>
    <w:rsid w:val="00A27E26"/>
    <w:rsid w:val="00A300B8"/>
    <w:rsid w:val="00A31B16"/>
    <w:rsid w:val="00A3725E"/>
    <w:rsid w:val="00AE68A8"/>
    <w:rsid w:val="00B20CA2"/>
    <w:rsid w:val="00B314CB"/>
    <w:rsid w:val="00B61D7D"/>
    <w:rsid w:val="00B6466C"/>
    <w:rsid w:val="00B76CDA"/>
    <w:rsid w:val="00B80D37"/>
    <w:rsid w:val="00B85B8D"/>
    <w:rsid w:val="00B974AF"/>
    <w:rsid w:val="00BB3338"/>
    <w:rsid w:val="00C14078"/>
    <w:rsid w:val="00C50396"/>
    <w:rsid w:val="00C83A18"/>
    <w:rsid w:val="00CC1E8B"/>
    <w:rsid w:val="00CC6D72"/>
    <w:rsid w:val="00CD2321"/>
    <w:rsid w:val="00CD4737"/>
    <w:rsid w:val="00CE1E3D"/>
    <w:rsid w:val="00CE3E86"/>
    <w:rsid w:val="00D053FA"/>
    <w:rsid w:val="00D21339"/>
    <w:rsid w:val="00D26515"/>
    <w:rsid w:val="00DA747A"/>
    <w:rsid w:val="00DD1C8F"/>
    <w:rsid w:val="00E024B0"/>
    <w:rsid w:val="00E26AED"/>
    <w:rsid w:val="00E73AB8"/>
    <w:rsid w:val="00E743B1"/>
    <w:rsid w:val="00E77B5E"/>
    <w:rsid w:val="00E90A60"/>
    <w:rsid w:val="00EB0870"/>
    <w:rsid w:val="00ED47F7"/>
    <w:rsid w:val="00EE7E09"/>
    <w:rsid w:val="00F0223C"/>
    <w:rsid w:val="00F3235D"/>
    <w:rsid w:val="00F509FC"/>
    <w:rsid w:val="00F77010"/>
    <w:rsid w:val="00F878BD"/>
    <w:rsid w:val="00FA3EF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4E2FE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2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tabs>
        <w:tab w:val="num" w:pos="360"/>
      </w:tabs>
      <w:spacing w:after="120"/>
      <w:ind w:left="0" w:firstLine="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link w:val="NoSpacingChar"/>
    <w:uiPriority w:val="1"/>
    <w:qFormat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NoSpacingChar">
    <w:name w:val="No Spacing Char"/>
    <w:basedOn w:val="DefaultParagraphFont"/>
    <w:link w:val="NoSpacing"/>
    <w:uiPriority w:val="1"/>
    <w:rsid w:val="00100DF9"/>
    <w:rPr>
      <w:rFonts w:cs="Georgia"/>
      <w:sz w:val="8"/>
    </w:rPr>
  </w:style>
  <w:style w:type="character" w:styleId="Hyperlink">
    <w:name w:val="Hyperlink"/>
    <w:basedOn w:val="DefaultParagraphFont"/>
    <w:uiPriority w:val="99"/>
    <w:unhideWhenUsed/>
    <w:rsid w:val="00E02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E024B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22A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52D7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puty@westlancs.lancs.sch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eputy@westlancs.lancs.sch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ant\AppData\Local\Microsoft\Office\16.0\DTS\en-US%7b579106E9-5371-45CB-B268-00CBEF5EAC95%7d\%7bFF7C82F8-619E-4503-BB9B-3CA4DFCF3AC0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{FF7C82F8-619E-4503-BB9B-3CA4DFCF3AC0}tf22746018_win32</Template>
  <TotalTime>0</TotalTime>
  <Pages>1</Pages>
  <Words>9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2025-01-21T14:28:00Z</dcterms:created>
  <dcterms:modified xsi:type="dcterms:W3CDTF">2025-01-22T08:10:00Z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