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7E17B" w14:textId="06E8FD42" w:rsidR="00100DF9" w:rsidRPr="00197D04" w:rsidRDefault="00947CE0" w:rsidP="00100DF9">
      <w:pPr>
        <w:rPr>
          <w:color w:val="000000" w:themeColor="text1"/>
          <w:sz w:val="32"/>
          <w:szCs w:val="32"/>
        </w:rPr>
      </w:pPr>
      <w:r w:rsidRPr="0092399D">
        <w:rPr>
          <w:noProof/>
          <w:color w:val="16328C" w:themeColor="accent6" w:themeShade="BF"/>
          <w:sz w:val="28"/>
          <w:szCs w:val="28"/>
        </w:rPr>
        <mc:AlternateContent>
          <mc:Choice Requires="wpg">
            <w:drawing>
              <wp:anchor distT="0" distB="0" distL="228600" distR="228600" simplePos="0" relativeHeight="251661312" behindDoc="1" locked="0" layoutInCell="1" allowOverlap="1" wp14:anchorId="1A7CB3B9" wp14:editId="753854CC">
                <wp:simplePos x="0" y="0"/>
                <wp:positionH relativeFrom="margin">
                  <wp:align>center</wp:align>
                </wp:positionH>
                <wp:positionV relativeFrom="margin">
                  <wp:posOffset>260985</wp:posOffset>
                </wp:positionV>
                <wp:extent cx="7476490" cy="797242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7476490" cy="7972425"/>
                          <a:chOff x="-11084" y="0"/>
                          <a:chExt cx="2900459" cy="4359148"/>
                        </a:xfrm>
                      </wpg:grpSpPr>
                      <wps:wsp>
                        <wps:cNvPr id="10" name="Rectangle 10"/>
                        <wps:cNvSpPr/>
                        <wps:spPr>
                          <a:xfrm>
                            <a:off x="51734" y="0"/>
                            <a:ext cx="2789850" cy="1433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59124" y="374980"/>
                            <a:ext cx="2778764" cy="3984168"/>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E66C4" w14:textId="53325E73" w:rsidR="008B76B8" w:rsidRPr="008B76B8" w:rsidRDefault="008B76B8" w:rsidP="008B76B8">
                              <w:pPr>
                                <w:rPr>
                                  <w:sz w:val="24"/>
                                  <w:szCs w:val="24"/>
                                </w:rPr>
                              </w:pPr>
                              <w:r w:rsidRPr="008B76B8">
                                <w:rPr>
                                  <w:sz w:val="24"/>
                                  <w:szCs w:val="24"/>
                                </w:rPr>
                                <w:t xml:space="preserve">Over recent months the media have reported on growing concern regarding social-media influencers, in particular when it comes to their potential impact on boys and young men. </w:t>
                              </w:r>
                            </w:p>
                            <w:p w14:paraId="4E99653D" w14:textId="77777777" w:rsidR="008B76B8" w:rsidRPr="008B76B8" w:rsidRDefault="008B76B8" w:rsidP="008B76B8">
                              <w:pPr>
                                <w:rPr>
                                  <w:sz w:val="24"/>
                                  <w:szCs w:val="24"/>
                                </w:rPr>
                              </w:pPr>
                              <w:r w:rsidRPr="008B76B8">
                                <w:rPr>
                                  <w:sz w:val="24"/>
                                  <w:szCs w:val="24"/>
                                </w:rPr>
                                <w:t xml:space="preserve">You may already be aware of one such individual, Andrew Tate, who describes himself as “absolutely a misogynist’. </w:t>
                              </w:r>
                            </w:p>
                            <w:p w14:paraId="6DCDC58D" w14:textId="664C8556" w:rsidR="008B76B8" w:rsidRPr="008B76B8" w:rsidRDefault="008B76B8" w:rsidP="008B76B8">
                              <w:pPr>
                                <w:rPr>
                                  <w:sz w:val="24"/>
                                  <w:szCs w:val="24"/>
                                </w:rPr>
                              </w:pPr>
                              <w:r w:rsidRPr="008B76B8">
                                <w:rPr>
                                  <w:sz w:val="24"/>
                                  <w:szCs w:val="24"/>
                                </w:rPr>
                                <w:t xml:space="preserve">Many of our students know of Tate and given the nature of his views he does not represent a positive role model for boys or young men of any age </w:t>
                              </w:r>
                              <w:r>
                                <w:rPr>
                                  <w:sz w:val="24"/>
                                  <w:szCs w:val="24"/>
                                </w:rPr>
                                <w:t>which</w:t>
                              </w:r>
                              <w:r w:rsidRPr="008B76B8">
                                <w:rPr>
                                  <w:sz w:val="24"/>
                                  <w:szCs w:val="24"/>
                                </w:rPr>
                                <w:t xml:space="preserve"> goes against the significant work done around developing </w:t>
                              </w:r>
                              <w:r>
                                <w:rPr>
                                  <w:sz w:val="24"/>
                                  <w:szCs w:val="24"/>
                                </w:rPr>
                                <w:t xml:space="preserve">our young learners to have </w:t>
                              </w:r>
                              <w:r w:rsidRPr="008B76B8">
                                <w:rPr>
                                  <w:sz w:val="24"/>
                                  <w:szCs w:val="24"/>
                                </w:rPr>
                                <w:t xml:space="preserve">mutual respect for each other. </w:t>
                              </w:r>
                            </w:p>
                            <w:p w14:paraId="0A209DC0" w14:textId="77777777" w:rsidR="008B76B8" w:rsidRPr="008B76B8" w:rsidRDefault="008B76B8" w:rsidP="008B76B8">
                              <w:pPr>
                                <w:rPr>
                                  <w:sz w:val="24"/>
                                  <w:szCs w:val="24"/>
                                </w:rPr>
                              </w:pPr>
                              <w:r w:rsidRPr="008B76B8">
                                <w:rPr>
                                  <w:sz w:val="24"/>
                                  <w:szCs w:val="24"/>
                                </w:rPr>
                                <w:t xml:space="preserve">His content and posts have been removed and banned from many social media platforms, however, the banned material is potentially still accessible by young people with a TikTok account or via an internet search. </w:t>
                              </w:r>
                            </w:p>
                            <w:p w14:paraId="2050750A" w14:textId="77777777" w:rsidR="008B76B8" w:rsidRPr="008B76B8" w:rsidRDefault="008B76B8" w:rsidP="008B76B8">
                              <w:pPr>
                                <w:rPr>
                                  <w:sz w:val="24"/>
                                  <w:szCs w:val="24"/>
                                </w:rPr>
                              </w:pPr>
                              <w:r w:rsidRPr="008B76B8">
                                <w:rPr>
                                  <w:sz w:val="24"/>
                                  <w:szCs w:val="24"/>
                                </w:rPr>
                                <w:t xml:space="preserve">It is important to note that children and young people are still growing in their emotional, physical, and mental maturity. If they are engaging with content that promotes harmful </w:t>
                              </w:r>
                              <w:proofErr w:type="spellStart"/>
                              <w:r w:rsidRPr="008B76B8">
                                <w:rPr>
                                  <w:sz w:val="24"/>
                                  <w:szCs w:val="24"/>
                                </w:rPr>
                                <w:t>behaviours</w:t>
                              </w:r>
                              <w:proofErr w:type="spellEnd"/>
                              <w:r w:rsidRPr="008B76B8">
                                <w:rPr>
                                  <w:sz w:val="24"/>
                                  <w:szCs w:val="24"/>
                                </w:rPr>
                                <w:t xml:space="preserve">, such as misogyny, it does not mean they fully understand or agree with what is being said, even if they claim that they do but may go on to display these type of </w:t>
                              </w:r>
                              <w:proofErr w:type="spellStart"/>
                              <w:r w:rsidRPr="008B76B8">
                                <w:rPr>
                                  <w:sz w:val="24"/>
                                  <w:szCs w:val="24"/>
                                </w:rPr>
                                <w:t>behaviours</w:t>
                              </w:r>
                              <w:proofErr w:type="spellEnd"/>
                              <w:r w:rsidRPr="008B76B8">
                                <w:rPr>
                                  <w:sz w:val="24"/>
                                  <w:szCs w:val="24"/>
                                </w:rPr>
                                <w:t xml:space="preserve"> believing them to be acceptable because someone ‘famous’ says that its acceptable.</w:t>
                              </w:r>
                            </w:p>
                            <w:p w14:paraId="49A6D381" w14:textId="77777777" w:rsidR="008B76B8" w:rsidRPr="008B76B8" w:rsidRDefault="008B76B8" w:rsidP="008B76B8">
                              <w:pPr>
                                <w:rPr>
                                  <w:sz w:val="24"/>
                                  <w:szCs w:val="24"/>
                                </w:rPr>
                              </w:pPr>
                              <w:r w:rsidRPr="008B76B8">
                                <w:rPr>
                                  <w:sz w:val="24"/>
                                  <w:szCs w:val="24"/>
                                </w:rPr>
                                <w:t>Our staff are vigilant and will share and respond to concerns they have about students who we believe are potentially being influenced by inappropriate and offensive views. At a time when people use social media for spreading provocative and inflammatory untruths, it is more important than ever that home and school work in partnership to challenge this and other forms of hate speech.</w:t>
                              </w:r>
                            </w:p>
                            <w:p w14:paraId="02E355C7" w14:textId="409B15FC" w:rsidR="008B76B8" w:rsidRPr="008B76B8" w:rsidRDefault="008B76B8" w:rsidP="00785FC4">
                              <w:pPr>
                                <w:rPr>
                                  <w:sz w:val="24"/>
                                  <w:szCs w:val="24"/>
                                </w:rPr>
                              </w:pPr>
                              <w:r w:rsidRPr="008B76B8">
                                <w:rPr>
                                  <w:sz w:val="24"/>
                                  <w:szCs w:val="24"/>
                                </w:rPr>
                                <w:t xml:space="preserve">Should you have any concerns about how best to support your child to navigate their way through the world of social media, please do not hesitate to contact me </w:t>
                              </w:r>
                              <w:hyperlink r:id="rId11" w:history="1">
                                <w:r w:rsidRPr="008B76B8">
                                  <w:rPr>
                                    <w:rStyle w:val="Hyperlink"/>
                                    <w:color w:val="FFFFFF" w:themeColor="background1"/>
                                    <w:sz w:val="24"/>
                                    <w:szCs w:val="24"/>
                                  </w:rPr>
                                  <w:t>deputy@westlancs.lancs.sch.uk</w:t>
                                </w:r>
                              </w:hyperlink>
                              <w:r w:rsidRPr="008B76B8">
                                <w:rPr>
                                  <w:sz w:val="24"/>
                                  <w:szCs w:val="24"/>
                                </w:rPr>
                                <w:t xml:space="preserve"> or your child’s class teacher or trusted adult. </w:t>
                              </w:r>
                            </w:p>
                            <w:p w14:paraId="51E63CD0" w14:textId="6C2C847B" w:rsidR="00B61D7D" w:rsidRPr="00FA3EF3" w:rsidRDefault="00B61D7D" w:rsidP="00785FC4">
                              <w:pPr>
                                <w:rPr>
                                  <w:rFonts w:ascii="Arial" w:hAnsi="Arial" w:cs="Arial"/>
                                  <w:color w:val="FFFFFF" w:themeColor="background1"/>
                                  <w:lang w:val="en-GB"/>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15" name="Text Box 15"/>
                        <wps:cNvSpPr txBox="1"/>
                        <wps:spPr>
                          <a:xfrm>
                            <a:off x="-11084" y="156957"/>
                            <a:ext cx="2900459" cy="3180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B9A0D9" w14:textId="6E8A458E" w:rsidR="003D3F1C" w:rsidRPr="00451486" w:rsidRDefault="008B76B8" w:rsidP="00B20CA2">
                              <w:pPr>
                                <w:jc w:val="center"/>
                                <w:rPr>
                                  <w:b/>
                                  <w:bCs/>
                                  <w:sz w:val="40"/>
                                  <w:szCs w:val="40"/>
                                </w:rPr>
                              </w:pPr>
                              <w:r>
                                <w:rPr>
                                  <w:b/>
                                  <w:bCs/>
                                  <w:color w:val="005595" w:themeColor="accent2" w:themeShade="BF"/>
                                  <w:sz w:val="40"/>
                                  <w:szCs w:val="40"/>
                                </w:rPr>
                                <w:t>Andrew Tate</w:t>
                              </w:r>
                              <w:r w:rsidR="00B85B8D" w:rsidRPr="00451486">
                                <w:rPr>
                                  <w:b/>
                                  <w:bCs/>
                                  <w:color w:val="005595" w:themeColor="accent2" w:themeShade="BF"/>
                                  <w:sz w:val="40"/>
                                  <w:szCs w:val="40"/>
                                </w:rPr>
                                <w:t>.</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7CB3B9" id="Group 9" o:spid="_x0000_s1026" style="position:absolute;margin-left:0;margin-top:20.55pt;width:588.7pt;height:627.75pt;z-index:-251655168;mso-wrap-distance-left:18pt;mso-wrap-distance-right:18pt;mso-position-horizontal:center;mso-position-horizontal-relative:margin;mso-position-vertical-relative:margin;mso-width-relative:margin;mso-height-relative:margin" coordorigin="-110" coordsize="29004,4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">
                <v:rect id="Rectangle 10" o:spid="_x0000_s1027" style="position:absolute;left:517;width:27898;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" fillcolor="#2c567a [3204]" stroked="f" strokeweight="1pt"/>
                <v:rect id="Rectangle 11" o:spid="_x0000_s1028" style="position:absolute;left:591;top:3749;width:27787;height:39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" fillcolor="#2c567a [3204]" stroked="f" strokeweight="1pt">
                  <v:textbox inset=",14.4pt,8.64pt,18pt">
                    <w:txbxContent>
                      <w:p w14:paraId="665E66C4" w14:textId="53325E73" w:rsidR="008B76B8" w:rsidRPr="008B76B8" w:rsidRDefault="008B76B8" w:rsidP="008B76B8">
                        <w:pPr>
                          <w:rPr>
                            <w:sz w:val="24"/>
                            <w:szCs w:val="24"/>
                          </w:rPr>
                        </w:pPr>
                        <w:r w:rsidRPr="008B76B8">
                          <w:rPr>
                            <w:sz w:val="24"/>
                            <w:szCs w:val="24"/>
                          </w:rPr>
                          <w:t xml:space="preserve">Over recent months the media have reported on growing concern regarding social-media influencers, in particular when it comes to their potential impact on boys and young men. </w:t>
                        </w:r>
                      </w:p>
                      <w:p w14:paraId="4E99653D" w14:textId="77777777" w:rsidR="008B76B8" w:rsidRPr="008B76B8" w:rsidRDefault="008B76B8" w:rsidP="008B76B8">
                        <w:pPr>
                          <w:rPr>
                            <w:sz w:val="24"/>
                            <w:szCs w:val="24"/>
                          </w:rPr>
                        </w:pPr>
                        <w:r w:rsidRPr="008B76B8">
                          <w:rPr>
                            <w:sz w:val="24"/>
                            <w:szCs w:val="24"/>
                          </w:rPr>
                          <w:t xml:space="preserve">You may already be aware of one such individual, Andrew Tate, who describes himself as “absolutely a misogynist’. </w:t>
                        </w:r>
                      </w:p>
                      <w:p w14:paraId="6DCDC58D" w14:textId="664C8556" w:rsidR="008B76B8" w:rsidRPr="008B76B8" w:rsidRDefault="008B76B8" w:rsidP="008B76B8">
                        <w:pPr>
                          <w:rPr>
                            <w:sz w:val="24"/>
                            <w:szCs w:val="24"/>
                          </w:rPr>
                        </w:pPr>
                        <w:r w:rsidRPr="008B76B8">
                          <w:rPr>
                            <w:sz w:val="24"/>
                            <w:szCs w:val="24"/>
                          </w:rPr>
                          <w:t xml:space="preserve">Many of our students know of Tate and given the nature of his views he does not represent a positive role model for boys or young men of any age </w:t>
                        </w:r>
                        <w:r>
                          <w:rPr>
                            <w:sz w:val="24"/>
                            <w:szCs w:val="24"/>
                          </w:rPr>
                          <w:t>which</w:t>
                        </w:r>
                        <w:r w:rsidRPr="008B76B8">
                          <w:rPr>
                            <w:sz w:val="24"/>
                            <w:szCs w:val="24"/>
                          </w:rPr>
                          <w:t xml:space="preserve"> goes against the significant work done around developing </w:t>
                        </w:r>
                        <w:r>
                          <w:rPr>
                            <w:sz w:val="24"/>
                            <w:szCs w:val="24"/>
                          </w:rPr>
                          <w:t xml:space="preserve">our young learners to have </w:t>
                        </w:r>
                        <w:r w:rsidRPr="008B76B8">
                          <w:rPr>
                            <w:sz w:val="24"/>
                            <w:szCs w:val="24"/>
                          </w:rPr>
                          <w:t xml:space="preserve">mutual respect for each other. </w:t>
                        </w:r>
                      </w:p>
                      <w:p w14:paraId="0A209DC0" w14:textId="77777777" w:rsidR="008B76B8" w:rsidRPr="008B76B8" w:rsidRDefault="008B76B8" w:rsidP="008B76B8">
                        <w:pPr>
                          <w:rPr>
                            <w:sz w:val="24"/>
                            <w:szCs w:val="24"/>
                          </w:rPr>
                        </w:pPr>
                        <w:r w:rsidRPr="008B76B8">
                          <w:rPr>
                            <w:sz w:val="24"/>
                            <w:szCs w:val="24"/>
                          </w:rPr>
                          <w:t xml:space="preserve">His content and posts have been removed and banned from many social media platforms, however, the banned material is potentially still accessible by young people with a TikTok account or via an internet search. </w:t>
                        </w:r>
                      </w:p>
                      <w:p w14:paraId="2050750A" w14:textId="77777777" w:rsidR="008B76B8" w:rsidRPr="008B76B8" w:rsidRDefault="008B76B8" w:rsidP="008B76B8">
                        <w:pPr>
                          <w:rPr>
                            <w:sz w:val="24"/>
                            <w:szCs w:val="24"/>
                          </w:rPr>
                        </w:pPr>
                        <w:r w:rsidRPr="008B76B8">
                          <w:rPr>
                            <w:sz w:val="24"/>
                            <w:szCs w:val="24"/>
                          </w:rPr>
                          <w:t xml:space="preserve">It is important to note that children and young people are still growing in their emotional, physical, and mental maturity. If they are engaging with content that promotes harmful </w:t>
                        </w:r>
                        <w:proofErr w:type="spellStart"/>
                        <w:r w:rsidRPr="008B76B8">
                          <w:rPr>
                            <w:sz w:val="24"/>
                            <w:szCs w:val="24"/>
                          </w:rPr>
                          <w:t>behaviours</w:t>
                        </w:r>
                        <w:proofErr w:type="spellEnd"/>
                        <w:r w:rsidRPr="008B76B8">
                          <w:rPr>
                            <w:sz w:val="24"/>
                            <w:szCs w:val="24"/>
                          </w:rPr>
                          <w:t xml:space="preserve">, such as misogyny, it does not mean they fully understand or agree with what is being said, even if they claim that they do but may go on to display these type of </w:t>
                        </w:r>
                        <w:proofErr w:type="spellStart"/>
                        <w:r w:rsidRPr="008B76B8">
                          <w:rPr>
                            <w:sz w:val="24"/>
                            <w:szCs w:val="24"/>
                          </w:rPr>
                          <w:t>behaviours</w:t>
                        </w:r>
                        <w:proofErr w:type="spellEnd"/>
                        <w:r w:rsidRPr="008B76B8">
                          <w:rPr>
                            <w:sz w:val="24"/>
                            <w:szCs w:val="24"/>
                          </w:rPr>
                          <w:t xml:space="preserve"> believing them to be acceptable because someone ‘famous’ says that its acceptable.</w:t>
                        </w:r>
                      </w:p>
                      <w:p w14:paraId="49A6D381" w14:textId="77777777" w:rsidR="008B76B8" w:rsidRPr="008B76B8" w:rsidRDefault="008B76B8" w:rsidP="008B76B8">
                        <w:pPr>
                          <w:rPr>
                            <w:sz w:val="24"/>
                            <w:szCs w:val="24"/>
                          </w:rPr>
                        </w:pPr>
                        <w:r w:rsidRPr="008B76B8">
                          <w:rPr>
                            <w:sz w:val="24"/>
                            <w:szCs w:val="24"/>
                          </w:rPr>
                          <w:t>Our staff are vigilant and will share and respond to concerns they have about students who we believe are potentially being influenced by inappropriate and offensive views. At a time when people use social media for spreading provocative and inflammatory untruths, it is more important than ever that home and school work in partnership to challenge this and other forms of hate speech.</w:t>
                        </w:r>
                      </w:p>
                      <w:p w14:paraId="02E355C7" w14:textId="409B15FC" w:rsidR="008B76B8" w:rsidRPr="008B76B8" w:rsidRDefault="008B76B8" w:rsidP="00785FC4">
                        <w:pPr>
                          <w:rPr>
                            <w:sz w:val="24"/>
                            <w:szCs w:val="24"/>
                          </w:rPr>
                        </w:pPr>
                        <w:r w:rsidRPr="008B76B8">
                          <w:rPr>
                            <w:sz w:val="24"/>
                            <w:szCs w:val="24"/>
                          </w:rPr>
                          <w:t xml:space="preserve">Should you have any concerns about how best to support your child to navigate their way through the world of social media, please do not hesitate to contact me </w:t>
                        </w:r>
                        <w:hyperlink r:id="rId12" w:history="1">
                          <w:r w:rsidRPr="008B76B8">
                            <w:rPr>
                              <w:rStyle w:val="Hyperlink"/>
                              <w:color w:val="FFFFFF" w:themeColor="background1"/>
                              <w:sz w:val="24"/>
                              <w:szCs w:val="24"/>
                            </w:rPr>
                            <w:t>deputy@westlancs.lancs.sch.uk</w:t>
                          </w:r>
                        </w:hyperlink>
                        <w:r w:rsidRPr="008B76B8">
                          <w:rPr>
                            <w:sz w:val="24"/>
                            <w:szCs w:val="24"/>
                          </w:rPr>
                          <w:t xml:space="preserve"> or your child’s class teacher or trusted adult. </w:t>
                        </w:r>
                      </w:p>
                      <w:p w14:paraId="51E63CD0" w14:textId="6C2C847B" w:rsidR="00B61D7D" w:rsidRPr="00FA3EF3" w:rsidRDefault="00B61D7D" w:rsidP="00785FC4">
                        <w:pPr>
                          <w:rPr>
                            <w:rFonts w:ascii="Arial" w:hAnsi="Arial" w:cs="Arial"/>
                            <w:color w:val="FFFFFF" w:themeColor="background1"/>
                            <w:lang w:val="en-GB"/>
                          </w:rPr>
                        </w:pPr>
                        <w:r>
                          <w:rPr>
                            <w:color w:val="FFFFFF" w:themeColor="background1"/>
                          </w:rPr>
                          <w:t>Kind Regards</w:t>
                        </w:r>
                      </w:p>
                      <w:p w14:paraId="49929D46" w14:textId="1E3A0889" w:rsidR="00B61D7D" w:rsidRPr="00785FC4" w:rsidRDefault="00B61D7D" w:rsidP="00785FC4">
                        <w:pPr>
                          <w:rPr>
                            <w:color w:val="FFFFFF" w:themeColor="background1"/>
                          </w:rPr>
                        </w:pPr>
                        <w:r>
                          <w:rPr>
                            <w:color w:val="FFFFFF" w:themeColor="background1"/>
                          </w:rPr>
                          <w:t>Andrew Grant -DSL</w:t>
                        </w:r>
                      </w:p>
                      <w:p w14:paraId="4D4E0FC9" w14:textId="317993B2" w:rsidR="00785FC4" w:rsidRDefault="00785FC4" w:rsidP="00785FC4">
                        <w:pPr>
                          <w:rPr>
                            <w:color w:val="FFFFFF" w:themeColor="background1"/>
                          </w:rPr>
                        </w:pPr>
                      </w:p>
                      <w:p w14:paraId="2023D12F" w14:textId="77777777" w:rsidR="00785FC4" w:rsidRPr="00785FC4" w:rsidRDefault="00785FC4" w:rsidP="00785FC4">
                        <w:pPr>
                          <w:rPr>
                            <w:color w:val="FFFFFF" w:themeColor="background1"/>
                          </w:rPr>
                        </w:pPr>
                      </w:p>
                    </w:txbxContent>
                  </v:textbox>
                </v:rect>
                <v:shapetype id="_x0000_t202" coordsize="21600,21600" o:spt="202" path="m,l,21600r21600,l21600,xe">
                  <v:stroke joinstyle="miter"/>
                  <v:path gradientshapeok="t" o:connecttype="rect"/>
                </v:shapetype>
                <v:shape id="Text Box 15" o:spid="_x0000_s1029" type="#_x0000_t202" style="position:absolute;left:-110;top:1569;width:29003;height:3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" fillcolor="white [3212]" stroked="f" strokeweight=".5pt">
                  <v:textbox inset=",7.2pt,,7.2pt">
                    <w:txbxContent>
                      <w:p w14:paraId="0BB9A0D9" w14:textId="6E8A458E" w:rsidR="003D3F1C" w:rsidRPr="00451486" w:rsidRDefault="008B76B8" w:rsidP="00B20CA2">
                        <w:pPr>
                          <w:jc w:val="center"/>
                          <w:rPr>
                            <w:b/>
                            <w:bCs/>
                            <w:sz w:val="40"/>
                            <w:szCs w:val="40"/>
                          </w:rPr>
                        </w:pPr>
                        <w:r>
                          <w:rPr>
                            <w:b/>
                            <w:bCs/>
                            <w:color w:val="005595" w:themeColor="accent2" w:themeShade="BF"/>
                            <w:sz w:val="40"/>
                            <w:szCs w:val="40"/>
                          </w:rPr>
                          <w:t>Andrew Tate</w:t>
                        </w:r>
                        <w:r w:rsidR="00B85B8D" w:rsidRPr="00451486">
                          <w:rPr>
                            <w:b/>
                            <w:bCs/>
                            <w:color w:val="005595" w:themeColor="accent2" w:themeShade="BF"/>
                            <w:sz w:val="40"/>
                            <w:szCs w:val="40"/>
                          </w:rPr>
                          <w:t>.</w:t>
                        </w:r>
                      </w:p>
                      <w:p w14:paraId="23B6C478" w14:textId="6B5C648E" w:rsidR="00100DF9" w:rsidRDefault="00100DF9" w:rsidP="0065293C">
                        <w:pPr>
                          <w:pStyle w:val="NoSpacing"/>
                          <w:rPr>
                            <w:rFonts w:asciiTheme="majorHAnsi" w:eastAsiaTheme="majorEastAsia" w:hAnsiTheme="majorHAnsi" w:cstheme="majorBidi"/>
                            <w:caps/>
                            <w:color w:val="2C567A" w:themeColor="accent1"/>
                            <w:sz w:val="28"/>
                            <w:szCs w:val="28"/>
                          </w:rPr>
                        </w:pPr>
                      </w:p>
                    </w:txbxContent>
                  </v:textbox>
                </v:shape>
                <w10:wrap type="square" anchorx="margin" anchory="margin"/>
              </v:group>
            </w:pict>
          </mc:Fallback>
        </mc:AlternateContent>
      </w:r>
      <w:r w:rsidR="004E7624">
        <w:rPr>
          <w:color w:val="000000" w:themeColor="text1"/>
          <w:sz w:val="28"/>
          <w:szCs w:val="28"/>
        </w:rPr>
        <w:t xml:space="preserve">                     </w:t>
      </w:r>
      <w:r w:rsidR="00100DF9" w:rsidRPr="0092399D">
        <w:rPr>
          <w:color w:val="000000" w:themeColor="text1"/>
          <w:sz w:val="28"/>
          <w:szCs w:val="28"/>
        </w:rPr>
        <w:t xml:space="preserve">Dear Parents and </w:t>
      </w:r>
      <w:proofErr w:type="spellStart"/>
      <w:r w:rsidR="00100DF9" w:rsidRPr="0092399D">
        <w:rPr>
          <w:color w:val="000000" w:themeColor="text1"/>
          <w:sz w:val="28"/>
          <w:szCs w:val="28"/>
        </w:rPr>
        <w:t>Carers</w:t>
      </w:r>
      <w:proofErr w:type="spellEnd"/>
      <w:r w:rsidR="00100DF9" w:rsidRPr="0092399D">
        <w:rPr>
          <w:color w:val="000000" w:themeColor="text1"/>
          <w:sz w:val="28"/>
          <w:szCs w:val="28"/>
        </w:rPr>
        <w:t>,</w:t>
      </w:r>
      <w:r w:rsidR="0092399D" w:rsidRPr="0092399D">
        <w:rPr>
          <w:color w:val="000000" w:themeColor="text1"/>
          <w:sz w:val="28"/>
          <w:szCs w:val="28"/>
        </w:rPr>
        <w:t xml:space="preserve"> welcome t</w:t>
      </w:r>
      <w:r w:rsidR="002C78C1">
        <w:rPr>
          <w:color w:val="000000" w:themeColor="text1"/>
          <w:sz w:val="28"/>
          <w:szCs w:val="28"/>
        </w:rPr>
        <w:t xml:space="preserve">o </w:t>
      </w:r>
      <w:r w:rsidR="008B76B8">
        <w:rPr>
          <w:color w:val="000000" w:themeColor="text1"/>
          <w:sz w:val="28"/>
          <w:szCs w:val="28"/>
        </w:rPr>
        <w:t>January</w:t>
      </w:r>
      <w:r w:rsidR="003D3F1C">
        <w:rPr>
          <w:color w:val="000000" w:themeColor="text1"/>
          <w:sz w:val="28"/>
          <w:szCs w:val="28"/>
        </w:rPr>
        <w:t>’</w:t>
      </w:r>
      <w:r w:rsidR="004E7624">
        <w:rPr>
          <w:color w:val="000000" w:themeColor="text1"/>
          <w:sz w:val="28"/>
          <w:szCs w:val="28"/>
        </w:rPr>
        <w:t>s</w:t>
      </w:r>
      <w:r w:rsidR="002C78C1">
        <w:rPr>
          <w:color w:val="000000" w:themeColor="text1"/>
          <w:sz w:val="28"/>
          <w:szCs w:val="28"/>
        </w:rPr>
        <w:t xml:space="preserve"> </w:t>
      </w:r>
      <w:r w:rsidR="00451486" w:rsidRPr="0092399D">
        <w:rPr>
          <w:color w:val="000000" w:themeColor="text1"/>
          <w:sz w:val="28"/>
          <w:szCs w:val="28"/>
        </w:rPr>
        <w:t>Safeguarding</w:t>
      </w:r>
      <w:r w:rsidR="0092399D" w:rsidRPr="0092399D">
        <w:rPr>
          <w:color w:val="000000" w:themeColor="text1"/>
          <w:sz w:val="28"/>
          <w:szCs w:val="28"/>
        </w:rPr>
        <w:t xml:space="preserve"> </w:t>
      </w:r>
      <w:r w:rsidR="00100DF9" w:rsidRPr="0092399D">
        <w:rPr>
          <w:color w:val="000000" w:themeColor="text1"/>
          <w:sz w:val="28"/>
          <w:szCs w:val="28"/>
        </w:rPr>
        <w:t>letter</w:t>
      </w:r>
    </w:p>
    <w:sectPr w:rsidR="00100DF9" w:rsidRPr="00197D04" w:rsidSect="008776AA">
      <w:headerReference w:type="default" r:id="rId13"/>
      <w:type w:val="continuous"/>
      <w:pgSz w:w="12240" w:h="15840" w:code="1"/>
      <w:pgMar w:top="2304" w:right="1138" w:bottom="1138" w:left="1138" w:header="454"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B7617" w14:textId="77777777" w:rsidR="00003DCC" w:rsidRDefault="00003DCC" w:rsidP="00590471">
      <w:r>
        <w:separator/>
      </w:r>
    </w:p>
  </w:endnote>
  <w:endnote w:type="continuationSeparator" w:id="0">
    <w:p w14:paraId="70646F78" w14:textId="77777777" w:rsidR="00003DCC" w:rsidRDefault="00003DCC"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0302A" w14:textId="77777777" w:rsidR="00003DCC" w:rsidRDefault="00003DCC" w:rsidP="00590471">
      <w:r>
        <w:separator/>
      </w:r>
    </w:p>
  </w:footnote>
  <w:footnote w:type="continuationSeparator" w:id="0">
    <w:p w14:paraId="48638332" w14:textId="77777777" w:rsidR="00003DCC" w:rsidRDefault="00003DCC"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A7FE5" w14:textId="20E42864" w:rsidR="00100DF9" w:rsidRPr="00100DF9" w:rsidRDefault="00AE68A8" w:rsidP="00100DF9">
    <w:pPr>
      <w:jc w:val="center"/>
      <w:rPr>
        <w:color w:val="000000" w:themeColor="text1"/>
        <w:sz w:val="36"/>
        <w:szCs w:val="36"/>
      </w:rPr>
    </w:pPr>
    <w:r w:rsidRPr="00100DF9">
      <w:rPr>
        <w:noProof/>
        <w:color w:val="000000" w:themeColor="text1"/>
      </w:rPr>
      <mc:AlternateContent>
        <mc:Choice Requires="wpg">
          <w:drawing>
            <wp:anchor distT="0" distB="0" distL="114300" distR="114300" simplePos="0" relativeHeight="251657216" behindDoc="0" locked="0" layoutInCell="1" allowOverlap="1" wp14:anchorId="047A9D96" wp14:editId="2E61685F">
              <wp:simplePos x="0" y="0"/>
              <wp:positionH relativeFrom="page">
                <wp:align>right</wp:align>
              </wp:positionH>
              <wp:positionV relativeFrom="paragraph">
                <wp:posOffset>-1293550</wp:posOffset>
              </wp:positionV>
              <wp:extent cx="9035550" cy="11327701"/>
              <wp:effectExtent l="0" t="0" r="0" b="762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035550" cy="11327701"/>
                        <a:chOff x="-262890" y="0"/>
                        <a:chExt cx="9035550" cy="11327701"/>
                      </a:xfrm>
                    </wpg:grpSpPr>
                    <wpg:grpSp>
                      <wpg:cNvPr id="14" name="Group 14"/>
                      <wpg:cNvGrpSpPr/>
                      <wpg:grpSpPr>
                        <a:xfrm>
                          <a:off x="-262890" y="264795"/>
                          <a:ext cx="2695575" cy="2457450"/>
                          <a:chOff x="-262921" y="-172023"/>
                          <a:chExt cx="2695886" cy="2580338"/>
                        </a:xfrm>
                      </wpg:grpSpPr>
                      <wps:wsp>
                        <wps:cNvPr id="1" name="Freeform: Shape 10"/>
                        <wps:cNvSpPr/>
                        <wps:spPr>
                          <a:xfrm rot="10800000" flipH="1">
                            <a:off x="-262921" y="-172023"/>
                            <a:ext cx="2695886" cy="258033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57718" y="56369"/>
                            <a:ext cx="1979948" cy="195389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644956" y="409575"/>
                          <a:ext cx="7127704" cy="10918126"/>
                          <a:chOff x="-3546982" y="-5767075"/>
                          <a:chExt cx="5833407" cy="8936712"/>
                        </a:xfrm>
                      </wpg:grpSpPr>
                      <wps:wsp>
                        <wps:cNvPr id="6" name="Freeform: Shape 10"/>
                        <wps:cNvSpPr/>
                        <wps:spPr>
                          <a:xfrm rot="10800000" flipH="1" flipV="1">
                            <a:off x="574447" y="1878797"/>
                            <a:ext cx="1565930" cy="129084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644606" y="1590672"/>
                            <a:ext cx="1236460" cy="115202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635042" y="1265286"/>
                            <a:ext cx="651383" cy="61351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327445" y="1473726"/>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3546982" y="-576707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1150162" y="1038580"/>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C266311" id="Group 2" o:spid="_x0000_s1026" alt="&quot;&quot;" style="position:absolute;margin-left:660.25pt;margin-top:-101.85pt;width:711.45pt;height:891.95pt;z-index:251657216;mso-position-horizontal:right;mso-position-horizontal-relative:page;mso-width-relative:margin;mso-height-relative:margin" coordorigin="-2628" coordsize="90355,113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">
              <v:group id="Group 14" o:spid="_x0000_s1027" style="position:absolute;left:-2628;top:2647;width:26954;height:24575" coordorigin="-2629,-1720" coordsize="26958,25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2629;top:-1720;width:26958;height:25803;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465679,2566344;1453080,2572924;1453834,2573238;1570438,2499546;1529702,2508953;1468598,2516479;1465689,2508953;1508365,2505190;1570438,2499546;1676400,2489698;1673912,2490380;1675188,2490139;916239,2475557;959400,2486376;977828,2487316;1029233,2511776;1052510,2516479;1053966,2516950;1059300,2511776;1079667,2517421;1100036,2522124;1140169,2531177;1140772,2530591;1187327,2538117;1209634,2541880;1231942,2543761;1277527,2545643;1339601,2544701;1342295,2544701;1348330,2541409;1361909,2537176;1375730,2536940;1385187,2538116;1387732,2544701;1409434,2544701;1402645,2554109;1398765,2558813;1386156,2564458;1362878,2564458;1332812,2562576;1267828,2560695;1219333,2556932;1176657,2551287;1133982,2544701;1068999,2535294;1018564,2519302;1019148,2518891;989467,2509895;963279,2498606;933213,2489198;902176,2478850;916239,2475557;1487173,2455388;1472355,2457582;1369870,2462601;1403614,2466620;1412344,2464738;1472478,2458153;1482373,2456287;1579251,2441757;1528918,2449208;1546190,2449686;1571044,2445218;1762985,2439582;1605121,2480358;1685008,2463093;750871,2420524;862410,2466620;902176,2478850;932242,2489197;962310,2498605;988497,2509894;982677,2514598;967159,2511775;911875,2492020;884718,2481671;857561,2470383;821674,2458153;790637,2444983;766390,2432753;750871,2420524;796457,2397006;849801,2423347;843013,2427109;780939,2397946;796457,2397006;599567,2333035;665520,2368784;679099,2383835;648062,2367842;624784,2353732;599567,2333035;715219,2308896;715228,2309164;718504,2313010;718864,2311398;2131653,2247143;2128131,2247428;2069937,2287880;2012712,2317984;1971976,2341502;1949669,2350909;1926391,2360316;1898264,2374428;1876926,2386657;1845889,2398887;1813883,2410176;1805153,2418642;1791575,2423347;1757629,2428991;1713983,2442161;1674217,2454390;1630571,2466621;1576257,2479791;1499635,2492020;1497695,2494843;1460855,2503776;1461809,2504250;1502721,2494329;1503515,2492020;1580137,2479791;1634452,2466621;1678097,2454390;1717863,2442161;1761508,2428991;1795455,2423347;1772475,2436720;1773147,2436517;1797395,2422405;1810974,2417702;1811878,2417459;1817763,2411116;1849770,2399828;1880807,2387598;1902144,2375368;1930271,2361258;1953549,2351850;1969511,2345119;1977797,2339620;2018533,2316102;2075756,2285998;468465,2234134;472147,2237197;473404,2237819;2138163,2209576;2137830,2209798;2137830,2210067;2139372,2210280;2139770,2209798;2159117,2195533;2153390,2199370;2152378,2200391;2156304,2197953;389271,2148149;425902,2189982;396857,2156175;2227789,2148121;2227702,2148151;2227061,2152413;2211542,2169347;2193114,2189102;2194225,2188854;2211542,2170287;2227061,2153354;2227789,2148121;484071,2126937;485991,2129205;486088,2128894;340604,2105375;365821,2121368;367059,2122783;378551,2125249;404616,2148649;440503,2176872;456022,2197568;464750,2207917;501606,2238020;490938,2246486;456614,2209495;455052,2209798;487534,2244803;490938,2246486;501607,2238020;593747,2308575;575320,2314220;582109,2318924;554951,2319864;537493,2308575;521005,2296346;480270,2263420;442443,2230494;407526,2197568;391039,2181576;375520,2164642;381340,2157117;400738,2174050;422075,2190042;448262,2217324;450488,2219176;422075,2190042;401707,2174050;382309,2157117;360971,2131716;340604,2105375;2477295,1955798;2476803,1956003;2466210,1980662;2467113,1837942;2441409,1873953;2428800,1896531;2416192,1917227;2386125,1955798;2359938,1994368;2336660,2025413;2334719,2026564;2333131,2028846;2335690,2027294;2358967,1996250;2385155,1957680;2415222,1919110;2427831,1898414;2440439,1875836;2466627,1839146;2567497,1825036;2554887,1861724;2532580,1901235;2510272,1941688;2489904,1967087;2503483,1940746;2515122,1914406;2523851,1900295;2535489,1881480;2546159,1862665;2567497,1825036;2504717,1744396;2481175,1784583;2480742,1785549;2504452,1745072;2517629,1653375;2489333,1728359;2429811,1846368;2421097,1859732;2421041,1859843;2400673,1893709;2380305,1930399;2357028,1958621;2337630,1990606;2223181,2115724;2185355,2146769;2181725,2149445;2180160,2150982;2164343,2163489;2151409,2177813;2103883,2212621;2096436,2217184;2076209,2233177;2073289,2235017;2068966,2238961;2031141,2263421;1993314,2285998;1988984,2288127;1963373,2304262;1955434,2308147;1947729,2313279;1921541,2327391;1897073,2336699;1842540,2363378;1714598,2409662;1625442,2431897;1697495,2418642;1711073,2415820;1754718,2400768;1781876,2392302;1825522,2370664;1874986,2353731;1906678,2341676;1920572,2333976;1933179,2330214;1950638,2320805;1955226,2317713;1967127,2306695;1993314,2291643;2023107,2277478;2034050,2270946;2071877,2246486;2088364,2231435;2106793,2220146;2154318,2185339;2188265,2154294;2226090,2123250;2340539,1998131;2356289,1972161;2357028,1969909;2382245,1932279;2390004,1920990;2400321,1907111;2403583,1901235;2423950,1867369;2463717,1787405;2502513,1701798;2513909,1666990;2623750,1570095;2620841,1571976;2620841,1571976;2632911,1514341;2632563,1516005;2635389,1519295;2644118,1528702;2649938,1524939;2650084,1524217;2646058,1526821;2636359,1518354;2624266,1407476;2623589,1407512;2622362,1407578;2622780,1412050;2621811,1435569;2617931,1449680;2594654,1485428;2588834,1516473;2583015,1526821;2573316,1571976;2562647,1607724;2551008,1642532;2544219,1669813;2536460,1698035;2542648,1688700;2548099,1668872;2552948,1640650;2564586,1605843;2575256,1570095;2584955,1524939;2590774,1514591;2596594,1483547;2619871,1447799;2604353,1520235;2592714,1580442;2566526,1657583;2561346,1665399;2559131,1677104;2551978,1697095;2524821,1754480;2512212,1784583;2504452,1800577;2494753,1817510;2468567,1862665;2440439,1906880;2404553,1966147;2364787,2024473;2338600,2057398;2310472,2089383;2300773,2102554;2290105,2115724;2273616,2128894;2246649,2157854;2247428,2160880;2219302,2189102;2189234,2209798;2164987,2228613;2142017,2244894;2145589,2244606;2170807,2226731;2195055,2207917;2225121,2187220;2253249,2158998;2252278,2155235;2279435,2126073;2295924,2112902;2306593,2099732;2316292,2086562;2344419,2054576;2370606,2021650;2410373,1963324;2446258,1904058;2474386,1859843;2500573,1814687;2510272,1797754;2518031,1781762;2530640,1751658;2557798,1694272;2568466,1655703;2594654,1578562;2606293,1518355;2621811,1445917;2625310,1433193;2622780,1432747;2623750,1409229;2645088,1387591;2633794,1433236;2633795,1433236;2645089,1387592;2653817,1378184;2647998,1390414;2646665,1416048;2646058,1440273;2636359,1469220;2636359,1472526;2647998,1440273;2649938,1390413;2654460,1380911;2612111,1337731;2605756,1352302;2603382,1373481;2600322,1363587;2599203,1364984;2602413,1375362;2600473,1390414;2604353,1402643;2607360,1402481;2605322,1396057;2607262,1381005;2612111,1337731;2693584,1312332;2695523,1313272;2694553,1352783;2695523,1380065;2692613,1429924;2689704,1458146;2680974,1499539;2678065,1534347;2663516,1598317;2649938,1653820;2625691,1664169;2627630,1658524;2631510,1619013;2646058,1577621;2657697,1571036;2657697,1571035;2670306,1499539;2677095,1465672;2682914,1430865;2687764,1397939;2689704,1366895;2690673,1340554;2692613,1326443;2693584,1312332;136602,876143;137084,876377;137130,876245;195119,741303;173781,779873;156323,793985;156281,794885;154593,830899;154641,830813;156323,794925;173781,780813;195119,742243;195846,742714;196209,742008;206756,659458;193178,668866;172810,710258;177470,713874;177622,713239;173781,710258;194148,668866;206172,660536;281439,605837;280214,606788;275014,626180;271740,635940;182509,793985;169900,832554;158261,872066;133044,954851;116556,1011295;108797,1053629;104917,1075265;102007,1096903;93279,1155229;90368,1190977;95218,1228607;97491,1208103;97158,1201325;101038,1161814;109766,1103488;116690,1095429;126743,1030173;126255,1018821;135837,992177;141538,969808;139834,973666;134014,971784;119465,1012236;120436,1034814;113646,1078088;112677,1085614;102978,1096903;105887,1075265;109766,1053629;117526,1011295;134014,954851;159232,872066;170871,832554;183479,793985;272710,635940;281439,605837;298899,511763;298898,511763;303747,515526;303747,515525;473667,377827;473481,377971;472915,378592;464993,386644;462991,389469;461682,390903;456022,398874;396858,466607;380369,485422;363881,505177;290972,583339;364851,504237;381339,484481;397827,465666;456991,397933;462991,389469;472915,378592;498288,312957;489917,315785;483691,318027;482209,319851;471540,329258;444383,346191;425955,365947;408497,385702;396858,396051;396463,395571;385462,408399;366791,430859;336724,462844;341573,468488;341666,468409;337694,463784;367760,431799;397827,396051;409466,385703;426924,365947;445352,346192;472509,329259;483179,319852;494818,315619;498491,314512;1903114,142992;1952578,164629;1973916,181562;1926391,158985;1903114,142992;1742110,74318;1780906,82784;1835221,109125;1742110,74318;1158231,68086;1137862,70555;1094216,76199;1051541,85607;1033113,91251;1011775,96896;965084,105793;956490,109126;897327,128881;839133,151459;798397,169333;771240,179681;704316,209785;672310,229541;641273,249296;591808,285044;545252,320792;500696,358493;504517,363126;513973,356834;522023,351015;551072,326436;597627,290688;647091,254940;678128,235184;710136,215429;777058,185325;803246,172155;843982,154280;902176,131703;961339,111948;986192,107213;998198,103234;1161605,69041;1505091,47860;1525822,49859;1553949,59266;1532612,56444;1487996,47977;1505091,47860;1617963,40451;1657728,43273;1706223,62088;1646090,51740;1617963,40451;1293531,40216;1181507,46096;1103915,56443;1067059,65851;1035052,77140;990436,82784;821674,145814;760570,172155;742142,178740;725654,187207;694617,203199;646122,227658;609266,255880;502577,336784;480281,355589;458468,374906;458931,375355;291138,566325;257191,611480;241673,638762;226154,664162;197057,716843;165407,765219;165051,766703;154382,794925;146623,808095;144683,809977;136075,837729;134014,854192;132075,877710;118496,916281;105887,954851;92308,1011295;84549,1063036;79700,1114777;86489,1079028;87118,1076078;88428,1062095;96188,1010355;98617,1011141;98828,1010267;96189,1009414;109767,952969;122376,914398;135892,876005;134985,875829;136925,852311;147593,808095;155352,794925;155613,794237;166022,766703;198028,717784;227125,665103;242643,639703;258162,612421;292109,567266;459901,376296;504517,336785;611206,255881;648062,227659;696557,203200;727594,187207;744083,178741;762510,172155;823615,145814;992377,82785;1036993,77141;1068999,65852;1105855,56444;1183447,46096;1295471,40569;1385513,43499;1429802,0;1475387,2822;1521942,7526;1552979,15052;1573347,24459;1598565,19755;1636391,28222;1659668,34807;1658699,35748;1657728,42333;1617963,39511;1604384,35748;1590806,32925;1564618,27281;1538431,21637;1511274,17874;1481207,17874;1456959,17874;1419134,17874;1417357,17323;1400705,25399;1406525,34807;1464719,46096;1438822,46534;1439259,46567;1466658,46096;1489936,48918;1534551,57385;1555889,60207;1591776,67733;1628632,75259;1664518,83725;1700405,94074;1717863,98777;1735321,104422;1735547,104621;1748066,106715;1778405,117650;1782643,123878;1783817,124178;1810974,134525;1834251,143933;1857529,154281;1874987,163689;1886626,169333;1899234,175918;1941910,199437;1996224,233304;2024352,252118;2025167,252682;2039540,261152;2586895,1259651;2586485,1267523;2597563,1269058;2608231,1276584;2613081,1301983;2631509,1332087;2639269,1332771;2639269,1325502;2647154,1304259;2647027,1300103;2654787,1274702;2665456,1274702;2681944,1264355;2683884,1305747;2679035,1325502;2673215,1344317;2670305,1375362;2669336,1391354;2667396,1407347;2663261,1410022;2663516,1411109;2667478,1408547;2669336,1393236;2670305,1377244;2673215,1346199;2679035,1327384;2683884,1307629;2691643,1313273;2690673,1327384;2688734,1341495;2687763,1367836;2685823,1398880;2680974,1431806;2675155,1466613;2668365,1500480;2655757,1571976;2644118,1578562;2629569,1619954;2625690,1659466;2623750,1665110;2607262,1708384;2602412,1712147;2582045,1758243;2603382,1712147;2608231,1708384;2577195,1793991;2560707,1802458;2557287,1809092;2557798,1809983;2561677,1802457;2578165,1793991;2566526,1825976;2545188,1863606;2534520,1882420;2522881,1901235;2514151,1915346;2501543,1942628;2487965,1968969;2466627,1997191;2445289,2023531;2446178,2021756;2422010,2053635;2369636,2109139;2359325,2124527;2369636,2110080;2422010,2054575;2382245,2112901;2361755,2133716;2345307,2145443;2344418,2146769;2334135,2154442;2333750,2157117;2288164,2202272;2239669,2245546;2237427,2247124;2221241,2267183;2182445,2295405;2146186,2321782;2146055,2321935;2182445,2296346;2221241,2268124;2189234,2299168;2163168,2315631;2145137,2323018;2144619,2323628;2125221,2335857;2117912,2339143;2099520,2353614;2081576,2365961;2054418,2382894;2045690,2383835;2035988,2388018;2034480,2389129;2046659,2384776;2055389,2383835;2020472,2409235;1998164,2420525;1975857,2430872;1960100,2433165;1957428,2434635;1883716,2465679;1879957,2466508;1857529,2480731;1870137,2484494;1823582,2504250;1827462,2491080;1811943,2496724;1797395,2501427;1767328,2510835;1763311,2506158;1748899,2508953;1731441,2512716;1695555,2521183;1694372,2521717;1728532,2513657;1745990,2509894;1760538,2507072;1766357,2511775;1796425,2502368;1810973,2497664;1826491,2492020;1822612,2505190;1781876,2524005;1779879,2523463;1751809,2534353;1728532,2540939;1693615,2549405;1679188,2548229;1649013,2553924;1648029,2555990;1567528,2571042;1549099,2566338;1533581,2566338;1506424,2574805;1482177,2576687;1457929,2577627;1455294,2576533;1433197,2580332;1406525,2575745;1407495,2574805;1412344,2568219;1390037,2565398;1400705,2559753;1432712,2558812;1463749,2557872;1508364,2558812;1539400,2555990;1597595,2543760;1636391,2535294;1665488,2534353;1667512,2533441;1639301,2534354;1600505,2542820;1542311,2555050;1511274,2557872;1466658,2556932;1435622,2557872;1403614,2558813;1404585,2555050;1411374,2545643;1710103,2497664;1912813,2423347;1966157,2396065;1996224,2381013;2027261,2365021;2085455,2331154;2132010,2296346;2219302,2230494;2243549,2211679;2266826,2191924;2301743,2160880;2316292,2137362;2337190,2118781;2337358,2117613;2317262,2135480;2302713,2158998;2267797,2190043;2244519,2209798;2220272,2228613;2132981,2294465;2086426,2329272;2028232,2363139;1997195,2379131;1967127,2394183;1913783,2421465;1711073,2495783;1412344,2543761;1390037,2543761;1387126,2536235;1363849,2535294;1342511,2543761;1280437,2544701;1234853,2542820;1212544,2540939;1190237,2537176;1203675,2523273;1200905,2524005;1150839,2515013;1148531,2515539;1052511,2498606;1014684,2491080;981708,2485435;941942,2467561;892477,2449687;841073,2429931;849801,2423347;885688,2429931;901207,2443102;954551,2458153;1060270,2484494;1086457,2489198;1114585,2493902;1145622,2500487;1179824,2507661;1182477,2507072;1214484,2511776;1215454,2509895;1262009,2511776;1269768,2512716;1341541,2512716;1393915,2514598;1455989,2509895;1463748,2509895;1466658,2517421;1527762,2509895;1568497,2500487;1591775,2496724;1606324,2494843;1638330,2487317;1664518,2481672;1690705,2475087;1738740,2467024;1745020,2464739;1694586,2473205;1668398,2479791;1642211,2485435;1610204,2492961;1595656,2494843;1572378,2498606;1509334,2504250;1466658,2508013;1458899,2508013;1396826,2512716;1344451,2510835;1272678,2510835;1264919,2509895;1234853,2497664;1218364,2508013;1218322,2508094;1231942,2499546;1262010,2511775;1215455,2509894;1215821,2509663;1185387,2505190;1149501,2497664;1118464,2491080;1090337,2486376;1064150,2481672;958430,2455332;905086,2440280;889568,2427109;853681,2420524;800337,2394183;784818,2395124;729534,2367842;719835,2350909;721774,2349969;755721,2367842;789667,2385717;799366,2380072;759601,2354672;726624,2340561;681039,2315161;642242,2290702;581139,2265302;557862,2246487;562711,2244606;585988,2251191;537493,2202272;510336,2180636;485119,2158998;453112,2133599;406557,2083739;403363,2074056;393948,2064924;361942,2031057;358062,2014124;345453,1997191;343951,1994906;328964,1984961;299867,1944509;283379,1906880;281439,1906880;259132,1865487;237794,1824095;215486,1776117;195119,1727199;215486,1760124;235854,1801517;242643,1824095;245450,1828086;241996,1810668;232989,1794814;218328,1762837;200937,1734724;179599,1678279;161318,1620418;155316,1603551;129170,1502328;117608,1428845;117526,1430865;118496,1445917;123345,1480725;129164,1516473;119465,1485428;112677,1445917;104917,1445917;100067,1410169;93279,1387591;87459,1365955;70970,1349021;66121,1349021;61271,1325502;59331,1295399;63211,1253066;65151,1238014;68454,1227690;66848,1204147;69030,1169339;72910,1162285;72910,1158051;65151,1172162;58362,1162755;45753,1145821;43450,1132416;42844,1133591;38964,1171221;36054,1208851;33145,1238014;33145,1298220;34114,1329265;36054,1360309;27325,1389473;25385,1389473;19566,1333028;19566,1274702;24415,1229547;33141,1238009;25385,1228607;23446,1194740;25385,1142999;26355,1128888;29265,1105369;40904,1063036;46703,1034914;44783,1028228;37994,1065858;26355,1108192;23446,1131710;22475,1145821;20535,1197562;22475,1231428;17626,1276584;17626,1334910;23446,1391354;25385,1391354;37994,1444977;44783,1489191;59331,1534347;82246,1631449;84245,1650058;88430,1650058;109767,1699917;117527,1725317;102978,1703680;87459,1669813;86490,1679221;78051,1653850;71941,1654761;65151,1633125;41873,1581384;27325,1535288;26355,1496717;19566,1451561;14716,1406406;4048,1373481;10836,1198503;17626,1153347;11807,1128888;23446,1061155;26355,1045162;34114,990599;54482,951088;49632,1004710;54480,995519;57392,973548;58362,949206;67091,918161;80669,871124;97158,823147;98393,821799;105888,783636;116556,756354;129165,733776;154383,686739;174750,644406;203847,589844;225185,566325;242643,533399;257192,512703;272711,505177;276590,499533;292109,469429;322175,435562;322994,449717;320800,455667;352242,424273;367760,404518;388128,385703;389884,387595;389099,386644;414316,362184;439534,339607;466691,311384;504517,284103;545252,254940;569608,238459;585988,223895;615085,206962;646122,190970;650231,188920;660792,178858;678129,166511;697164,157103;710629,154097;713045,152399;976858,48917;986646,46853;1013714,37629;1032385,33983;1042121,33903;1045721,32925;1266859,4703;1329659,4468;1396826,5643;1398076,6553;1430773,2822;1460839,7525;1490906,13169;1506419,16590;1489936,12229;1459869,6585;1429802,1881;142980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577;top:563;width:19799;height:195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076443,1943298;1067190,1948281;1067744,1948519;1153382,1892717;1123464,1899841;1078587,1905540;1076451,1899841;1107793,1896991;1153382,1892717;1231203,1885260;1229377,1885776;1230313,1885594;672916,1874552;704615,1882744;718149,1883456;755902,1901978;772998,1905540;774068,1905896;777985,1901978;792943,1906252;807903,1909814;837377,1916669;837820,1916225;872012,1921924;888395,1924773;904779,1926198;938258,1927623;983847,1926910;985826,1926910;990259,1924417;1000231,1921211;1010382,1921033;1017327,1921923;1019197,1926910;1035135,1926910;1030149,1934034;1027300,1937596;1018039,1941870;1000943,1941870;978861,1940445;931135,1939021;895519,1936171;864176,1931897;832834,1926910;785108,1919787;748067,1907677;748496,1907366;726697,1900554;707464,1892005;685382,1884882;662588,1877046;672916,1874552;1092229,1859280;1081346,1860941;1006078,1864742;1030861,1867785;1037272,1866360;1081436,1861374;1088704,1859960;1159855,1848958;1122888,1854600;1135573,1854962;1153827,1851579;1294794,1847311;1178853,1878188;1237526,1865114;551465,1832880;633382,1867785;662588,1877046;684670,1884881;706752,1892005;725985,1900553;721711,1904115;710313,1901977;669711,1887018;649766,1879182;629821,1870634;603464,1861374;580670,1851401;562862,1842140;551465,1832880;584945,1815071;624122,1835017;619136,1837867;573547,1815783;584945,1815071;440342,1766631;488780,1793701;498753,1805098;475958,1792988;458862,1782303;440342,1766631;525280,1748353;525287,1748555;527693,1751467;527958,1750247;1565557,1701592;1562970,1701807;1520230,1732439;1478202,1755234;1448285,1773042;1431902,1780166;1414806,1787289;1394148,1797975;1378477,1807235;1355682,1816496;1332176,1825044;1325764,1831455;1315792,1835017;1290861,1839291;1258806,1849264;1229601,1858524;1197545,1867785;1157655,1877758;1101382,1887018;1099957,1889156;1072900,1895920;1073601,1896279;1103648,1888767;1104231,1887018;1160505,1877758;1200396,1867785;1232450,1858524;1261656,1849264;1293710,1839291;1318642,1835017;1301764,1845144;1302258,1844990;1320067,1834304;1330039,1830743;1330703,1830559;1335025,1825756;1358532,1817208;1381327,1807948;1396998,1798687;1417655,1788002;1434751,1780878;1446474,1775782;1452559,1771618;1482477,1753809;1524504,1731014;344056,1691741;346760,1694061;347683,1694531;1570337,1673145;1570093,1673313;1570093,1673516;1571225,1673678;1571518,1673313;1585726,1662511;1581521,1665417;1580778,1666190;1583661,1664344;285893,1626631;312795,1658305;291465,1632709;1636162,1626610;1636098,1626632;1635627,1629860;1624230,1642682;1610695,1657641;1611511,1657453;1624230,1643394;1635627,1630572;1636162,1626610;355518,1610569;356928,1612286;356999,1612051;250151,1594242;268671,1606352;269581,1607423;278020,1609290;297164,1627010;323520,1648380;334917,1664052;341328,1671888;368396,1694684;360561,1701094;335353,1673083;334205,1673313;334205,1673313;358061,1699820;360561,1701094;368397,1694684;436068,1748110;422534,1752384;427520,1755946;407575,1756658;394753,1748110;382644,1738849;352726,1713917;324945,1688985;299301,1664052;287192,1651943;275794,1639120;280068,1633421;294315,1646244;309986,1658353;329219,1679012;330853,1680414;309986,1658353;295027,1646244;280780,1633421;265109,1614188;250151,1594242;1819408,1480978;1819047,1481133;1811266,1499806;1811929,1391735;1793052,1419003;1783791,1436100;1774531,1451771;1752449,1480978;1733216,1510184;1716121,1533692;1714694,1534563;1713528,1536292;1715408,1535117;1732504,1511610;1751737,1482403;1773819,1453197;1783079,1437525;1792339,1420429;1811572,1392647;1868826,1389262;1862860,1402620;1850038,1428264;1862860,1402620;1868826,1389262;1885655,1381962;1876394,1409743;1860011,1439662;1843627,1470293;1828668,1489526;1838641,1469581;1847189,1449635;1853599,1438950;1862147,1424703;1869983,1410456;1885655,1381962;1839547,1320899;1822257,1351330;1821939,1352062;1839353,1321411;1849030,1251976;1828249,1308756;1784534,1398115;1778133,1408235;1778093,1408318;1763133,1433963;1748175,1461745;1731079,1483116;1716833,1507336;1632778,1602078;1604997,1625586;1602331,1627612;1601181,1628776;1589565,1638247;1580066,1649093;1545161,1675450;1539692,1678905;1524837,1691016;1522691,1692409;1519517,1695396;1491737,1713917;1463956,1731014;1460777,1732626;1441966,1744844;1436134,1747785;1430477,1751672;1411244,1762357;1393274,1769405;1353222,1789608;1259257,1824655;1193779,1841492;1246696,1831455;1256669,1829318;1288723,1817920;1308669,1811509;1340724,1795125;1377052,1782302;1400327,1773175;1410532,1767343;1419791,1764495;1432614,1757371;1435983,1755029;1444723,1746686;1463956,1735288;1485837,1724562;1493874,1719616;1521655,1701094;1533764,1689697;1547299,1681149;1582202,1654792;1607134,1631284;1634915,1607777;1718969,1513034;1730537,1493368;1731079,1491663;1749600,1463169;1755298,1454621;1762875,1444111;1765271,1439662;1780229,1414017;1809435,1353467;1837928,1288643;1846298,1262286;1926969,1188914;1924832,1190339;1924832,1190339;1933697,1146696;1933441,1147956;1935517,1150447;1941928,1157571;1946202,1154721;1946310,1154175;1943353,1156146;1936229,1149734;1927348,1065775;1926851,1065803;1925949,1065853;1926257,1069239;1925545,1087048;1922696,1097733;1905600,1124802;1901326,1148310;1897052,1156146;1889929,1190339;1882093,1217408;1873545,1243766;1868559,1264423;1862860,1285794;1867405,1278724;1871408,1263711;1874969,1242340;1883517,1215983;1891353,1188914;1898476,1154721;1902750,1146885;1907024,1123378;1924120,1096308;1912723,1151159;1904175,1196750;1884942,1255162;1881137,1261081;1879510,1269944;1874257,1285082;1854312,1328535;1845052,1351330;1839353,1363441;1832230,1376263;1812997,1410456;1792339,1443936;1765984,1488814;1736778,1532980;1717545,1557912;1696887,1582132;1689764,1592105;1681929,1602078;1669819,1612051;1650014,1633980;1650586,1636271;1629929,1657641;1607846,1673313;1590038,1687560;1573168,1699889;1575792,1699670;1594312,1686135;1612121,1671888;1634203,1656217;1654860,1634846;1654148,1631997;1674093,1609914;1686203,1599941;1694038,1589968;1701161,1579995;1721819,1555775;1741052,1530843;1770257,1486677;1796613,1441799;1817271,1408318;1836504,1374125;1843627,1361303;1849325,1349194;1858586,1326398;1878531,1282944;1886366,1253738;1905600,1195326;1914148,1149735;1925545,1094884;1928114,1085249;1926257,1084911;1926969,1067102;1942640,1050718;1934345,1085281;1934346,1085281;1942641,1050719;1949051,1043594;1944777,1052855;1944777,1052855;1943798,1072266;1943353,1090610;1936229,1112529;1936229,1115033;1944777,1090610;1946202,1052855;1949523,1045659;1918421,1012963;1913753,1023997;1912010,1040033;1909763,1032542;1908941,1033599;1911298,1041458;1909874,1052855;1912723,1062116;1914931,1061993;1913435,1057129;1914860,1045731;1918421,1012963;1978257,993730;1979682,994442;1978969,1024361;1979682,1045019;1977544,1082773;1975408,1104144;1968996,1135487;1966860,1161845;1956175,1210285;1946202,1252313;1928394,1260149;1929819,1255875;1932668,1225956;1943353,1194613;1951901,1189627;1951901,1189626;1961161,1135487;1966147,1109843;1970421,1083486;1973983,1058553;1975408,1035046;1976120,1015100;1977544,1004415;1978257,993730;100325,663437;100679,663614;100713,663514;143302,561333;127630,590539;114808,601225;114778,601907;113538,629177;113573,629112;114808,601937;127630,591251;143302,562045;143836,562401;144103,561867;151849,499358;141876,506481;126918,537825;130340,540563;130451,540082;127630,537825;142589,506481;151420,500174;206698,458754;205799,459475;201979,474159;199575,481550;134041,601225;124780,630431;116232,660349;97712,723036;85603,765777;79904,797834;77055,814217;74917,830602;68507,874768;66369,901837;69931,930331;71601,914805;71356,909672;74205,879754;80616,835588;85701,829486;93084,780072;92726,771476;99763,751302;103950,734362;102699,737283;98425,735859;87739,766490;88452,783587;83465,816355;82753,822054;75630,830602;77767,814217;80616,797834;86315,765777;98425,723036;116945,660349;125493,630431;134753,601225;200287,481550;206698,458754;219521,387519;219520,387519;223082,390369;223082,390368;347877,286100;347740,286209;347325,286678;341506,292776;340035,294916;339075,296002;334917,302037;291466,353326;279356,367573;267247,382532;213722,441693;267959,381820;280068,366861;292178,352614;335629,301324;340035,294916;347325,286678;365959,236979;359811,239120;355239,240818;354151,242199;346315,249322;326369,262145;312836,277104;300014,292063;291466,299900;291175,299536;283096,309250;269383,326257;247301,350477;250863,354750;250931,354690;248013,351189;270095,326969;292178,299900;300726,292064;313547,277104;327081,262145;347026,249323;354862,242199;363410,238994;366109,238156;1397710,108277;1434038,124661;1449709,137483;1414806,120387;1397710,108277;1279464,56275;1307957,62686;1347847,82632;1279464,56275;850643,51556;835684,53426;803629,57700;772286,64824;758753,69098;743081,73372;708789,80109;702478,82633;659027,97592;616287,114688;586369,128223;566424,136059;517273,158854;493767,173814;470972,188773;434643,215842;400451,242911;367728,271459;370534,274968;377479,270204;383390,265797;404725,247186;438917,220116;475245,193047;498040,178087;521547,163128;570697,140333;589931,130360;619848,116825;662588,99728;706040,84769;724292,81184;733109,78171;853121,52279;1105388,36241;1120614,37754;1141272,44878;1125601,42741;1092834,36330;1105388,36241;1188286,30631;1217491,32767;1253107,47014;1208943,39179;1188286,30631;950012,30453;867738,34905;810752,42740;783684,49864;760176,58412;727409,62686;603464,110414;558588,130360;545054,135346;532944,141758;510150,153867;474533,172388;447465,193759;369109,255021;352734,269261;336714,283888;337054,284228;213822,428835;188890,463028;177493,483686;166095,502919;144725,542811;121480,579442;121219,580566;113383,601937;107684,611909;106260,613334;99938,634349;98425,646815;97000,664623;87027,693830;77767,723036;67794,765777;62096,804957;58534,844136;63520,817067;63982,814833;64945,804244;70643,765065;72428,765661;72583,764999;70644,764353;80617,721612;89877,692405;99804,663333;99137,663199;100562,645390;108397,611909;114096,601937;114287,601416;121932,580566;145438,543524;166808,503632;178205,484399;189602,463740;214534,429548;337767,284941;370534,255022;448890,193760;475958,172389;511575,153868;534369,141758;546479,135347;560013,130360;604890,110414;728835,62687;761602,58413;785108,49865;812177,42741;869163,34905;951437,30720;1017566,32939;1050094,0;1083573,2137;1117765,5699;1140559,11398;1155519,18521;1174039,14959;1201819,21371;1218915,26357;1218203,27069;1217491,32055;1188286,29919;1178313,27069;1168340,24932;1149107,20658;1129875,16384;1109930,13534;1087848,13534;1070039,13534;1042259,13534;1040954,13118;1028724,19233;1032998,26357;1075738,34905;1056719,35237;1057039,35262;1077163,34905;1094258,37042;1127025,43453;1142697,45590;1169053,51289;1196122,56988;1222477,63399;1248834,71235;1261656,74797;1274478,79071;1274643,79222;1283838,80807;1306120,89088;1309232,93804;1310094,94030;1330039,101866;1347135,108989;1364231,116826;1377053,123949;1385601,128223;1394861,133209;1426203,151018;1466093,176663;1486751,190910;1487349,191337;1497906,197751;1899901,953838;1899600,959799;1907736,960962;1915572,966660;1919134,985894;1932667,1008689;1938367,1009207;1938367,1003703;1944157,987617;1944065,984470;1949763,965236;1957599,965236;1969708,957400;1971133,988744;1967572,1003703;1963298,1017950;1961161,1041458;1960449,1053567;1959024,1065678;1955986,1067703;1956175,1068526;1959084,1066586;1960449,1054992;1961161,1042882;1963298,1019374;1967572,1005127;1971133,990168;1976832,994443;1976120,1005127;1974695,1015813;1973982,1035759;1972558,1059266;1968996,1084199;1964723,1110555;1959736,1136200;1950476,1190339;1941928,1195326;1931243,1226669;1928393,1256588;1926969,1260862;1914860,1293630;1911298,1296480;1896339,1331384;1912010,1296480;1915572,1293630;1892777,1358454;1880668,1364865;1878157,1369889;1878531,1370563;1881381,1364865;1893490,1358454;1884942,1382674;1869271,1411168;1861435,1425415;1852887,1439662;1846476,1450347;1837216,1471005;1827244,1490951;1811572,1512322;1795901,1532267;1796554,1530923;1778805,1555063;1740339,1597092;1732766,1608744;1740339,1597804;1778805,1555775;1749600,1599940;1734551,1615701;1722471,1624582;1721818,1625586;1714266,1631396;1713983,1633421;1680503,1667614;1644887,1700382;1643240,1701578;1631353,1716766;1602860,1738137;1576229,1758110;1576134,1758226;1602860,1738849;1631353,1717479;1607846,1740986;1588703,1753452;1575460,1759046;1575079,1759508;1560832,1768768;1555464,1771256;1541957,1782214;1528778,1791563;1508833,1804386;1502422,1805098;1495296,1808266;1494189,1809106;1503134,1805810;1509546,1805098;1483902,1824332;1467518,1832881;1451135,1840716;1439563,1842452;1437600,1843565;1383463,1867073;1380703,1867700;1364231,1878470;1373491,1881320;1339299,1896279;1342148,1886307;1330751,1890581;1320067,1894142;1297984,1901266;1295034,1897724;1284449,1899841;1271628,1902690;1245272,1909102;1244403,1909506;1269491,1903402;1282313,1900553;1292997,1898416;1297271,1901977;1319354,1894854;1330038,1891293;1341436,1887018;1338586,1896991;1308669,1911238;1307202,1910828;1286587,1919074;1269491,1924061;1243847,1930472;1233252,1929582;1211090,1933894;1210367,1935458;1151245,1946856;1137710,1943294;1126313,1943294;1106368,1949705;1088560,1951130;1070751,1951842;1068816,1951013;1052587,1953891;1032998,1950417;1033711,1949705;1037272,1944719;1020889,1942582;1028724,1938308;1052231,1937595;1075026,1936883;1107792,1937595;1130587,1935458;1173326,1926197;1201819,1919787;1223189,1919074;1224676,1918384;1203957,1919075;1175464,1925485;1132724,1934746;1109930,1936883;1077163,1936171;1054368,1936883;1030861,1937596;1031574,1934746;1036559,1927623;1255956,1891293;1404833,1835017;1444011,1814359;1466093,1802961;1488888,1790851;1531627,1765207;1565819,1738849;1629929,1688985;1647736,1674738;1664832,1659779;1690476,1636271;1701161,1618462;1716509,1604393;1716633,1603509;1701874,1617038;1691189,1634846;1665545,1658354;1648449,1673313;1630641,1687560;1566532,1737425;1532340,1763782;1489600,1789427;1466806,1801536;1444723,1812934;1405546,1833592;1256669,1889868;1037272,1926198;1020889,1926198;1018752,1920499;1001656,1919787;985985,1926198;940396,1926910;906917,1925485;890533,1924061;874150,1921211;884018,1910684;881985,1911238;845214,1904429;843519,1904828;772999,1892005;745218,1886307;720999,1882032;691794,1868497;655465,1854963;617712,1840003;624122,1835017;650479,1840003;661876,1849976;701054,1861374;778698,1881320;797930,1884882;818588,1888443;841382,1893430;866502,1898862;868450,1898416;891957,1901978;892669,1900554;926861,1901978;932560,1902690;985272,1902690;1023738,1904115;1069327,1900554;1075025,1900554;1077163,1906252;1122039,1900554;1151957,1893430;1169052,1890581;1179738,1889156;1203244,1883457;1222477,1879183;1241710,1874196;1276988,1868090;1281601,1866361;1244560,1872771;1225327,1877758;1206094,1882032;1182587,1887731;1171902,1889156;1154807,1892005;1108505,1896279;1077163,1899129;1071464,1899129;1025875,1902690;987409,1901266;934697,1901266;928998,1900554;906917,1891293;894807,1899129;894776,1899190;904779,1892717;926862,1901977;892670,1900553;892939,1900379;870588,1896991;844232,1891293;821437,1886307;800779,1882744;781547,1879183;703903,1859237;664725,1847840;653328,1837867;626972,1832880;587794,1812934;576397,1813647;535794,1792988;528670,1780166;530095,1779454;555027,1792988;579958,1806523;587081,1802249;557876,1783015;533657,1772330;500177,1753096;471684,1734575;426808,1715342;409712,1701095;413273,1699670;430369,1704657;394753,1667614;374808,1651231;356287,1634846;332781,1615613;298589,1577858;296243,1570526;289328,1563611;265822,1537966;262973,1525144;253712,1512322;252609,1510592;241602,1503061;220232,1472430;208123,1443936;206698,1443936;190315,1412592;174644,1381249;158260,1344919;143302,1307877;158260,1332809;173219,1364153;178205,1381249;180266,1384271;177730,1371083;171114,1359077;160347,1334863;147575,1313575;131904,1270834;118479,1227024;114069,1214248;94867,1137599;86375,1081957;86315,1083486;87027,1094884;90589,1121241;94863,1148310;87739,1124802;82753,1094884;77055,1094884;73493,1067814;68507,1050718;64233,1034334;52123,1021512;48562,1021512;45000,1003703;43575,980908;46424,948852;47849,937454;50275,929637;49096,911810;50698,885452;53548,880110;53548,876904;47849,887590;42863,880466;33602,867644;31911,857493;31466,858383;28616,886877;26479,915371;24343,937454;24343,983044;25054,1006552;26479,1030059;20069,1052143;18644,1052143;14370,1009402;14370,965236;17931,931043;24340,937451;18644,930331;17219,904686;18644,865507;19356,854822;21493,837013;30041,804957;34300,783662;32890,778600;27904,807094;19356,839150;17219,856958;16507,867644;15082,906823;16507,932468;12945,966660;12945,1010826;17219,1053567;18644,1053567;27904,1094172;32890,1127652;43575,1161845;60404,1235373;61873,1249464;64946,1249464;80617,1287219;86315,1306452;75630,1290068;64233,1264423;63521,1271547;57323,1252335;52836,1253026;47849,1236642;30753,1197462;20069,1162557;19356,1133351;14370,1099158;10808,1064965;2973,1040033;7959,907536;12945,873343;8671,854822;17219,803532;19356,791422;25054,750106;40014,720187;36452,760791;40012,753832;42150,737194;42863,718762;49274,695254;59246,659637;71356,623307;72263,622286;77767,593388;85603,572730;94863,555633;113384,520016;128342,487960;149712,446644;165383,428835;178205,403903;188891,388231;200288,382532;203137,378258;214534,355463;236616,329818;237217,340537;235607,345042;258698,321270;270095,306311;285054,292064;286343,293496;285767,292776;304288,274255;322808,257158;342753,235788;370534,215129;400451,193047;418339,180567;430369,169539;451739,156717;474533,144607;477551,143055;485308,135436;498041,126086;512020,118962;521910,116686;523684,115400;717437,37042;724625,35478;744505,28493;758218,25733;765368,25672;768012,24932;930423,3561;976546,3383;1025875,4273;1026793,4962;1050807,2137;1072889,5698;1094971,9972;1106364,12562;1094258,9260;1072176,4986;1050094,1425;105009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16449;top:4095;width:71277;height:109182" coordorigin="-35469,-57670" coordsize="58334,89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5744;top:18787;width:15659;height:1290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851353,1283839;844035,1287131;844473,1287288;912203,1250423;888542,1255129;853049,1258894;851359,1255129;876147,1253247;912203,1250423;973752,1245496;972307,1245837;973048,1245717;532206,1238422;557276,1243834;567980,1244305;597839,1256541;611360,1258894;612206,1259130;615304,1256541;627135,1259365;638966,1261718;662277,1266246;662628,1265954;689670,1269718;702627,1271601;715585,1272542;742063,1273483;778119,1273012;779684,1273012;783190,1271365;791077,1269248;799105,1269130;804598,1269718;806077,1273012;818682,1273012;814739,1277719;812486,1280072;805161,1282896;791640,1282896;774176,1281954;736430,1281013;708261,1279131;683472,1276307;658684,1273012;620938,1268306;591642,1260306;591981,1260101;574741,1255600;559530,1249953;542065,1245246;524037,1240069;532206,1238422;863838,1228332;855231,1229430;795701,1231941;815302,1233951;820373,1233010;855302,1229716;861050,1228782;917323,1221514;888086,1225241;898119,1225480;912555,1223245;1024046,1220425;932349,1240824;978752,1232187;436151,1210891;500938,1233951;524037,1240069;541502,1245246;558966,1249952;574177,1255599;570797,1257953;561783,1256541;529671,1246658;513896,1241481;498122,1235834;477277,1229716;459249,1223127;445165,1217009;436151,1210891;462629,1199126;493615,1212303;489672,1214186;453615,1199597;462629,1199126;348264,1167124;386573,1185008;394461,1192538;376433,1184537;362912,1177478;348264,1167124;415441,1155049;415447,1155182;417349,1157106;417559,1156300;1238190,1124156;1236144,1124298;1202342,1144535;1169102,1159595;1145440,1171360;1132483,1176066;1118962,1180772;1102624,1187831;1090230,1193949;1072202,1200067;1053610,1205715;1048540,1209950;1040653,1212303;1020935,1215127;995582,1221716;972484,1227833;947132,1233952;915583,1240540;871077,1246658;869950,1248070;848551,1252539;849105,1252776;872869,1247813;873330,1246658;917837,1240540;949386,1233952;974738,1227833;997837,1221716;1023188,1215127;1042907,1212303;1029558,1218994;1029949,1218892;1044033,1211833;1051921,1209480;1052446,1209358;1055864,1206185;1074456,1200538;1092484,1194420;1104878,1188302;1121216,1181243;1134737,1176537;1144008,1173170;1148821,1170418;1172483,1158653;1205722,1143594;272112,1117648;274251,1119181;274981,1119491;1241971,1105362;1241778,1105474;1241778,1105608;1242674,1105715;1242905,1105474;1254143,1098338;1250816,1100257;1250228,1100767;1252509,1099548;226112,1074633;247389,1095560;230518,1078648;1294031,1074619;1293981,1074634;1293609,1076766;1284595,1085237;1273890,1095120;1274535,1094996;1284595,1085708;1293609,1077237;1294031,1074619;281177,1064022;282292,1065156;282349,1065001;197843,1053235;212491,1061236;213210,1061943;219885,1063177;235025,1074883;255870,1089002;264884,1099355;269954,1104532;291363,1119592;285166,1123827;265228,1105322;264321,1105474;283188,1122985;285166,1123827;291363,1119592;344884,1154888;334180,1157712;338123,1160065;322349,1160535;312208,1154888;302631,1148770;278969,1132298;256997,1115827;236715,1099355;227138,1091355;218124,1082884;221505,1079119;232772,1087590;245166,1095590;260377,1109239;261670,1110165;245166,1095590;233335,1087590;222068,1079119;209673,1066412;197843,1053235;1438960,978408;1438674,978510;1432521,990846;1433045,919449;1418115,937464;1410791,948759;1403467,959112;1386002,978408;1370791,997703;1357270,1013233;1356143,1013809;1355220,1014951;1356707,1014174;1370228,998644;1385439,979349;1402904,960054;1410228,949700;1417551,938406;1432763,920051;1491354,912992;1484030,931346;1471072,951112;1458114,971349;1446284,984055;1454171,970878;1460932,957701;1466002,950642;1472762,941229;1478960,931817;1491354,912992;1454888,872652;1441213,892756;1440962,893239;1454734,872990;1462388,827117;1445952,864629;1411378,923664;1406316,930350;1406284,930405;1394453,947347;1382622,965701;1369101,979820;1357833,995821;1291355,1058412;1269383,1073943;1267275,1075282;1266366,1076050;1257178,1082307;1249665,1089473;1222060,1106886;1217734,1109168;1205985,1117169;1204289,1118090;1201778,1120063;1179807,1132299;1157835,1143594;1155320,1144658;1140443,1152730;1135831,1154674;1131356,1157241;1116145,1164301;1101932,1168957;1070256,1182304;995940,1205457;944153,1216581;986005,1209950;993893,1208538;1019244,1201008;1035019,1196773;1060371,1185949;1089103,1177477;1107511,1171447;1115582,1167595;1122905,1165713;1133046,1161006;1135711,1159459;1142624,1153947;1157835,1146417;1175140,1139331;1181497,1136063;1203468,1123827;1213046,1116298;1223750,1110650;1251355,1093238;1271074,1077707;1293045,1062177;1359523,999585;1368672,986593;1369101,985467;1383749,966642;1388256,960995;1394249,954051;1396143,951112;1407974,934170;1431072,894167;1453607,851342;1460227,833929;1524029,785456;1522339,786397;1522339,786397;1529350,757564;1529148,758397;1530790,760042;1535860,764749;1539240,762866;1539326,762505;1536987,763807;1531353,759572;1524329,704104;1523936,704122;1523223,704155;1523466,706392;1522903,718158;1520649,725217;1507128,743100;1503748,758631;1500368,763807;1494734,786397;1488537,804280;1481776,821693;1477833,835341;1473326,849459;1476920,844789;1480086,834870;1482903,820752;1489663,803339;1495861,785456;1501495,762866;1504875,757689;1508255,742159;1521776,724276;1512762,760513;1506002,790632;1490790,829223;1487781,833133;1486495,838988;1482340,848989;1466565,877696;1459241,892756;1454734,900757;1449100,909228;1433889,931817;1417551,953936;1396707,983585;1373608,1012763;1358397,1029234;1342059,1045235;1336425,1051824;1330228,1058412;1320651,1065001;1304987,1079488;1305439,1081002;1289102,1095120;1271637,1105474;1257553,1114886;1244210,1123031;1246285,1122887;1260933,1113945;1275017,1104532;1292482,1094179;1308820,1080060;1308256,1078178;1324031,1063589;1333609,1057001;1339805,1050412;1345439,1043823;1361777,1027822;1376988,1011351;1400087,982173;1420932,952524;1437270,930405;1452481,907815;1458114,899344;1462621,891344;1469946,876285;1485720,847577;1491917,828282;1507128,789691;1513889,759572;1522903,723335;1524935,716969;1523466,716746;1524029,704981;1536423,694156;1529863,716990;1529864,716990;1536424,694157;1541494,689450;1538114,695569;1537339,708392;1536987,720511;1531353,734992;1531353,736646;1538114,720511;1539240,695568;1541867,690814;1517269,669214;1513577,676503;1512198,687097;1510421,682148;1509771,682847;1511635,688039;1510509,695569;1512762,701686;1514509,701605;1513325,698392;1514452,690862;1517269,669214;1564593,656507;1565719,656978;1565156,676743;1565719,690391;1564029,715334;1562339,729452;1557269,750159;1555579,767572;1547128,799574;1539240,827340;1525156,832517;1526283,829693;1528537,809928;1536987,789221;1543747,785927;1543747,785926;1551072,750159;1555015,733217;1558395,715805;1561212,699333;1562339,683803;1562902,670626;1564029,663566;1564593,656507;79346,438299;79627,438416;79653,438351;113336,370844;100942,390139;90801,397199;90777,397649;89796,415666;89825,415623;90801,397669;100942,390610;113336,371315;113759,371550;113970,371197;120096,329901;112209,334607;100378,355314;103085,357123;103173,356805;100942,355314;112773,334607;119757,330440;163477,303076;162765,303552;159744,313253;157843,318136;106012,397199;98688,416494;91928,436260;77280,477674;67703,505911;63196,527088;60942,537912;59252,548737;54182,577915;52491,595798;55308,614623;56629,604366;56435,600975;58689,581209;63759,552031;67780,548000;73620,515354;73336,509675;78902,496347;82214,485156;81224,487086;77843,486145;69393,506381;69956,517676;66012,539324;65449,543089;59815,548737;61505,537912;63759,527088;68266,505911;77843,477674;92491,436260;99252,416494;106575,397199;158406,318136;163477,303076;173618,256014;173617,256014;176434,257897;176434,257896;275134,189012;275026,189084;274697,189395;270096,193422;268932,194836;268172,195553;264884,199541;230519,233425;220941,242837;211364,252720;169014,291821;211927,252249;221504,242366;231082,232954;265447,199070;268932,194836;274697,189395;289435,156560;284573,157975;280956,159096;280096,160008;273898,164715;258124,173186;247420,183069;237279,192952;230519,198129;230289,197888;223899,204306;213054,215542;195589,231542;198406,234366;198460,234326;196152,232013;213617,216012;231082,198129;237842,192952;247983,183069;258687,173186;274461,164715;280659,160009;287419,157891;289553,157338;1105441,71533;1134173,82357;1146567,90828;1118962,79534;1105441,71533;1011921,37178;1034456,41414;1066005,54591;1011921,37178;672769,34061;660938,35296;635586,38120;610797,42826;600093,45649;587699,48473;560578,52924;555586,54591;521221,64474;487418,75769;463756,84711;447982,89887;409108,104947;390517,114830;372489,124713;343757,142596;316715,160479;290834,179340;293053,181657;298546,178510;303222,175599;320095,163303;347137,145420;375869,127536;393897,117653;412489,107771;451361,92711;466573,86122;490235,77180;524037,65886;558403,56003;572839,53634;579812,51644;674729,34538;874246,23942;886288,24942;902626,29648;890231,28237;864316,24001;874246,23942;939809,20236;962907,21648;991075,31060;956146,25884;939809,20236;751359,20119;686289,23060;641219,28236;619811,32943;601219,38590;575304,41414;477277,72945;441784,86122;431080,89416;421503,93652;403475,101652;375306,113888;353898,128007;291926,168480;278975,177887;266306,187551;266574,187775;169110,283310;149392,305899;140378,319547;131364,332253;114463,358608;96078,382809;95871,383551;89674,397669;85167,404258;84040,405199;79041,419082;77843,427318;76717,439083;68829,458379;61505,477674;53618,505911;49111,531795;46294,557678;50238,539795;50603,538319;51365,531324;55872,505440;57283,505833;57405,505396;55872,504969;63759,476732;71083,457437;78934,438230;78407,438142;79534,426377;85731,404258;90238,397669;90389,397325;96435,383551;115026,359079;131928,332724;140942,320018;149956,306370;169674,283780;267138,188246;293053,168480;355024,128007;376433,113889;404601,101653;422629,93652;432207,89417;442911,86122;478404,72945;576431,41414;602347,38590;620938,32943;642346,28237;687416,23060;752486,20295;804788,21761;830514,0;856992,1412;884034,3765;902062,7530;913893,12236;928541,9883;950512,14118;964033,17412;963470,17883;962907,21177;939809,19766;931921,17883;924034,16471;908823,13648;893612,10824;877837,8941;860373,8941;846288,8941;824317,8941;823285,8666;813612,12706;816993,17412;850795,23060;835753,23279;836007,23296;851922,23060;865443,24472;891358,28707;903752,30119;924598,33884;946006,37649;966851,41884;987696,47061;997837,49414;1007977,52238;1008108,52338;1015380,53385;1033003,58856;1035465,61971;1036146,62121;1051921,67298;1065442,72004;1078963,77181;1089103,81887;1095864,84711;1103188,88005;1127976,99770;1159525,116712;1175863,126125;1176337,126407;1184686,130644;1502621,630153;1502384,634091;1508818,634859;1515015,638624;1517832,651330;1528536,666390;1533044,666732;1533044,663096;1537623,652469;1537550,650389;1542057,637683;1548254,637683;1557832,632506;1558958,653213;1556142,663096;1552761,672508;1551071,688039;1550508,696039;1549381,704040;1546979,705378;1547128,705922;1549429,704640;1550508,696980;1551071,688980;1552761,673449;1556142,664037;1558958,654154;1563465,656978;1562902,664037;1561776,671097;1561212,684274;1560085,699804;1557269,716276;1553888,733688;1549944,750630;1542621,786397;1535860,789691;1527409,810398;1525156,830164;1524029,832988;1514452,854636;1511635,856519;1499804,879579;1512198,856519;1515015,854636;1496987,897462;1487410,901698;1485424,905016;1485720,905462;1487974,901697;1497551,897462;1490790,913463;1478396,932287;1472199,941700;1465439,951112;1460368,958171;1453044,971819;1445157,984996;1432763,999115;1420368,1012292;1420885,1011404;1406847,1027352;1376425,1055118;1370435,1062816;1376425,1055588;1406847,1027822;1383749,1057000;1371847,1067413;1362293,1073280;1361777,1073943;1355804,1077781;1355580,1079119;1329101,1101709;1300932,1123357;1299630,1124147;1290228,1134181;1267693,1148299;1246632,1161495;1246556,1161571;1267693,1148770;1290228,1134652;1271637,1150182;1256496,1158418;1246022,1162113;1245721,1162418;1234454,1168536;1230208,1170180;1219525,1177419;1209102,1183596;1193328,1192067;1188258,1192538;1182622,1194630;1181746,1195186;1188821,1193008;1193891,1192538;1173610,1205244;1160652,1210892;1147695,1216068;1138542,1217215;1136990,1217951;1094174,1233481;1091990,1233895;1078963,1241011;1086286,1242893;1059244,1252776;1061498,1246188;1052484,1249011;1044033,1251364;1026568,1256070;1024235,1253731;1015864,1255129;1005723,1257012;984879,1261247;984191,1261514;1004033,1257482;1014174,1255599;1022625,1254188;1026005,1256541;1043470,1251835;1051920,1249482;1060934,1246658;1058681,1253247;1035019,1262659;1033859,1262388;1017554,1267835;1004033,1271130;983752,1275365;975372,1274777;957844,1277626;957273,1278660;910513,1286190;899809,1283836;890795,1283836;875020,1288072;860936,1289013;846851,1289484;845321,1288936;832486,1290837;816993,1288543;817556,1288072;820373,1284778;807416,1283366;813612,1280542;832204,1280071;850232,1279601;876147,1280071;894175,1278660;927977,1272542;950512,1268306;967414,1267835;968590,1267379;952203,1267836;929668,1272071;895865,1278189;877837,1279601;851922,1279131;833894,1279601;815302,1280072;815866,1278189;819809,1273483;993329,1249482;1111075,1212303;1142060,1198655;1159525,1191126;1177553,1183125;1211356,1166183;1238398,1148770;1289102,1115827;1303186,1106415;1316707,1096532;1336988,1081002;1345439,1069237;1357578,1059941;1357676,1059357;1346003,1068295;1337552,1080060;1317270,1095591;1303749,1105474;1289665,1114886;1238961,1147829;1211919,1165242;1178117,1182184;1160089,1190184;1142624,1197714;1111638,1211362;993893,1248541;820373,1272542;807416,1272542;805725,1268777;792204,1268306;779810,1272542;743754,1273012;717275,1272071;704317,1271130;691360,1269248;699166,1262293;697557,1262659;668475,1258160;667135,1258424;611361,1249953;589389,1246188;570234,1243364;547136,1234422;518403,1225481;488545,1215597;493615,1212303;514460,1215597;523474,1222186;554459,1229716;615868,1242893;631079,1245246;647417,1247599;665445,1250894;685312,1254482;686852,1254188;705444,1256541;706007,1255600;733049,1256541;737556,1257012;779246,1257012;809668,1257953;845724,1255600;850231,1255600;851922,1259365;887414,1255600;911076,1250894;924597,1249011;933048,1248070;951639,1244305;966851,1241482;982061,1238187;1009963,1234153;1013611,1233010;984316,1237246;969104,1240540;953893,1243364;935302,1247129;926851,1248070;913330,1249953;876710,1252776;851922,1254659;847415,1254659;811359,1257012;780937,1256070;739247,1256070;734740,1255600;717275,1249482;707698,1254659;707673,1254699;715585,1250423;733050,1256541;706008,1255599;706221,1255484;688543,1253247;667698,1249482;649670,1246188;633332,1243834;618121,1241482;556713,1228304;525728,1220774;516714,1214186;495868,1210891;464883,1197714;455869,1198185;423756,1184537;418122,1176066;419249,1175595;438968,1184537;458686,1193479;464319,1190655;441221,1177948;422066,1170889;395587,1158182;373052,1145947;337560,1133240;324039,1123828;326856,1122887;340377,1126181;312208,1101709;296433,1090885;281786,1080060;263194,1067354;236152,1042411;234297,1037567;228828,1032999;210237,1016057;207984,1007586;200659,999115;199787,997972;191082,992996;174180,972760;164603,953936;163477,953936;150519,933229;138125,912522;125167,888521;113336,864049;125167,880520;136998,901227;140942,912522;142572,914518;140565,905805;135334,897874;126818,881877;116716,867813;104322,839576;93703,810630;90216,802192;75030,751555;68314,714794;68266,715805;68829,723335;71646,740748;75026,758631;69393,743100;65449,723335;60942,723335;58125,705451;54182,694156;50801,683333;41224,674861;38407,674861;35590,663096;34463,648036;36717,626859;37843,619329;39762,614164;38829,602387;40097,584974;42350,581445;42350,579326;37843,586386;33900,581680;26576,573209;25238,566502;24886,567090;22633,585915;20942,604740;19252,619329;19252,649448;19815,664978;20942,680508;15872,695098;14745,695098;11365,666861;11365,637683;14182,615093;19250,619326;14745,614623;13619,597681;14745,571797;15308,564738;16999,552972;23759,531795;27128,517726;26013,514382;22069,533206;15308,554384;13619,566149;13055,573209;11928,599092;13055,616034;10238,638624;10238,667802;13619,696039;14745,696039;22069,722864;26013,744983;34463,767572;47773,816149;48935,825458;51365,825458;63759,850400;68266,863107;59815,852283;50801,835341;50238,840047;45337,827355;41787,827811;37843,816987;24322,791103;15872,768043;15308,748748;11365,726158;8548,703569;2351,687097;6294,599563;10238,576974;6858,564738;13619,530853;15308,522853;19815,495557;31647,475791;28829,502616;31645,498019;33336,487027;33900,474850;38970,459319;46857,435789;56435,411788;57153,411113;61506,392022;67703,378374;75027,367079;89675,343548;101505,322371;118407,295075;130801,283310;140942,266838;149392,256485;158407,252720;160660,249896;169674,234836;187138,217894;187614,224976;186340,227952;204603,212247;213617,202364;225448,192952;226468,193898;226012,193422;240659,181186;255307,169892;271082,155773;293053,142125;316715,127536;330862,119292;340377,112006;357278,103535;375306,95535;377693,94509;383827,89476;393898,83299;404954,78592;412776,77088;414179,76239;567417,24471;573103,23439;588825,18824;599670,17000;605325,16960;607417,16471;735866,2353;772345,2235;811359,2823;812085,3278;831077,1412;848542,3764;866007,6588;875017,8299;865443,6118;847978,3294;830514,941;83051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6446;top:15906;width:12364;height:1152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672229,1145776;666451,1148714;666797,1148854;720277,1115953;701593,1120153;673568,1123513;672234,1120153;691807,1118473;720277,1115953;768876,1111557;767735,1111861;768320,1111753;420230,1105243;440026,1110073;448478,1110493;472054,1121414;482731,1123513;483398,1123724;485845,1121414;495186,1123934;504528,1126034;522935,1130075;523211,1129814;544564,1133174;554795,1134854;565027,1135694;585934,1136534;614404,1136114;615640,1136114;618408,1134644;624635,1132754;630974,1132649;635312,1133173;636479,1136114;646433,1136114;643319,1140314;641539,1142414;635756,1144934;625080,1144934;611290,1144094;581486,1143254;559243,1141574;539670,1139054;520097,1136114;490293,1131914;467161,1124774;467429,1124590;453816,1120574;441805,1115534;428015,1111334;413780,1106713;420230,1105243;682088,1096239;675291,1097218;628287,1099459;643763,1101253;647767,1100413;675348,1097473;679886,1096640;724319,1090153;701234,1093479;709156,1093693;720555,1091698;808588,1089182;736184,1107387;772824,1099678;344385,1080673;395542,1101253;413780,1106713;427570,1111333;441361,1115533;453371,1120573;450702,1122673;443584,1121413;418229,1112593;405773,1107973;393318,1102933;376858,1097473;362623,1091593;351502,1086133;344385,1080673;365293,1070173;389759,1081933;386645,1083613;358175,1070593;365293,1070173;274990,1041613;305239,1057573;311467,1064293;297232,1057153;286555,1050853;274990,1041613;328033,1030835;328037,1030955;329540,1032672;329705,1031952;977676,1003265;976061,1003392;949370,1021452;923124,1034893;904441,1045393;894210,1049593;883534,1053793;870633,1060093;860846,1065553;846612,1071013;831932,1076053;827928,1079833;821700,1081933;806131,1084453;786113,1090333;767875,1095793;747857,1101253;722945,1107133;687803,1112593;686913,1113854;670017,1117842;670454,1118054;689219,1113624;689582,1112593;724725,1107133;749636,1101253;769654,1095793;787893,1090333;807910,1084453;823480,1081933;812940,1087904;813249,1087813;824370,1081513;830598,1079413;831012,1079305;833711,1076473;848391,1071433;862626,1065973;872413,1060513;885313,1054213;895989,1050013;903310,1047008;907111,1044553;925794,1034053;952039,1020612;214860,997457;216549,998825;217125,999102;980662,986493;980509,986592;980509,986712;981216,986807;981399,986592;990272,980223;987646,981936;987182,982392;988982,981303;178538,959068;195339,977745;182017,962651;1021769,959055;1021729,959069;1021435,960972;1014317,968532;1005865,977352;1006375,977241;1014317,968952;1021435,961392;1021769,959055;222018,949597;222898,950610;222943,950471;156217,939971;167783,947111;168351,947743;173621,948844;185576,959291;202035,971891;209153,981132;213156,985752;230060,999192;225167,1002972;209425,986456;208708,986592;223606,1002220;225167,1002972;230061,999192;272320,1030692;263869,1033212;266982,1035312;254527,1035732;246520,1030692;238958,1025232;220274,1010532;202925,995832;186911,981132;179349,973992;172231,966432;174900,963072;183797,970632;193584,977771;205594,989952;206615,990779;193584,977771;184242,970632;175345,963072;165558,951731;156217,939971;1136204,873190;1135978,873282;1131120,884291;1131534,820572;1119745,836650;1113962,846730;1108179,855970;1094389,873190;1082378,890410;1071702,904271;1070812,904785;1070083,905804;1071257,905111;1081933,891251;1093944,874030;1107734,856810;1113517,847570;1119300,837490;1131311,821110;1177575,814810;1171791,831190;1161560,848830;1151329,866891;1141987,878230;1148215,866470;1153553,854710;1157556,848410;1162895,840010;1167788,831610;1177575,814810;1148781,778807;1137983,796749;1137785,797181;1148660,779109;1154703,738170;1141725,771648;1114426,824334;1110429,830301;1110403,830350;1101061,845470;1091720,861851;1081044,874451;1072147,888731;1019655,944591;1002306,958452;1000642,959647;999924,960333;992669,965917;986737,972312;964940,987852;961524,989889;952247,997030;950908,997851;948925,999612;931577,1010532;914228,1020612;912242,1021563;900495,1028766;896854,1030501;893320,1032792;881309,1039093;870087,1043248;845075,1055160;786395,1075823;745504,1085750;778551,1079833;784779,1078573;804796,1071853;817252,1068073;837270,1058412;859957,1050852;874492,1045471;880865,1042032;886647,1040353;894654,1036152;896758,1034772;902217,1029853;914228,1023132;927892,1016808;932911,1013892;950260,1002972;957822,996252;966274,991212;988071,975672;1003641,961811;1020990,947951;1073481,892090;1080705,880496;1081044,879490;1092609,862690;1096168,857650;1100900,851453;1102396,848830;1111737,833710;1129976,798009;1147770,759789;1152997,744249;1203375,700988;1202041,701828;1202041,701828;1207577,676096;1207417,676839;1208713,678308;1212717,682508;1215386,680828;1215453,680506;1213607,681668;1209158,677888;1203612,628385;1203301,628401;1202738,628431;1202930,630427;1202486,640928;1200706,647228;1190030,663188;1187361,677048;1184692,681668;1180244,701828;1175350,717789;1170012,733329;1166898,745509;1163340,758109;1166178,753941;1168678,745089;1170902,732488;1176240,716949;1181133,700988;1185582,680828;1188251,676208;1190920,662348;1201596,646388;1194479,678728;1189140,705608;1177129,740049;1174754,743538;1173738,748764;1170457,757689;1158002,783309;1152218,796749;1148660,803890;1144211,811450;1132201,831610;1119300,851350;1102841,877811;1084602,903851;1072592,918551;1059691,932831;1055243,938711;1050350,944591;1042787,950471;1030419,963401;1030776,964752;1017876,977352;1004086,986592;992965,994992;982430,1002261;984068,1002132;995634,994152;1006755,985752;1020545,976512;1033446,963912;1033001,962232;1045456,949212;1053019,943332;1057912,937451;1062360,931571;1075261,917291;1087271,902591;1105510,876550;1121969,850090;1134870,830350;1146880,810190;1151329,802630;1154887,795490;1160671,782050;1173126,756429;1178019,739209;1190030,704769;1195368,677888;1202486,645548;1204090,639867;1202930,639668;1203375,629168;1213161,619507;1207982,639886;1207982,639886;1213162,619508;1217165,615307;1214496,620768;1213885,632212;1213607,643028;1209158,655951;1209158,657428;1214496,643028;1215386,620767;1217460,616525;1198037,597247;1195122,603752;1194033,613207;1192630,608790;1192117,609414;1193589,614047;1192699,620768;1194479,626227;1195858,626155;1194923,623287;1195813,616567;1198037,597247;1235404,585907;1236294,586327;1235849,603967;1236294,616147;1234959,638407;1233625,651007;1229621,669488;1228287,685028;1221614,713588;1215386,738369;1204265,742989;1205155,740469;1206934,722829;1213607,704348;1218945,701409;1218945,701408;1224728,669488;1227842,654368;1230511,638828;1232735,624127;1233625,610267;1234069,598507;1234959,592207;1235404,585907;62652,391165;62873,391269;62894,391211;89491,330964;79704,348184;71697,354484;71678,354886;70903,370965;70926,370927;71697,354904;79704,348604;89491,331384;89824,331594;89991,331279;94828,294423;88600,298623;79259,317104;81396,318718;81466,318434;79704,317104;89045,298623;94560,294904;129081,270483;128519,270908;126134,279566;124633,283923;83707,354484;77924,371704;72586,389345;61020,426305;53458,451505;49899,470406;48120,480066;46785,489726;42782,515766;41447,531726;43672,548527;44714,539373;44561,536346;46341,518706;50344,492666;53519,489068;58130,459934;57907,454865;62301,442970;64916,432983;64134,434705;61465,433865;54792,451926;55237,462006;52123,481326;51679,484686;47230,489726;48565,480066;50344,470406;53903,451505;61465,426305;73031,389345;78369,371704;84152,354484;125077,283923;129081,270483;137089,228483;137088,228483;139312,230163;139312,230162;217246,168686;217161,168750;216901,169027;213268,172622;212349,173883;211749,174524;209153,178082;182018,208323;174455,216723;166893,225543;133454,260439;167338,225123;174900,216302;182462,207902;209597,177662;212349,173883;216901,169027;228538,139723;224699,140986;221843,141987;221164,142801;216270,147001;203815,154561;195363,163382;187356,172202;182018,176822;181837,176608;176791,182335;168227,192362;154438,206643;156662,209162;156704,209127;154882,207062;168672,192782;182462,176822;187800,172202;195808,163382;204259,154562;216715,147002;221608,142802;226947,140912;228632,140418;872857,63841;895544,73501;905331,81061;883534,70981;872857,63841;799014,33180;816807,36960;841718,48720;799014,33180;531219,30398;521877,31500;501859,34020;482286,38220;473834,40740;464048,43260;442633,47232;438691,48721;411556,57540;384866,67621;366182,75601;353727,80221;323032,93661;308353,102481;294118,111301;271431,127261;250078,143222;229643,160053;231395,162122;235732,159313;239424,156715;252747,145742;274100,129781;296787,113821;311022,105001;325702,96181;356395,82741;368406,76861;387090,68880;413780,58800;440915,49980;452314,47866;457820,46090;532767,30824;690305,21368;699814,22260;712714,26460;702928,25200;682465,21420;690305,21368;742074,18060;760312,19320;782554,27720;754974,23100;742074,18060;593274,17955;541895,20580;506307,25200;489403,29400;474723,34440;454261,36960;376858,65101;348833,76861;340381,79801;332819,83581;318584,90721;296342,101641;279438,114241;230505,150361;220279,158757;210275,167382;210487,167582;133530,252843;117960,273003;110843,285183;103725,296523;90380,320043;75863,341642;75700,342304;70807,354904;67248,360784;66358,361624;62411,374014;61465,381365;60576,391865;54348,409085;48565,426305;42337,451505;38778,474606;36554,497706;39668,481746;39956,480429;40557,474186;44116,451086;45231,451436;45327,451046;44117,450665;50344,425465;56127,408245;62326,391103;61910,391025;62800,380525;67693,360784;71252,354904;71371,354597;76145,342304;90825,320464;104170,296943;111288,285603;118405,273423;133975,253263;210932,168002;231395,150362;280328,114241;297232,101641;319474,90721;333709,83581;341271,79801;349723,76861;377748,65101;455151,36960;475614,34440;490293,29400;507197,25200;542785,20580;594164,18112;635461,19421;655774,0;676682,1260;698034,3360;712269,6720;721611,10920;733177,8820;750526,12600;761202,15540;760757,15960;760312,18900;742074,17640;735846,15960;729618,14700;717607,12180;705597,9660;693141,7980;679351,7980;668230,7980;650881,7980;650066,7734;642429,11340;645098,15540;671789,20580;659911,20776;660112,20790;672678,20580;683355,21840;703817,25620;713604,26880;730063,30240;746967,33600;763426,37380;779886,42001;787893,44100;795900,46620;796003,46709;801745,47644;815660,52526;817604,55307;818142,55441;830598,60061;841274,64261;851950,68881;859957,73081;865295,75601;871078,78541;890651,89041;915562,104161;928463,112561;928837,112813;935429,116595;1186471,562387;1186284,565901;1191364,566587;1196257,569947;1198482,581287;1206934,594727;1210493,595032;1210493,591787;1214109,582303;1214051,580447;1217610,569107;1222503,569107;1230065,564487;1230955,582967;1228731,591787;1226062,600187;1224727,614047;1224283,621187;1223393,628328;1221496,629522;1221614,630007;1223431,628863;1224283,622027;1224727,614887;1226062,601027;1228731,592627;1230955,583807;1234514,586327;1234069,592627;1233180,598927;1232735,610687;1231845,624547;1229621,639248;1226952,654788;1223838,669908;1218055,701828;1212717,704769;1206044,723249;1204265,740889;1203375,743409;1195813,762729;1193588,764409;1184247,784989;1194033,764409;1196257,762729;1182023,800950;1174460,804730;1172892,807692;1173126,808089;1174906,804729;1182468,800950;1177129,815230;1167343,832030;1162450,840430;1157112,848830;1153108,855130;1147325,867310;1141098,879070;1131311,891671;1121524,903431;1121932,902638;1110848,916871;1086826,941651;1082097,948521;1086826,942071;1110848,917291;1092609,943331;1083212,952624;1075668,957860;1075260,958452;1070544,961877;1070367,963072;1049460,983232;1027217,1002552;1026189,1003257;1018766,1012212;1000972,1024812;984342,1036589;984282,1036657;1000972,1025232;1018766,1012632;1004086,1026492;992131,1033842;983861,1037140;983623,1037413;974726,1042872;971374,1044340;962938,1050800;954708,1056313;942253,1063873;938249,1064293;933800,1066160;933108,1066656;938694,1064713;942698,1064293;926684,1075633;916452,1080673;906221,1085293;898994,1086317;897769,1086973;863961,1100833;862237,1101203;851950,1107553;857733,1109233;836380,1118054;838160,1112174;831042,1114694;824370,1116793;810580,1120993;808737,1118906;802127,1120153;794120,1121833;777661,1125614;777119,1125852;792786,1122253;800793,1120573;807465,1119313;810134,1121413;823925,1117213;830597,1115113;837715,1112593;835935,1118473;817252,1126874;816336,1126631;803462,1131493;792786,1134434;776772,1138213;770155,1137689;756315,1140231;755864,1141154;718942,1147874;710490,1145774;703372,1145774;690917,1149554;679796,1150394;668675,1150814;667466,1150325;657332,1152021;645098,1149974;645543,1149554;647767,1146614;637536,1145354;642429,1142834;657109,1142413;671344,1141994;691806,1142413;706041,1141154;732732,1135693;750526,1131914;763871,1131493;764799,1131086;751860,1131494;734067,1135274;707376,1140734;693141,1141994;672678,1141574;658444,1141994;643763,1142414;644209,1140734;647322,1136534;784334,1115113;877306,1081933;901772,1069753;915562,1063033;929797,1055893;956488,1040773;977840,1025232;1017876,995832;1028997,987432;1039673,978612;1055687,964752;1062360,954252;1071945,945956;1072022,945435;1062805,953412;1056132,963912;1040118,977772;1029442,986592;1018321,994992;978285,1024392;956933,1039933;930242,1055053;916007,1062193;902217,1068913;877751,1081093;784779,1114273;647767,1135694;637536,1135694;636201,1132334;625525,1131914;615739,1135694;587269,1136114;566361,1135274;556130,1134434;545899,1132754;552062,1126547;550792,1126874;527829,1122859;526770,1123094;482731,1115534;465382,1112174;450257,1109654;432019,1101673;409332,1093693;385755,1084873;389759,1081933;406218,1084873;413336,1090753;437802,1097473;486290,1109233;498300,1111334;511201,1113433;525436,1116374;541123,1119576;542339,1119313;557019,1121414;557464,1120574;578817,1121414;582375,1121833;615294,1121833;639315,1122673;667785,1120574;671344,1120574;672678,1123934;700703,1120574;719387,1116374;730063,1114694;736736,1113854;751415,1110494;763426,1107974;775437,1105033;797468,1101433;800348,1100413;777217,1104193;765206,1107133;753195,1109654;738515,1113014;731843,1113854;721166,1115534;692252,1118054;672678,1119734;669120,1119734;640650,1121833;616628,1120993;583710,1120993;580151,1120574;566361,1115113;558799,1119734;558780,1119770;565027,1115953;578817,1121413;557465,1120573;557633,1120470;543674,1118473;527215,1115113;512980,1112174;500080,1110073;488069,1107974;439581,1096213;415115,1089493;407998,1083613;391538,1080673;367072,1068913;359955,1069333;334598,1057153;330150,1049593;331040,1049173;346609,1057153;362179,1065133;366627,1062613;348389,1051273;333264,1044973;312356,1033632;294563,1022712;266538,1011372;255862,1002972;258086,1002132;268762,1005072;246520,983232;234064,973572;222498,963912;207819,952572;186466,930311;185001,925988;180683,921911;166003,906791;164224,899231;158441,891671;157752,890651;150878,886210;137533,868150;129971,851350;129081,851350;118850,832870;109064,814390;98832,792970;89491,771129;98832,785829;108174,804310;111288,814390;112575,816172;110991,808395;106860,801317;100135,787041;92159,774489;82373,749289;73988,723456;71235,715925;59244,670733;53941,637926;53903,638828;54348,645548;56572,661088;59241,677048;54792,663188;51679,645548;48120,645548;45896,629587;42782,619507;40113,609847;32550,602287;30326,602287;28102,591787;27212,578347;28992,559447;29881,552727;31396,548117;30660,537607;31661,522066;33440,518916;33440,517026;29881,523326;26768,519126;20984,511566;19928,505581;19650,506106;17871,522906;16536,539706;15202,552727;15202,579607;15646,593467;16536,607327;12533,620347;11643,620347;8974,595147;8974,569107;11198,548946;15200,552725;11643,548527;10753,533407;11643,510306;12088,504006;13422,493506;18760,474606;21420,462050;20540,459065;17426,475866;12088,494766;10753,505266;10308,511566;9419,534666;10308,549786;8084,569947;8084,595987;10753,621187;11643,621187;17426,645128;20540,664868;27212,685028;37722,728381;38639,736689;40558,736689;50344,758949;53903,770289;47230,760629;40113,745509;39668,749709;35798,738382;32995,738789;29881,729129;19205,706028;12533,685448;12088,668228;8974,648068;6749,627907;1856,613207;4970,535087;8084,514926;5415,504006;10753,473766;12088,466625;15646,442265;24988,424625;22764,448565;24987,444462;26323,434653;26768,423785;30771,409925;36999,388924;44561,367504;45128,366902;48565,349864;53458,337684;59241,327604;70807,306603;80149,287703;93494,263343;103280,252843;111288,238143;117960,228903;125078,225543;126857,223022;133975,209582;147765,194462;148140,200782;147134,203438;161555,189422;168672,180602;178014,172202;178819,173047;178459,172622;190025,161702;201591,151622;214046,139021;231395,126841;250078,113821;261249,106463;268762,99961;282107,92401;296342,85261;298226,84346;303070,79853;311022,74341;319752,70141;325928,68798;327036,68040;448033,21840;452522,20918;464937,16800;473500,15172;477966,15136;479617,14700;581041,2100;609844,1995;640650,2520;641223,2926;656220,1260;670009,3360;683800,5880;690914,7407;683355,5460;669564,2940;655774,840;6557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6350;top:12652;width:6514;height:613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54139,610189;351095,611753;351277,611828;379451,594306;369608,596543;354844,598333;354141,596543;364453,595648;379451,594306;405054,591965;404452,592127;404761,592070;221383,588603;231811,591175;236264,591399;248684,597214;254309,598333;254661,598445;255949,597214;260870,598556;265792,599675;275489,601827;275635,601688;286883,603477;292273,604372;297663,604819;308678,605267;323676,605043;324327,605043;325785,604260;329066,603253;332405,603198;334690,603477;335305,605043;340549,605043;338909,607280;337971,608398;334925,609740;329300,609740;322036,609293;306334,608845;294617,607951;284305,606609;273994,605043;258293,602806;246107,599004;246248,598906;239076,596767;232749,594083;225484,591846;217985,589386;221383,588603;359333,583807;355752,584329;330990,585522;339143,586478;341252,586030;355782,584465;358173,584021;381580,580566;369419,582338;373592,582451;379597,581389;425974,580049;387831,589744;407133,585639;181426,575518;208376,586478;217985,589386;225249,591846;232514,594083;238842,596767;237436,597885;233686,597214;220328,592517;213766,590056;207205,587372;198534,584465;191035,581333;185176,578425;181426,575518;192441,569926;205330,576189;203690,577084;188691,570149;192441,569926;144868,554716;160804,563216;164085,566794;156585,562992;150961,559637;144868,554716;172812,548976;172814,549040;173606,549955;173693,549571;515052,534294;514201,534361;500140,543979;486314,551137;476471,556729;471081,558966;465457,561202;458661,564558;453505,567465;446006,570373;438272,573057;436163,575070;432882,576189;424680,577531;414134,580662;404526,583570;393980,586478;380857,589609;362343,592517;361875,593188;352973,595312;353204,595425;363089,593066;363281,592517;381795,589609;394918,586478;405464,583570;415072,580662;425618,577531;433820,576189;428267,579369;428430,579320;434289,575965;437570,574847;437788,574789;439210,573281;446943,570597;454443,567689;459598,564781;466394,561426;472019,559189;475875,557589;477877,556282;487720,550690;501547,543532;113191,531200;114081,531929;114384,532077;516625,525361;516545,525414;516545,525478;516917,525529;517014,525414;521688,522023;520305,522935;520060,523178;521009,522598;94056,510756;102907,520703;95889,512665;538281,510750;538260,510757;538105,511770;534355,515796;529903,520493;530171,520434;534355,516020;538105,511994;538281,510750;116962,505713;117426,506252;117449,506178;82297,500586;88390,504389;88689,504725;91466,505311;97764,510875;106435,517586;110184,522506;112293,524967;121199,532125;118621,534138;110328,525342;109950,525414;117798,533737;118621,534138;121199,532125;143462,548900;139009,550242;140650,551361;134088,551584;129870,548900;125886,545992;116043,538164;106904,530335;98467,522506;94483,518704;90734,514678;92140,512888;96827,516915;101982,520717;108310,527204;108847,527644;101982,520717;97061,516915;92374,512888;87218,506849;82297,500586;598567,465022;598448,465070;595889,470934;596107,437000;589896,445562;586849,450930;583803,455851;576538,465022;570211,474192;564586,481574;564117,481847;563734,482390;564352,482021;569976,474640;576304,465469;583569,456299;586615,451378;589662,446009;595989,437286;620361,433931;617315,442654;611925,452049;606535,461667;601614,467706;604894,461443;607707,455180;609816,451825;612628,447352;615206,442878;620361,433931;605193,414758;599504,424313;599400,424542;605129,414918;608312,393116;601475,410945;587094,439003;584988,442181;584975,442207;580053,450259;575132,458983;569508,465693;564821,473298;537168,503047;528028,510428;527151,511065;526773,511430;522951,514404;519826,517809;508343,526085;506543,527170;501656,530973;500950,531410;499906,532348;490767,538164;481627,543532;480581,544038;474392,547875;472474,548798;470613,550019;464285,553374;458373,555587;445197,561930;414283,572935;392741,578222;410151,575070;413431,574399;423977,570820;430539,568807;441085,563663;453036,559637;460694,556770;464051,554939;467097,554045;471315,551808;472424,551073;475300,548453;481627,544874;488825,541506;491469,539953;500609,534138;504593,530559;509046,527875;520529,519599;528731,512217;537870,504836;565524,475087;569329,468912;569508,468377;575601,459430;577475,456746;579968,453446;580756,452049;585678,443996;595286,424984;604660,404629;607414,396353;633953,373315;633250,373762;633250,373762;636167,360058;636083,360454;636766,361236;638875,363473;640281,362578;640316,362407;639344,363026;637000,361012;634078,334649;633914,334658;633618,334674;633719,335737;633485,341329;632548,344684;626923,353184;625517,360565;624111,363026;621767,373762;619190,382262;616377,390538;614737,397024;612862,403735;614357,401515;615674,396801;616846,390090;619658,381814;622236,373315;624580,362578;625986,360118;627392,352737;633016,344237;629267,361460;626454,375775;620127,394116;618875,395975;618340,398758;616612,403511;610050,417155;607003,424313;605129,428115;602785,432142;596458,442878;589662,453391;580991,467482;571382,481350;565055,489179;558259,496784;555915,499915;553338,503047;549354,506178;542838,513064;543026,513783;536230,520493;528965,525414;523107,529888;517557,533759;518420,533690;524513,529440;530372,524967;537636,520046;544432,513336;544198,512441;550760,505507;554744,502376;557322,499244;559665,496113;566461,488508;572789,480679;582397,466811;591068,452720;597864,442207;604191,431470;606535,427444;608409,423642;611456,416484;618018,402840;620596,393669;626923,375328;629735,361013;633485,343790;634330,340764;633719,340658;633953,335066;639109,329922;636380,340774;636381,340774;639109,329922;641218,327685;639812,330593;639490,336688;639344,342447;637000,349330;637000,350116;639812,342447;640281,330593;641374,328333;631141,318067;629606,321531;629032,326567;628293,324214;628022,324546;628798,327014;628329,330593;629267,333500;629993,333462;629501,331935;629970,328356;631141,318067;650827,312028;651295,312251;651061,321646;651295,328132;650592,339987;649889,346697;647780,356539;647077,364815;643562,380025;640281,393222;634422,395682;634891,394340;635828,384946;639344,375104;642156,373539;642156,373538;645202,356539;646843,348487;648249,340211;649421,332382;649889,325001;650124,318738;650592,315383;650827,312028;33006,208317;33122,208372;33134,208341;47145,176257;41989,185427;37771,188782;37761,188997;37353,197559;37365,197539;37771,189006;41989,185651;47145,176480;47320,176592;47408,176424;49957,156797;46676,159033;41755,168875;42880,169735;42917,169584;41989,168875;46910,159033;49815,157053;68002,144047;67706,144273;66449,148884;65658,151205;44098,188782;41051,197953;38239,207347;32146,227031;28162,240451;26288,250517;25350,255661;24647,260806;22538,274674;21835,283174;23007,292121;23556,287245;23475,285634;24413,276239;26522,262372;28195,260456;30624,244940;30506,242241;32821,235906;34199,230587;33787,231504;32381,231057;28865,240675;29100,246043;27459,256332;27225,258122;24882,260806;25584,255661;26522,250517;28397,240451;32381,227031;38474,207347;41286,197953;44332,188782;65892,151205;68002,144047;72220,121680;72220,121680;73392,122574;73392,122574;114448,89834;114403,89869;114266,90016;112352,91931;111868,92602;111552,92943;110184,94839;95889,110943;91905,115417;87921,120114;70305,138698;88156,119890;92139,115193;96124,110719;110419,94615;111868,92602;114266,90016;120397,74410;118374,75083;116870,75616;116512,76050;113934,78286;107372,82312;102920,87010;98701,91707;95889,94167;95794,94053;93136,97103;88624,102444;81360,110048;82531,111390;82554,111372;81594,110272;88859,102667;96124,94167;98936,91707;103154,87010;107606,82313;114168,78287;116746,76050;119558,75043;120446,74780;459833,33999;471784,39143;476940,43169;465457,37801;459833,33999;420931,17670;430305,19683;443428,25946;420931,17670;279853,16188;274932,16776;264386,18118;254074,20354;249622,21696;244466,23038;233185,25154;231108,25946;216813,30643;202752,36012;192910,40262;186348,42722;170178,49880;162444,54577;154945,59274;142993,67774;131744,76273;120979,85237;121902,86339;124187,84843;126132,83459;133151,77615;144399,69116;156351,60616;163850,55919;171584,51222;187754,44064;194081,40933;203924,36683;217985,31314;232280,26617;238285,25492;241186,24545;280668,16416;363662,11379;368671,11855;375467,14091;370311,13421;359531,11407;363662,11379;390934,9618;400542,10289;412260,14762;397730,12302;390934,9618;312544,9562;285477,10960;266729,13420;257824,15657;250090,18341;239310,19683;198534,34670;183770,40933;179317,42498;175333,44511;167834,48314;156117,54129;147212,60840;121433,80076;116046,84547;110776,89140;110887,89247;70345,134653;62143,145389;58393,151876;54644,157915;47613,170441;39966,181943;39880,182296;37302,189006;35427,192137;34958,192585;32879,199183;32381,203098;31912,208689;28631,217860;25584,227031;22304,240451;20429,252754;19257,265056;20897,256556;21050,255855;21366,252530;23241,240228;23828,240415;23879,240207;23241,240004;26522,226583;29569,217413;32834,208284;32615,208242;33084,202650;35662,192137;37536,189006;37599,188842;40114,182296;47848,170664;54878,158139;58628,152100;62377,145613;70580,134876;111122,89470;121902,80076;147680,60840;156585,54130;168303,48314;175802,44511;179786,42498;184239,40933;199003,34670;239779,19683;250559,18341;258293,15657;267198,13421;285946,10960;313013,9646;334769,10343;345470,0;356485,671;367733,1789;375233,3579;380154,5816;386247,4697;395387,6710;401011,8276;400777,8500;400542,10065;390934,9394;387653,8500;384372,7829;378045,6486;371717,5144;365156,4250;357891,4250;352032,4250;342893,4250;342463,4119;338440,6039;339846,8276;353907,10960;347650,11064;347755,11072;354376,10960;360000,11631;370780,13644;375936,14315;384607,16105;393512,17894;402183,19907;410854,22368;415072,23486;419290,24828;419345,24875;422370,25373;429700,27973;430724,29454;431008,29525;437570,31986;443194,34222;448818,36683;453037,38920;455849,40262;458895,41827;469206,47419;482330,55472;489126,59945;489323,60079;492796,62093;625048,299502;624949,301374;627626,301739;630204,303528;631376,309567;635828,316725;637703,316887;637703,315159;639608,310108;639578,309120;641453,303081;644030,303081;648014,300620;648483,310462;647311,315159;645905,319633;645202,327014;644968,330816;644499,334619;643500,335255;643562,335513;644519,334904;644968,331264;645202,327461;645905,320080;647311,315606;648483,310909;650358,312251;650124,315606;649655,318962;649420,325225;648952,332606;647780,340435;646374,348710;644733,356763;641687,373762;638875,375328;635359,385170;634422,394564;633953,395906;629970,406195;628798,407090;623877,418050;629032,407090;630204,406195;622705,426550;618721,428563;617895,430140;618018,430352;618955,428563;622939,426550;620127,434155;614971,443102;612394,447575;609581,452049;607472,455404;604426,461890;601145,468153;595989,474864;590833,481126;591048,480704;585209,488284;572554,501481;570063,505140;572554,501705;585209,488508;575601,502376;570650,507325;566676,510113;566461,510428;563976,512253;563883,512888;552869,523625;541151,533914;540610,534289;536699,539058;527325,545769;518564,552040;518532,552077;527325,545992;536699,539282;528965,546663;522667,550578;518310,552334;518185,552479;513498,555387;511732,556168;507288,559609;502953,562544;496391,566571;494282,566794;491938,567789;491573,568053;494516,567018;496625,566794;488189,572834;482799,575518;477409,577978;473602,578523;472956,578873;455146,586254;454237,586451;448818,589833;451865,590728;440616,595425;441553,592293;437804,593636;434289,594754;427024,596991;426053,595879;422571,596543;418353,597438;409682,599451;409396,599578;417650,597661;421868,596767;425383,596096;426789,597214;434054,594977;437569,593859;441319,592517;440381,595648;430539,600122;430056,599993;423274,602582;417650,604148;409213,606161;405727,605882;398436,607236;398199,607727;378748,611306;374295,610187;370546,610187;363984,612200;358125,612648;352266,612871;351630,612611;346291,613515;339846,612424;340081,612200;341252,610635;335862,609964;338440,608622;346174,608398;353673,608174;364453,608398;371952,607727;386013,604819;395387,602806;402417,602582;402906,602366;396090,602583;386716,604596;372655,607503;365156,608174;354376,607951;346876,608174;339143,608398;339377,607503;341018,605267;413197,593859;462176,576189;475065,569702;482330,566123;489829,562321;503890,554269;515139,545992;536230,530335;542089,525862;547713,521165;556150,513783;559665,508191;564714,503774;564755,503496;559899,507744;556384,513336;547948,520717;542323,525414;536465,529888;515373,545545;504125,553821;490064,561874;482564,565676;475300,569255;462410,575741;413431,593412;341252,604819;335862,604819;335159,603030;329535,602806;324379,604819;309381,605043;298366,604596;292976,604148;287586,603253;290833,599948;290164,600122;278067,597984;277509,598109;254309,594083;245169,592293;237201,590951;227593,586701;215641,582452;203221,577754;205330,576189;214001,577754;217751,580886;230640,584465;256184,590728;262511,591846;269307,592964;276806,594530;285070,596236;285711,596096;293445,597214;293679,596767;304928,597214;306803,597438;324145,597438;336799,597885;351798,596767;353672,596767;354376,598556;369139,596767;378982,594530;384606,593636;388122,593188;395855,591399;402183,590057;408510,588491;420116,586574;421634,586031;409448,588043;403120,589609;396793,590951;389059,592741;385544,593188;379920,594083;364687,595425;354376,596320;352501,596320;337503,597438;324848,596991;307506,596991;305631,596767;298366,593859;294382,596320;294372,596339;297663,594306;304928,597214;293679,596767;293768,596712;286415,595648;277744,593859;270245,592293;263448,591175;257121,590057;231577,583794;218688,580215;214938,577084;206267,575518;193378,569255;189629,569479;176271,562992;173927,558966;174396,558742;182598,562992;190800,567242;193144,565900;183536,559860;175568,556505;164553,550466;155179,544650;140416,538611;134791,534138;135963,533690;141587,535256;129870,523625;123308,518480;117215,513336;109482,507297;98233,495442;97461,493139;95186,490968;87453,482916;86515,478890;83469,474864;83106,474320;79485,471956;72454,462338;68470,453391;68002,453391;62612,443549;57456,433707;52066,422300;47145,410669;52066,418497;56987,428339;58628,433707;59306,434656;58471,430515;56295,426745;52753,419142;48551,412458;43395,399037;38978,385280;37528,381269;31210,357202;28417,339731;28397,340211;28631,343790;29803,352066;31209,360565;28865,353184;27225,343790;25350,343790;24178,335290;22538,329922;21132,324777;17148,320751;15976,320751;14804,315159;14336,308001;15273,297936;15742,294357;16540,291903;16152,286305;16679,278029;17617,276351;17617,275345;15742,278700;14102,276463;11055,272437;10498,269250;10352,269529;9415,278476;8711,287423;8008,294357;8008,308672;8243,316054;8711,323435;6602,330369;6134,330369;4728,316948;4728,303081;5899,292344;8007,294356;6134,292121;5665,284068;6134,271766;6368,268411;7071,262819;9883,252754;11284,246067;10821,244478;9180,253425;6368,263490;5665,269082;5430,272437;4962,284739;5430,292791;4259,303528;4259,317396;5665,330816;6134,330816;9180,343566;10821,354079;14336,364815;19872,387903;20355,392327;21366,392327;26522,404182;28397,410221;24882,405077;21132,397024;20898,399261;18859,393229;17382,393446;15742,388301;10117,375999;6602,365039;6368,355868;4728,345132;3556,334395;978,326567;2618,284963;4259,274227;2853,268411;5665,252306;6368,248504;8243,235530;13164,226136;11992,238886;13164,236700;13867,231476;14102,225689;16211,218307;19491,207124;23475,195716;23774,195396;25585,186322;28162,179835;31209,174467;37302,163283;42223,153218;49254,140245;54409,134653;58628,126824;62143,121903;65893,120114;66830,118772;70580,111614;77844,103562;78042,106927;77512,108342;85109,100878;88859,96181;93780,91707;94204,92157;94014,91931;100108,86115;106201,80747;112762,74037;121902,67550;131744,60616;137629,56697;141587,53235;148618,49208;156117,45406;157109,44919;159661,42526;163850,39590;168450,37354;171703,36639;172287,36235;236029,11631;238395,11140;244935,8947;249446,8080;251798,8061;252668,7829;306100,1118;321274,1062;337503,1342;337805,1558;345705,671;352970,1789;360234,3131;363983,3944;360000,2908;352735,1566;345470,447;34547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3274;top:14737;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35469;top:-57670;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11501;top:10385;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10:wrap anchorx="page"/>
            </v:group>
          </w:pict>
        </mc:Fallback>
      </mc:AlternateContent>
    </w:r>
    <w:r w:rsidR="00100DF9" w:rsidRPr="00100DF9">
      <w:rPr>
        <w:color w:val="000000" w:themeColor="text1"/>
        <w:sz w:val="36"/>
        <w:szCs w:val="36"/>
      </w:rPr>
      <w:t>West Lancashire Community High School</w:t>
    </w:r>
  </w:p>
  <w:p w14:paraId="40D0C412" w14:textId="0F64EB5C" w:rsidR="00590471" w:rsidRPr="00567165" w:rsidRDefault="00567165" w:rsidP="00567165">
    <w:pPr>
      <w:jc w:val="center"/>
      <w:rPr>
        <w:color w:val="000000" w:themeColor="text1"/>
        <w:sz w:val="72"/>
        <w:szCs w:val="72"/>
      </w:rPr>
    </w:pPr>
    <w:r>
      <w:rPr>
        <w:color w:val="000000" w:themeColor="text1"/>
        <w:sz w:val="72"/>
        <w:szCs w:val="72"/>
      </w:rPr>
      <w:t xml:space="preserve">       </w:t>
    </w:r>
    <w:r w:rsidR="00100DF9" w:rsidRPr="0092399D">
      <w:rPr>
        <w:color w:val="000000" w:themeColor="text1"/>
        <w:sz w:val="72"/>
        <w:szCs w:val="72"/>
      </w:rPr>
      <w:t>Safeguarding Lette</w:t>
    </w:r>
    <w:r>
      <w:rPr>
        <w:color w:val="000000" w:themeColor="text1"/>
        <w:sz w:val="72"/>
        <w:szCs w:val="72"/>
      </w:rPr>
      <w:t xml:space="preserve">r </w:t>
    </w:r>
    <w:r w:rsidR="008776AA" w:rsidRPr="00567165">
      <w:rPr>
        <w:color w:val="000000" w:themeColor="text1"/>
        <w:sz w:val="72"/>
        <w:szCs w:val="72"/>
      </w:rPr>
      <w:tab/>
    </w:r>
    <w:r w:rsidR="00100DF9" w:rsidRPr="00567165">
      <w:rPr>
        <w:b/>
        <w:bCs/>
        <w:color w:val="000000" w:themeColor="text1"/>
        <w:sz w:val="72"/>
        <w:szCs w:val="72"/>
      </w:rPr>
      <w:t>202</w:t>
    </w:r>
    <w:r w:rsidR="008B76B8">
      <w:rPr>
        <w:b/>
        <w:bCs/>
        <w:color w:val="000000" w:themeColor="text1"/>
        <w:sz w:val="72"/>
        <w:szCs w:val="72"/>
      </w:rPr>
      <w:t>3</w:t>
    </w:r>
    <w:r w:rsidR="008776AA" w:rsidRPr="002F1FA7">
      <w:rPr>
        <w:b/>
        <w:bCs/>
        <w:color w:val="000000" w:themeColor="text1"/>
        <w:sz w:val="48"/>
        <w:szCs w:val="4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0F172C"/>
    <w:multiLevelType w:val="hybridMultilevel"/>
    <w:tmpl w:val="528AF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3F1"/>
    <w:multiLevelType w:val="hybridMultilevel"/>
    <w:tmpl w:val="84A663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63576EB"/>
    <w:multiLevelType w:val="multilevel"/>
    <w:tmpl w:val="DE088C2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D3F11"/>
    <w:multiLevelType w:val="hybridMultilevel"/>
    <w:tmpl w:val="5894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5E7736"/>
    <w:multiLevelType w:val="multilevel"/>
    <w:tmpl w:val="3F80951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A5489A"/>
    <w:multiLevelType w:val="hybridMultilevel"/>
    <w:tmpl w:val="EC540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B1191F"/>
    <w:multiLevelType w:val="hybridMultilevel"/>
    <w:tmpl w:val="F25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5570D91"/>
    <w:multiLevelType w:val="hybridMultilevel"/>
    <w:tmpl w:val="95AEE0B6"/>
    <w:lvl w:ilvl="0" w:tplc="07E4102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0773C2"/>
    <w:multiLevelType w:val="hybridMultilevel"/>
    <w:tmpl w:val="9EBACF1C"/>
    <w:lvl w:ilvl="0" w:tplc="4ED0D4F6">
      <w:numFmt w:val="bullet"/>
      <w:lvlText w:val="•"/>
      <w:lvlJc w:val="left"/>
      <w:pPr>
        <w:ind w:left="405" w:hanging="360"/>
      </w:pPr>
      <w:rPr>
        <w:rFonts w:ascii="Calibri" w:eastAsia="Times New Roman"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16cid:durableId="56704096">
    <w:abstractNumId w:val="0"/>
  </w:num>
  <w:num w:numId="2" w16cid:durableId="912156631">
    <w:abstractNumId w:val="1"/>
  </w:num>
  <w:num w:numId="3" w16cid:durableId="2136215288">
    <w:abstractNumId w:val="3"/>
  </w:num>
  <w:num w:numId="4" w16cid:durableId="979457829">
    <w:abstractNumId w:val="8"/>
  </w:num>
  <w:num w:numId="5" w16cid:durableId="1496728196">
    <w:abstractNumId w:val="2"/>
  </w:num>
  <w:num w:numId="6" w16cid:durableId="944314323">
    <w:abstractNumId w:val="10"/>
  </w:num>
  <w:num w:numId="7" w16cid:durableId="1681085295">
    <w:abstractNumId w:val="9"/>
  </w:num>
  <w:num w:numId="8" w16cid:durableId="242958674">
    <w:abstractNumId w:val="4"/>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65629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842477542">
    <w:abstractNumId w:val="5"/>
  </w:num>
  <w:num w:numId="11" w16cid:durableId="61086307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3DCC"/>
    <w:rsid w:val="00003DCC"/>
    <w:rsid w:val="00007B8F"/>
    <w:rsid w:val="000449D1"/>
    <w:rsid w:val="00055B72"/>
    <w:rsid w:val="00060042"/>
    <w:rsid w:val="00070AAE"/>
    <w:rsid w:val="00072671"/>
    <w:rsid w:val="0008685D"/>
    <w:rsid w:val="000D397D"/>
    <w:rsid w:val="00100DF9"/>
    <w:rsid w:val="00112FD7"/>
    <w:rsid w:val="001253DD"/>
    <w:rsid w:val="00130A7A"/>
    <w:rsid w:val="00150ABD"/>
    <w:rsid w:val="00197D04"/>
    <w:rsid w:val="001C37FB"/>
    <w:rsid w:val="001E4178"/>
    <w:rsid w:val="00222466"/>
    <w:rsid w:val="002256A4"/>
    <w:rsid w:val="00236632"/>
    <w:rsid w:val="00244474"/>
    <w:rsid w:val="00270BB5"/>
    <w:rsid w:val="0028222A"/>
    <w:rsid w:val="0029260E"/>
    <w:rsid w:val="002B1622"/>
    <w:rsid w:val="002B4549"/>
    <w:rsid w:val="002C78C1"/>
    <w:rsid w:val="002F1FA7"/>
    <w:rsid w:val="00310F17"/>
    <w:rsid w:val="003326CB"/>
    <w:rsid w:val="00373584"/>
    <w:rsid w:val="00376291"/>
    <w:rsid w:val="003763B9"/>
    <w:rsid w:val="00380FD1"/>
    <w:rsid w:val="00383D02"/>
    <w:rsid w:val="00384CE1"/>
    <w:rsid w:val="003C0D3E"/>
    <w:rsid w:val="003D3F1C"/>
    <w:rsid w:val="00440175"/>
    <w:rsid w:val="0045138E"/>
    <w:rsid w:val="00451486"/>
    <w:rsid w:val="0046199C"/>
    <w:rsid w:val="00472D21"/>
    <w:rsid w:val="004D5146"/>
    <w:rsid w:val="004D5410"/>
    <w:rsid w:val="004E158A"/>
    <w:rsid w:val="004E7624"/>
    <w:rsid w:val="00541BFB"/>
    <w:rsid w:val="005471D7"/>
    <w:rsid w:val="00565C77"/>
    <w:rsid w:val="0056708E"/>
    <w:rsid w:val="00567165"/>
    <w:rsid w:val="005801E5"/>
    <w:rsid w:val="00587C0C"/>
    <w:rsid w:val="00590471"/>
    <w:rsid w:val="005D01FA"/>
    <w:rsid w:val="005D45DC"/>
    <w:rsid w:val="0065293C"/>
    <w:rsid w:val="006716D8"/>
    <w:rsid w:val="00690A42"/>
    <w:rsid w:val="006920F0"/>
    <w:rsid w:val="006A492B"/>
    <w:rsid w:val="006C020C"/>
    <w:rsid w:val="006C0EEE"/>
    <w:rsid w:val="006D79A8"/>
    <w:rsid w:val="007575B6"/>
    <w:rsid w:val="00785FC4"/>
    <w:rsid w:val="00786882"/>
    <w:rsid w:val="00795EC9"/>
    <w:rsid w:val="007F31FA"/>
    <w:rsid w:val="007F5B63"/>
    <w:rsid w:val="00803A0A"/>
    <w:rsid w:val="00804B2D"/>
    <w:rsid w:val="00810614"/>
    <w:rsid w:val="00846CB9"/>
    <w:rsid w:val="008776AA"/>
    <w:rsid w:val="008A1E6E"/>
    <w:rsid w:val="008B108C"/>
    <w:rsid w:val="008B76B8"/>
    <w:rsid w:val="008C2CFC"/>
    <w:rsid w:val="008E23AF"/>
    <w:rsid w:val="0092399D"/>
    <w:rsid w:val="009475DC"/>
    <w:rsid w:val="00947CE0"/>
    <w:rsid w:val="00967B93"/>
    <w:rsid w:val="0098618E"/>
    <w:rsid w:val="009B591F"/>
    <w:rsid w:val="00A04523"/>
    <w:rsid w:val="00A27E26"/>
    <w:rsid w:val="00A300B8"/>
    <w:rsid w:val="00A31B16"/>
    <w:rsid w:val="00A3725E"/>
    <w:rsid w:val="00AE68A8"/>
    <w:rsid w:val="00B20CA2"/>
    <w:rsid w:val="00B314CB"/>
    <w:rsid w:val="00B61D7D"/>
    <w:rsid w:val="00B6466C"/>
    <w:rsid w:val="00B76CDA"/>
    <w:rsid w:val="00B80D37"/>
    <w:rsid w:val="00B85B8D"/>
    <w:rsid w:val="00B974AF"/>
    <w:rsid w:val="00BB3338"/>
    <w:rsid w:val="00C14078"/>
    <w:rsid w:val="00C50396"/>
    <w:rsid w:val="00C83A18"/>
    <w:rsid w:val="00CC1E8B"/>
    <w:rsid w:val="00CC6D72"/>
    <w:rsid w:val="00CD2321"/>
    <w:rsid w:val="00CD4737"/>
    <w:rsid w:val="00CE1E3D"/>
    <w:rsid w:val="00CE3E86"/>
    <w:rsid w:val="00D053FA"/>
    <w:rsid w:val="00D21339"/>
    <w:rsid w:val="00D26515"/>
    <w:rsid w:val="00DD1C8F"/>
    <w:rsid w:val="00E024B0"/>
    <w:rsid w:val="00E26AED"/>
    <w:rsid w:val="00E73AB8"/>
    <w:rsid w:val="00E743B1"/>
    <w:rsid w:val="00E77B5E"/>
    <w:rsid w:val="00E90A60"/>
    <w:rsid w:val="00EB0870"/>
    <w:rsid w:val="00ED47F7"/>
    <w:rsid w:val="00EE7E09"/>
    <w:rsid w:val="00F0223C"/>
    <w:rsid w:val="00F3235D"/>
    <w:rsid w:val="00F509FC"/>
    <w:rsid w:val="00F77010"/>
    <w:rsid w:val="00F878BD"/>
    <w:rsid w:val="00FA3EF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4E2FE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3">
    <w:name w:val="heading 3"/>
    <w:basedOn w:val="Normal"/>
    <w:next w:val="Normal"/>
    <w:link w:val="Heading3Char"/>
    <w:uiPriority w:val="9"/>
    <w:semiHidden/>
    <w:unhideWhenUsed/>
    <w:qFormat/>
    <w:rsid w:val="0028222A"/>
    <w:pPr>
      <w:keepNext/>
      <w:keepLines/>
      <w:spacing w:before="40" w:after="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tabs>
        <w:tab w:val="num" w:pos="360"/>
      </w:tabs>
      <w:spacing w:after="120"/>
      <w:ind w:left="0" w:firstLine="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link w:val="NoSpacingChar"/>
    <w:uiPriority w:val="1"/>
    <w:qFormat/>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NoSpacingChar">
    <w:name w:val="No Spacing Char"/>
    <w:basedOn w:val="DefaultParagraphFont"/>
    <w:link w:val="NoSpacing"/>
    <w:uiPriority w:val="1"/>
    <w:rsid w:val="00100DF9"/>
    <w:rPr>
      <w:rFonts w:cs="Georgia"/>
      <w:sz w:val="8"/>
    </w:rPr>
  </w:style>
  <w:style w:type="character" w:styleId="Hyperlink">
    <w:name w:val="Hyperlink"/>
    <w:basedOn w:val="DefaultParagraphFont"/>
    <w:uiPriority w:val="99"/>
    <w:unhideWhenUsed/>
    <w:rsid w:val="00E024B0"/>
    <w:rPr>
      <w:color w:val="0563C1" w:themeColor="hyperlink"/>
      <w:u w:val="single"/>
    </w:rPr>
  </w:style>
  <w:style w:type="character" w:styleId="UnresolvedMention">
    <w:name w:val="Unresolved Mention"/>
    <w:basedOn w:val="DefaultParagraphFont"/>
    <w:uiPriority w:val="99"/>
    <w:semiHidden/>
    <w:rsid w:val="00E024B0"/>
    <w:rPr>
      <w:color w:val="605E5C"/>
      <w:shd w:val="clear" w:color="auto" w:fill="E1DFDD"/>
    </w:rPr>
  </w:style>
  <w:style w:type="character" w:customStyle="1" w:styleId="Heading3Char">
    <w:name w:val="Heading 3 Char"/>
    <w:basedOn w:val="DefaultParagraphFont"/>
    <w:link w:val="Heading3"/>
    <w:uiPriority w:val="9"/>
    <w:semiHidden/>
    <w:rsid w:val="0028222A"/>
    <w:rPr>
      <w:rFonts w:asciiTheme="majorHAnsi" w:eastAsiaTheme="majorEastAsia" w:hAnsiTheme="majorHAnsi" w:cstheme="majorBidi"/>
      <w:color w:val="162A3C"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9803725">
      <w:bodyDiv w:val="1"/>
      <w:marLeft w:val="0"/>
      <w:marRight w:val="0"/>
      <w:marTop w:val="0"/>
      <w:marBottom w:val="0"/>
      <w:divBdr>
        <w:top w:val="none" w:sz="0" w:space="0" w:color="auto"/>
        <w:left w:val="none" w:sz="0" w:space="0" w:color="auto"/>
        <w:bottom w:val="none" w:sz="0" w:space="0" w:color="auto"/>
        <w:right w:val="none" w:sz="0" w:space="0" w:color="auto"/>
      </w:divBdr>
    </w:div>
    <w:div w:id="13612783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eputy@westlancs.lancs.sch.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eputy@westlancs.lancs.sch.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rant\AppData\Local\Microsoft\Office\16.0\DTS\en-US%7b579106E9-5371-45CB-B268-00CBEF5EAC95%7d\%7bFF7C82F8-619E-4503-BB9B-3CA4DFCF3AC0%7dtf22746018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B6673834-333B-4B11-831E-9618DFDA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{FF7C82F8-619E-4503-BB9B-3CA4DFCF3AC0}tf22746018_win32</Template>
  <TotalTime>0</TotalTime>
  <Pages>1</Pages>
  <Words>9</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2023-01-11T13:01:00Z</dcterms:created>
  <dcterms:modified xsi:type="dcterms:W3CDTF">2023-01-11T13:02:00Z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