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60C17812" w:rsidR="00100DF9" w:rsidRPr="00197D04" w:rsidRDefault="00947CE0" w:rsidP="00100DF9">
      <w:pPr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61BE9A71">
                <wp:simplePos x="0" y="0"/>
                <wp:positionH relativeFrom="margin">
                  <wp:posOffset>-408305</wp:posOffset>
                </wp:positionH>
                <wp:positionV relativeFrom="margin">
                  <wp:posOffset>260985</wp:posOffset>
                </wp:positionV>
                <wp:extent cx="7191374" cy="814387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4" cy="8143875"/>
                          <a:chOff x="51734" y="0"/>
                          <a:chExt cx="2789850" cy="445289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1734" y="0"/>
                            <a:ext cx="2789850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820" y="203114"/>
                            <a:ext cx="2778764" cy="42497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003E3" w14:textId="20349F9C" w:rsidR="002E67DC" w:rsidRDefault="00572934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 xml:space="preserve">How to help your child stay safer when using </w:t>
                              </w:r>
                              <w:r w:rsidR="002E67DC" w:rsidRPr="00572934">
                                <w:rPr>
                                  <w:b/>
                                  <w:bCs/>
                                  <w:color w:val="FFFF00"/>
                                  <w:sz w:val="72"/>
                                  <w:szCs w:val="72"/>
                                </w:rPr>
                                <w:t xml:space="preserve">Snapchat </w:t>
                              </w:r>
                            </w:p>
                            <w:p w14:paraId="149654ED" w14:textId="77777777" w:rsidR="00572934" w:rsidRPr="00572934" w:rsidRDefault="00572934" w:rsidP="00572934">
                              <w:pPr>
                                <w:spacing w:after="180"/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  <w:t>1. Tighten Privacy Settings</w:t>
                              </w:r>
                            </w:p>
                            <w:p w14:paraId="75EE074C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Go to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Settings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&gt;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Privacy Controls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.</w:t>
                              </w:r>
                            </w:p>
                            <w:p w14:paraId="479AD5A3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Set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Contact Me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and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View My Story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to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My Friends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only.</w:t>
                              </w:r>
                            </w:p>
                            <w:p w14:paraId="1A029EC4" w14:textId="1DDBD979" w:rsidR="00572934" w:rsidRDefault="00572934" w:rsidP="00572934">
                              <w:pPr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Disable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Quick Add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so their profile isn't suggested to strangers. </w:t>
                              </w:r>
                            </w:p>
                            <w:p w14:paraId="1632BA78" w14:textId="77777777" w:rsidR="00572934" w:rsidRPr="00572934" w:rsidRDefault="00572934" w:rsidP="00572934">
                              <w:pPr>
                                <w:spacing w:after="0"/>
                                <w:ind w:left="72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</w:p>
                            <w:p w14:paraId="719182CB" w14:textId="77777777" w:rsidR="00572934" w:rsidRPr="00572934" w:rsidRDefault="00572934" w:rsidP="00572934">
                              <w:pPr>
                                <w:spacing w:after="180"/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  <w:t>2. Lock Down Location Sharing</w:t>
                              </w:r>
                            </w:p>
                            <w:p w14:paraId="76538B6C" w14:textId="6C6A4F02" w:rsidR="00572934" w:rsidRPr="00572934" w:rsidRDefault="00572934" w:rsidP="00572934">
                              <w:pPr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Snapchat features the Snap Map, which shows a user's location. 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Ensure your child's map is set to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u w:val="single"/>
                                  <w:lang w:val="en-GB" w:eastAsia="en-GB"/>
                                </w:rPr>
                                <w:t>Ghost Mode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u w:val="single"/>
                                  <w:lang w:val="en-GB" w:eastAsia="en-GB"/>
                                </w:rPr>
                                <w:t>.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</w:t>
                              </w:r>
                            </w:p>
                            <w:p w14:paraId="7E189ACD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3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Go to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Settings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&gt;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Privacy Controls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&gt;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See My Location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.</w:t>
                              </w:r>
                            </w:p>
                            <w:p w14:paraId="10F7B252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3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Enable 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lang w:val="en-GB" w:eastAsia="en-GB"/>
                                </w:rPr>
                                <w:t>Ghost Mode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so no one can see where they are.</w:t>
                              </w:r>
                            </w:p>
                            <w:p w14:paraId="0980B368" w14:textId="33285A52" w:rsidR="00572934" w:rsidRDefault="00572934" w:rsidP="00572934">
                              <w:pPr>
                                <w:numPr>
                                  <w:ilvl w:val="0"/>
                                  <w:numId w:val="13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Teach them that even if they allow </w:t>
                              </w:r>
                              <w:r w:rsidRPr="00572934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lang w:val="en-GB" w:eastAsia="en-GB"/>
                                </w:rPr>
                                <w:t>selected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friends to see their location, they should never share it with people they only know online. </w:t>
                              </w:r>
                            </w:p>
                            <w:p w14:paraId="2E1DD5A1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3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</w:p>
                            <w:p w14:paraId="296F586D" w14:textId="60CF14D3" w:rsidR="00572934" w:rsidRPr="00572934" w:rsidRDefault="00572934" w:rsidP="00572934">
                              <w:pPr>
                                <w:spacing w:after="180"/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  <w:t>3. Use Snapchat's Family Cent</w:t>
                              </w: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  <w:t>re</w:t>
                              </w:r>
                            </w:p>
                            <w:p w14:paraId="2BB460C7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See who your teen is friends with.</w:t>
                              </w:r>
                            </w:p>
                            <w:p w14:paraId="41F182FE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View who they have messaged recently (without seeing the actual message content).</w:t>
                              </w:r>
                            </w:p>
                            <w:p w14:paraId="693B15CD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Restrict sensitive content and adjust privacy controls.</w:t>
                              </w:r>
                            </w:p>
                            <w:p w14:paraId="1AC036E9" w14:textId="49995329" w:rsidR="00572934" w:rsidRDefault="00572934" w:rsidP="00572934">
                              <w:pPr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Manage the </w:t>
                              </w:r>
                              <w:r w:rsidRPr="00572934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lang w:val="en-GB" w:eastAsia="en-GB"/>
                                </w:rPr>
                                <w:t>My AI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feature, allowing you to disable the bot from responding to your child. </w:t>
                              </w:r>
                            </w:p>
                            <w:p w14:paraId="1A182549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</w:p>
                            <w:p w14:paraId="5B074F86" w14:textId="77777777" w:rsidR="00572934" w:rsidRPr="00572934" w:rsidRDefault="00572934" w:rsidP="00572934">
                              <w:pPr>
                                <w:spacing w:after="180"/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30"/>
                                  <w:szCs w:val="30"/>
                                  <w:lang w:val="en-GB" w:eastAsia="en-GB"/>
                                </w:rPr>
                                <w:t>4. Teach Safe "Snapping" Habits</w:t>
                              </w:r>
                            </w:p>
                            <w:p w14:paraId="4282C170" w14:textId="4963FF3A" w:rsidR="00572934" w:rsidRPr="00572934" w:rsidRDefault="00572934" w:rsidP="0057293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Encourage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child 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to</w:t>
                              </w:r>
                              <w:proofErr w:type="gramEnd"/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adopt responsible habits when messaging and sharing: </w:t>
                              </w:r>
                            </w:p>
                            <w:p w14:paraId="2D43C5E6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>Think before sending: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Remind them that "disappearing" snaps can still be permanently saved via screenshots or secondary cameras.</w:t>
                              </w:r>
                            </w:p>
                            <w:p w14:paraId="1C0BC4BA" w14:textId="77777777" w:rsidR="00572934" w:rsidRPr="00572934" w:rsidRDefault="00572934" w:rsidP="00572934">
                              <w:pPr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>Only add real-life friends: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Teach them not to accept friend requests from users they do not know in person.</w:t>
                              </w:r>
                            </w:p>
                            <w:p w14:paraId="0A86C194" w14:textId="47726D91" w:rsidR="00572934" w:rsidRPr="00572934" w:rsidRDefault="00572934" w:rsidP="00572934">
                              <w:pPr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 w:rsidRPr="00572934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>Report and block:</w:t>
                              </w:r>
                              <w:r w:rsidRPr="00572934">
                                <w:rPr>
                                  <w:rFonts w:ascii="Arial" w:hAnsi="Arial" w:cs="Arial"/>
                                  <w:color w:val="FFFF00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 </w:t>
                              </w:r>
                              <w:r w:rsidRPr="0057293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 xml:space="preserve">Show them how to press and hold on a snap or profile to report harmful content or block malicious users immediately. </w:t>
                              </w:r>
                            </w:p>
                            <w:p w14:paraId="6EBD1278" w14:textId="1C4324D8" w:rsidR="00572934" w:rsidRDefault="00572934" w:rsidP="0057293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</w:p>
                            <w:p w14:paraId="56E944F7" w14:textId="18EE8D71" w:rsidR="00572934" w:rsidRPr="00572934" w:rsidRDefault="00572934" w:rsidP="0057293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GB" w:eastAsia="en-GB"/>
                                </w:rPr>
                                <w:t>If you have any concerns about your child being safe online and want to talk to us here at school please call 01695-721487 and ask to speak with Mr Grant.</w:t>
                              </w:r>
                            </w:p>
                            <w:p w14:paraId="3DC18639" w14:textId="77777777" w:rsidR="00572934" w:rsidRPr="00DA747A" w:rsidRDefault="00572934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4D4E0FC9" w14:textId="317993B2" w:rsid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margin-left:-32.15pt;margin-top:20.55pt;width:566.25pt;height:641.25pt;z-index:-251655168;mso-wrap-distance-left:18pt;mso-wrap-distance-right:18pt;mso-position-horizontal-relative:margin;mso-position-vertical-relative:margin;mso-width-relative:margin;mso-height-relative:margin" coordorigin="517" coordsize="27898,4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">
                <v:rect id="Rectangle 10" o:spid="_x0000_s1027" style="position:absolute;left:517;width:27898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628;top:2031;width:27787;height:4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20D003E3" w14:textId="20349F9C" w:rsidR="002E67DC" w:rsidRDefault="00572934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 xml:space="preserve">How to help your child stay safer when using </w:t>
                        </w:r>
                        <w:r w:rsidR="002E67DC" w:rsidRPr="00572934">
                          <w:rPr>
                            <w:b/>
                            <w:bCs/>
                            <w:color w:val="FFFF00"/>
                            <w:sz w:val="72"/>
                            <w:szCs w:val="72"/>
                          </w:rPr>
                          <w:t xml:space="preserve">Snapchat </w:t>
                        </w:r>
                      </w:p>
                      <w:p w14:paraId="149654ED" w14:textId="77777777" w:rsidR="00572934" w:rsidRPr="00572934" w:rsidRDefault="00572934" w:rsidP="00572934">
                        <w:pPr>
                          <w:spacing w:after="180"/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  <w:t>1. Tighten Privacy Settings</w:t>
                        </w:r>
                      </w:p>
                      <w:p w14:paraId="75EE074C" w14:textId="77777777" w:rsidR="00572934" w:rsidRPr="00572934" w:rsidRDefault="00572934" w:rsidP="00572934">
                        <w:pPr>
                          <w:numPr>
                            <w:ilvl w:val="0"/>
                            <w:numId w:val="12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Go to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Settings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&gt;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Privacy Controls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.</w:t>
                        </w:r>
                      </w:p>
                      <w:p w14:paraId="479AD5A3" w14:textId="77777777" w:rsidR="00572934" w:rsidRPr="00572934" w:rsidRDefault="00572934" w:rsidP="00572934">
                        <w:pPr>
                          <w:numPr>
                            <w:ilvl w:val="0"/>
                            <w:numId w:val="12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Set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Contact Me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and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View My Story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to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My Friends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only.</w:t>
                        </w:r>
                      </w:p>
                      <w:p w14:paraId="1A029EC4" w14:textId="1DDBD979" w:rsidR="00572934" w:rsidRDefault="00572934" w:rsidP="00572934">
                        <w:pPr>
                          <w:numPr>
                            <w:ilvl w:val="0"/>
                            <w:numId w:val="12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Disable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Quick Add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so their profile isn't suggested to strangers. </w:t>
                        </w:r>
                      </w:p>
                      <w:p w14:paraId="1632BA78" w14:textId="77777777" w:rsidR="00572934" w:rsidRPr="00572934" w:rsidRDefault="00572934" w:rsidP="00572934">
                        <w:pPr>
                          <w:spacing w:after="0"/>
                          <w:ind w:left="72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14:paraId="719182CB" w14:textId="77777777" w:rsidR="00572934" w:rsidRPr="00572934" w:rsidRDefault="00572934" w:rsidP="00572934">
                        <w:pPr>
                          <w:spacing w:after="180"/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  <w:t>2. Lock Down Location Sharing</w:t>
                        </w:r>
                      </w:p>
                      <w:p w14:paraId="76538B6C" w14:textId="6C6A4F02" w:rsidR="00572934" w:rsidRPr="00572934" w:rsidRDefault="00572934" w:rsidP="00572934">
                        <w:pPr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Snapchat features the Snap Map, which shows a user's location. 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 xml:space="preserve">Ensure your child's map is set to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  <w:u w:val="single"/>
                            <w:lang w:val="en-GB" w:eastAsia="en-GB"/>
                          </w:rPr>
                          <w:t>Ghost Mode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u w:val="single"/>
                            <w:lang w:val="en-GB" w:eastAsia="en-GB"/>
                          </w:rPr>
                          <w:t>.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 xml:space="preserve"> </w:t>
                        </w:r>
                      </w:p>
                      <w:p w14:paraId="7E189ACD" w14:textId="77777777" w:rsidR="00572934" w:rsidRPr="00572934" w:rsidRDefault="00572934" w:rsidP="00572934">
                        <w:pPr>
                          <w:numPr>
                            <w:ilvl w:val="0"/>
                            <w:numId w:val="13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Go to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Settings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&gt;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Privacy Controls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&gt;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See My Location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.</w:t>
                        </w:r>
                      </w:p>
                      <w:p w14:paraId="10F7B252" w14:textId="77777777" w:rsidR="00572934" w:rsidRPr="00572934" w:rsidRDefault="00572934" w:rsidP="00572934">
                        <w:pPr>
                          <w:numPr>
                            <w:ilvl w:val="0"/>
                            <w:numId w:val="13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Enable 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val="en-GB" w:eastAsia="en-GB"/>
                          </w:rPr>
                          <w:t>Ghost Mode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so no one can see where they are.</w:t>
                        </w:r>
                      </w:p>
                      <w:p w14:paraId="0980B368" w14:textId="33285A52" w:rsidR="00572934" w:rsidRDefault="00572934" w:rsidP="00572934">
                        <w:pPr>
                          <w:numPr>
                            <w:ilvl w:val="0"/>
                            <w:numId w:val="13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Teach them that even if they allow </w:t>
                        </w:r>
                        <w:r w:rsidRPr="00572934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en-GB" w:eastAsia="en-GB"/>
                          </w:rPr>
                          <w:t>selected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friends to see their location, they should never share it with people they only know online. </w:t>
                        </w:r>
                      </w:p>
                      <w:p w14:paraId="2E1DD5A1" w14:textId="77777777" w:rsidR="00572934" w:rsidRPr="00572934" w:rsidRDefault="00572934" w:rsidP="00572934">
                        <w:pPr>
                          <w:numPr>
                            <w:ilvl w:val="0"/>
                            <w:numId w:val="13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14:paraId="296F586D" w14:textId="60CF14D3" w:rsidR="00572934" w:rsidRPr="00572934" w:rsidRDefault="00572934" w:rsidP="00572934">
                        <w:pPr>
                          <w:spacing w:after="180"/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  <w:t>3. Use Snapchat's Family Cent</w:t>
                        </w: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  <w:t>re</w:t>
                        </w:r>
                      </w:p>
                      <w:p w14:paraId="2BB460C7" w14:textId="77777777" w:rsidR="00572934" w:rsidRPr="00572934" w:rsidRDefault="00572934" w:rsidP="00572934">
                        <w:pPr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See who your teen is friends with.</w:t>
                        </w:r>
                      </w:p>
                      <w:p w14:paraId="41F182FE" w14:textId="77777777" w:rsidR="00572934" w:rsidRPr="00572934" w:rsidRDefault="00572934" w:rsidP="00572934">
                        <w:pPr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View who they have messaged recently (without seeing the actual message content).</w:t>
                        </w:r>
                      </w:p>
                      <w:p w14:paraId="693B15CD" w14:textId="77777777" w:rsidR="00572934" w:rsidRPr="00572934" w:rsidRDefault="00572934" w:rsidP="00572934">
                        <w:pPr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Restrict sensitive content and adjust privacy controls.</w:t>
                        </w:r>
                      </w:p>
                      <w:p w14:paraId="1AC036E9" w14:textId="49995329" w:rsidR="00572934" w:rsidRDefault="00572934" w:rsidP="00572934">
                        <w:pPr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Manage the </w:t>
                        </w:r>
                        <w:r w:rsidRPr="00572934">
                          <w:rPr>
                            <w:rFonts w:ascii="Arial" w:hAnsi="Arial" w:cs="Arial"/>
                            <w:i/>
                            <w:iCs/>
                            <w:sz w:val="24"/>
                            <w:szCs w:val="24"/>
                            <w:lang w:val="en-GB" w:eastAsia="en-GB"/>
                          </w:rPr>
                          <w:t>My AI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feature, allowing you to disable the bot from responding to your child. </w:t>
                        </w:r>
                      </w:p>
                      <w:p w14:paraId="1A182549" w14:textId="77777777" w:rsidR="00572934" w:rsidRPr="00572934" w:rsidRDefault="00572934" w:rsidP="00572934">
                        <w:pPr>
                          <w:numPr>
                            <w:ilvl w:val="0"/>
                            <w:numId w:val="14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14:paraId="5B074F86" w14:textId="77777777" w:rsidR="00572934" w:rsidRPr="00572934" w:rsidRDefault="00572934" w:rsidP="00572934">
                        <w:pPr>
                          <w:spacing w:after="180"/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30"/>
                            <w:szCs w:val="30"/>
                            <w:lang w:val="en-GB" w:eastAsia="en-GB"/>
                          </w:rPr>
                          <w:t>4. Teach Safe "Snapping" Habits</w:t>
                        </w:r>
                      </w:p>
                      <w:p w14:paraId="4282C170" w14:textId="4963FF3A" w:rsidR="00572934" w:rsidRPr="00572934" w:rsidRDefault="00572934" w:rsidP="00572934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Encourage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your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child 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to</w:t>
                        </w:r>
                        <w:proofErr w:type="gramEnd"/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 adopt responsible habits when messaging and sharing: </w:t>
                        </w:r>
                      </w:p>
                      <w:p w14:paraId="2D43C5E6" w14:textId="77777777" w:rsidR="00572934" w:rsidRPr="00572934" w:rsidRDefault="00572934" w:rsidP="00572934">
                        <w:pPr>
                          <w:numPr>
                            <w:ilvl w:val="0"/>
                            <w:numId w:val="15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>Think before sending: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 xml:space="preserve"> 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Remind them that "disappearing" snaps can still be permanently saved via screenshots or secondary cameras.</w:t>
                        </w:r>
                      </w:p>
                      <w:p w14:paraId="1C0BC4BA" w14:textId="77777777" w:rsidR="00572934" w:rsidRPr="00572934" w:rsidRDefault="00572934" w:rsidP="00572934">
                        <w:pPr>
                          <w:numPr>
                            <w:ilvl w:val="0"/>
                            <w:numId w:val="15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>Only add real-life friends: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 xml:space="preserve"> 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Teach them not to accept friend requests from users they do not know in person.</w:t>
                        </w:r>
                      </w:p>
                      <w:p w14:paraId="0A86C194" w14:textId="47726D91" w:rsidR="00572934" w:rsidRPr="00572934" w:rsidRDefault="00572934" w:rsidP="00572934">
                        <w:pPr>
                          <w:numPr>
                            <w:ilvl w:val="0"/>
                            <w:numId w:val="15"/>
                          </w:num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 w:rsidRPr="00572934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>Report and block:</w:t>
                        </w:r>
                        <w:r w:rsidRPr="00572934">
                          <w:rPr>
                            <w:rFonts w:ascii="Arial" w:hAnsi="Arial" w:cs="Arial"/>
                            <w:color w:val="FFFF00"/>
                            <w:sz w:val="24"/>
                            <w:szCs w:val="24"/>
                            <w:lang w:val="en-GB" w:eastAsia="en-GB"/>
                          </w:rPr>
                          <w:t xml:space="preserve"> </w:t>
                        </w:r>
                        <w:r w:rsidRPr="00572934"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 xml:space="preserve">Show them how to press and hold on a snap or profile to report harmful content or block malicious users immediately. </w:t>
                        </w:r>
                      </w:p>
                      <w:p w14:paraId="6EBD1278" w14:textId="1C4324D8" w:rsidR="00572934" w:rsidRDefault="00572934" w:rsidP="00572934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14:paraId="56E944F7" w14:textId="18EE8D71" w:rsidR="00572934" w:rsidRPr="00572934" w:rsidRDefault="00572934" w:rsidP="00572934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GB" w:eastAsia="en-GB"/>
                          </w:rPr>
                          <w:t>If you have any concerns about your child being safe online and want to talk to us here at school please call 01695-721487 and ask to speak with Mr Grant.</w:t>
                        </w:r>
                      </w:p>
                      <w:p w14:paraId="3DC18639" w14:textId="77777777" w:rsidR="00572934" w:rsidRPr="00DA747A" w:rsidRDefault="00572934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4D4E0FC9" w14:textId="317993B2" w:rsid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4E7624">
        <w:rPr>
          <w:color w:val="000000" w:themeColor="text1"/>
          <w:sz w:val="28"/>
          <w:szCs w:val="28"/>
        </w:rPr>
        <w:t xml:space="preserve">                     </w:t>
      </w:r>
      <w:r w:rsidR="00100DF9" w:rsidRPr="0092399D">
        <w:rPr>
          <w:color w:val="000000" w:themeColor="text1"/>
          <w:sz w:val="28"/>
          <w:szCs w:val="28"/>
        </w:rPr>
        <w:t>Dear Parents and Carers,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572934">
        <w:rPr>
          <w:color w:val="000000" w:themeColor="text1"/>
          <w:sz w:val="28"/>
          <w:szCs w:val="28"/>
        </w:rPr>
        <w:t>June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1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2E3F4273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572934">
      <w:rPr>
        <w:b/>
        <w:bCs/>
        <w:color w:val="000000" w:themeColor="text1"/>
        <w:sz w:val="72"/>
        <w:szCs w:val="72"/>
      </w:rPr>
      <w:t>6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64796"/>
    <w:multiLevelType w:val="multilevel"/>
    <w:tmpl w:val="2902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87C"/>
    <w:multiLevelType w:val="multilevel"/>
    <w:tmpl w:val="8ACC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157B9"/>
    <w:multiLevelType w:val="multilevel"/>
    <w:tmpl w:val="5434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84ECE"/>
    <w:multiLevelType w:val="multilevel"/>
    <w:tmpl w:val="D024A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2"/>
  </w:num>
  <w:num w:numId="6">
    <w:abstractNumId w:val="14"/>
  </w:num>
  <w:num w:numId="7">
    <w:abstractNumId w:val="13"/>
  </w:num>
  <w:num w:numId="8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7"/>
  </w:num>
  <w:num w:numId="11">
    <w:abstractNumId w:val="10"/>
  </w:num>
  <w:num w:numId="12">
    <w:abstractNumId w:val="8"/>
  </w:num>
  <w:num w:numId="13">
    <w:abstractNumId w:val="5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70AAE"/>
    <w:rsid w:val="00072671"/>
    <w:rsid w:val="0008685D"/>
    <w:rsid w:val="000D397D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2686"/>
    <w:rsid w:val="00244474"/>
    <w:rsid w:val="00270BB5"/>
    <w:rsid w:val="0028222A"/>
    <w:rsid w:val="0029260E"/>
    <w:rsid w:val="002B1622"/>
    <w:rsid w:val="002B4549"/>
    <w:rsid w:val="002C78C1"/>
    <w:rsid w:val="002E67DC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40175"/>
    <w:rsid w:val="0045138E"/>
    <w:rsid w:val="00451486"/>
    <w:rsid w:val="0046199C"/>
    <w:rsid w:val="00472D21"/>
    <w:rsid w:val="004D5146"/>
    <w:rsid w:val="004D5410"/>
    <w:rsid w:val="004E158A"/>
    <w:rsid w:val="004E7624"/>
    <w:rsid w:val="00541BFB"/>
    <w:rsid w:val="005471D7"/>
    <w:rsid w:val="00552D7B"/>
    <w:rsid w:val="00565C77"/>
    <w:rsid w:val="0056708E"/>
    <w:rsid w:val="00567165"/>
    <w:rsid w:val="00572934"/>
    <w:rsid w:val="005801E5"/>
    <w:rsid w:val="00587C0C"/>
    <w:rsid w:val="00590471"/>
    <w:rsid w:val="005D01FA"/>
    <w:rsid w:val="005D45DC"/>
    <w:rsid w:val="0065293C"/>
    <w:rsid w:val="006716D8"/>
    <w:rsid w:val="00690A42"/>
    <w:rsid w:val="006920F0"/>
    <w:rsid w:val="006A492B"/>
    <w:rsid w:val="006C020C"/>
    <w:rsid w:val="006C0EEE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B76B8"/>
    <w:rsid w:val="008C2CFC"/>
    <w:rsid w:val="008E23AF"/>
    <w:rsid w:val="0092399D"/>
    <w:rsid w:val="009475DC"/>
    <w:rsid w:val="00947CE0"/>
    <w:rsid w:val="00967B93"/>
    <w:rsid w:val="0098618E"/>
    <w:rsid w:val="009B591F"/>
    <w:rsid w:val="00A04523"/>
    <w:rsid w:val="00A27E26"/>
    <w:rsid w:val="00A300B8"/>
    <w:rsid w:val="00A31B16"/>
    <w:rsid w:val="00A3725E"/>
    <w:rsid w:val="00AE68A8"/>
    <w:rsid w:val="00B20CA2"/>
    <w:rsid w:val="00B314CB"/>
    <w:rsid w:val="00B61D7D"/>
    <w:rsid w:val="00B6466C"/>
    <w:rsid w:val="00B76CDA"/>
    <w:rsid w:val="00B80D37"/>
    <w:rsid w:val="00B85B8D"/>
    <w:rsid w:val="00B974AF"/>
    <w:rsid w:val="00BB3338"/>
    <w:rsid w:val="00C14078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A747A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52D7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0908">
                  <w:marLeft w:val="0"/>
                  <w:marRight w:val="0"/>
                  <w:marTop w:val="36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1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10773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9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3964">
                      <w:marLeft w:val="0"/>
                      <w:marRight w:val="0"/>
                      <w:marTop w:val="36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7267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185">
                      <w:marLeft w:val="0"/>
                      <w:marRight w:val="0"/>
                      <w:marTop w:val="36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0407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3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7872">
                      <w:marLeft w:val="0"/>
                      <w:marRight w:val="0"/>
                      <w:marTop w:val="36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1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3626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84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66745">
                          <w:marLeft w:val="0"/>
                          <w:marRight w:val="0"/>
                          <w:marTop w:val="18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9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2026-06-25T09:01:00Z</dcterms:created>
  <dcterms:modified xsi:type="dcterms:W3CDTF">2026-06-25T09:01:00Z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