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E7E17B" w14:textId="2CB16417" w:rsidR="00100DF9" w:rsidRPr="00197D04" w:rsidRDefault="00947CE0" w:rsidP="00100DF9">
      <w:pPr>
        <w:rPr>
          <w:color w:val="000000" w:themeColor="text1"/>
          <w:sz w:val="32"/>
          <w:szCs w:val="32"/>
        </w:rPr>
      </w:pPr>
      <w:r w:rsidRPr="0092399D">
        <w:rPr>
          <w:noProof/>
          <w:color w:val="16328C" w:themeColor="accent6" w:themeShade="BF"/>
          <w:sz w:val="28"/>
          <w:szCs w:val="28"/>
        </w:rPr>
        <mc:AlternateContent>
          <mc:Choice Requires="wpg">
            <w:drawing>
              <wp:anchor distT="0" distB="0" distL="228600" distR="228600" simplePos="0" relativeHeight="251661312" behindDoc="1" locked="0" layoutInCell="1" allowOverlap="1" wp14:anchorId="1A7CB3B9" wp14:editId="0A0C6D20">
                <wp:simplePos x="0" y="0"/>
                <wp:positionH relativeFrom="margin">
                  <wp:align>center</wp:align>
                </wp:positionH>
                <wp:positionV relativeFrom="margin">
                  <wp:posOffset>260985</wp:posOffset>
                </wp:positionV>
                <wp:extent cx="7476490" cy="8143875"/>
                <wp:effectExtent l="0" t="0" r="0" b="9525"/>
                <wp:wrapSquare wrapText="bothSides"/>
                <wp:docPr id="9" name="Group 9"/>
                <wp:cNvGraphicFramePr/>
                <a:graphic xmlns:a="http://schemas.openxmlformats.org/drawingml/2006/main">
                  <a:graphicData uri="http://schemas.microsoft.com/office/word/2010/wordprocessingGroup">
                    <wpg:wgp>
                      <wpg:cNvGrpSpPr/>
                      <wpg:grpSpPr>
                        <a:xfrm>
                          <a:off x="0" y="0"/>
                          <a:ext cx="7476490" cy="8143875"/>
                          <a:chOff x="-11084" y="0"/>
                          <a:chExt cx="2900459" cy="4452893"/>
                        </a:xfrm>
                      </wpg:grpSpPr>
                      <wps:wsp>
                        <wps:cNvPr id="10" name="Rectangle 10"/>
                        <wps:cNvSpPr/>
                        <wps:spPr>
                          <a:xfrm>
                            <a:off x="51734" y="0"/>
                            <a:ext cx="2789850" cy="1433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62820" y="468725"/>
                            <a:ext cx="2778764" cy="398416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BD39DF" w14:textId="40CA66E7" w:rsidR="004C46E9" w:rsidRDefault="004C46E9" w:rsidP="00785FC4">
                              <w:pPr>
                                <w:rPr>
                                  <w:b/>
                                  <w:bCs/>
                                  <w:color w:val="FFFF00"/>
                                  <w:sz w:val="40"/>
                                  <w:szCs w:val="40"/>
                                </w:rPr>
                              </w:pPr>
                              <w:r>
                                <w:rPr>
                                  <w:b/>
                                  <w:bCs/>
                                  <w:color w:val="FFFF00"/>
                                  <w:sz w:val="40"/>
                                  <w:szCs w:val="40"/>
                                </w:rPr>
                                <w:t>Cyber Flashing</w:t>
                              </w:r>
                            </w:p>
                            <w:p w14:paraId="2F17D3D9" w14:textId="77777777" w:rsidR="004C46E9" w:rsidRDefault="004C46E9" w:rsidP="00785FC4">
                              <w:r>
                                <w:t xml:space="preserve">Cyber-flashing is when a stranger sends an explicit picture, uninvited, to your phone via Wi-Fi or Bluetooth. </w:t>
                              </w:r>
                            </w:p>
                            <w:p w14:paraId="1AD826EE" w14:textId="77777777" w:rsidR="004C46E9" w:rsidRDefault="004C46E9" w:rsidP="00785FC4">
                              <w:r>
                                <w:t xml:space="preserve">It’s sexual harassment and most likely to happen on public transport or in crowded places. </w:t>
                              </w:r>
                            </w:p>
                            <w:p w14:paraId="2FE6533A" w14:textId="77777777" w:rsidR="004C46E9" w:rsidRDefault="004C46E9" w:rsidP="00785FC4">
                              <w:r>
                                <w:t xml:space="preserve">The file-sharing app </w:t>
                              </w:r>
                              <w:proofErr w:type="spellStart"/>
                              <w:r>
                                <w:t>AirDrop</w:t>
                              </w:r>
                              <w:proofErr w:type="spellEnd"/>
                              <w:r>
                                <w:t xml:space="preserve"> for iPhone and iPads is most commonly associated with cyberflashing, but there are lots of different file-sharing apps out there. With </w:t>
                              </w:r>
                              <w:proofErr w:type="spellStart"/>
                              <w:r>
                                <w:t>AirDrop</w:t>
                              </w:r>
                              <w:proofErr w:type="spellEnd"/>
                              <w:r>
                                <w:t xml:space="preserve">, it’s easy for anyone to send you images. The automatic preview feature means you also see images without actually opening them. </w:t>
                              </w:r>
                            </w:p>
                            <w:p w14:paraId="3469F9AF" w14:textId="2FBC63FA" w:rsidR="004C46E9" w:rsidRPr="00D1583D" w:rsidRDefault="004C46E9" w:rsidP="00785FC4">
                              <w:pPr>
                                <w:rPr>
                                  <w:b/>
                                  <w:bCs/>
                                  <w:color w:val="FFFF00"/>
                                </w:rPr>
                              </w:pPr>
                              <w:r w:rsidRPr="00D1583D">
                                <w:rPr>
                                  <w:b/>
                                  <w:bCs/>
                                  <w:color w:val="FFFF00"/>
                                </w:rPr>
                                <w:t>3 steps to</w:t>
                              </w:r>
                              <w:r w:rsidR="0006178D" w:rsidRPr="00D1583D">
                                <w:rPr>
                                  <w:b/>
                                  <w:bCs/>
                                  <w:color w:val="FFFF00"/>
                                </w:rPr>
                                <w:t xml:space="preserve"> help</w:t>
                              </w:r>
                              <w:r w:rsidRPr="00D1583D">
                                <w:rPr>
                                  <w:b/>
                                  <w:bCs/>
                                  <w:color w:val="FFFF00"/>
                                </w:rPr>
                                <w:t xml:space="preserve"> keep your child safe </w:t>
                              </w:r>
                            </w:p>
                            <w:p w14:paraId="711B9150" w14:textId="6DF33C3C" w:rsidR="004C46E9" w:rsidRDefault="004C46E9" w:rsidP="00785FC4">
                              <w:r>
                                <w:t xml:space="preserve">1. Restrict who can send files to your child’s phone Most file-sharing apps allow users to restrict who can send files to them by Wi-Fi or Bluetooth. Find out which apps your child uses, then make sure your child knows how to use these settings. For </w:t>
                              </w:r>
                              <w:proofErr w:type="spellStart"/>
                              <w:r>
                                <w:t>AirDrop</w:t>
                              </w:r>
                              <w:proofErr w:type="spellEnd"/>
                              <w:r>
                                <w:t xml:space="preserve"> on iPhones: Open ‘Control Centre’ (swipe up from the bottom of the screen or down from the upper-right corner, depending on the model) Press firmly on the network settings card in the upper-left corner. This will open more connectivity controls Tap and hold the </w:t>
                              </w:r>
                              <w:proofErr w:type="spellStart"/>
                              <w:r>
                                <w:t>AirDrop</w:t>
                              </w:r>
                              <w:proofErr w:type="spellEnd"/>
                              <w:r>
                                <w:t xml:space="preserve"> icon Select ‘Contacts Only’, or ‘Receiving Off’ (to not receive </w:t>
                              </w:r>
                              <w:proofErr w:type="spellStart"/>
                              <w:r>
                                <w:t>AirDrop</w:t>
                              </w:r>
                              <w:proofErr w:type="spellEnd"/>
                              <w:r>
                                <w:t xml:space="preserve"> requests) Or, do this by going to Settings &gt; General &gt; </w:t>
                              </w:r>
                              <w:proofErr w:type="spellStart"/>
                              <w:r>
                                <w:t>AirDrop</w:t>
                              </w:r>
                              <w:proofErr w:type="spellEnd"/>
                              <w:r>
                                <w:t>. Some of the other most popular file-transfer apps include: Google Drive</w:t>
                              </w:r>
                              <w:r w:rsidR="0006178D">
                                <w:t xml:space="preserve"> </w:t>
                              </w:r>
                              <w:r>
                                <w:t>Dropbox</w:t>
                              </w:r>
                              <w:r w:rsidR="0006178D">
                                <w:t>,</w:t>
                              </w:r>
                              <w:r>
                                <w:t xml:space="preserve"> Microsoft OneDrive</w:t>
                              </w:r>
                              <w:r w:rsidR="0006178D">
                                <w:t>,</w:t>
                              </w:r>
                              <w:r>
                                <w:t xml:space="preserve"> </w:t>
                              </w:r>
                              <w:proofErr w:type="spellStart"/>
                              <w:r>
                                <w:t>AirDroid</w:t>
                              </w:r>
                              <w:proofErr w:type="spellEnd"/>
                              <w:r w:rsidR="0006178D">
                                <w:t>,</w:t>
                              </w:r>
                              <w:r>
                                <w:t xml:space="preserve"> </w:t>
                              </w:r>
                              <w:proofErr w:type="spellStart"/>
                              <w:r>
                                <w:t>Zapya</w:t>
                              </w:r>
                              <w:proofErr w:type="spellEnd"/>
                              <w:r>
                                <w:t xml:space="preserve"> Make sure your child knows to only accept files from people they know. </w:t>
                              </w:r>
                            </w:p>
                            <w:p w14:paraId="5A41A7DE" w14:textId="77777777" w:rsidR="004C46E9" w:rsidRDefault="004C46E9" w:rsidP="00785FC4">
                              <w:r>
                                <w:t xml:space="preserve">2. Turn off Bluetooth when not using it Otherwise, it’s easy for strangers nearby to send images to your child’s phone. To do this on iPhone, open ‘Control Centre’  then tap the Bluetooth icon . The icon dims when it’s off. On Android, swipe down from the top (you might need to do this twice or scroll across). Then tap the Bluetooth  icon to turn it off. It will be grey when Bluetooth is off. </w:t>
                              </w:r>
                            </w:p>
                            <w:p w14:paraId="6B338D33" w14:textId="3EBA8D01" w:rsidR="004C46E9" w:rsidRDefault="004C46E9" w:rsidP="00785FC4">
                              <w:pPr>
                                <w:rPr>
                                  <w:b/>
                                  <w:bCs/>
                                  <w:color w:val="FFFF00"/>
                                  <w:sz w:val="40"/>
                                  <w:szCs w:val="40"/>
                                </w:rPr>
                              </w:pPr>
                              <w:r>
                                <w:t xml:space="preserve">3. Make sure your child knows what to do if it happens to them If your child doesn’t feel in immediate danger, they should take a screenshot and report the incident to the police using the non-emergency numbers: If it happens on public transport, </w:t>
                              </w:r>
                              <w:r w:rsidRPr="004C46E9">
                                <w:rPr>
                                  <w:color w:val="FFFF00"/>
                                </w:rPr>
                                <w:t xml:space="preserve">text 61016 or call 0800 40 50 40 </w:t>
                              </w:r>
                              <w:r>
                                <w:t xml:space="preserve">If it happens anywhere else, </w:t>
                              </w:r>
                              <w:r w:rsidRPr="004C46E9">
                                <w:rPr>
                                  <w:color w:val="FFFF00"/>
                                </w:rPr>
                                <w:t xml:space="preserve">call 101 </w:t>
                              </w:r>
                              <w:r w:rsidRPr="004C46E9">
                                <w:rPr>
                                  <w:b/>
                                  <w:bCs/>
                                  <w:color w:val="FFFF00"/>
                                </w:rPr>
                                <w:t>If your child feels scared or in immediate danger, they should call 999.</w:t>
                              </w:r>
                              <w:r w:rsidRPr="004C46E9">
                                <w:rPr>
                                  <w:color w:val="FFFF00"/>
                                </w:rPr>
                                <w:t xml:space="preserve"> </w:t>
                              </w:r>
                              <w:r>
                                <w:t xml:space="preserve">They should also move to a safe place – find someone in authority to talk to like platform staff, a security guard or a shop manager. If it happens in school, your child should talk to a trusted adult immediately and this will be reported immediately to our Designated Safeguarding Lead  (DSL) </w:t>
                              </w:r>
                            </w:p>
                            <w:p w14:paraId="7478BA05" w14:textId="77777777" w:rsidR="00D1583D" w:rsidRDefault="00D1583D" w:rsidP="00785FC4">
                              <w:pPr>
                                <w:rPr>
                                  <w:b/>
                                  <w:bCs/>
                                  <w:color w:val="FFFF00"/>
                                  <w:sz w:val="40"/>
                                  <w:szCs w:val="40"/>
                                </w:rPr>
                              </w:pPr>
                            </w:p>
                            <w:p w14:paraId="6A689AAD" w14:textId="2830D56F" w:rsidR="004C46E9" w:rsidRDefault="0006178D" w:rsidP="00785FC4">
                              <w:pPr>
                                <w:rPr>
                                  <w:b/>
                                  <w:bCs/>
                                  <w:color w:val="FFFF00"/>
                                  <w:sz w:val="40"/>
                                  <w:szCs w:val="40"/>
                                </w:rPr>
                              </w:pPr>
                              <w:r>
                                <w:rPr>
                                  <w:b/>
                                  <w:bCs/>
                                  <w:color w:val="FFFF00"/>
                                  <w:sz w:val="40"/>
                                  <w:szCs w:val="40"/>
                                </w:rPr>
                                <w:t>KCSIE 202</w:t>
                              </w:r>
                              <w:r w:rsidR="00D1583D">
                                <w:rPr>
                                  <w:b/>
                                  <w:bCs/>
                                  <w:color w:val="FFFF00"/>
                                  <w:sz w:val="40"/>
                                  <w:szCs w:val="40"/>
                                </w:rPr>
                                <w:t>4</w:t>
                              </w:r>
                            </w:p>
                            <w:p w14:paraId="4D2DCF5B" w14:textId="29166B2F" w:rsidR="004061F2" w:rsidRDefault="0006178D" w:rsidP="00785FC4">
                              <w:pPr>
                                <w:rPr>
                                  <w:b/>
                                  <w:bCs/>
                                  <w:color w:val="FFFFFF" w:themeColor="background1"/>
                                </w:rPr>
                              </w:pPr>
                              <w:r w:rsidRPr="0006178D">
                                <w:rPr>
                                  <w:b/>
                                  <w:bCs/>
                                  <w:color w:val="FFFFFF" w:themeColor="background1"/>
                                </w:rPr>
                                <w:t xml:space="preserve">The </w:t>
                              </w:r>
                              <w:r>
                                <w:rPr>
                                  <w:b/>
                                  <w:bCs/>
                                  <w:color w:val="FFFFFF" w:themeColor="background1"/>
                                </w:rPr>
                                <w:t xml:space="preserve">latest version of Keeping Children Safe in Education has been released </w:t>
                              </w:r>
                              <w:r w:rsidR="00A93769">
                                <w:rPr>
                                  <w:b/>
                                  <w:bCs/>
                                  <w:color w:val="FFFFFF" w:themeColor="background1"/>
                                </w:rPr>
                                <w:t xml:space="preserve">by the DfE </w:t>
                              </w:r>
                              <w:r>
                                <w:rPr>
                                  <w:b/>
                                  <w:bCs/>
                                  <w:color w:val="FFFFFF" w:themeColor="background1"/>
                                </w:rPr>
                                <w:t xml:space="preserve">and will </w:t>
                              </w:r>
                              <w:r w:rsidR="00A93769">
                                <w:rPr>
                                  <w:b/>
                                  <w:bCs/>
                                  <w:color w:val="FFFFFF" w:themeColor="background1"/>
                                </w:rPr>
                                <w:t xml:space="preserve">go </w:t>
                              </w:r>
                              <w:r>
                                <w:rPr>
                                  <w:b/>
                                  <w:bCs/>
                                  <w:color w:val="FFFFFF" w:themeColor="background1"/>
                                </w:rPr>
                                <w:t>‘live’ on 1</w:t>
                              </w:r>
                              <w:r w:rsidRPr="0006178D">
                                <w:rPr>
                                  <w:b/>
                                  <w:bCs/>
                                  <w:color w:val="FFFFFF" w:themeColor="background1"/>
                                  <w:vertAlign w:val="superscript"/>
                                </w:rPr>
                                <w:t>st</w:t>
                              </w:r>
                              <w:r>
                                <w:rPr>
                                  <w:b/>
                                  <w:bCs/>
                                  <w:color w:val="FFFFFF" w:themeColor="background1"/>
                                </w:rPr>
                                <w:t xml:space="preserve"> September</w:t>
                              </w:r>
                            </w:p>
                            <w:p w14:paraId="6B9582FF" w14:textId="77777777" w:rsidR="004C46E9" w:rsidRDefault="004C46E9" w:rsidP="00785FC4">
                              <w:pPr>
                                <w:rPr>
                                  <w:b/>
                                  <w:bCs/>
                                  <w:color w:val="FFFF00"/>
                                  <w:sz w:val="40"/>
                                  <w:szCs w:val="40"/>
                                </w:rPr>
                              </w:pPr>
                            </w:p>
                            <w:p w14:paraId="6A5765D2" w14:textId="77777777" w:rsidR="004C46E9" w:rsidRDefault="004C46E9" w:rsidP="00785FC4">
                              <w:pPr>
                                <w:rPr>
                                  <w:b/>
                                  <w:bCs/>
                                  <w:color w:val="FFFF00"/>
                                  <w:sz w:val="40"/>
                                  <w:szCs w:val="40"/>
                                </w:rPr>
                              </w:pPr>
                            </w:p>
                            <w:p w14:paraId="71834CBF" w14:textId="77777777" w:rsidR="004C46E9" w:rsidRDefault="004C46E9" w:rsidP="00785FC4">
                              <w:pPr>
                                <w:rPr>
                                  <w:b/>
                                  <w:bCs/>
                                  <w:color w:val="FFFF00"/>
                                  <w:sz w:val="40"/>
                                  <w:szCs w:val="40"/>
                                </w:rPr>
                              </w:pPr>
                            </w:p>
                            <w:p w14:paraId="69374B39" w14:textId="77777777" w:rsidR="004C46E9" w:rsidRDefault="004C46E9" w:rsidP="00785FC4">
                              <w:pPr>
                                <w:rPr>
                                  <w:b/>
                                  <w:bCs/>
                                  <w:color w:val="FFFF00"/>
                                  <w:sz w:val="40"/>
                                  <w:szCs w:val="40"/>
                                </w:rPr>
                              </w:pPr>
                            </w:p>
                            <w:p w14:paraId="0889DE58" w14:textId="77777777" w:rsidR="004C46E9" w:rsidRDefault="004C46E9" w:rsidP="00785FC4">
                              <w:pPr>
                                <w:rPr>
                                  <w:b/>
                                  <w:bCs/>
                                  <w:color w:val="FFFF00"/>
                                  <w:sz w:val="40"/>
                                  <w:szCs w:val="40"/>
                                </w:rPr>
                              </w:pPr>
                            </w:p>
                            <w:p w14:paraId="6D5669D0" w14:textId="77777777" w:rsidR="004C46E9" w:rsidRDefault="004C46E9" w:rsidP="00785FC4">
                              <w:pPr>
                                <w:rPr>
                                  <w:b/>
                                  <w:bCs/>
                                  <w:color w:val="FFFF00"/>
                                  <w:sz w:val="40"/>
                                  <w:szCs w:val="40"/>
                                </w:rPr>
                              </w:pPr>
                            </w:p>
                            <w:p w14:paraId="013500B7" w14:textId="77777777" w:rsidR="004C46E9" w:rsidRDefault="004C46E9" w:rsidP="00785FC4">
                              <w:pPr>
                                <w:rPr>
                                  <w:b/>
                                  <w:bCs/>
                                  <w:color w:val="FFFF00"/>
                                  <w:sz w:val="40"/>
                                  <w:szCs w:val="40"/>
                                </w:rPr>
                              </w:pPr>
                            </w:p>
                            <w:p w14:paraId="645D8E84" w14:textId="27263E69" w:rsidR="00DB14C9" w:rsidRDefault="00DB14C9" w:rsidP="00785FC4">
                              <w:pPr>
                                <w:rPr>
                                  <w:b/>
                                  <w:bCs/>
                                  <w:color w:val="FFFF00"/>
                                </w:rPr>
                              </w:pPr>
                              <w:r>
                                <w:rPr>
                                  <w:b/>
                                  <w:bCs/>
                                  <w:color w:val="FFFF00"/>
                                </w:rPr>
                                <w:t>Please don’t forget that we are here to help with advice you can speak to Mr</w:t>
                              </w:r>
                              <w:r w:rsidR="00270142">
                                <w:rPr>
                                  <w:b/>
                                  <w:bCs/>
                                  <w:color w:val="FFFF00"/>
                                </w:rPr>
                                <w:t>.</w:t>
                              </w:r>
                              <w:r>
                                <w:rPr>
                                  <w:b/>
                                  <w:bCs/>
                                  <w:color w:val="FFFF00"/>
                                </w:rPr>
                                <w:t xml:space="preserve"> Grant </w:t>
                              </w:r>
                            </w:p>
                            <w:p w14:paraId="45DC799E" w14:textId="021FBD80" w:rsidR="00DB14C9" w:rsidRPr="00270142" w:rsidRDefault="00DB14C9" w:rsidP="00785FC4">
                              <w:pPr>
                                <w:rPr>
                                  <w:b/>
                                  <w:bCs/>
                                  <w:color w:val="FFFFFF" w:themeColor="background1"/>
                                </w:rPr>
                              </w:pPr>
                              <w:r w:rsidRPr="00270142">
                                <w:rPr>
                                  <w:b/>
                                  <w:bCs/>
                                  <w:color w:val="FFFFFF" w:themeColor="background1"/>
                                </w:rPr>
                                <w:t>01695-721487</w:t>
                              </w:r>
                            </w:p>
                            <w:p w14:paraId="76338741" w14:textId="29EB52A9" w:rsidR="00DB14C9" w:rsidRPr="00270142" w:rsidRDefault="00DB14C9" w:rsidP="00785FC4">
                              <w:pPr>
                                <w:rPr>
                                  <w:b/>
                                  <w:bCs/>
                                  <w:color w:val="FFFFFF" w:themeColor="background1"/>
                                </w:rPr>
                              </w:pPr>
                              <w:r w:rsidRPr="00270142">
                                <w:rPr>
                                  <w:b/>
                                  <w:bCs/>
                                  <w:color w:val="FFFFFF" w:themeColor="background1"/>
                                </w:rPr>
                                <w:t>deputy@westlancs.lancs.sch.uk</w:t>
                              </w:r>
                            </w:p>
                            <w:p w14:paraId="4D4E0FC9" w14:textId="24B2E1F9" w:rsidR="00785FC4" w:rsidRPr="00DB14C9" w:rsidRDefault="002E67DC" w:rsidP="00785FC4">
                              <w:pPr>
                                <w:rPr>
                                  <w:color w:val="FFFFFF" w:themeColor="background1"/>
                                  <w:sz w:val="24"/>
                                  <w:szCs w:val="24"/>
                                  <w:lang w:val="en-GB"/>
                                </w:rPr>
                              </w:pPr>
                              <w:r>
                                <w:rPr>
                                  <w:color w:val="FFFFFF" w:themeColor="background1"/>
                                  <w:sz w:val="24"/>
                                  <w:szCs w:val="24"/>
                                  <w:lang w:val="en-GB"/>
                                </w:rPr>
                                <w:t>R</w:t>
                              </w:r>
                              <w:proofErr w:type="spellStart"/>
                              <w:r w:rsidR="00DB14C9" w:rsidRPr="00242686">
                                <w:rPr>
                                  <w:color w:val="FFFFFF" w:themeColor="background1"/>
                                  <w:sz w:val="24"/>
                                  <w:szCs w:val="24"/>
                                </w:rPr>
                                <w:t>egards</w:t>
                              </w:r>
                              <w:proofErr w:type="spellEnd"/>
                              <w:r w:rsidR="00242686">
                                <w:rPr>
                                  <w:rFonts w:ascii="Arial" w:hAnsi="Arial" w:cs="Arial"/>
                                  <w:color w:val="FFFFFF" w:themeColor="background1"/>
                                  <w:sz w:val="24"/>
                                  <w:szCs w:val="24"/>
                                  <w:lang w:val="en-GB"/>
                                </w:rPr>
                                <w:t xml:space="preserve"> </w:t>
                              </w:r>
                              <w:r w:rsidR="00B61D7D" w:rsidRPr="00242686">
                                <w:rPr>
                                  <w:color w:val="FFFFFF" w:themeColor="background1"/>
                                  <w:sz w:val="24"/>
                                  <w:szCs w:val="24"/>
                                </w:rPr>
                                <w:t>Andrew Grant -DSL</w:t>
                              </w:r>
                            </w:p>
                            <w:p w14:paraId="2023D12F" w14:textId="77777777" w:rsidR="00785FC4" w:rsidRPr="00785FC4" w:rsidRDefault="00785FC4" w:rsidP="00785FC4">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5" name="Text Box 15"/>
                        <wps:cNvSpPr txBox="1"/>
                        <wps:spPr>
                          <a:xfrm>
                            <a:off x="-11084" y="156957"/>
                            <a:ext cx="2900459" cy="3180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B9A0D9" w14:textId="701B1F56" w:rsidR="003D3F1C" w:rsidRPr="00451486" w:rsidRDefault="003D3F1C" w:rsidP="00B20CA2">
                              <w:pPr>
                                <w:jc w:val="center"/>
                                <w:rPr>
                                  <w:b/>
                                  <w:bCs/>
                                  <w:sz w:val="40"/>
                                  <w:szCs w:val="40"/>
                                </w:rPr>
                              </w:pPr>
                            </w:p>
                            <w:p w14:paraId="23B6C478" w14:textId="6B5C648E" w:rsidR="00100DF9" w:rsidRDefault="00100DF9" w:rsidP="0065293C">
                              <w:pPr>
                                <w:pStyle w:val="NoSpacing"/>
                                <w:rPr>
                                  <w:rFonts w:asciiTheme="majorHAnsi" w:eastAsiaTheme="majorEastAsia" w:hAnsiTheme="majorHAnsi" w:cstheme="majorBidi"/>
                                  <w:caps/>
                                  <w:color w:val="2C567A" w:themeColor="accent1"/>
                                  <w:sz w:val="28"/>
                                  <w:szCs w:val="28"/>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7CB3B9" id="Group 9" o:spid="_x0000_s1026" style="position:absolute;margin-left:0;margin-top:20.55pt;width:588.7pt;height:641.25pt;z-index:-251655168;mso-wrap-distance-left:18pt;mso-wrap-distance-right:18pt;mso-position-horizontal:center;mso-position-horizontal-relative:margin;mso-position-vertical-relative:margin;mso-width-relative:margin;mso-height-relative:margin" coordorigin="-110" coordsize="29004,44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">
                <v:rect id="Rectangle 10" o:spid="_x0000_s1027" style="position:absolute;left:517;width:27898;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" fillcolor="#2c567a [3204]" stroked="f" strokeweight="1pt"/>
                <v:rect id="Rectangle 11" o:spid="_x0000_s1028" style="position:absolute;left:628;top:4687;width:27787;height:39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" fillcolor="#2c567a [3204]" stroked="f" strokeweight="1pt">
                  <v:textbox inset=",14.4pt,8.64pt,18pt">
                    <w:txbxContent>
                      <w:p w14:paraId="01BD39DF" w14:textId="40CA66E7" w:rsidR="004C46E9" w:rsidRDefault="004C46E9" w:rsidP="00785FC4">
                        <w:pPr>
                          <w:rPr>
                            <w:b/>
                            <w:bCs/>
                            <w:color w:val="FFFF00"/>
                            <w:sz w:val="40"/>
                            <w:szCs w:val="40"/>
                          </w:rPr>
                        </w:pPr>
                        <w:r>
                          <w:rPr>
                            <w:b/>
                            <w:bCs/>
                            <w:color w:val="FFFF00"/>
                            <w:sz w:val="40"/>
                            <w:szCs w:val="40"/>
                          </w:rPr>
                          <w:t>Cyber Flashing</w:t>
                        </w:r>
                      </w:p>
                      <w:p w14:paraId="2F17D3D9" w14:textId="77777777" w:rsidR="004C46E9" w:rsidRDefault="004C46E9" w:rsidP="00785FC4">
                        <w:r>
                          <w:t xml:space="preserve">Cyber-flashing is when a stranger sends an explicit picture, uninvited, to your phone via Wi-Fi or Bluetooth. </w:t>
                        </w:r>
                      </w:p>
                      <w:p w14:paraId="1AD826EE" w14:textId="77777777" w:rsidR="004C46E9" w:rsidRDefault="004C46E9" w:rsidP="00785FC4">
                        <w:r>
                          <w:t xml:space="preserve">It’s sexual harassment and most likely to happen on public transport or in crowded places. </w:t>
                        </w:r>
                      </w:p>
                      <w:p w14:paraId="2FE6533A" w14:textId="77777777" w:rsidR="004C46E9" w:rsidRDefault="004C46E9" w:rsidP="00785FC4">
                        <w:r>
                          <w:t xml:space="preserve">The file-sharing app </w:t>
                        </w:r>
                        <w:proofErr w:type="spellStart"/>
                        <w:r>
                          <w:t>AirDrop</w:t>
                        </w:r>
                        <w:proofErr w:type="spellEnd"/>
                        <w:r>
                          <w:t xml:space="preserve"> for iPhone and iPads is most commonly associated with cyberflashing, but there are lots of different file-sharing apps out there. With </w:t>
                        </w:r>
                        <w:proofErr w:type="spellStart"/>
                        <w:r>
                          <w:t>AirDrop</w:t>
                        </w:r>
                        <w:proofErr w:type="spellEnd"/>
                        <w:r>
                          <w:t xml:space="preserve">, it’s easy for anyone to send you images. The automatic preview feature means you also see images without actually opening them. </w:t>
                        </w:r>
                      </w:p>
                      <w:p w14:paraId="3469F9AF" w14:textId="2FBC63FA" w:rsidR="004C46E9" w:rsidRPr="00D1583D" w:rsidRDefault="004C46E9" w:rsidP="00785FC4">
                        <w:pPr>
                          <w:rPr>
                            <w:b/>
                            <w:bCs/>
                            <w:color w:val="FFFF00"/>
                          </w:rPr>
                        </w:pPr>
                        <w:r w:rsidRPr="00D1583D">
                          <w:rPr>
                            <w:b/>
                            <w:bCs/>
                            <w:color w:val="FFFF00"/>
                          </w:rPr>
                          <w:t>3 steps to</w:t>
                        </w:r>
                        <w:r w:rsidR="0006178D" w:rsidRPr="00D1583D">
                          <w:rPr>
                            <w:b/>
                            <w:bCs/>
                            <w:color w:val="FFFF00"/>
                          </w:rPr>
                          <w:t xml:space="preserve"> help</w:t>
                        </w:r>
                        <w:r w:rsidRPr="00D1583D">
                          <w:rPr>
                            <w:b/>
                            <w:bCs/>
                            <w:color w:val="FFFF00"/>
                          </w:rPr>
                          <w:t xml:space="preserve"> keep your child safe </w:t>
                        </w:r>
                      </w:p>
                      <w:p w14:paraId="711B9150" w14:textId="6DF33C3C" w:rsidR="004C46E9" w:rsidRDefault="004C46E9" w:rsidP="00785FC4">
                        <w:r>
                          <w:t xml:space="preserve">1. Restrict who can send files to your child’s phone Most file-sharing apps allow users to restrict who can send files to them by Wi-Fi or Bluetooth. Find out which apps your child uses, then make sure your child knows how to use these settings. For </w:t>
                        </w:r>
                        <w:proofErr w:type="spellStart"/>
                        <w:r>
                          <w:t>AirDrop</w:t>
                        </w:r>
                        <w:proofErr w:type="spellEnd"/>
                        <w:r>
                          <w:t xml:space="preserve"> on iPhones: Open ‘Control Centre’ (swipe up from the bottom of the screen or down from the upper-right corner, depending on the model) Press firmly on the network settings card in the upper-left corner. This will open more connectivity controls Tap and hold the </w:t>
                        </w:r>
                        <w:proofErr w:type="spellStart"/>
                        <w:r>
                          <w:t>AirDrop</w:t>
                        </w:r>
                        <w:proofErr w:type="spellEnd"/>
                        <w:r>
                          <w:t xml:space="preserve"> icon Select ‘Contacts Only’, or ‘Receiving Off’ (to not receive </w:t>
                        </w:r>
                        <w:proofErr w:type="spellStart"/>
                        <w:r>
                          <w:t>AirDrop</w:t>
                        </w:r>
                        <w:proofErr w:type="spellEnd"/>
                        <w:r>
                          <w:t xml:space="preserve"> requests) Or, do this by going to Settings &gt; General &gt; </w:t>
                        </w:r>
                        <w:proofErr w:type="spellStart"/>
                        <w:r>
                          <w:t>AirDrop</w:t>
                        </w:r>
                        <w:proofErr w:type="spellEnd"/>
                        <w:r>
                          <w:t>. Some of the other most popular file-transfer apps include: Google Drive</w:t>
                        </w:r>
                        <w:r w:rsidR="0006178D">
                          <w:t xml:space="preserve"> </w:t>
                        </w:r>
                        <w:r>
                          <w:t>Dropbox</w:t>
                        </w:r>
                        <w:r w:rsidR="0006178D">
                          <w:t>,</w:t>
                        </w:r>
                        <w:r>
                          <w:t xml:space="preserve"> Microsoft OneDrive</w:t>
                        </w:r>
                        <w:r w:rsidR="0006178D">
                          <w:t>,</w:t>
                        </w:r>
                        <w:r>
                          <w:t xml:space="preserve"> </w:t>
                        </w:r>
                        <w:proofErr w:type="spellStart"/>
                        <w:r>
                          <w:t>AirDroid</w:t>
                        </w:r>
                        <w:proofErr w:type="spellEnd"/>
                        <w:r w:rsidR="0006178D">
                          <w:t>,</w:t>
                        </w:r>
                        <w:r>
                          <w:t xml:space="preserve"> </w:t>
                        </w:r>
                        <w:proofErr w:type="spellStart"/>
                        <w:r>
                          <w:t>Zapya</w:t>
                        </w:r>
                        <w:proofErr w:type="spellEnd"/>
                        <w:r>
                          <w:t xml:space="preserve"> Make sure your child knows to only accept files from people they know. </w:t>
                        </w:r>
                      </w:p>
                      <w:p w14:paraId="5A41A7DE" w14:textId="77777777" w:rsidR="004C46E9" w:rsidRDefault="004C46E9" w:rsidP="00785FC4">
                        <w:r>
                          <w:t xml:space="preserve">2. Turn off Bluetooth when not using it Otherwise, it’s easy for strangers nearby to send images to your child’s phone. To do this on iPhone, open ‘Control Centre’  then tap the Bluetooth icon . The icon dims when it’s off. On Android, swipe down from the top (you might need to do this twice or scroll across). Then tap the Bluetooth  icon to turn it off. It will be grey when Bluetooth is off. </w:t>
                        </w:r>
                      </w:p>
                      <w:p w14:paraId="6B338D33" w14:textId="3EBA8D01" w:rsidR="004C46E9" w:rsidRDefault="004C46E9" w:rsidP="00785FC4">
                        <w:pPr>
                          <w:rPr>
                            <w:b/>
                            <w:bCs/>
                            <w:color w:val="FFFF00"/>
                            <w:sz w:val="40"/>
                            <w:szCs w:val="40"/>
                          </w:rPr>
                        </w:pPr>
                        <w:r>
                          <w:t xml:space="preserve">3. Make sure your child knows what to do if it happens to them If your child doesn’t feel in immediate danger, they should take a screenshot and report the incident to the police using the non-emergency numbers: If it happens on public transport, </w:t>
                        </w:r>
                        <w:r w:rsidRPr="004C46E9">
                          <w:rPr>
                            <w:color w:val="FFFF00"/>
                          </w:rPr>
                          <w:t xml:space="preserve">text 61016 or call 0800 40 50 40 </w:t>
                        </w:r>
                        <w:r>
                          <w:t xml:space="preserve">If it happens anywhere else, </w:t>
                        </w:r>
                        <w:r w:rsidRPr="004C46E9">
                          <w:rPr>
                            <w:color w:val="FFFF00"/>
                          </w:rPr>
                          <w:t xml:space="preserve">call 101 </w:t>
                        </w:r>
                        <w:r w:rsidRPr="004C46E9">
                          <w:rPr>
                            <w:b/>
                            <w:bCs/>
                            <w:color w:val="FFFF00"/>
                          </w:rPr>
                          <w:t>If your child feels scared or in immediate danger, they should call 999.</w:t>
                        </w:r>
                        <w:r w:rsidRPr="004C46E9">
                          <w:rPr>
                            <w:color w:val="FFFF00"/>
                          </w:rPr>
                          <w:t xml:space="preserve"> </w:t>
                        </w:r>
                        <w:r>
                          <w:t xml:space="preserve">They should also move to a safe place – find someone in authority to talk to like platform staff, a security guard or a shop manager. If it happens in school, your child should talk to a trusted adult immediately and this will be reported immediately to our Designated Safeguarding Lead  (DSL) </w:t>
                        </w:r>
                      </w:p>
                      <w:p w14:paraId="7478BA05" w14:textId="77777777" w:rsidR="00D1583D" w:rsidRDefault="00D1583D" w:rsidP="00785FC4">
                        <w:pPr>
                          <w:rPr>
                            <w:b/>
                            <w:bCs/>
                            <w:color w:val="FFFF00"/>
                            <w:sz w:val="40"/>
                            <w:szCs w:val="40"/>
                          </w:rPr>
                        </w:pPr>
                      </w:p>
                      <w:p w14:paraId="6A689AAD" w14:textId="2830D56F" w:rsidR="004C46E9" w:rsidRDefault="0006178D" w:rsidP="00785FC4">
                        <w:pPr>
                          <w:rPr>
                            <w:b/>
                            <w:bCs/>
                            <w:color w:val="FFFF00"/>
                            <w:sz w:val="40"/>
                            <w:szCs w:val="40"/>
                          </w:rPr>
                        </w:pPr>
                        <w:r>
                          <w:rPr>
                            <w:b/>
                            <w:bCs/>
                            <w:color w:val="FFFF00"/>
                            <w:sz w:val="40"/>
                            <w:szCs w:val="40"/>
                          </w:rPr>
                          <w:t>KCSIE 202</w:t>
                        </w:r>
                        <w:r w:rsidR="00D1583D">
                          <w:rPr>
                            <w:b/>
                            <w:bCs/>
                            <w:color w:val="FFFF00"/>
                            <w:sz w:val="40"/>
                            <w:szCs w:val="40"/>
                          </w:rPr>
                          <w:t>4</w:t>
                        </w:r>
                      </w:p>
                      <w:p w14:paraId="4D2DCF5B" w14:textId="29166B2F" w:rsidR="004061F2" w:rsidRDefault="0006178D" w:rsidP="00785FC4">
                        <w:pPr>
                          <w:rPr>
                            <w:b/>
                            <w:bCs/>
                            <w:color w:val="FFFFFF" w:themeColor="background1"/>
                          </w:rPr>
                        </w:pPr>
                        <w:r w:rsidRPr="0006178D">
                          <w:rPr>
                            <w:b/>
                            <w:bCs/>
                            <w:color w:val="FFFFFF" w:themeColor="background1"/>
                          </w:rPr>
                          <w:t xml:space="preserve">The </w:t>
                        </w:r>
                        <w:r>
                          <w:rPr>
                            <w:b/>
                            <w:bCs/>
                            <w:color w:val="FFFFFF" w:themeColor="background1"/>
                          </w:rPr>
                          <w:t xml:space="preserve">latest version of Keeping Children Safe in Education has been released </w:t>
                        </w:r>
                        <w:r w:rsidR="00A93769">
                          <w:rPr>
                            <w:b/>
                            <w:bCs/>
                            <w:color w:val="FFFFFF" w:themeColor="background1"/>
                          </w:rPr>
                          <w:t xml:space="preserve">by the DfE </w:t>
                        </w:r>
                        <w:r>
                          <w:rPr>
                            <w:b/>
                            <w:bCs/>
                            <w:color w:val="FFFFFF" w:themeColor="background1"/>
                          </w:rPr>
                          <w:t xml:space="preserve">and will </w:t>
                        </w:r>
                        <w:r w:rsidR="00A93769">
                          <w:rPr>
                            <w:b/>
                            <w:bCs/>
                            <w:color w:val="FFFFFF" w:themeColor="background1"/>
                          </w:rPr>
                          <w:t xml:space="preserve">go </w:t>
                        </w:r>
                        <w:r>
                          <w:rPr>
                            <w:b/>
                            <w:bCs/>
                            <w:color w:val="FFFFFF" w:themeColor="background1"/>
                          </w:rPr>
                          <w:t>‘live’ on 1</w:t>
                        </w:r>
                        <w:r w:rsidRPr="0006178D">
                          <w:rPr>
                            <w:b/>
                            <w:bCs/>
                            <w:color w:val="FFFFFF" w:themeColor="background1"/>
                            <w:vertAlign w:val="superscript"/>
                          </w:rPr>
                          <w:t>st</w:t>
                        </w:r>
                        <w:r>
                          <w:rPr>
                            <w:b/>
                            <w:bCs/>
                            <w:color w:val="FFFFFF" w:themeColor="background1"/>
                          </w:rPr>
                          <w:t xml:space="preserve"> September</w:t>
                        </w:r>
                      </w:p>
                      <w:p w14:paraId="6B9582FF" w14:textId="77777777" w:rsidR="004C46E9" w:rsidRDefault="004C46E9" w:rsidP="00785FC4">
                        <w:pPr>
                          <w:rPr>
                            <w:b/>
                            <w:bCs/>
                            <w:color w:val="FFFF00"/>
                            <w:sz w:val="40"/>
                            <w:szCs w:val="40"/>
                          </w:rPr>
                        </w:pPr>
                      </w:p>
                      <w:p w14:paraId="6A5765D2" w14:textId="77777777" w:rsidR="004C46E9" w:rsidRDefault="004C46E9" w:rsidP="00785FC4">
                        <w:pPr>
                          <w:rPr>
                            <w:b/>
                            <w:bCs/>
                            <w:color w:val="FFFF00"/>
                            <w:sz w:val="40"/>
                            <w:szCs w:val="40"/>
                          </w:rPr>
                        </w:pPr>
                      </w:p>
                      <w:p w14:paraId="71834CBF" w14:textId="77777777" w:rsidR="004C46E9" w:rsidRDefault="004C46E9" w:rsidP="00785FC4">
                        <w:pPr>
                          <w:rPr>
                            <w:b/>
                            <w:bCs/>
                            <w:color w:val="FFFF00"/>
                            <w:sz w:val="40"/>
                            <w:szCs w:val="40"/>
                          </w:rPr>
                        </w:pPr>
                      </w:p>
                      <w:p w14:paraId="69374B39" w14:textId="77777777" w:rsidR="004C46E9" w:rsidRDefault="004C46E9" w:rsidP="00785FC4">
                        <w:pPr>
                          <w:rPr>
                            <w:b/>
                            <w:bCs/>
                            <w:color w:val="FFFF00"/>
                            <w:sz w:val="40"/>
                            <w:szCs w:val="40"/>
                          </w:rPr>
                        </w:pPr>
                      </w:p>
                      <w:p w14:paraId="0889DE58" w14:textId="77777777" w:rsidR="004C46E9" w:rsidRDefault="004C46E9" w:rsidP="00785FC4">
                        <w:pPr>
                          <w:rPr>
                            <w:b/>
                            <w:bCs/>
                            <w:color w:val="FFFF00"/>
                            <w:sz w:val="40"/>
                            <w:szCs w:val="40"/>
                          </w:rPr>
                        </w:pPr>
                      </w:p>
                      <w:p w14:paraId="6D5669D0" w14:textId="77777777" w:rsidR="004C46E9" w:rsidRDefault="004C46E9" w:rsidP="00785FC4">
                        <w:pPr>
                          <w:rPr>
                            <w:b/>
                            <w:bCs/>
                            <w:color w:val="FFFF00"/>
                            <w:sz w:val="40"/>
                            <w:szCs w:val="40"/>
                          </w:rPr>
                        </w:pPr>
                      </w:p>
                      <w:p w14:paraId="013500B7" w14:textId="77777777" w:rsidR="004C46E9" w:rsidRDefault="004C46E9" w:rsidP="00785FC4">
                        <w:pPr>
                          <w:rPr>
                            <w:b/>
                            <w:bCs/>
                            <w:color w:val="FFFF00"/>
                            <w:sz w:val="40"/>
                            <w:szCs w:val="40"/>
                          </w:rPr>
                        </w:pPr>
                      </w:p>
                      <w:p w14:paraId="645D8E84" w14:textId="27263E69" w:rsidR="00DB14C9" w:rsidRDefault="00DB14C9" w:rsidP="00785FC4">
                        <w:pPr>
                          <w:rPr>
                            <w:b/>
                            <w:bCs/>
                            <w:color w:val="FFFF00"/>
                          </w:rPr>
                        </w:pPr>
                        <w:r>
                          <w:rPr>
                            <w:b/>
                            <w:bCs/>
                            <w:color w:val="FFFF00"/>
                          </w:rPr>
                          <w:t>Please don’t forget that we are here to help with advice you can speak to Mr</w:t>
                        </w:r>
                        <w:r w:rsidR="00270142">
                          <w:rPr>
                            <w:b/>
                            <w:bCs/>
                            <w:color w:val="FFFF00"/>
                          </w:rPr>
                          <w:t>.</w:t>
                        </w:r>
                        <w:r>
                          <w:rPr>
                            <w:b/>
                            <w:bCs/>
                            <w:color w:val="FFFF00"/>
                          </w:rPr>
                          <w:t xml:space="preserve"> Grant </w:t>
                        </w:r>
                      </w:p>
                      <w:p w14:paraId="45DC799E" w14:textId="021FBD80" w:rsidR="00DB14C9" w:rsidRPr="00270142" w:rsidRDefault="00DB14C9" w:rsidP="00785FC4">
                        <w:pPr>
                          <w:rPr>
                            <w:b/>
                            <w:bCs/>
                            <w:color w:val="FFFFFF" w:themeColor="background1"/>
                          </w:rPr>
                        </w:pPr>
                        <w:r w:rsidRPr="00270142">
                          <w:rPr>
                            <w:b/>
                            <w:bCs/>
                            <w:color w:val="FFFFFF" w:themeColor="background1"/>
                          </w:rPr>
                          <w:t>01695-721487</w:t>
                        </w:r>
                      </w:p>
                      <w:p w14:paraId="76338741" w14:textId="29EB52A9" w:rsidR="00DB14C9" w:rsidRPr="00270142" w:rsidRDefault="00DB14C9" w:rsidP="00785FC4">
                        <w:pPr>
                          <w:rPr>
                            <w:b/>
                            <w:bCs/>
                            <w:color w:val="FFFFFF" w:themeColor="background1"/>
                          </w:rPr>
                        </w:pPr>
                        <w:r w:rsidRPr="00270142">
                          <w:rPr>
                            <w:b/>
                            <w:bCs/>
                            <w:color w:val="FFFFFF" w:themeColor="background1"/>
                          </w:rPr>
                          <w:t>deputy@westlancs.lancs.sch.uk</w:t>
                        </w:r>
                      </w:p>
                      <w:p w14:paraId="4D4E0FC9" w14:textId="24B2E1F9" w:rsidR="00785FC4" w:rsidRPr="00DB14C9" w:rsidRDefault="002E67DC" w:rsidP="00785FC4">
                        <w:pPr>
                          <w:rPr>
                            <w:color w:val="FFFFFF" w:themeColor="background1"/>
                            <w:sz w:val="24"/>
                            <w:szCs w:val="24"/>
                            <w:lang w:val="en-GB"/>
                          </w:rPr>
                        </w:pPr>
                        <w:r>
                          <w:rPr>
                            <w:color w:val="FFFFFF" w:themeColor="background1"/>
                            <w:sz w:val="24"/>
                            <w:szCs w:val="24"/>
                            <w:lang w:val="en-GB"/>
                          </w:rPr>
                          <w:t>R</w:t>
                        </w:r>
                        <w:proofErr w:type="spellStart"/>
                        <w:r w:rsidR="00DB14C9" w:rsidRPr="00242686">
                          <w:rPr>
                            <w:color w:val="FFFFFF" w:themeColor="background1"/>
                            <w:sz w:val="24"/>
                            <w:szCs w:val="24"/>
                          </w:rPr>
                          <w:t>egards</w:t>
                        </w:r>
                        <w:proofErr w:type="spellEnd"/>
                        <w:r w:rsidR="00242686">
                          <w:rPr>
                            <w:rFonts w:ascii="Arial" w:hAnsi="Arial" w:cs="Arial"/>
                            <w:color w:val="FFFFFF" w:themeColor="background1"/>
                            <w:sz w:val="24"/>
                            <w:szCs w:val="24"/>
                            <w:lang w:val="en-GB"/>
                          </w:rPr>
                          <w:t xml:space="preserve"> </w:t>
                        </w:r>
                        <w:r w:rsidR="00B61D7D" w:rsidRPr="00242686">
                          <w:rPr>
                            <w:color w:val="FFFFFF" w:themeColor="background1"/>
                            <w:sz w:val="24"/>
                            <w:szCs w:val="24"/>
                          </w:rPr>
                          <w:t>Andrew Grant -DSL</w:t>
                        </w:r>
                      </w:p>
                      <w:p w14:paraId="2023D12F" w14:textId="77777777" w:rsidR="00785FC4" w:rsidRPr="00785FC4" w:rsidRDefault="00785FC4" w:rsidP="00785FC4">
                        <w:pPr>
                          <w:rPr>
                            <w:color w:val="FFFFFF" w:themeColor="background1"/>
                          </w:rPr>
                        </w:pPr>
                      </w:p>
                    </w:txbxContent>
                  </v:textbox>
                </v:rect>
                <v:shapetype id="_x0000_t202" coordsize="21600,21600" o:spt="202" path="m,l,21600r21600,l21600,xe">
                  <v:stroke joinstyle="miter"/>
                  <v:path gradientshapeok="t" o:connecttype="rect"/>
                </v:shapetype>
                <v:shape id="Text Box 15" o:spid="_x0000_s1029" type="#_x0000_t202" style="position:absolute;left:-110;top:1569;width:29003;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" fillcolor="white [3212]" stroked="f" strokeweight=".5pt">
                  <v:textbox inset=",7.2pt,,7.2pt">
                    <w:txbxContent>
                      <w:p w14:paraId="0BB9A0D9" w14:textId="701B1F56" w:rsidR="003D3F1C" w:rsidRPr="00451486" w:rsidRDefault="003D3F1C" w:rsidP="00B20CA2">
                        <w:pPr>
                          <w:jc w:val="center"/>
                          <w:rPr>
                            <w:b/>
                            <w:bCs/>
                            <w:sz w:val="40"/>
                            <w:szCs w:val="40"/>
                          </w:rPr>
                        </w:pPr>
                      </w:p>
                      <w:p w14:paraId="23B6C478" w14:textId="6B5C648E" w:rsidR="00100DF9" w:rsidRDefault="00100DF9" w:rsidP="0065293C">
                        <w:pPr>
                          <w:pStyle w:val="NoSpacing"/>
                          <w:rPr>
                            <w:rFonts w:asciiTheme="majorHAnsi" w:eastAsiaTheme="majorEastAsia" w:hAnsiTheme="majorHAnsi" w:cstheme="majorBidi"/>
                            <w:caps/>
                            <w:color w:val="2C567A" w:themeColor="accent1"/>
                            <w:sz w:val="28"/>
                            <w:szCs w:val="28"/>
                          </w:rPr>
                        </w:pPr>
                      </w:p>
                    </w:txbxContent>
                  </v:textbox>
                </v:shape>
                <w10:wrap type="square" anchorx="margin" anchory="margin"/>
              </v:group>
            </w:pict>
          </mc:Fallback>
        </mc:AlternateContent>
      </w:r>
      <w:r w:rsidR="004E7624">
        <w:rPr>
          <w:color w:val="000000" w:themeColor="text1"/>
          <w:sz w:val="28"/>
          <w:szCs w:val="28"/>
        </w:rPr>
        <w:t xml:space="preserve">                     </w:t>
      </w:r>
      <w:r w:rsidR="00100DF9" w:rsidRPr="0092399D">
        <w:rPr>
          <w:color w:val="000000" w:themeColor="text1"/>
          <w:sz w:val="28"/>
          <w:szCs w:val="28"/>
        </w:rPr>
        <w:t>Dear Parents and Carers,</w:t>
      </w:r>
      <w:r w:rsidR="0092399D" w:rsidRPr="0092399D">
        <w:rPr>
          <w:color w:val="000000" w:themeColor="text1"/>
          <w:sz w:val="28"/>
          <w:szCs w:val="28"/>
        </w:rPr>
        <w:t xml:space="preserve"> welcome t</w:t>
      </w:r>
      <w:r w:rsidR="002C78C1">
        <w:rPr>
          <w:color w:val="000000" w:themeColor="text1"/>
          <w:sz w:val="28"/>
          <w:szCs w:val="28"/>
        </w:rPr>
        <w:t xml:space="preserve">o </w:t>
      </w:r>
      <w:r w:rsidR="004C46E9">
        <w:rPr>
          <w:color w:val="000000" w:themeColor="text1"/>
          <w:sz w:val="28"/>
          <w:szCs w:val="28"/>
        </w:rPr>
        <w:t>June</w:t>
      </w:r>
      <w:r w:rsidR="003D3F1C">
        <w:rPr>
          <w:color w:val="000000" w:themeColor="text1"/>
          <w:sz w:val="28"/>
          <w:szCs w:val="28"/>
        </w:rPr>
        <w:t>’</w:t>
      </w:r>
      <w:r w:rsidR="004E7624">
        <w:rPr>
          <w:color w:val="000000" w:themeColor="text1"/>
          <w:sz w:val="28"/>
          <w:szCs w:val="28"/>
        </w:rPr>
        <w:t>s</w:t>
      </w:r>
      <w:r w:rsidR="002C78C1">
        <w:rPr>
          <w:color w:val="000000" w:themeColor="text1"/>
          <w:sz w:val="28"/>
          <w:szCs w:val="28"/>
        </w:rPr>
        <w:t xml:space="preserve"> </w:t>
      </w:r>
      <w:r w:rsidR="00451486" w:rsidRPr="0092399D">
        <w:rPr>
          <w:color w:val="000000" w:themeColor="text1"/>
          <w:sz w:val="28"/>
          <w:szCs w:val="28"/>
        </w:rPr>
        <w:t>Safeguarding</w:t>
      </w:r>
      <w:r w:rsidR="0092399D" w:rsidRPr="0092399D">
        <w:rPr>
          <w:color w:val="000000" w:themeColor="text1"/>
          <w:sz w:val="28"/>
          <w:szCs w:val="28"/>
        </w:rPr>
        <w:t xml:space="preserve"> </w:t>
      </w:r>
      <w:r w:rsidR="00100DF9" w:rsidRPr="0092399D">
        <w:rPr>
          <w:color w:val="000000" w:themeColor="text1"/>
          <w:sz w:val="28"/>
          <w:szCs w:val="28"/>
        </w:rPr>
        <w:t>letter</w:t>
      </w:r>
    </w:p>
    <w:sectPr w:rsidR="00100DF9" w:rsidRPr="00197D04" w:rsidSect="008776AA">
      <w:headerReference w:type="default" r:id="rId11"/>
      <w:type w:val="continuous"/>
      <w:pgSz w:w="12240" w:h="15840" w:code="1"/>
      <w:pgMar w:top="2304" w:right="1138" w:bottom="1138" w:left="1138" w:header="454"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2B7617" w14:textId="77777777" w:rsidR="00003DCC" w:rsidRDefault="00003DCC" w:rsidP="00590471">
      <w:r>
        <w:separator/>
      </w:r>
    </w:p>
  </w:endnote>
  <w:endnote w:type="continuationSeparator" w:id="0">
    <w:p w14:paraId="70646F78" w14:textId="77777777" w:rsidR="00003DCC" w:rsidRDefault="00003DCC"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40302A" w14:textId="77777777" w:rsidR="00003DCC" w:rsidRDefault="00003DCC" w:rsidP="00590471">
      <w:r>
        <w:separator/>
      </w:r>
    </w:p>
  </w:footnote>
  <w:footnote w:type="continuationSeparator" w:id="0">
    <w:p w14:paraId="48638332" w14:textId="77777777" w:rsidR="00003DCC" w:rsidRDefault="00003DCC"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CA7FE5" w14:textId="20E42864" w:rsidR="00100DF9" w:rsidRPr="00100DF9" w:rsidRDefault="00AE68A8" w:rsidP="00100DF9">
    <w:pPr>
      <w:jc w:val="center"/>
      <w:rPr>
        <w:color w:val="000000" w:themeColor="text1"/>
        <w:sz w:val="36"/>
        <w:szCs w:val="36"/>
      </w:rPr>
    </w:pPr>
    <w:r w:rsidRPr="00100DF9">
      <w:rPr>
        <w:noProof/>
        <w:color w:val="000000" w:themeColor="text1"/>
      </w:rPr>
      <mc:AlternateContent>
        <mc:Choice Requires="wpg">
          <w:drawing>
            <wp:anchor distT="0" distB="0" distL="114300" distR="114300" simplePos="0" relativeHeight="251657216" behindDoc="0" locked="0" layoutInCell="1" allowOverlap="1" wp14:anchorId="047A9D96" wp14:editId="2E61685F">
              <wp:simplePos x="0" y="0"/>
              <wp:positionH relativeFrom="page">
                <wp:align>right</wp:align>
              </wp:positionH>
              <wp:positionV relativeFrom="paragraph">
                <wp:posOffset>-1293550</wp:posOffset>
              </wp:positionV>
              <wp:extent cx="9035550" cy="11327701"/>
              <wp:effectExtent l="0" t="0" r="0" b="762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035550" cy="11327701"/>
                        <a:chOff x="-262890" y="0"/>
                        <a:chExt cx="9035550" cy="11327701"/>
                      </a:xfrm>
                    </wpg:grpSpPr>
                    <wpg:grpSp>
                      <wpg:cNvPr id="14" name="Group 14"/>
                      <wpg:cNvGrpSpPr/>
                      <wpg:grpSpPr>
                        <a:xfrm>
                          <a:off x="-262890" y="264795"/>
                          <a:ext cx="2695575" cy="2457450"/>
                          <a:chOff x="-262921" y="-172023"/>
                          <a:chExt cx="2695886" cy="2580338"/>
                        </a:xfrm>
                      </wpg:grpSpPr>
                      <wps:wsp>
                        <wps:cNvPr id="1" name="Freeform: Shape 10"/>
                        <wps:cNvSpPr/>
                        <wps:spPr>
                          <a:xfrm rot="10800000" flipH="1">
                            <a:off x="-262921" y="-172023"/>
                            <a:ext cx="2695886" cy="258033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57718" y="56369"/>
                            <a:ext cx="1979948" cy="195389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1644956" y="409575"/>
                          <a:ext cx="7127704" cy="10918126"/>
                          <a:chOff x="-3546982" y="-5767075"/>
                          <a:chExt cx="5833407" cy="8936712"/>
                        </a:xfrm>
                      </wpg:grpSpPr>
                      <wps:wsp>
                        <wps:cNvPr id="6" name="Freeform: Shape 10"/>
                        <wps:cNvSpPr/>
                        <wps:spPr>
                          <a:xfrm rot="10800000" flipH="1" flipV="1">
                            <a:off x="574447" y="1878797"/>
                            <a:ext cx="1565930" cy="129084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644606" y="1590672"/>
                            <a:ext cx="1236460" cy="115202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635042" y="1265286"/>
                            <a:ext cx="651383" cy="61351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327445" y="1473726"/>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3546982" y="-5767075"/>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1150162" y="1038580"/>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7C266311" id="Group 2" o:spid="_x0000_s1026" alt="&quot;&quot;" style="position:absolute;margin-left:660.25pt;margin-top:-101.85pt;width:711.45pt;height:891.95pt;z-index:251657216;mso-position-horizontal:right;mso-position-horizontal-relative:page;mso-width-relative:margin;mso-height-relative:margin" coordorigin="-2628" coordsize="90355,113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">
              <v:group id="Group 14" o:spid="_x0000_s1027" style="position:absolute;left:-2628;top:2647;width:26954;height:24575" coordorigin="-2629,-1720" coordsize="26958,25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left:-2629;top:-1720;width:26958;height:25803;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1465679,2566344;1453080,2572924;1453834,2573238;1570438,2499546;1529702,2508953;1468598,2516479;1465689,2508953;1508365,2505190;1570438,2499546;1676400,2489698;1673912,2490380;1675188,2490139;916239,2475557;959400,2486376;977828,2487316;1029233,2511776;1052510,2516479;1053966,2516950;1059300,2511776;1079667,2517421;1100036,2522124;1140169,2531177;1140772,2530591;1187327,2538117;1209634,2541880;1231942,2543761;1277527,2545643;1339601,2544701;1342295,2544701;1348330,2541409;1361909,2537176;1375730,2536940;1385187,2538116;1387732,2544701;1409434,2544701;1402645,2554109;1398765,2558813;1386156,2564458;1362878,2564458;1332812,2562576;1267828,2560695;1219333,2556932;1176657,2551287;1133982,2544701;1068999,2535294;1018564,2519302;1019148,2518891;989467,2509895;963279,2498606;933213,2489198;902176,2478850;916239,2475557;1487173,2455388;1472355,2457582;1369870,2462601;1403614,2466620;1412344,2464738;1472478,2458153;1482373,2456287;1579251,2441757;1528918,2449208;1546190,2449686;1571044,2445218;1762985,2439582;1605121,2480358;1685008,2463093;750871,2420524;862410,2466620;902176,2478850;932242,2489197;962310,2498605;988497,2509894;982677,2514598;967159,2511775;911875,2492020;884718,2481671;857561,2470383;821674,2458153;790637,2444983;766390,2432753;750871,2420524;796457,2397006;849801,2423347;843013,2427109;780939,2397946;796457,2397006;599567,2333035;665520,2368784;679099,2383835;648062,2367842;624784,2353732;599567,2333035;715219,2308896;715228,2309164;718504,2313010;718864,2311398;2131653,2247143;2128131,2247428;2069937,2287880;2012712,2317984;1971976,2341502;1949669,2350909;1926391,2360316;1898264,2374428;1876926,2386657;1845889,2398887;1813883,2410176;1805153,2418642;1791575,2423347;1757629,2428991;1713983,2442161;1674217,2454390;1630571,2466621;1576257,2479791;1499635,2492020;1497695,2494843;1460855,2503776;1461809,2504250;1502721,2494329;1503515,2492020;1580137,2479791;1634452,2466621;1678097,2454390;1717863,2442161;1761508,2428991;1795455,2423347;1772475,2436720;1773147,2436517;1797395,2422405;1810974,2417702;1811878,2417459;1817763,2411116;1849770,2399828;1880807,2387598;1902144,2375368;1930271,2361258;1953549,2351850;1969511,2345119;1977797,2339620;2018533,2316102;2075756,2285998;468465,2234134;472147,2237197;473404,2237819;2138163,2209576;2137830,2209798;2137830,2210067;2139372,2210280;2139770,2209798;2159117,2195533;2153390,2199370;2152378,2200391;2156304,2197953;389271,2148149;425902,2189982;396857,2156175;2227789,2148121;2227702,2148151;2227061,2152413;2211542,2169347;2193114,2189102;2194225,2188854;2211542,2170287;2227061,2153354;2227789,2148121;484071,2126937;485991,2129205;486088,2128894;340604,2105375;365821,2121368;367059,2122783;378551,2125249;404616,2148649;440503,2176872;456022,2197568;464750,2207917;501606,2238020;490938,2246486;456614,2209495;455052,2209798;487534,2244803;490938,2246486;501607,2238020;593747,2308575;575320,2314220;582109,2318924;554951,2319864;537493,2308575;521005,2296346;480270,2263420;442443,2230494;407526,2197568;391039,2181576;375520,2164642;381340,2157117;400738,2174050;422075,2190042;448262,2217324;450488,2219176;422075,2190042;401707,2174050;382309,2157117;360971,2131716;340604,2105375;2477295,1955798;2476803,1956003;2466210,1980662;2467113,1837942;2441409,1873953;2428800,1896531;2416192,1917227;2386125,1955798;2359938,1994368;2336660,2025413;2334719,2026564;2333131,2028846;2335690,2027294;2358967,1996250;2385155,1957680;2415222,1919110;2427831,1898414;2440439,1875836;2466627,1839146;2567497,1825036;2554887,1861724;2532580,1901235;2510272,1941688;2489904,1967087;2503483,1940746;2515122,1914406;2523851,1900295;2535489,1881480;2546159,1862665;2567497,1825036;2504717,1744396;2481175,1784583;2480742,1785549;2504452,1745072;2517629,1653375;2489333,1728359;2429811,1846368;2421097,1859732;2421041,1859843;2400673,1893709;2380305,1930399;2357028,1958621;2337630,1990606;2223181,2115724;2185355,2146769;2181725,2149445;2180160,2150982;2164343,2163489;2151409,2177813;2103883,2212621;2096436,2217184;2076209,2233177;2073289,2235017;2068966,2238961;2031141,2263421;1993314,2285998;1988984,2288127;1963373,2304262;1955434,2308147;1947729,2313279;1921541,2327391;1897073,2336699;1842540,2363378;1714598,2409662;1625442,2431897;1697495,2418642;1711073,2415820;1754718,2400768;1781876,2392302;1825522,2370664;1874986,2353731;1906678,2341676;1920572,2333976;1933179,2330214;1950638,2320805;1955226,2317713;1967127,2306695;1993314,2291643;2023107,2277478;2034050,2270946;2071877,2246486;2088364,2231435;2106793,2220146;2154318,2185339;2188265,2154294;2226090,2123250;2340539,1998131;2356289,1972161;2357028,1969909;2382245,1932279;2390004,1920990;2400321,1907111;2403583,1901235;2423950,1867369;2463717,1787405;2502513,1701798;2513909,1666990;2623750,1570095;2620841,1571976;2620841,1571976;2632911,1514341;2632563,1516005;2635389,1519295;2644118,1528702;2649938,1524939;2650084,1524217;2646058,1526821;2636359,1518354;2624266,1407476;2623589,1407512;2622362,1407578;2622780,1412050;2621811,1435569;2617931,1449680;2594654,1485428;2588834,1516473;2583015,1526821;2573316,1571976;2562647,1607724;2551008,1642532;2544219,1669813;2536460,1698035;2542648,1688700;2548099,1668872;2552948,1640650;2564586,1605843;2575256,1570095;2584955,1524939;2590774,1514591;2596594,1483547;2619871,1447799;2604353,1520235;2592714,1580442;2566526,1657583;2561346,1665399;2559131,1677104;2551978,1697095;2524821,1754480;2512212,1784583;2504452,1800577;2494753,1817510;2468567,1862665;2440439,1906880;2404553,1966147;2364787,2024473;2338600,2057398;2310472,2089383;2300773,2102554;2290105,2115724;2273616,2128894;2246649,2157854;2247428,2160880;2219302,2189102;2189234,2209798;2164987,2228613;2142017,2244894;2145589,2244606;2170807,2226731;2195055,2207917;2225121,2187220;2253249,2158998;2252278,2155235;2279435,2126073;2295924,2112902;2306593,2099732;2316292,2086562;2344419,2054576;2370606,2021650;2410373,1963324;2446258,1904058;2474386,1859843;2500573,1814687;2510272,1797754;2518031,1781762;2530640,1751658;2557798,1694272;2568466,1655703;2594654,1578562;2606293,1518355;2621811,1445917;2625310,1433193;2622780,1432747;2623750,1409229;2645088,1387591;2633794,1433236;2633795,1433236;2645089,1387592;2653817,1378184;2647998,1390414;2646665,1416048;2646058,1440273;2636359,1469220;2636359,1472526;2647998,1440273;2649938,1390413;2654460,1380911;2612111,1337731;2605756,1352302;2603382,1373481;2600322,1363587;2599203,1364984;2602413,1375362;2600473,1390414;2604353,1402643;2607360,1402481;2605322,1396057;2607262,1381005;2612111,1337731;2693584,1312332;2695523,1313272;2694553,1352783;2695523,1380065;2692613,1429924;2689704,1458146;2680974,1499539;2678065,1534347;2663516,1598317;2649938,1653820;2625691,1664169;2627630,1658524;2631510,1619013;2646058,1577621;2657697,1571036;2657697,1571035;2670306,1499539;2677095,1465672;2682914,1430865;2687764,1397939;2689704,1366895;2690673,1340554;2692613,1326443;2693584,1312332;136602,876143;137084,876377;137130,876245;195119,741303;173781,779873;156323,793985;156281,794885;154593,830899;154641,830813;156323,794925;173781,780813;195119,742243;195846,742714;196209,742008;206756,659458;193178,668866;172810,710258;177470,713874;177622,713239;173781,710258;194148,668866;206172,660536;281439,605837;280214,606788;275014,626180;271740,635940;182509,793985;169900,832554;158261,872066;133044,954851;116556,1011295;108797,1053629;104917,1075265;102007,1096903;93279,1155229;90368,1190977;95218,1228607;97491,1208103;97158,1201325;101038,1161814;109766,1103488;116690,1095429;126743,1030173;126255,1018821;135837,992177;141538,969808;139834,973666;134014,971784;119465,1012236;120436,1034814;113646,1078088;112677,1085614;102978,1096903;105887,1075265;109766,1053629;117526,1011295;134014,954851;159232,872066;170871,832554;183479,793985;272710,635940;281439,605837;298899,511763;298898,511763;303747,515526;303747,515525;473667,377827;473481,377971;472915,378592;464993,386644;462991,389469;461682,390903;456022,398874;396858,466607;380369,485422;363881,505177;290972,583339;364851,504237;381339,484481;397827,465666;456991,397933;462991,389469;472915,378592;498288,312957;489917,315785;483691,318027;482209,319851;471540,329258;444383,346191;425955,365947;408497,385702;396858,396051;396463,395571;385462,408399;366791,430859;336724,462844;341573,468488;341666,468409;337694,463784;367760,431799;397827,396051;409466,385703;426924,365947;445352,346192;472509,329259;483179,319852;494818,315619;498491,314512;1903114,142992;1952578,164629;1973916,181562;1926391,158985;1903114,142992;1742110,74318;1780906,82784;1835221,109125;1742110,74318;1158231,68086;1137862,70555;1094216,76199;1051541,85607;1033113,91251;1011775,96896;965084,105793;956490,109126;897327,128881;839133,151459;798397,169333;771240,179681;704316,209785;672310,229541;641273,249296;591808,285044;545252,320792;500696,358493;504517,363126;513973,356834;522023,351015;551072,326436;597627,290688;647091,254940;678128,235184;710136,215429;777058,185325;803246,172155;843982,154280;902176,131703;961339,111948;986192,107213;998198,103234;1161605,69041;1505091,47860;1525822,49859;1553949,59266;1532612,56444;1487996,47977;1505091,47860;1617963,40451;1657728,43273;1706223,62088;1646090,51740;1617963,40451;1293531,40216;1181507,46096;1103915,56443;1067059,65851;1035052,77140;990436,82784;821674,145814;760570,172155;742142,178740;725654,187207;694617,203199;646122,227658;609266,255880;502577,336784;480281,355589;458468,374906;458931,375355;291138,566325;257191,611480;241673,638762;226154,664162;197057,716843;165407,765219;165051,766703;154382,794925;146623,808095;144683,809977;136075,837729;134014,854192;132075,877710;118496,916281;105887,954851;92308,1011295;84549,1063036;79700,1114777;86489,1079028;87118,1076078;88428,1062095;96188,1010355;98617,1011141;98828,1010267;96189,1009414;109767,952969;122376,914398;135892,876005;134985,875829;136925,852311;147593,808095;155352,794925;155613,794237;166022,766703;198028,717784;227125,665103;242643,639703;258162,612421;292109,567266;459901,376296;504517,336785;611206,255881;648062,227659;696557,203200;727594,187207;744083,178741;762510,172155;823615,145814;992377,82785;1036993,77141;1068999,65852;1105855,56444;1183447,46096;1295471,40569;1385513,43499;1429802,0;1475387,2822;1521942,7526;1552979,15052;1573347,24459;1598565,19755;1636391,28222;1659668,34807;1658699,35748;1657728,42333;1617963,39511;1604384,35748;1590806,32925;1564618,27281;1538431,21637;1511274,17874;1481207,17874;1456959,17874;1419134,17874;1417357,17323;1400705,25399;1406525,34807;1464719,46096;1438822,46534;1439259,46567;1466658,46096;1489936,48918;1534551,57385;1555889,60207;1591776,67733;1628632,75259;1664518,83725;1700405,94074;1717863,98777;1735321,104422;1735547,104621;1748066,106715;1778405,117650;1782643,123878;1783817,124178;1810974,134525;1834251,143933;1857529,154281;1874987,163689;1886626,169333;1899234,175918;1941910,199437;1996224,233304;2024352,252118;2025167,252682;2039540,261152;2586895,1259651;2586485,1267523;2597563,1269058;2608231,1276584;2613081,1301983;2631509,1332087;2639269,1332771;2639269,1325502;2647154,1304259;2647027,1300103;2654787,1274702;2665456,1274702;2681944,1264355;2683884,1305747;2679035,1325502;2673215,1344317;2670305,1375362;2669336,1391354;2667396,1407347;2663261,1410022;2663516,1411109;2667478,1408547;2669336,1393236;2670305,1377244;2673215,1346199;2679035,1327384;2683884,1307629;2691643,1313273;2690673,1327384;2688734,1341495;2687763,1367836;2685823,1398880;2680974,1431806;2675155,1466613;2668365,1500480;2655757,1571976;2644118,1578562;2629569,1619954;2625690,1659466;2623750,1665110;2607262,1708384;2602412,1712147;2582045,1758243;2603382,1712147;2608231,1708384;2577195,1793991;2560707,1802458;2557287,1809092;2557798,1809983;2561677,1802457;2578165,1793991;2566526,1825976;2545188,1863606;2534520,1882420;2522881,1901235;2514151,1915346;2501543,1942628;2487965,1968969;2466627,1997191;2445289,2023531;2446178,2021756;2422010,2053635;2369636,2109139;2359325,2124527;2369636,2110080;2422010,2054575;2382245,2112901;2361755,2133716;2345307,2145443;2344418,2146769;2334135,2154442;2333750,2157117;2288164,2202272;2239669,2245546;2237427,2247124;2221241,2267183;2182445,2295405;2146186,2321782;2146055,2321935;2182445,2296346;2221241,2268124;2189234,2299168;2163168,2315631;2145137,2323018;2144619,2323628;2125221,2335857;2117912,2339143;2099520,2353614;2081576,2365961;2054418,2382894;2045690,2383835;2035988,2388018;2034480,2389129;2046659,2384776;2055389,2383835;2020472,2409235;1998164,2420525;1975857,2430872;1960100,2433165;1957428,2434635;1883716,2465679;1879957,2466508;1857529,2480731;1870137,2484494;1823582,2504250;1827462,2491080;1811943,2496724;1797395,2501427;1767328,2510835;1763311,2506158;1748899,2508953;1731441,2512716;1695555,2521183;1694372,2521717;1728532,2513657;1745990,2509894;1760538,2507072;1766357,2511775;1796425,2502368;1810973,2497664;1826491,2492020;1822612,2505190;1781876,2524005;1779879,2523463;1751809,2534353;1728532,2540939;1693615,2549405;1679188,2548229;1649013,2553924;1648029,2555990;1567528,2571042;1549099,2566338;1533581,2566338;1506424,2574805;1482177,2576687;1457929,2577627;1455294,2576533;1433197,2580332;1406525,2575745;1407495,2574805;1412344,2568219;1390037,2565398;1400705,2559753;1432712,2558812;1463749,2557872;1508364,2558812;1539400,2555990;1597595,2543760;1636391,2535294;1665488,2534353;1667512,2533441;1639301,2534354;1600505,2542820;1542311,2555050;1511274,2557872;1466658,2556932;1435622,2557872;1403614,2558813;1404585,2555050;1411374,2545643;1710103,2497664;1912813,2423347;1966157,2396065;1996224,2381013;2027261,2365021;2085455,2331154;2132010,2296346;2219302,2230494;2243549,2211679;2266826,2191924;2301743,2160880;2316292,2137362;2337190,2118781;2337358,2117613;2317262,2135480;2302713,2158998;2267797,2190043;2244519,2209798;2220272,2228613;2132981,2294465;2086426,2329272;2028232,2363139;1997195,2379131;1967127,2394183;1913783,2421465;1711073,2495783;1412344,2543761;1390037,2543761;1387126,2536235;1363849,2535294;1342511,2543761;1280437,2544701;1234853,2542820;1212544,2540939;1190237,2537176;1203675,2523273;1200905,2524005;1150839,2515013;1148531,2515539;1052511,2498606;1014684,2491080;981708,2485435;941942,2467561;892477,2449687;841073,2429931;849801,2423347;885688,2429931;901207,2443102;954551,2458153;1060270,2484494;1086457,2489198;1114585,2493902;1145622,2500487;1179824,2507661;1182477,2507072;1214484,2511776;1215454,2509895;1262009,2511776;1269768,2512716;1341541,2512716;1393915,2514598;1455989,2509895;1463748,2509895;1466658,2517421;1527762,2509895;1568497,2500487;1591775,2496724;1606324,2494843;1638330,2487317;1664518,2481672;1690705,2475087;1738740,2467024;1745020,2464739;1694586,2473205;1668398,2479791;1642211,2485435;1610204,2492961;1595656,2494843;1572378,2498606;1509334,2504250;1466658,2508013;1458899,2508013;1396826,2512716;1344451,2510835;1272678,2510835;1264919,2509895;1234853,2497664;1218364,2508013;1218322,2508094;1231942,2499546;1262010,2511775;1215455,2509894;1215821,2509663;1185387,2505190;1149501,2497664;1118464,2491080;1090337,2486376;1064150,2481672;958430,2455332;905086,2440280;889568,2427109;853681,2420524;800337,2394183;784818,2395124;729534,2367842;719835,2350909;721774,2349969;755721,2367842;789667,2385717;799366,2380072;759601,2354672;726624,2340561;681039,2315161;642242,2290702;581139,2265302;557862,2246487;562711,2244606;585988,2251191;537493,2202272;510336,2180636;485119,2158998;453112,2133599;406557,2083739;403363,2074056;393948,2064924;361942,2031057;358062,2014124;345453,1997191;343951,1994906;328964,1984961;299867,1944509;283379,1906880;281439,1906880;259132,1865487;237794,1824095;215486,1776117;195119,1727199;215486,1760124;235854,1801517;242643,1824095;245450,1828086;241996,1810668;232989,1794814;218328,1762837;200937,1734724;179599,1678279;161318,1620418;155316,1603551;129170,1502328;117608,1428845;117526,1430865;118496,1445917;123345,1480725;129164,1516473;119465,1485428;112677,1445917;104917,1445917;100067,1410169;93279,1387591;87459,1365955;70970,1349021;66121,1349021;61271,1325502;59331,1295399;63211,1253066;65151,1238014;68454,1227690;66848,1204147;69030,1169339;72910,1162285;72910,1158051;65151,1172162;58362,1162755;45753,1145821;43450,1132416;42844,1133591;38964,1171221;36054,1208851;33145,1238014;33145,1298220;34114,1329265;36054,1360309;27325,1389473;25385,1389473;19566,1333028;19566,1274702;24415,1229547;33141,1238009;25385,1228607;23446,1194740;25385,1142999;26355,1128888;29265,1105369;40904,1063036;46703,1034914;44783,1028228;37994,1065858;26355,1108192;23446,1131710;22475,1145821;20535,1197562;22475,1231428;17626,1276584;17626,1334910;23446,1391354;25385,1391354;37994,1444977;44783,1489191;59331,1534347;82246,1631449;84245,1650058;88430,1650058;109767,1699917;117527,1725317;102978,1703680;87459,1669813;86490,1679221;78051,1653850;71941,1654761;65151,1633125;41873,1581384;27325,1535288;26355,1496717;19566,1451561;14716,1406406;4048,1373481;10836,1198503;17626,1153347;11807,1128888;23446,1061155;26355,1045162;34114,990599;54482,951088;49632,1004710;54480,995519;57392,973548;58362,949206;67091,918161;80669,871124;97158,823147;98393,821799;105888,783636;116556,756354;129165,733776;154383,686739;174750,644406;203847,589844;225185,566325;242643,533399;257192,512703;272711,505177;276590,499533;292109,469429;322175,435562;322994,449717;320800,455667;352242,424273;367760,404518;388128,385703;389884,387595;389099,386644;414316,362184;439534,339607;466691,311384;504517,284103;545252,254940;569608,238459;585988,223895;615085,206962;646122,190970;650231,188920;660792,178858;678129,166511;697164,157103;710629,154097;713045,152399;976858,48917;986646,46853;1013714,37629;1032385,33983;1042121,33903;1045721,32925;1266859,4703;1329659,4468;1396826,5643;1398076,6553;1430773,2822;1460839,7525;1490906,13169;1506419,16590;1489936,12229;1459869,6585;1429802,1881;142980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577;top:563;width:19799;height:195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076443,1943298;1067190,1948281;1067744,1948519;1153382,1892717;1123464,1899841;1078587,1905540;1076451,1899841;1107793,1896991;1153382,1892717;1231203,1885260;1229377,1885776;1230313,1885594;672916,1874552;704615,1882744;718149,1883456;755902,1901978;772998,1905540;774068,1905896;777985,1901978;792943,1906252;807903,1909814;837377,1916669;837820,1916225;872012,1921924;888395,1924773;904779,1926198;938258,1927623;983847,1926910;985826,1926910;990259,1924417;1000231,1921211;1010382,1921033;1017327,1921923;1019197,1926910;1035135,1926910;1030149,1934034;1027300,1937596;1018039,1941870;1000943,1941870;978861,1940445;931135,1939021;895519,1936171;864176,1931897;832834,1926910;785108,1919787;748067,1907677;748496,1907366;726697,1900554;707464,1892005;685382,1884882;662588,1877046;672916,1874552;1092229,1859280;1081346,1860941;1006078,1864742;1030861,1867785;1037272,1866360;1081436,1861374;1088704,1859960;1159855,1848958;1122888,1854600;1135573,1854962;1153827,1851579;1294794,1847311;1178853,1878188;1237526,1865114;551465,1832880;633382,1867785;662588,1877046;684670,1884881;706752,1892005;725985,1900553;721711,1904115;710313,1901977;669711,1887018;649766,1879182;629821,1870634;603464,1861374;580670,1851401;562862,1842140;551465,1832880;584945,1815071;624122,1835017;619136,1837867;573547,1815783;584945,1815071;440342,1766631;488780,1793701;498753,1805098;475958,1792988;458862,1782303;440342,1766631;525280,1748353;525287,1748555;527693,1751467;527958,1750247;1565557,1701592;1562970,1701807;1520230,1732439;1478202,1755234;1448285,1773042;1431902,1780166;1414806,1787289;1394148,1797975;1378477,1807235;1355682,1816496;1332176,1825044;1325764,1831455;1315792,1835017;1290861,1839291;1258806,1849264;1229601,1858524;1197545,1867785;1157655,1877758;1101382,1887018;1099957,1889156;1072900,1895920;1073601,1896279;1103648,1888767;1104231,1887018;1160505,1877758;1200396,1867785;1232450,1858524;1261656,1849264;1293710,1839291;1318642,1835017;1301764,1845144;1302258,1844990;1320067,1834304;1330039,1830743;1330703,1830559;1335025,1825756;1358532,1817208;1381327,1807948;1396998,1798687;1417655,1788002;1434751,1780878;1446474,1775782;1452559,1771618;1482477,1753809;1524504,1731014;344056,1691741;346760,1694061;347683,1694531;1570337,1673145;1570093,1673313;1570093,1673516;1571225,1673678;1571518,1673313;1585726,1662511;1581521,1665417;1580778,1666190;1583661,1664344;285893,1626631;312795,1658305;291465,1632709;1636162,1626610;1636098,1626632;1635627,1629860;1624230,1642682;1610695,1657641;1611511,1657453;1624230,1643394;1635627,1630572;1636162,1626610;355518,1610569;356928,1612286;356999,1612051;250151,1594242;268671,1606352;269581,1607423;278020,1609290;297164,1627010;323520,1648380;334917,1664052;341328,1671888;368396,1694684;360561,1701094;335353,1673083;334205,1673313;334205,1673313;358061,1699820;360561,1701094;368397,1694684;436068,1748110;422534,1752384;427520,1755946;407575,1756658;394753,1748110;382644,1738849;352726,1713917;324945,1688985;299301,1664052;287192,1651943;275794,1639120;280068,1633421;294315,1646244;309986,1658353;329219,1679012;330853,1680414;309986,1658353;295027,1646244;280780,1633421;265109,1614188;250151,1594242;1819408,1480978;1819047,1481133;1811266,1499806;1811929,1391735;1793052,1419003;1783791,1436100;1774531,1451771;1752449,1480978;1733216,1510184;1716121,1533692;1714694,1534563;1713528,1536292;1715408,1535117;1732504,1511610;1751737,1482403;1773819,1453197;1783079,1437525;1792339,1420429;1811572,1392647;1868826,1389262;1862860,1402620;1850038,1428264;1862860,1402620;1868826,1389262;1885655,1381962;1876394,1409743;1860011,1439662;1843627,1470293;1828668,1489526;1838641,1469581;1847189,1449635;1853599,1438950;1862147,1424703;1869983,1410456;1885655,1381962;1839547,1320899;1822257,1351330;1821939,1352062;1839353,1321411;1849030,1251976;1828249,1308756;1784534,1398115;1778133,1408235;1778093,1408318;1763133,1433963;1748175,1461745;1731079,1483116;1716833,1507336;1632778,1602078;1604997,1625586;1602331,1627612;1601181,1628776;1589565,1638247;1580066,1649093;1545161,1675450;1539692,1678905;1524837,1691016;1522691,1692409;1519517,1695396;1491737,1713917;1463956,1731014;1460777,1732626;1441966,1744844;1436134,1747785;1430477,1751672;1411244,1762357;1393274,1769405;1353222,1789608;1259257,1824655;1193779,1841492;1246696,1831455;1256669,1829318;1288723,1817920;1308669,1811509;1340724,1795125;1377052,1782302;1400327,1773175;1410532,1767343;1419791,1764495;1432614,1757371;1435983,1755029;1444723,1746686;1463956,1735288;1485837,1724562;1493874,1719616;1521655,1701094;1533764,1689697;1547299,1681149;1582202,1654792;1607134,1631284;1634915,1607777;1718969,1513034;1730537,1493368;1731079,1491663;1749600,1463169;1755298,1454621;1762875,1444111;1765271,1439662;1780229,1414017;1809435,1353467;1837928,1288643;1846298,1262286;1926969,1188914;1924832,1190339;1924832,1190339;1933697,1146696;1933441,1147956;1935517,1150447;1941928,1157571;1946202,1154721;1946310,1154175;1943353,1156146;1936229,1149734;1927348,1065775;1926851,1065803;1925949,1065853;1926257,1069239;1925545,1087048;1922696,1097733;1905600,1124802;1901326,1148310;1897052,1156146;1889929,1190339;1882093,1217408;1873545,1243766;1868559,1264423;1862860,1285794;1867405,1278724;1871408,1263711;1874969,1242340;1883517,1215983;1891353,1188914;1898476,1154721;1902750,1146885;1907024,1123378;1924120,1096308;1912723,1151159;1904175,1196750;1884942,1255162;1881137,1261081;1879510,1269944;1874257,1285082;1854312,1328535;1845052,1351330;1839353,1363441;1832230,1376263;1812997,1410456;1792339,1443936;1765984,1488814;1736778,1532980;1717545,1557912;1696887,1582132;1689764,1592105;1681929,1602078;1669819,1612051;1650014,1633980;1650586,1636271;1629929,1657641;1607846,1673313;1590038,1687560;1573168,1699889;1575792,1699670;1594312,1686135;1612121,1671888;1634203,1656217;1654860,1634846;1654148,1631997;1674093,1609914;1686203,1599941;1694038,1589968;1701161,1579995;1721819,1555775;1741052,1530843;1770257,1486677;1796613,1441799;1817271,1408318;1836504,1374125;1843627,1361303;1849325,1349194;1858586,1326398;1878531,1282944;1886366,1253738;1905600,1195326;1914148,1149735;1925545,1094884;1928114,1085249;1926257,1084911;1926969,1067102;1942640,1050718;1934345,1085281;1934346,1085281;1942641,1050719;1949051,1043594;1944777,1052855;1944777,1052855;1943798,1072266;1943353,1090610;1936229,1112529;1936229,1115033;1944777,1090610;1946202,1052855;1949523,1045659;1918421,1012963;1913753,1023997;1912010,1040033;1909763,1032542;1908941,1033599;1911298,1041458;1909874,1052855;1912723,1062116;1914931,1061993;1913435,1057129;1914860,1045731;1918421,1012963;1978257,993730;1979682,994442;1978969,1024361;1979682,1045019;1977544,1082773;1975408,1104144;1968996,1135487;1966860,1161845;1956175,1210285;1946202,1252313;1928394,1260149;1929819,1255875;1932668,1225956;1943353,1194613;1951901,1189627;1951901,1189626;1961161,1135487;1966147,1109843;1970421,1083486;1973983,1058553;1975408,1035046;1976120,1015100;1977544,1004415;1978257,993730;100325,663437;100679,663614;100713,663514;143302,561333;127630,590539;114808,601225;114778,601907;113538,629177;113573,629112;114808,601937;127630,591251;143302,562045;143836,562401;144103,561867;151849,499358;141876,506481;126918,537825;130340,540563;130451,540082;127630,537825;142589,506481;151420,500174;206698,458754;205799,459475;201979,474159;199575,481550;134041,601225;124780,630431;116232,660349;97712,723036;85603,765777;79904,797834;77055,814217;74917,830602;68507,874768;66369,901837;69931,930331;71601,914805;71356,909672;74205,879754;80616,835588;85701,829486;93084,780072;92726,771476;99763,751302;103950,734362;102699,737283;98425,735859;87739,766490;88452,783587;83465,816355;82753,822054;75630,830602;77767,814217;80616,797834;86315,765777;98425,723036;116945,660349;125493,630431;134753,601225;200287,481550;206698,458754;219521,387519;219520,387519;223082,390369;223082,390368;347877,286100;347740,286209;347325,286678;341506,292776;340035,294916;339075,296002;334917,302037;291466,353326;279356,367573;267247,382532;213722,441693;267959,381820;280068,366861;292178,352614;335629,301324;340035,294916;347325,286678;365959,236979;359811,239120;355239,240818;354151,242199;346315,249322;326369,262145;312836,277104;300014,292063;291466,299900;291175,299536;283096,309250;269383,326257;247301,350477;250863,354750;250931,354690;248013,351189;270095,326969;292178,299900;300726,292064;313547,277104;327081,262145;347026,249323;354862,242199;363410,238994;366109,238156;1397710,108277;1434038,124661;1449709,137483;1414806,120387;1397710,108277;1279464,56275;1307957,62686;1347847,82632;1279464,56275;850643,51556;835684,53426;803629,57700;772286,64824;758753,69098;743081,73372;708789,80109;702478,82633;659027,97592;616287,114688;586369,128223;566424,136059;517273,158854;493767,173814;470972,188773;434643,215842;400451,242911;367728,271459;370534,274968;377479,270204;383390,265797;404725,247186;438917,220116;475245,193047;498040,178087;521547,163128;570697,140333;589931,130360;619848,116825;662588,99728;706040,84769;724292,81184;733109,78171;853121,52279;1105388,36241;1120614,37754;1141272,44878;1125601,42741;1092834,36330;1105388,36241;1188286,30631;1217491,32767;1253107,47014;1208943,39179;1188286,30631;950012,30453;867738,34905;810752,42740;783684,49864;760176,58412;727409,62686;603464,110414;558588,130360;545054,135346;532944,141758;510150,153867;474533,172388;447465,193759;369109,255021;352734,269261;336714,283888;337054,284228;213822,428835;188890,463028;177493,483686;166095,502919;144725,542811;121480,579442;121219,580566;113383,601937;107684,611909;106260,613334;99938,634349;98425,646815;97000,664623;87027,693830;77767,723036;67794,765777;62096,804957;58534,844136;63520,817067;63982,814833;64945,804244;70643,765065;72428,765661;72583,764999;70644,764353;80617,721612;89877,692405;99804,663333;99137,663199;100562,645390;108397,611909;114096,601937;114287,601416;121932,580566;145438,543524;166808,503632;178205,484399;189602,463740;214534,429548;337767,284941;370534,255022;448890,193760;475958,172389;511575,153868;534369,141758;546479,135347;560013,130360;604890,110414;728835,62687;761602,58413;785108,49865;812177,42741;869163,34905;951437,30720;1017566,32939;1050094,0;1083573,2137;1117765,5699;1140559,11398;1155519,18521;1174039,14959;1201819,21371;1218915,26357;1218203,27069;1217491,32055;1188286,29919;1178313,27069;1168340,24932;1149107,20658;1129875,16384;1109930,13534;1087848,13534;1070039,13534;1042259,13534;1040954,13118;1028724,19233;1032998,26357;1075738,34905;1056719,35237;1057039,35262;1077163,34905;1094258,37042;1127025,43453;1142697,45590;1169053,51289;1196122,56988;1222477,63399;1248834,71235;1261656,74797;1274478,79071;1274643,79222;1283838,80807;1306120,89088;1309232,93804;1310094,94030;1330039,101866;1347135,108989;1364231,116826;1377053,123949;1385601,128223;1394861,133209;1426203,151018;1466093,176663;1486751,190910;1487349,191337;1497906,197751;1899901,953838;1899600,959799;1907736,960962;1915572,966660;1919134,985894;1932667,1008689;1938367,1009207;1938367,1003703;1944157,987617;1944065,984470;1949763,965236;1957599,965236;1969708,957400;1971133,988744;1967572,1003703;1963298,1017950;1961161,1041458;1960449,1053567;1959024,1065678;1955986,1067703;1956175,1068526;1959084,1066586;1960449,1054992;1961161,1042882;1963298,1019374;1967572,1005127;1971133,990168;1976832,994443;1976120,1005127;1974695,1015813;1973982,1035759;1972558,1059266;1968996,1084199;1964723,1110555;1959736,1136200;1950476,1190339;1941928,1195326;1931243,1226669;1928393,1256588;1926969,1260862;1914860,1293630;1911298,1296480;1896339,1331384;1912010,1296480;1915572,1293630;1892777,1358454;1880668,1364865;1878157,1369889;1878531,1370563;1881381,1364865;1893490,1358454;1884942,1382674;1869271,1411168;1861435,1425415;1852887,1439662;1846476,1450347;1837216,1471005;1827244,1490951;1811572,1512322;1795901,1532267;1796554,1530923;1778805,1555063;1740339,1597092;1732766,1608744;1740339,1597804;1778805,1555775;1749600,1599940;1734551,1615701;1722471,1624582;1721818,1625586;1714266,1631396;1713983,1633421;1680503,1667614;1644887,1700382;1643240,1701578;1631353,1716766;1602860,1738137;1576229,1758110;1576134,1758226;1602860,1738849;1631353,1717479;1607846,1740986;1588703,1753452;1575460,1759046;1575079,1759508;1560832,1768768;1555464,1771256;1541957,1782214;1528778,1791563;1508833,1804386;1502422,1805098;1495296,1808266;1494189,1809106;1503134,1805810;1509546,1805098;1483902,1824332;1467518,1832881;1451135,1840716;1439563,1842452;1437600,1843565;1383463,1867073;1380703,1867700;1364231,1878470;1373491,1881320;1339299,1896279;1342148,1886307;1330751,1890581;1320067,1894142;1297984,1901266;1295034,1897724;1284449,1899841;1271628,1902690;1245272,1909102;1244403,1909506;1269491,1903402;1282313,1900553;1292997,1898416;1297271,1901977;1319354,1894854;1330038,1891293;1341436,1887018;1338586,1896991;1308669,1911238;1307202,1910828;1286587,1919074;1269491,1924061;1243847,1930472;1233252,1929582;1211090,1933894;1210367,1935458;1151245,1946856;1137710,1943294;1126313,1943294;1106368,1949705;1088560,1951130;1070751,1951842;1068816,1951013;1052587,1953891;1032998,1950417;1033711,1949705;1037272,1944719;1020889,1942582;1028724,1938308;1052231,1937595;1075026,1936883;1107792,1937595;1130587,1935458;1173326,1926197;1201819,1919787;1223189,1919074;1224676,1918384;1203957,1919075;1175464,1925485;1132724,1934746;1109930,1936883;1077163,1936171;1054368,1936883;1030861,1937596;1031574,1934746;1036559,1927623;1255956,1891293;1404833,1835017;1444011,1814359;1466093,1802961;1488888,1790851;1531627,1765207;1565819,1738849;1629929,1688985;1647736,1674738;1664832,1659779;1690476,1636271;1701161,1618462;1716509,1604393;1716633,1603509;1701874,1617038;1691189,1634846;1665545,1658354;1648449,1673313;1630641,1687560;1566532,1737425;1532340,1763782;1489600,1789427;1466806,1801536;1444723,1812934;1405546,1833592;1256669,1889868;1037272,1926198;1020889,1926198;1018752,1920499;1001656,1919787;985985,1926198;940396,1926910;906917,1925485;890533,1924061;874150,1921211;884018,1910684;881985,1911238;845214,1904429;843519,1904828;772999,1892005;745218,1886307;720999,1882032;691794,1868497;655465,1854963;617712,1840003;624122,1835017;650479,1840003;661876,1849976;701054,1861374;778698,1881320;797930,1884882;818588,1888443;841382,1893430;866502,1898862;868450,1898416;891957,1901978;892669,1900554;926861,1901978;932560,1902690;985272,1902690;1023738,1904115;1069327,1900554;1075025,1900554;1077163,1906252;1122039,1900554;1151957,1893430;1169052,1890581;1179738,1889156;1203244,1883457;1222477,1879183;1241710,1874196;1276988,1868090;1281601,1866361;1244560,1872771;1225327,1877758;1206094,1882032;1182587,1887731;1171902,1889156;1154807,1892005;1108505,1896279;1077163,1899129;1071464,1899129;1025875,1902690;987409,1901266;934697,1901266;928998,1900554;906917,1891293;894807,1899129;894776,1899190;904779,1892717;926862,1901977;892670,1900553;892939,1900379;870588,1896991;844232,1891293;821437,1886307;800779,1882744;781547,1879183;703903,1859237;664725,1847840;653328,1837867;626972,1832880;587794,1812934;576397,1813647;535794,1792988;528670,1780166;530095,1779454;555027,1792988;579958,1806523;587081,1802249;557876,1783015;533657,1772330;500177,1753096;471684,1734575;426808,1715342;409712,1701095;413273,1699670;430369,1704657;394753,1667614;374808,1651231;356287,1634846;332781,1615613;298589,1577858;296243,1570526;289328,1563611;265822,1537966;262973,1525144;253712,1512322;252609,1510592;241602,1503061;220232,1472430;208123,1443936;206698,1443936;190315,1412592;174644,1381249;158260,1344919;143302,1307877;158260,1332809;173219,1364153;178205,1381249;180266,1384271;177730,1371083;171114,1359077;160347,1334863;147575,1313575;131904,1270834;118479,1227024;114069,1214248;94867,1137599;86375,1081957;86315,1083486;87027,1094884;90589,1121241;94863,1148310;87739,1124802;82753,1094884;77055,1094884;73493,1067814;68507,1050718;64233,1034334;52123,1021512;48562,1021512;45000,1003703;43575,980908;46424,948852;47849,937454;50275,929637;49096,911810;50698,885452;53548,880110;53548,876904;47849,887590;42863,880466;33602,867644;31911,857493;31466,858383;28616,886877;26479,915371;24343,937454;24343,983044;25054,1006552;26479,1030059;20069,1052143;18644,1052143;14370,1009402;14370,965236;17931,931043;24340,937451;18644,930331;17219,904686;18644,865507;19356,854822;21493,837013;30041,804957;34300,783662;32890,778600;27904,807094;19356,839150;17219,856958;16507,867644;15082,906823;16507,932468;12945,966660;12945,1010826;17219,1053567;18644,1053567;27904,1094172;32890,1127652;43575,1161845;60404,1235373;61873,1249464;64946,1249464;80617,1287219;86315,1306452;75630,1290068;64233,1264423;63521,1271547;57323,1252335;52836,1253026;47849,1236642;30753,1197462;20069,1162557;19356,1133351;14370,1099158;10808,1064965;2973,1040033;7959,907536;12945,873343;8671,854822;17219,803532;19356,791422;25054,750106;40014,720187;36452,760791;40012,753832;42150,737194;42863,718762;49274,695254;59246,659637;71356,623307;72263,622286;77767,593388;85603,572730;94863,555633;113384,520016;128342,487960;149712,446644;165383,428835;178205,403903;188891,388231;200288,382532;203137,378258;214534,355463;236616,329818;237217,340537;235607,345042;258698,321270;270095,306311;285054,292064;286343,293496;285767,292776;304288,274255;322808,257158;342753,235788;370534,215129;400451,193047;418339,180567;430369,169539;451739,156717;474533,144607;477551,143055;485308,135436;498041,126086;512020,118962;521910,116686;523684,115400;717437,37042;724625,35478;744505,28493;758218,25733;765368,25672;768012,24932;930423,3561;976546,3383;1025875,4273;1026793,4962;1050807,2137;1072889,5698;1094971,9972;1106364,12562;1094258,9260;1072176,4986;1050094,1425;105009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16449;top:4095;width:71277;height:109182" coordorigin="-35469,-57670" coordsize="58334,8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5744;top:18787;width:15659;height:1290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851353,1283839;844035,1287131;844473,1287288;912203,1250423;888542,1255129;853049,1258894;851359,1255129;876147,1253247;912203,1250423;973752,1245496;972307,1245837;973048,1245717;532206,1238422;557276,1243834;567980,1244305;597839,1256541;611360,1258894;612206,1259130;615304,1256541;627135,1259365;638966,1261718;662277,1266246;662628,1265954;689670,1269718;702627,1271601;715585,1272542;742063,1273483;778119,1273012;779684,1273012;783190,1271365;791077,1269248;799105,1269130;804598,1269718;806077,1273012;818682,1273012;814739,1277719;812486,1280072;805161,1282896;791640,1282896;774176,1281954;736430,1281013;708261,1279131;683472,1276307;658684,1273012;620938,1268306;591642,1260306;591981,1260101;574741,1255600;559530,1249953;542065,1245246;524037,1240069;532206,1238422;863838,1228332;855231,1229430;795701,1231941;815302,1233951;820373,1233010;855302,1229716;861050,1228782;917323,1221514;888086,1225241;898119,1225480;912555,1223245;1024046,1220425;932349,1240824;978752,1232187;436151,1210891;500938,1233951;524037,1240069;541502,1245246;558966,1249952;574177,1255599;570797,1257953;561783,1256541;529671,1246658;513896,1241481;498122,1235834;477277,1229716;459249,1223127;445165,1217009;436151,1210891;462629,1199126;493615,1212303;489672,1214186;453615,1199597;462629,1199126;348264,1167124;386573,1185008;394461,1192538;376433,1184537;362912,1177478;348264,1167124;415441,1155049;415447,1155182;417349,1157106;417559,1156300;1238190,1124156;1236144,1124298;1202342,1144535;1169102,1159595;1145440,1171360;1132483,1176066;1118962,1180772;1102624,1187831;1090230,1193949;1072202,1200067;1053610,1205715;1048540,1209950;1040653,1212303;1020935,1215127;995582,1221716;972484,1227833;947132,1233952;915583,1240540;871077,1246658;869950,1248070;848551,1252539;849105,1252776;872869,1247813;873330,1246658;917837,1240540;949386,1233952;974738,1227833;997837,1221716;1023188,1215127;1042907,1212303;1029558,1218994;1029949,1218892;1044033,1211833;1051921,1209480;1052446,1209358;1055864,1206185;1074456,1200538;1092484,1194420;1104878,1188302;1121216,1181243;1134737,1176537;1144008,1173170;1148821,1170418;1172483,1158653;1205722,1143594;272112,1117648;274251,1119181;274981,1119491;1241971,1105362;1241778,1105474;1241778,1105608;1242674,1105715;1242905,1105474;1254143,1098338;1250816,1100257;1250228,1100767;1252509,1099548;226112,1074633;247389,1095560;230518,1078648;1294031,1074619;1293981,1074634;1293609,1076766;1284595,1085237;1273890,1095120;1274535,1094996;1284595,1085708;1293609,1077237;1294031,1074619;281177,1064022;282292,1065156;282349,1065001;197843,1053235;212491,1061236;213210,1061943;219885,1063177;235025,1074883;255870,1089002;264884,1099355;269954,1104532;291363,1119592;285166,1123827;265228,1105322;264321,1105474;283188,1122985;285166,1123827;291363,1119592;344884,1154888;334180,1157712;338123,1160065;322349,1160535;312208,1154888;302631,1148770;278969,1132298;256997,1115827;236715,1099355;227138,1091355;218124,1082884;221505,1079119;232772,1087590;245166,1095590;260377,1109239;261670,1110165;245166,1095590;233335,1087590;222068,1079119;209673,1066412;197843,1053235;1438960,978408;1438674,978510;1432521,990846;1433045,919449;1418115,937464;1410791,948759;1403467,959112;1386002,978408;1370791,997703;1357270,1013233;1356143,1013809;1355220,1014951;1356707,1014174;1370228,998644;1385439,979349;1402904,960054;1410228,949700;1417551,938406;1432763,920051;1491354,912992;1484030,931346;1471072,951112;1458114,971349;1446284,984055;1454171,970878;1460932,957701;1466002,950642;1472762,941229;1478960,931817;1491354,912992;1454888,872652;1441213,892756;1440962,893239;1454734,872990;1462388,827117;1445952,864629;1411378,923664;1406316,930350;1406284,930405;1394453,947347;1382622,965701;1369101,979820;1357833,995821;1291355,1058412;1269383,1073943;1267275,1075282;1266366,1076050;1257178,1082307;1249665,1089473;1222060,1106886;1217734,1109168;1205985,1117169;1204289,1118090;1201778,1120063;1179807,1132299;1157835,1143594;1155320,1144658;1140443,1152730;1135831,1154674;1131356,1157241;1116145,1164301;1101932,1168957;1070256,1182304;995940,1205457;944153,1216581;986005,1209950;993893,1208538;1019244,1201008;1035019,1196773;1060371,1185949;1089103,1177477;1107511,1171447;1115582,1167595;1122905,1165713;1133046,1161006;1135711,1159459;1142624,1153947;1157835,1146417;1175140,1139331;1181497,1136063;1203468,1123827;1213046,1116298;1223750,1110650;1251355,1093238;1271074,1077707;1293045,1062177;1359523,999585;1368672,986593;1369101,985467;1383749,966642;1388256,960995;1394249,954051;1396143,951112;1407974,934170;1431072,894167;1453607,851342;1460227,833929;1524029,785456;1522339,786397;1522339,786397;1529350,757564;1529148,758397;1530790,760042;1535860,764749;1539240,762866;1539326,762505;1536987,763807;1531353,759572;1524329,704104;1523936,704122;1523223,704155;1523466,706392;1522903,718158;1520649,725217;1507128,743100;1503748,758631;1500368,763807;1494734,786397;1488537,804280;1481776,821693;1477833,835341;1473326,849459;1476920,844789;1480086,834870;1482903,820752;1489663,803339;1495861,785456;1501495,762866;1504875,757689;1508255,742159;1521776,724276;1512762,760513;1506002,790632;1490790,829223;1487781,833133;1486495,838988;1482340,848989;1466565,877696;1459241,892756;1454734,900757;1449100,909228;1433889,931817;1417551,953936;1396707,983585;1373608,1012763;1358397,1029234;1342059,1045235;1336425,1051824;1330228,1058412;1320651,1065001;1304987,1079488;1305439,1081002;1289102,1095120;1271637,1105474;1257553,1114886;1244210,1123031;1246285,1122887;1260933,1113945;1275017,1104532;1292482,1094179;1308820,1080060;1308256,1078178;1324031,1063589;1333609,1057001;1339805,1050412;1345439,1043823;1361777,1027822;1376988,1011351;1400087,982173;1420932,952524;1437270,930405;1452481,907815;1458114,899344;1462621,891344;1469946,876285;1485720,847577;1491917,828282;1507128,789691;1513889,759572;1522903,723335;1524935,716969;1523466,716746;1524029,704981;1536423,694156;1529863,716990;1529864,716990;1536424,694157;1541494,689450;1538114,695569;1537339,708392;1536987,720511;1531353,734992;1531353,736646;1538114,720511;1539240,695568;1541867,690814;1517269,669214;1513577,676503;1512198,687097;1510421,682148;1509771,682847;1511635,688039;1510509,695569;1512762,701686;1514509,701605;1513325,698392;1514452,690862;1517269,669214;1564593,656507;1565719,656978;1565156,676743;1565719,690391;1564029,715334;1562339,729452;1557269,750159;1555579,767572;1547128,799574;1539240,827340;1525156,832517;1526283,829693;1528537,809928;1536987,789221;1543747,785927;1543747,785926;1551072,750159;1555015,733217;1558395,715805;1561212,699333;1562339,683803;1562902,670626;1564029,663566;1564593,656507;79346,438299;79627,438416;79653,438351;113336,370844;100942,390139;90801,397199;90777,397649;89796,415666;89825,415623;90801,397669;100942,390610;113336,371315;113759,371550;113970,371197;120096,329901;112209,334607;100378,355314;103085,357123;103173,356805;100942,355314;112773,334607;119757,330440;163477,303076;162765,303552;159744,313253;157843,318136;106012,397199;98688,416494;91928,436260;77280,477674;67703,505911;63196,527088;60942,537912;59252,548737;54182,577915;52491,595798;55308,614623;56629,604366;56435,600975;58689,581209;63759,552031;67780,548000;73620,515354;73336,509675;78902,496347;82214,485156;81224,487086;77843,486145;69393,506381;69956,517676;66012,539324;65449,543089;59815,548737;61505,537912;63759,527088;68266,505911;77843,477674;92491,436260;99252,416494;106575,397199;158406,318136;163477,303076;173618,256014;173617,256014;176434,257897;176434,257896;275134,189012;275026,189084;274697,189395;270096,193422;268932,194836;268172,195553;264884,199541;230519,233425;220941,242837;211364,252720;169014,291821;211927,252249;221504,242366;231082,232954;265447,199070;268932,194836;274697,189395;289435,156560;284573,157975;280956,159096;280096,160008;273898,164715;258124,173186;247420,183069;237279,192952;230519,198129;230289,197888;223899,204306;213054,215542;195589,231542;198406,234366;198460,234326;196152,232013;213617,216012;231082,198129;237842,192952;247983,183069;258687,173186;274461,164715;280659,160009;287419,157891;289553,157338;1105441,71533;1134173,82357;1146567,90828;1118962,79534;1105441,71533;1011921,37178;1034456,41414;1066005,54591;1011921,37178;672769,34061;660938,35296;635586,38120;610797,42826;600093,45649;587699,48473;560578,52924;555586,54591;521221,64474;487418,75769;463756,84711;447982,89887;409108,104947;390517,114830;372489,124713;343757,142596;316715,160479;290834,179340;293053,181657;298546,178510;303222,175599;320095,163303;347137,145420;375869,127536;393897,117653;412489,107771;451361,92711;466573,86122;490235,77180;524037,65886;558403,56003;572839,53634;579812,51644;674729,34538;874246,23942;886288,24942;902626,29648;890231,28237;864316,24001;874246,23942;939809,20236;962907,21648;991075,31060;956146,25884;939809,20236;751359,20119;686289,23060;641219,28236;619811,32943;601219,38590;575304,41414;477277,72945;441784,86122;431080,89416;421503,93652;403475,101652;375306,113888;353898,128007;291926,168480;278975,177887;266306,187551;266574,187775;169110,283310;149392,305899;140378,319547;131364,332253;114463,358608;96078,382809;95871,383551;89674,397669;85167,404258;84040,405199;79041,419082;77843,427318;76717,439083;68829,458379;61505,477674;53618,505911;49111,531795;46294,557678;50238,539795;50603,538319;51365,531324;55872,505440;57283,505833;57405,505396;55872,504969;63759,476732;71083,457437;78934,438230;78407,438142;79534,426377;85731,404258;90238,397669;90389,397325;96435,383551;115026,359079;131928,332724;140942,320018;149956,306370;169674,283780;267138,188246;293053,168480;355024,128007;376433,113889;404601,101653;422629,93652;432207,89417;442911,86122;478404,72945;576431,41414;602347,38590;620938,32943;642346,28237;687416,23060;752486,20295;804788,21761;830514,0;856992,1412;884034,3765;902062,7530;913893,12236;928541,9883;950512,14118;964033,17412;963470,17883;962907,21177;939809,19766;931921,17883;924034,16471;908823,13648;893612,10824;877837,8941;860373,8941;846288,8941;824317,8941;823285,8666;813612,12706;816993,17412;850795,23060;835753,23279;836007,23296;851922,23060;865443,24472;891358,28707;903752,30119;924598,33884;946006,37649;966851,41884;987696,47061;997837,49414;1007977,52238;1008108,52338;1015380,53385;1033003,58856;1035465,61971;1036146,62121;1051921,67298;1065442,72004;1078963,77181;1089103,81887;1095864,84711;1103188,88005;1127976,99770;1159525,116712;1175863,126125;1176337,126407;1184686,130644;1502621,630153;1502384,634091;1508818,634859;1515015,638624;1517832,651330;1528536,666390;1533044,666732;1533044,663096;1537623,652469;1537550,650389;1542057,637683;1548254,637683;1557832,632506;1558958,653213;1556142,663096;1552761,672508;1551071,688039;1550508,696039;1549381,704040;1546979,705378;1547128,705922;1549429,704640;1550508,696980;1551071,688980;1552761,673449;1556142,664037;1558958,654154;1563465,656978;1562902,664037;1561776,671097;1561212,684274;1560085,699804;1557269,716276;1553888,733688;1549944,750630;1542621,786397;1535860,789691;1527409,810398;1525156,830164;1524029,832988;1514452,854636;1511635,856519;1499804,879579;1512198,856519;1515015,854636;1496987,897462;1487410,901698;1485424,905016;1485720,905462;1487974,901697;1497551,897462;1490790,913463;1478396,932287;1472199,941700;1465439,951112;1460368,958171;1453044,971819;1445157,984996;1432763,999115;1420368,1012292;1420885,1011404;1406847,1027352;1376425,1055118;1370435,1062816;1376425,1055588;1406847,1027822;1383749,1057000;1371847,1067413;1362293,1073280;1361777,1073943;1355804,1077781;1355580,1079119;1329101,1101709;1300932,1123357;1299630,1124147;1290228,1134181;1267693,1148299;1246632,1161495;1246556,1161571;1267693,1148770;1290228,1134652;1271637,1150182;1256496,1158418;1246022,1162113;1245721,1162418;1234454,1168536;1230208,1170180;1219525,1177419;1209102,1183596;1193328,1192067;1188258,1192538;1182622,1194630;1181746,1195186;1188821,1193008;1193891,1192538;1173610,1205244;1160652,1210892;1147695,1216068;1138542,1217215;1136990,1217951;1094174,1233481;1091990,1233895;1078963,1241011;1086286,1242893;1059244,1252776;1061498,1246188;1052484,1249011;1044033,1251364;1026568,1256070;1024235,1253731;1015864,1255129;1005723,1257012;984879,1261247;984191,1261514;1004033,1257482;1014174,1255599;1022625,1254188;1026005,1256541;1043470,1251835;1051920,1249482;1060934,1246658;1058681,1253247;1035019,1262659;1033859,1262388;1017554,1267835;1004033,1271130;983752,1275365;975372,1274777;957844,1277626;957273,1278660;910513,1286190;899809,1283836;890795,1283836;875020,1288072;860936,1289013;846851,1289484;845321,1288936;832486,1290837;816993,1288543;817556,1288072;820373,1284778;807416,1283366;813612,1280542;832204,1280071;850232,1279601;876147,1280071;894175,1278660;927977,1272542;950512,1268306;967414,1267835;968590,1267379;952203,1267836;929668,1272071;895865,1278189;877837,1279601;851922,1279131;833894,1279601;815302,1280072;815866,1278189;819809,1273483;993329,1249482;1111075,1212303;1142060,1198655;1159525,1191126;1177553,1183125;1211356,1166183;1238398,1148770;1289102,1115827;1303186,1106415;1316707,1096532;1336988,1081002;1345439,1069237;1357578,1059941;1357676,1059357;1346003,1068295;1337552,1080060;1317270,1095591;1303749,1105474;1289665,1114886;1238961,1147829;1211919,1165242;1178117,1182184;1160089,1190184;1142624,1197714;1111638,1211362;993893,1248541;820373,1272542;807416,1272542;805725,1268777;792204,1268306;779810,1272542;743754,1273012;717275,1272071;704317,1271130;691360,1269248;699166,1262293;697557,1262659;668475,1258160;667135,1258424;611361,1249953;589389,1246188;570234,1243364;547136,1234422;518403,1225481;488545,1215597;493615,1212303;514460,1215597;523474,1222186;554459,1229716;615868,1242893;631079,1245246;647417,1247599;665445,1250894;685312,1254482;686852,1254188;705444,1256541;706007,1255600;733049,1256541;737556,1257012;779246,1257012;809668,1257953;845724,1255600;850231,1255600;851922,1259365;887414,1255600;911076,1250894;924597,1249011;933048,1248070;951639,1244305;966851,1241482;982061,1238187;1009963,1234153;1013611,1233010;984316,1237246;969104,1240540;953893,1243364;935302,1247129;926851,1248070;913330,1249953;876710,1252776;851922,1254659;847415,1254659;811359,1257012;780937,1256070;739247,1256070;734740,1255600;717275,1249482;707698,1254659;707673,1254699;715585,1250423;733050,1256541;706008,1255599;706221,1255484;688543,1253247;667698,1249482;649670,1246188;633332,1243834;618121,1241482;556713,1228304;525728,1220774;516714,1214186;495868,1210891;464883,1197714;455869,1198185;423756,1184537;418122,1176066;419249,1175595;438968,1184537;458686,1193479;464319,1190655;441221,1177948;422066,1170889;395587,1158182;373052,1145947;337560,1133240;324039,1123828;326856,1122887;340377,1126181;312208,1101709;296433,1090885;281786,1080060;263194,1067354;236152,1042411;234297,1037567;228828,1032999;210237,1016057;207984,1007586;200659,999115;199787,997972;191082,992996;174180,972760;164603,953936;163477,953936;150519,933229;138125,912522;125167,888521;113336,864049;125167,880520;136998,901227;140942,912522;142572,914518;140565,905805;135334,897874;126818,881877;116716,867813;104322,839576;93703,810630;90216,802192;75030,751555;68314,714794;68266,715805;68829,723335;71646,740748;75026,758631;69393,743100;65449,723335;60942,723335;58125,705451;54182,694156;50801,683333;41224,674861;38407,674861;35590,663096;34463,648036;36717,626859;37843,619329;39762,614164;38829,602387;40097,584974;42350,581445;42350,579326;37843,586386;33900,581680;26576,573209;25238,566502;24886,567090;22633,585915;20942,604740;19252,619329;19252,649448;19815,664978;20942,680508;15872,695098;14745,695098;11365,666861;11365,637683;14182,615093;19250,619326;14745,614623;13619,597681;14745,571797;15308,564738;16999,552972;23759,531795;27128,517726;26013,514382;22069,533206;15308,554384;13619,566149;13055,573209;11928,599092;13055,616034;10238,638624;10238,667802;13619,696039;14745,696039;22069,722864;26013,744983;34463,767572;47773,816149;48935,825458;51365,825458;63759,850400;68266,863107;59815,852283;50801,835341;50238,840047;45337,827355;41787,827811;37843,816987;24322,791103;15872,768043;15308,748748;11365,726158;8548,703569;2351,687097;6294,599563;10238,576974;6858,564738;13619,530853;15308,522853;19815,495557;31647,475791;28829,502616;31645,498019;33336,487027;33900,474850;38970,459319;46857,435789;56435,411788;57153,411113;61506,392022;67703,378374;75027,367079;89675,343548;101505,322371;118407,295075;130801,283310;140942,266838;149392,256485;158407,252720;160660,249896;169674,234836;187138,217894;187614,224976;186340,227952;204603,212247;213617,202364;225448,192952;226468,193898;226012,193422;240659,181186;255307,169892;271082,155773;293053,142125;316715,127536;330862,119292;340377,112006;357278,103535;375306,95535;377693,94509;383827,89476;393898,83299;404954,78592;412776,77088;414179,76239;567417,24471;573103,23439;588825,18824;599670,17000;605325,16960;607417,16471;735866,2353;772345,2235;811359,2823;812085,3278;831077,1412;848542,3764;866007,6588;875017,8299;865443,6118;847978,3294;830514,941;83051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6446;top:15906;width:12364;height:1152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672229,1145776;666451,1148714;666797,1148854;720277,1115953;701593,1120153;673568,1123513;672234,1120153;691807,1118473;720277,1115953;768876,1111557;767735,1111861;768320,1111753;420230,1105243;440026,1110073;448478,1110493;472054,1121414;482731,1123513;483398,1123724;485845,1121414;495186,1123934;504528,1126034;522935,1130075;523211,1129814;544564,1133174;554795,1134854;565027,1135694;585934,1136534;614404,1136114;615640,1136114;618408,1134644;624635,1132754;630974,1132649;635312,1133173;636479,1136114;646433,1136114;643319,1140314;641539,1142414;635756,1144934;625080,1144934;611290,1144094;581486,1143254;559243,1141574;539670,1139054;520097,1136114;490293,1131914;467161,1124774;467429,1124590;453816,1120574;441805,1115534;428015,1111334;413780,1106713;420230,1105243;682088,1096239;675291,1097218;628287,1099459;643763,1101253;647767,1100413;675348,1097473;679886,1096640;724319,1090153;701234,1093479;709156,1093693;720555,1091698;808588,1089182;736184,1107387;772824,1099678;344385,1080673;395542,1101253;413780,1106713;427570,1111333;441361,1115533;453371,1120573;450702,1122673;443584,1121413;418229,1112593;405773,1107973;393318,1102933;376858,1097473;362623,1091593;351502,1086133;344385,1080673;365293,1070173;389759,1081933;386645,1083613;358175,1070593;365293,1070173;274990,1041613;305239,1057573;311467,1064293;297232,1057153;286555,1050853;274990,1041613;328033,1030835;328037,1030955;329540,1032672;329705,1031952;977676,1003265;976061,1003392;949370,1021452;923124,1034893;904441,1045393;894210,1049593;883534,1053793;870633,1060093;860846,1065553;846612,1071013;831932,1076053;827928,1079833;821700,1081933;806131,1084453;786113,1090333;767875,1095793;747857,1101253;722945,1107133;687803,1112593;686913,1113854;670017,1117842;670454,1118054;689219,1113624;689582,1112593;724725,1107133;749636,1101253;769654,1095793;787893,1090333;807910,1084453;823480,1081933;812940,1087904;813249,1087813;824370,1081513;830598,1079413;831012,1079305;833711,1076473;848391,1071433;862626,1065973;872413,1060513;885313,1054213;895989,1050013;903310,1047008;907111,1044553;925794,1034053;952039,1020612;214860,997457;216549,998825;217125,999102;980662,986493;980509,986592;980509,986712;981216,986807;981399,986592;990272,980223;987646,981936;987182,982392;988982,981303;178538,959068;195339,977745;182017,962651;1021769,959055;1021729,959069;1021435,960972;1014317,968532;1005865,977352;1006375,977241;1014317,968952;1021435,961392;1021769,959055;222018,949597;222898,950610;222943,950471;156217,939971;167783,947111;168351,947743;173621,948844;185576,959291;202035,971891;209153,981132;213156,985752;230060,999192;225167,1002972;209425,986456;208708,986592;223606,1002220;225167,1002972;230061,999192;272320,1030692;263869,1033212;266982,1035312;254527,1035732;246520,1030692;238958,1025232;220274,1010532;202925,995832;186911,981132;179349,973992;172231,966432;174900,963072;183797,970632;193584,977771;205594,989952;206615,990779;193584,977771;184242,970632;175345,963072;165558,951731;156217,939971;1136204,873190;1135978,873282;1131120,884291;1131534,820572;1119745,836650;1113962,846730;1108179,855970;1094389,873190;1082378,890410;1071702,904271;1070812,904785;1070083,905804;1071257,905111;1081933,891251;1093944,874030;1107734,856810;1113517,847570;1119300,837490;1131311,821110;1177575,814810;1171791,831190;1161560,848830;1151329,866891;1141987,878230;1148215,866470;1153553,854710;1157556,848410;1162895,840010;1167788,831610;1177575,814810;1148781,778807;1137983,796749;1137785,797181;1148660,779109;1154703,738170;1141725,771648;1114426,824334;1110429,830301;1110403,830350;1101061,845470;1091720,861851;1081044,874451;1072147,888731;1019655,944591;1002306,958452;1000642,959647;999924,960333;992669,965917;986737,972312;964940,987852;961524,989889;952247,997030;950908,997851;948925,999612;931577,1010532;914228,1020612;912242,1021563;900495,1028766;896854,1030501;893320,1032792;881309,1039093;870087,1043248;845075,1055160;786395,1075823;745504,1085750;778551,1079833;784779,1078573;804796,1071853;817252,1068073;837270,1058412;859957,1050852;874492,1045471;880865,1042032;886647,1040353;894654,1036152;896758,1034772;902217,1029853;914228,1023132;927892,1016808;932911,1013892;950260,1002972;957822,996252;966274,991212;988071,975672;1003641,961811;1020990,947951;1073481,892090;1080705,880496;1081044,879490;1092609,862690;1096168,857650;1100900,851453;1102396,848830;1111737,833710;1129976,798009;1147770,759789;1152997,744249;1203375,700988;1202041,701828;1202041,701828;1207577,676096;1207417,676839;1208713,678308;1212717,682508;1215386,680828;1215453,680506;1213607,681668;1209158,677888;1203612,628385;1203301,628401;1202738,628431;1202930,630427;1202486,640928;1200706,647228;1190030,663188;1187361,677048;1184692,681668;1180244,701828;1175350,717789;1170012,733329;1166898,745509;1163340,758109;1166178,753941;1168678,745089;1170902,732488;1176240,716949;1181133,700988;1185582,680828;1188251,676208;1190920,662348;1201596,646388;1194479,678728;1189140,705608;1177129,740049;1174754,743538;1173738,748764;1170457,757689;1158002,783309;1152218,796749;1148660,803890;1144211,811450;1132201,831610;1119300,851350;1102841,877811;1084602,903851;1072592,918551;1059691,932831;1055243,938711;1050350,944591;1042787,950471;1030419,963401;1030776,964752;1017876,977352;1004086,986592;992965,994992;982430,1002261;984068,1002132;995634,994152;1006755,985752;1020545,976512;1033446,963912;1033001,962232;1045456,949212;1053019,943332;1057912,937451;1062360,931571;1075261,917291;1087271,902591;1105510,876550;1121969,850090;1134870,830350;1146880,810190;1151329,802630;1154887,795490;1160671,782050;1173126,756429;1178019,739209;1190030,704769;1195368,677888;1202486,645548;1204090,639867;1202930,639668;1203375,629168;1213161,619507;1207982,639886;1207982,639886;1213162,619508;1217165,615307;1214496,620768;1213885,632212;1213607,643028;1209158,655951;1209158,657428;1214496,643028;1215386,620767;1217460,616525;1198037,597247;1195122,603752;1194033,613207;1192630,608790;1192117,609414;1193589,614047;1192699,620768;1194479,626227;1195858,626155;1194923,623287;1195813,616567;1198037,597247;1235404,585907;1236294,586327;1235849,603967;1236294,616147;1234959,638407;1233625,651007;1229621,669488;1228287,685028;1221614,713588;1215386,738369;1204265,742989;1205155,740469;1206934,722829;1213607,704348;1218945,701409;1218945,701408;1224728,669488;1227842,654368;1230511,638828;1232735,624127;1233625,610267;1234069,598507;1234959,592207;1235404,585907;62652,391165;62873,391269;62894,391211;89491,330964;79704,348184;71697,354484;71678,354886;70903,370965;70926,370927;71697,354904;79704,348604;89491,331384;89824,331594;89991,331279;94828,294423;88600,298623;79259,317104;81396,318718;81466,318434;79704,317104;89045,298623;94560,294904;129081,270483;128519,270908;126134,279566;124633,283923;83707,354484;77924,371704;72586,389345;61020,426305;53458,451505;49899,470406;48120,480066;46785,489726;42782,515766;41447,531726;43672,548527;44714,539373;44561,536346;46341,518706;50344,492666;53519,489068;58130,459934;57907,454865;62301,442970;64916,432983;64134,434705;61465,433865;54792,451926;55237,462006;52123,481326;51679,484686;47230,489726;48565,480066;50344,470406;53903,451505;61465,426305;73031,389345;78369,371704;84152,354484;125077,283923;129081,270483;137089,228483;137088,228483;139312,230163;139312,230162;217246,168686;217161,168750;216901,169027;213268,172622;212349,173883;211749,174524;209153,178082;182018,208323;174455,216723;166893,225543;133454,260439;167338,225123;174900,216302;182462,207902;209597,177662;212349,173883;216901,169027;228538,139723;224699,140986;221843,141987;221164,142801;216270,147001;203815,154561;195363,163382;187356,172202;182018,176822;181837,176608;176791,182335;168227,192362;154438,206643;156662,209162;156704,209127;154882,207062;168672,192782;182462,176822;187800,172202;195808,163382;204259,154562;216715,147002;221608,142802;226947,140912;228632,140418;872857,63841;895544,73501;905331,81061;883534,70981;872857,63841;799014,33180;816807,36960;841718,48720;799014,33180;531219,30398;521877,31500;501859,34020;482286,38220;473834,40740;464048,43260;442633,47232;438691,48721;411556,57540;384866,67621;366182,75601;353727,80221;323032,93661;308353,102481;294118,111301;271431,127261;250078,143222;229643,160053;231395,162122;235732,159313;239424,156715;252747,145742;274100,129781;296787,113821;311022,105001;325702,96181;356395,82741;368406,76861;387090,68880;413780,58800;440915,49980;452314,47866;457820,46090;532767,30824;690305,21368;699814,22260;712714,26460;702928,25200;682465,21420;690305,21368;742074,18060;760312,19320;782554,27720;754974,23100;742074,18060;593274,17955;541895,20580;506307,25200;489403,29400;474723,34440;454261,36960;376858,65101;348833,76861;340381,79801;332819,83581;318584,90721;296342,101641;279438,114241;230505,150361;220279,158757;210275,167382;210487,167582;133530,252843;117960,273003;110843,285183;103725,296523;90380,320043;75863,341642;75700,342304;70807,354904;67248,360784;66358,361624;62411,374014;61465,381365;60576,391865;54348,409085;48565,426305;42337,451505;38778,474606;36554,497706;39668,481746;39956,480429;40557,474186;44116,451086;45231,451436;45327,451046;44117,450665;50344,425465;56127,408245;62326,391103;61910,391025;62800,380525;67693,360784;71252,354904;71371,354597;76145,342304;90825,320464;104170,296943;111288,285603;118405,273423;133975,253263;210932,168002;231395,150362;280328,114241;297232,101641;319474,90721;333709,83581;341271,79801;349723,76861;377748,65101;455151,36960;475614,34440;490293,29400;507197,25200;542785,20580;594164,18112;635461,19421;655774,0;676682,1260;698034,3360;712269,6720;721611,10920;733177,8820;750526,12600;761202,15540;760757,15960;760312,18900;742074,17640;735846,15960;729618,14700;717607,12180;705597,9660;693141,7980;679351,7980;668230,7980;650881,7980;650066,7734;642429,11340;645098,15540;671789,20580;659911,20776;660112,20790;672678,20580;683355,21840;703817,25620;713604,26880;730063,30240;746967,33600;763426,37380;779886,42001;787893,44100;795900,46620;796003,46709;801745,47644;815660,52526;817604,55307;818142,55441;830598,60061;841274,64261;851950,68881;859957,73081;865295,75601;871078,78541;890651,89041;915562,104161;928463,112561;928837,112813;935429,116595;1186471,562387;1186284,565901;1191364,566587;1196257,569947;1198482,581287;1206934,594727;1210493,595032;1210493,591787;1214109,582303;1214051,580447;1217610,569107;1222503,569107;1230065,564487;1230955,582967;1228731,591787;1226062,600187;1224727,614047;1224283,621187;1223393,628328;1221496,629522;1221614,630007;1223431,628863;1224283,622027;1224727,614887;1226062,601027;1228731,592627;1230955,583807;1234514,586327;1234069,592627;1233180,598927;1232735,610687;1231845,624547;1229621,639248;1226952,654788;1223838,669908;1218055,701828;1212717,704769;1206044,723249;1204265,740889;1203375,743409;1195813,762729;1193588,764409;1184247,784989;1194033,764409;1196257,762729;1182023,800950;1174460,804730;1172892,807692;1173126,808089;1174906,804729;1182468,800950;1177129,815230;1167343,832030;1162450,840430;1157112,848830;1153108,855130;1147325,867310;1141098,879070;1131311,891671;1121524,903431;1121932,902638;1110848,916871;1086826,941651;1082097,948521;1086826,942071;1110848,917291;1092609,943331;1083212,952624;1075668,957860;1075260,958452;1070544,961877;1070367,963072;1049460,983232;1027217,1002552;1026189,1003257;1018766,1012212;1000972,1024812;984342,1036589;984282,1036657;1000972,1025232;1018766,1012632;1004086,1026492;992131,1033842;983861,1037140;983623,1037413;974726,1042872;971374,1044340;962938,1050800;954708,1056313;942253,1063873;938249,1064293;933800,1066160;933108,1066656;938694,1064713;942698,1064293;926684,1075633;916452,1080673;906221,1085293;898994,1086317;897769,1086973;863961,1100833;862237,1101203;851950,1107553;857733,1109233;836380,1118054;838160,1112174;831042,1114694;824370,1116793;810580,1120993;808737,1118906;802127,1120153;794120,1121833;777661,1125614;777119,1125852;792786,1122253;800793,1120573;807465,1119313;810134,1121413;823925,1117213;830597,1115113;837715,1112593;835935,1118473;817252,1126874;816336,1126631;803462,1131493;792786,1134434;776772,1138213;770155,1137689;756315,1140231;755864,1141154;718942,1147874;710490,1145774;703372,1145774;690917,1149554;679796,1150394;668675,1150814;667466,1150325;657332,1152021;645098,1149974;645543,1149554;647767,1146614;637536,1145354;642429,1142834;657109,1142413;671344,1141994;691806,1142413;706041,1141154;732732,1135693;750526,1131914;763871,1131493;764799,1131086;751860,1131494;734067,1135274;707376,1140734;693141,1141994;672678,1141574;658444,1141994;643763,1142414;644209,1140734;647322,1136534;784334,1115113;877306,1081933;901772,1069753;915562,1063033;929797,1055893;956488,1040773;977840,1025232;1017876,995832;1028997,987432;1039673,978612;1055687,964752;1062360,954252;1071945,945956;1072022,945435;1062805,953412;1056132,963912;1040118,977772;1029442,986592;1018321,994992;978285,1024392;956933,1039933;930242,1055053;916007,1062193;902217,1068913;877751,1081093;784779,1114273;647767,1135694;637536,1135694;636201,1132334;625525,1131914;615739,1135694;587269,1136114;566361,1135274;556130,1134434;545899,1132754;552062,1126547;550792,1126874;527829,1122859;526770,1123094;482731,1115534;465382,1112174;450257,1109654;432019,1101673;409332,1093693;385755,1084873;389759,1081933;406218,1084873;413336,1090753;437802,1097473;486290,1109233;498300,1111334;511201,1113433;525436,1116374;541123,1119576;542339,1119313;557019,1121414;557464,1120574;578817,1121414;582375,1121833;615294,1121833;639315,1122673;667785,1120574;671344,1120574;672678,1123934;700703,1120574;719387,1116374;730063,1114694;736736,1113854;751415,1110494;763426,1107974;775437,1105033;797468,1101433;800348,1100413;777217,1104193;765206,1107133;753195,1109654;738515,1113014;731843,1113854;721166,1115534;692252,1118054;672678,1119734;669120,1119734;640650,1121833;616628,1120993;583710,1120993;580151,1120574;566361,1115113;558799,1119734;558780,1119770;565027,1115953;578817,1121413;557465,1120573;557633,1120470;543674,1118473;527215,1115113;512980,1112174;500080,1110073;488069,1107974;439581,1096213;415115,1089493;407998,1083613;391538,1080673;367072,1068913;359955,1069333;334598,1057153;330150,1049593;331040,1049173;346609,1057153;362179,1065133;366627,1062613;348389,1051273;333264,1044973;312356,1033632;294563,1022712;266538,1011372;255862,1002972;258086,1002132;268762,1005072;246520,983232;234064,973572;222498,963912;207819,952572;186466,930311;185001,925988;180683,921911;166003,906791;164224,899231;158441,891671;157752,890651;150878,886210;137533,868150;129971,851350;129081,851350;118850,832870;109064,814390;98832,792970;89491,771129;98832,785829;108174,804310;111288,814390;112575,816172;110991,808395;106860,801317;100135,787041;92159,774489;82373,749289;73988,723456;71235,715925;59244,670733;53941,637926;53903,638828;54348,645548;56572,661088;59241,677048;54792,663188;51679,645548;48120,645548;45896,629587;42782,619507;40113,609847;32550,602287;30326,602287;28102,591787;27212,578347;28992,559447;29881,552727;31396,548117;30660,537607;31661,522066;33440,518916;33440,517026;29881,523326;26768,519126;20984,511566;19928,505581;19650,506106;17871,522906;16536,539706;15202,552727;15202,579607;15646,593467;16536,607327;12533,620347;11643,620347;8974,595147;8974,569107;11198,548946;15200,552725;11643,548527;10753,533407;11643,510306;12088,504006;13422,493506;18760,474606;21420,462050;20540,459065;17426,475866;12088,494766;10753,505266;10308,511566;9419,534666;10308,549786;8084,569947;8084,595987;10753,621187;11643,621187;17426,645128;20540,664868;27212,685028;37722,728381;38639,736689;40558,736689;50344,758949;53903,770289;47230,760629;40113,745509;39668,749709;35798,738382;32995,738789;29881,729129;19205,706028;12533,685448;12088,668228;8974,648068;6749,627907;1856,613207;4970,535087;8084,514926;5415,504006;10753,473766;12088,466625;15646,442265;24988,424625;22764,448565;24987,444462;26323,434653;26768,423785;30771,409925;36999,388924;44561,367504;45128,366902;48565,349864;53458,337684;59241,327604;70807,306603;80149,287703;93494,263343;103280,252843;111288,238143;117960,228903;125078,225543;126857,223022;133975,209582;147765,194462;148140,200782;147134,203438;161555,189422;168672,180602;178014,172202;178819,173047;178459,172622;190025,161702;201591,151622;214046,139021;231395,126841;250078,113821;261249,106463;268762,99961;282107,92401;296342,85261;298226,84346;303070,79853;311022,74341;319752,70141;325928,68798;327036,68040;448033,21840;452522,20918;464937,16800;473500,15172;477966,15136;479617,14700;581041,2100;609844,1995;640650,2520;641223,2926;656220,1260;670009,3360;683800,5880;690914,7407;683355,5460;669564,2940;655774,840;6557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6350;top:12652;width:6514;height:6136;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54139,610189;351095,611753;351277,611828;379451,594306;369608,596543;354844,598333;354141,596543;364453,595648;379451,594306;405054,591965;404452,592127;404761,592070;221383,588603;231811,591175;236264,591399;248684,597214;254309,598333;254661,598445;255949,597214;260870,598556;265792,599675;275489,601827;275635,601688;286883,603477;292273,604372;297663,604819;308678,605267;323676,605043;324327,605043;325785,604260;329066,603253;332405,603198;334690,603477;335305,605043;340549,605043;338909,607280;337971,608398;334925,609740;329300,609740;322036,609293;306334,608845;294617,607951;284305,606609;273994,605043;258293,602806;246107,599004;246248,598906;239076,596767;232749,594083;225484,591846;217985,589386;221383,588603;359333,583807;355752,584329;330990,585522;339143,586478;341252,586030;355782,584465;358173,584021;381580,580566;369419,582338;373592,582451;379597,581389;425974,580049;387831,589744;407133,585639;181426,575518;208376,586478;217985,589386;225249,591846;232514,594083;238842,596767;237436,597885;233686,597214;220328,592517;213766,590056;207205,587372;198534,584465;191035,581333;185176,578425;181426,575518;192441,569926;205330,576189;203690,577084;188691,570149;192441,569926;144868,554716;160804,563216;164085,566794;156585,562992;150961,559637;144868,554716;172812,548976;172814,549040;173606,549955;173693,549571;515052,534294;514201,534361;500140,543979;486314,551137;476471,556729;471081,558966;465457,561202;458661,564558;453505,567465;446006,570373;438272,573057;436163,575070;432882,576189;424680,577531;414134,580662;404526,583570;393980,586478;380857,589609;362343,592517;361875,593188;352973,595312;353204,595425;363089,593066;363281,592517;381795,589609;394918,586478;405464,583570;415072,580662;425618,577531;433820,576189;428267,579369;428430,579320;434289,575965;437570,574847;437788,574789;439210,573281;446943,570597;454443,567689;459598,564781;466394,561426;472019,559189;475875,557589;477877,556282;487720,550690;501547,543532;113191,531200;114081,531929;114384,532077;516625,525361;516545,525414;516545,525478;516917,525529;517014,525414;521688,522023;520305,522935;520060,523178;521009,522598;94056,510756;102907,520703;95889,512665;538281,510750;538260,510757;538105,511770;534355,515796;529903,520493;530171,520434;534355,516020;538105,511994;538281,510750;116962,505713;117426,506252;117449,506178;82297,500586;88390,504389;88689,504725;91466,505311;97764,510875;106435,517586;110184,522506;112293,524967;121199,532125;118621,534138;110328,525342;109950,525414;117798,533737;118621,534138;121199,532125;143462,548900;139009,550242;140650,551361;134088,551584;129870,548900;125886,545992;116043,538164;106904,530335;98467,522506;94483,518704;90734,514678;92140,512888;96827,516915;101982,520717;108310,527204;108847,527644;101982,520717;97061,516915;92374,512888;87218,506849;82297,500586;598567,465022;598448,465070;595889,470934;596107,437000;589896,445562;586849,450930;583803,455851;576538,465022;570211,474192;564586,481574;564117,481847;563734,482390;564352,482021;569976,474640;576304,465469;583569,456299;586615,451378;589662,446009;595989,437286;620361,433931;617315,442654;611925,452049;606535,461667;601614,467706;604894,461443;607707,455180;609816,451825;612628,447352;615206,442878;620361,433931;605193,414758;599504,424313;599400,424542;605129,414918;608312,393116;601475,410945;587094,439003;584988,442181;584975,442207;580053,450259;575132,458983;569508,465693;564821,473298;537168,503047;528028,510428;527151,511065;526773,511430;522951,514404;519826,517809;508343,526085;506543,527170;501656,530973;500950,531410;499906,532348;490767,538164;481627,543532;480581,544038;474392,547875;472474,548798;470613,550019;464285,553374;458373,555587;445197,561930;414283,572935;392741,578222;410151,575070;413431,574399;423977,570820;430539,568807;441085,563663;453036,559637;460694,556770;464051,554939;467097,554045;471315,551808;472424,551073;475300,548453;481627,544874;488825,541506;491469,539953;500609,534138;504593,530559;509046,527875;520529,519599;528731,512217;537870,504836;565524,475087;569329,468912;569508,468377;575601,459430;577475,456746;579968,453446;580756,452049;585678,443996;595286,424984;604660,404629;607414,396353;633953,373315;633250,373762;633250,373762;636167,360058;636083,360454;636766,361236;638875,363473;640281,362578;640316,362407;639344,363026;637000,361012;634078,334649;633914,334658;633618,334674;633719,335737;633485,341329;632548,344684;626923,353184;625517,360565;624111,363026;621767,373762;619190,382262;616377,390538;614737,397024;612862,403735;614357,401515;615674,396801;616846,390090;619658,381814;622236,373315;624580,362578;625986,360118;627392,352737;633016,344237;629267,361460;626454,375775;620127,394116;618875,395975;618340,398758;616612,403511;610050,417155;607003,424313;605129,428115;602785,432142;596458,442878;589662,453391;580991,467482;571382,481350;565055,489179;558259,496784;555915,499915;553338,503047;549354,506178;542838,513064;543026,513783;536230,520493;528965,525414;523107,529888;517557,533759;518420,533690;524513,529440;530372,524967;537636,520046;544432,513336;544198,512441;550760,505507;554744,502376;557322,499244;559665,496113;566461,488508;572789,480679;582397,466811;591068,452720;597864,442207;604191,431470;606535,427444;608409,423642;611456,416484;618018,402840;620596,393669;626923,375328;629735,361013;633485,343790;634330,340764;633719,340658;633953,335066;639109,329922;636380,340774;636381,340774;639109,329922;641218,327685;639812,330593;639490,336688;639344,342447;637000,349330;637000,350116;639812,342447;640281,330593;641374,328333;631141,318067;629606,321531;629032,326567;628293,324214;628022,324546;628798,327014;628329,330593;629267,333500;629993,333462;629501,331935;629970,328356;631141,318067;650827,312028;651295,312251;651061,321646;651295,328132;650592,339987;649889,346697;647780,356539;647077,364815;643562,380025;640281,393222;634422,395682;634891,394340;635828,384946;639344,375104;642156,373539;642156,373538;645202,356539;646843,348487;648249,340211;649421,332382;649889,325001;650124,318738;650592,315383;650827,312028;33006,208317;33122,208372;33134,208341;47145,176257;41989,185427;37771,188782;37761,188997;37353,197559;37365,197539;37771,189006;41989,185651;47145,176480;47320,176592;47408,176424;49957,156797;46676,159033;41755,168875;42880,169735;42917,169584;41989,168875;46910,159033;49815,157053;68002,144047;67706,144273;66449,148884;65658,151205;44098,188782;41051,197953;38239,207347;32146,227031;28162,240451;26288,250517;25350,255661;24647,260806;22538,274674;21835,283174;23007,292121;23556,287245;23475,285634;24413,276239;26522,262372;28195,260456;30624,244940;30506,242241;32821,235906;34199,230587;33787,231504;32381,231057;28865,240675;29100,246043;27459,256332;27225,258122;24882,260806;25584,255661;26522,250517;28397,240451;32381,227031;38474,207347;41286,197953;44332,188782;65892,151205;68002,144047;72220,121680;72220,121680;73392,122574;73392,122574;114448,89834;114403,89869;114266,90016;112352,91931;111868,92602;111552,92943;110184,94839;95889,110943;91905,115417;87921,120114;70305,138698;88156,119890;92139,115193;96124,110719;110419,94615;111868,92602;114266,90016;120397,74410;118374,75083;116870,75616;116512,76050;113934,78286;107372,82312;102920,87010;98701,91707;95889,94167;95794,94053;93136,97103;88624,102444;81360,110048;82531,111390;82554,111372;81594,110272;88859,102667;96124,94167;98936,91707;103154,87010;107606,82313;114168,78287;116746,76050;119558,75043;120446,74780;459833,33999;471784,39143;476940,43169;465457,37801;459833,33999;420931,17670;430305,19683;443428,25946;420931,17670;279853,16188;274932,16776;264386,18118;254074,20354;249622,21696;244466,23038;233185,25154;231108,25946;216813,30643;202752,36012;192910,40262;186348,42722;170178,49880;162444,54577;154945,59274;142993,67774;131744,76273;120979,85237;121902,86339;124187,84843;126132,83459;133151,77615;144399,69116;156351,60616;163850,55919;171584,51222;187754,44064;194081,40933;203924,36683;217985,31314;232280,26617;238285,25492;241186,24545;280668,16416;363662,11379;368671,11855;375467,14091;370311,13421;359531,11407;363662,11379;390934,9618;400542,10289;412260,14762;397730,12302;390934,9618;312544,9562;285477,10960;266729,13420;257824,15657;250090,18341;239310,19683;198534,34670;183770,40933;179317,42498;175333,44511;167834,48314;156117,54129;147212,60840;121433,80076;116046,84547;110776,89140;110887,89247;70345,134653;62143,145389;58393,151876;54644,157915;47613,170441;39966,181943;39880,182296;37302,189006;35427,192137;34958,192585;32879,199183;32381,203098;31912,208689;28631,217860;25584,227031;22304,240451;20429,252754;19257,265056;20897,256556;21050,255855;21366,252530;23241,240228;23828,240415;23879,240207;23241,240004;26522,226583;29569,217413;32834,208284;32615,208242;33084,202650;35662,192137;37536,189006;37599,188842;40114,182296;47848,170664;54878,158139;58628,152100;62377,145613;70580,134876;111122,89470;121902,80076;147680,60840;156585,54130;168303,48314;175802,44511;179786,42498;184239,40933;199003,34670;239779,19683;250559,18341;258293,15657;267198,13421;285946,10960;313013,9646;334769,10343;345470,0;356485,671;367733,1789;375233,3579;380154,5816;386247,4697;395387,6710;401011,8276;400777,8500;400542,10065;390934,9394;387653,8500;384372,7829;378045,6486;371717,5144;365156,4250;357891,4250;352032,4250;342893,4250;342463,4119;338440,6039;339846,8276;353907,10960;347650,11064;347755,11072;354376,10960;360000,11631;370780,13644;375936,14315;384607,16105;393512,17894;402183,19907;410854,22368;415072,23486;419290,24828;419345,24875;422370,25373;429700,27973;430724,29454;431008,29525;437570,31986;443194,34222;448818,36683;453037,38920;455849,40262;458895,41827;469206,47419;482330,55472;489126,59945;489323,60079;492796,62093;625048,299502;624949,301374;627626,301739;630204,303528;631376,309567;635828,316725;637703,316887;637703,315159;639608,310108;639578,309120;641453,303081;644030,303081;648014,300620;648483,310462;647311,315159;645905,319633;645202,327014;644968,330816;644499,334619;643500,335255;643562,335513;644519,334904;644968,331264;645202,327461;645905,320080;647311,315606;648483,310909;650358,312251;650124,315606;649655,318962;649420,325225;648952,332606;647780,340435;646374,348710;644733,356763;641687,373762;638875,375328;635359,385170;634422,394564;633953,395906;629970,406195;628798,407090;623877,418050;629032,407090;630204,406195;622705,426550;618721,428563;617895,430140;618018,430352;618955,428563;622939,426550;620127,434155;614971,443102;612394,447575;609581,452049;607472,455404;604426,461890;601145,468153;595989,474864;590833,481126;591048,480704;585209,488284;572554,501481;570063,505140;572554,501705;585209,488508;575601,502376;570650,507325;566676,510113;566461,510428;563976,512253;563883,512888;552869,523625;541151,533914;540610,534289;536699,539058;527325,545769;518564,552040;518532,552077;527325,545992;536699,539282;528965,546663;522667,550578;518310,552334;518185,552479;513498,555387;511732,556168;507288,559609;502953,562544;496391,566571;494282,566794;491938,567789;491573,568053;494516,567018;496625,566794;488189,572834;482799,575518;477409,577978;473602,578523;472956,578873;455146,586254;454237,586451;448818,589833;451865,590728;440616,595425;441553,592293;437804,593636;434289,594754;427024,596991;426053,595879;422571,596543;418353,597438;409682,599451;409396,599578;417650,597661;421868,596767;425383,596096;426789,597214;434054,594977;437569,593859;441319,592517;440381,595648;430539,600122;430056,599993;423274,602582;417650,604148;409213,606161;405727,605882;398436,607236;398199,607727;378748,611306;374295,610187;370546,610187;363984,612200;358125,612648;352266,612871;351630,612611;346291,613515;339846,612424;340081,612200;341252,610635;335862,609964;338440,608622;346174,608398;353673,608174;364453,608398;371952,607727;386013,604819;395387,602806;402417,602582;402906,602366;396090,602583;386716,604596;372655,607503;365156,608174;354376,607951;346876,608174;339143,608398;339377,607503;341018,605267;413197,593859;462176,576189;475065,569702;482330,566123;489829,562321;503890,554269;515139,545992;536230,530335;542089,525862;547713,521165;556150,513783;559665,508191;564714,503774;564755,503496;559899,507744;556384,513336;547948,520717;542323,525414;536465,529888;515373,545545;504125,553821;490064,561874;482564,565676;475300,569255;462410,575741;413431,593412;341252,604819;335862,604819;335159,603030;329535,602806;324379,604819;309381,605043;298366,604596;292976,604148;287586,603253;290833,599948;290164,600122;278067,597984;277509,598109;254309,594083;245169,592293;237201,590951;227593,586701;215641,582452;203221,577754;205330,576189;214001,577754;217751,580886;230640,584465;256184,590728;262511,591846;269307,592964;276806,594530;285070,596236;285711,596096;293445,597214;293679,596767;304928,597214;306803,597438;324145,597438;336799,597885;351798,596767;353672,596767;354376,598556;369139,596767;378982,594530;384606,593636;388122,593188;395855,591399;402183,590057;408510,588491;420116,586574;421634,586031;409448,588043;403120,589609;396793,590951;389059,592741;385544,593188;379920,594083;364687,595425;354376,596320;352501,596320;337503,597438;324848,596991;307506,596991;305631,596767;298366,593859;294382,596320;294372,596339;297663,594306;304928,597214;293679,596767;293768,596712;286415,595648;277744,593859;270245,592293;263448,591175;257121,590057;231577,583794;218688,580215;214938,577084;206267,575518;193378,569255;189629,569479;176271,562992;173927,558966;174396,558742;182598,562992;190800,567242;193144,565900;183536,559860;175568,556505;164553,550466;155179,544650;140416,538611;134791,534138;135963,533690;141587,535256;129870,523625;123308,518480;117215,513336;109482,507297;98233,495442;97461,493139;95186,490968;87453,482916;86515,478890;83469,474864;83106,474320;79485,471956;72454,462338;68470,453391;68002,453391;62612,443549;57456,433707;52066,422300;47145,410669;52066,418497;56987,428339;58628,433707;59306,434656;58471,430515;56295,426745;52753,419142;48551,412458;43395,399037;38978,385280;37528,381269;31210,357202;28417,339731;28397,340211;28631,343790;29803,352066;31209,360565;28865,353184;27225,343790;25350,343790;24178,335290;22538,329922;21132,324777;17148,320751;15976,320751;14804,315159;14336,308001;15273,297936;15742,294357;16540,291903;16152,286305;16679,278029;17617,276351;17617,275345;15742,278700;14102,276463;11055,272437;10498,269250;10352,269529;9415,278476;8711,287423;8008,294357;8008,308672;8243,316054;8711,323435;6602,330369;6134,330369;4728,316948;4728,303081;5899,292344;8007,294356;6134,292121;5665,284068;6134,271766;6368,268411;7071,262819;9883,252754;11284,246067;10821,244478;9180,253425;6368,263490;5665,269082;5430,272437;4962,284739;5430,292791;4259,303528;4259,317396;5665,330816;6134,330816;9180,343566;10821,354079;14336,364815;19872,387903;20355,392327;21366,392327;26522,404182;28397,410221;24882,405077;21132,397024;20898,399261;18859,393229;17382,393446;15742,388301;10117,375999;6602,365039;6368,355868;4728,345132;3556,334395;978,326567;2618,284963;4259,274227;2853,268411;5665,252306;6368,248504;8243,235530;13164,226136;11992,238886;13164,236700;13867,231476;14102,225689;16211,218307;19491,207124;23475,195716;23774,195396;25585,186322;28162,179835;31209,174467;37302,163283;42223,153218;49254,140245;54409,134653;58628,126824;62143,121903;65893,120114;66830,118772;70580,111614;77844,103562;78042,106927;77512,108342;85109,100878;88859,96181;93780,91707;94204,92157;94014,91931;100108,86115;106201,80747;112762,74037;121902,67550;131744,60616;137629,56697;141587,53235;148618,49208;156117,45406;157109,44919;159661,42526;163850,39590;168450,37354;171703,36639;172287,36235;236029,11631;238395,11140;244935,8947;249446,8080;251798,8061;252668,7829;306100,1118;321274,1062;337503,1342;337805,1558;345705,671;352970,1789;360234,3131;363983,3944;360000,2908;352735,1566;345470,447;34547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3274;top:14737;width:4498;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35469;top:-57670;width:4498;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11501;top:10385;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10:wrap anchorx="page"/>
            </v:group>
          </w:pict>
        </mc:Fallback>
      </mc:AlternateContent>
    </w:r>
    <w:r w:rsidR="00100DF9" w:rsidRPr="00100DF9">
      <w:rPr>
        <w:color w:val="000000" w:themeColor="text1"/>
        <w:sz w:val="36"/>
        <w:szCs w:val="36"/>
      </w:rPr>
      <w:t>West Lancashire Community High School</w:t>
    </w:r>
  </w:p>
  <w:p w14:paraId="40D0C412" w14:textId="5540E68D" w:rsidR="00590471" w:rsidRPr="00567165" w:rsidRDefault="00567165" w:rsidP="00567165">
    <w:pPr>
      <w:jc w:val="center"/>
      <w:rPr>
        <w:color w:val="000000" w:themeColor="text1"/>
        <w:sz w:val="72"/>
        <w:szCs w:val="72"/>
      </w:rPr>
    </w:pPr>
    <w:r>
      <w:rPr>
        <w:color w:val="000000" w:themeColor="text1"/>
        <w:sz w:val="72"/>
        <w:szCs w:val="72"/>
      </w:rPr>
      <w:t xml:space="preserve">       </w:t>
    </w:r>
    <w:r w:rsidR="00100DF9" w:rsidRPr="0092399D">
      <w:rPr>
        <w:color w:val="000000" w:themeColor="text1"/>
        <w:sz w:val="72"/>
        <w:szCs w:val="72"/>
      </w:rPr>
      <w:t>Safeguarding Lette</w:t>
    </w:r>
    <w:r>
      <w:rPr>
        <w:color w:val="000000" w:themeColor="text1"/>
        <w:sz w:val="72"/>
        <w:szCs w:val="72"/>
      </w:rPr>
      <w:t xml:space="preserve">r </w:t>
    </w:r>
    <w:r w:rsidR="008776AA" w:rsidRPr="00567165">
      <w:rPr>
        <w:color w:val="000000" w:themeColor="text1"/>
        <w:sz w:val="72"/>
        <w:szCs w:val="72"/>
      </w:rPr>
      <w:tab/>
    </w:r>
    <w:r w:rsidR="00100DF9" w:rsidRPr="00567165">
      <w:rPr>
        <w:b/>
        <w:bCs/>
        <w:color w:val="000000" w:themeColor="text1"/>
        <w:sz w:val="72"/>
        <w:szCs w:val="72"/>
      </w:rPr>
      <w:t>202</w:t>
    </w:r>
    <w:r w:rsidR="00D1583D">
      <w:rPr>
        <w:b/>
        <w:bCs/>
        <w:color w:val="000000" w:themeColor="text1"/>
        <w:sz w:val="72"/>
        <w:szCs w:val="72"/>
      </w:rPr>
      <w:t>4</w:t>
    </w:r>
    <w:r w:rsidR="008776AA" w:rsidRPr="002F1FA7">
      <w:rPr>
        <w:b/>
        <w:bCs/>
        <w:color w:val="000000" w:themeColor="text1"/>
        <w:sz w:val="48"/>
        <w:szCs w:val="4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0F172C"/>
    <w:multiLevelType w:val="hybridMultilevel"/>
    <w:tmpl w:val="528AF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0B33F1"/>
    <w:multiLevelType w:val="hybridMultilevel"/>
    <w:tmpl w:val="84A663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3576EB"/>
    <w:multiLevelType w:val="multilevel"/>
    <w:tmpl w:val="DE088C2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CD3F11"/>
    <w:multiLevelType w:val="hybridMultilevel"/>
    <w:tmpl w:val="5894B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5E7736"/>
    <w:multiLevelType w:val="multilevel"/>
    <w:tmpl w:val="3F80951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A5489A"/>
    <w:multiLevelType w:val="hybridMultilevel"/>
    <w:tmpl w:val="EC540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B1191F"/>
    <w:multiLevelType w:val="hybridMultilevel"/>
    <w:tmpl w:val="F2540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570D91"/>
    <w:multiLevelType w:val="hybridMultilevel"/>
    <w:tmpl w:val="95AEE0B6"/>
    <w:lvl w:ilvl="0" w:tplc="07E41024">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90773C2"/>
    <w:multiLevelType w:val="hybridMultilevel"/>
    <w:tmpl w:val="9EBACF1C"/>
    <w:lvl w:ilvl="0" w:tplc="4ED0D4F6">
      <w:numFmt w:val="bullet"/>
      <w:lvlText w:val="•"/>
      <w:lvlJc w:val="left"/>
      <w:pPr>
        <w:ind w:left="405" w:hanging="360"/>
      </w:pPr>
      <w:rPr>
        <w:rFonts w:ascii="Calibri" w:eastAsia="Times New Roman"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num w:numId="1" w16cid:durableId="56704096">
    <w:abstractNumId w:val="0"/>
  </w:num>
  <w:num w:numId="2" w16cid:durableId="912156631">
    <w:abstractNumId w:val="1"/>
  </w:num>
  <w:num w:numId="3" w16cid:durableId="2136215288">
    <w:abstractNumId w:val="3"/>
  </w:num>
  <w:num w:numId="4" w16cid:durableId="979457829">
    <w:abstractNumId w:val="8"/>
  </w:num>
  <w:num w:numId="5" w16cid:durableId="1496728196">
    <w:abstractNumId w:val="2"/>
  </w:num>
  <w:num w:numId="6" w16cid:durableId="944314323">
    <w:abstractNumId w:val="10"/>
  </w:num>
  <w:num w:numId="7" w16cid:durableId="1681085295">
    <w:abstractNumId w:val="9"/>
  </w:num>
  <w:num w:numId="8" w16cid:durableId="242958674">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9" w16cid:durableId="6562949">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10" w16cid:durableId="842477542">
    <w:abstractNumId w:val="5"/>
  </w:num>
  <w:num w:numId="11" w16cid:durableId="6108630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bordersDoNotSurroundHeader/>
  <w:bordersDoNotSurroundFooter/>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DCC"/>
    <w:rsid w:val="00003DCC"/>
    <w:rsid w:val="00007B8F"/>
    <w:rsid w:val="000449D1"/>
    <w:rsid w:val="00055B72"/>
    <w:rsid w:val="00060042"/>
    <w:rsid w:val="0006178D"/>
    <w:rsid w:val="00070AAE"/>
    <w:rsid w:val="00072671"/>
    <w:rsid w:val="0008685D"/>
    <w:rsid w:val="000D397D"/>
    <w:rsid w:val="00100DF9"/>
    <w:rsid w:val="00112FD7"/>
    <w:rsid w:val="001253DD"/>
    <w:rsid w:val="00130A7A"/>
    <w:rsid w:val="00150ABD"/>
    <w:rsid w:val="00197D04"/>
    <w:rsid w:val="001C37FB"/>
    <w:rsid w:val="001E4178"/>
    <w:rsid w:val="00222466"/>
    <w:rsid w:val="002256A4"/>
    <w:rsid w:val="00236632"/>
    <w:rsid w:val="00242686"/>
    <w:rsid w:val="00244474"/>
    <w:rsid w:val="00270142"/>
    <w:rsid w:val="00270BB5"/>
    <w:rsid w:val="0028222A"/>
    <w:rsid w:val="0029260E"/>
    <w:rsid w:val="002B1622"/>
    <w:rsid w:val="002B4549"/>
    <w:rsid w:val="002C78C1"/>
    <w:rsid w:val="002E67DC"/>
    <w:rsid w:val="002F1FA7"/>
    <w:rsid w:val="00310F17"/>
    <w:rsid w:val="003326CB"/>
    <w:rsid w:val="00373584"/>
    <w:rsid w:val="00376291"/>
    <w:rsid w:val="003763B9"/>
    <w:rsid w:val="00380FD1"/>
    <w:rsid w:val="00383D02"/>
    <w:rsid w:val="00384CE1"/>
    <w:rsid w:val="003C0D3E"/>
    <w:rsid w:val="003D3F1C"/>
    <w:rsid w:val="004061F2"/>
    <w:rsid w:val="00440175"/>
    <w:rsid w:val="0045138E"/>
    <w:rsid w:val="00451486"/>
    <w:rsid w:val="0046199C"/>
    <w:rsid w:val="00472D21"/>
    <w:rsid w:val="004C46E9"/>
    <w:rsid w:val="004D5146"/>
    <w:rsid w:val="004D5410"/>
    <w:rsid w:val="004E158A"/>
    <w:rsid w:val="004E7624"/>
    <w:rsid w:val="00541BFB"/>
    <w:rsid w:val="005471D7"/>
    <w:rsid w:val="00552D7B"/>
    <w:rsid w:val="00565C77"/>
    <w:rsid w:val="0056708E"/>
    <w:rsid w:val="00567165"/>
    <w:rsid w:val="005702F2"/>
    <w:rsid w:val="005801E5"/>
    <w:rsid w:val="00587C0C"/>
    <w:rsid w:val="00590471"/>
    <w:rsid w:val="005D01FA"/>
    <w:rsid w:val="005D45DC"/>
    <w:rsid w:val="0065293C"/>
    <w:rsid w:val="006716D8"/>
    <w:rsid w:val="00690A42"/>
    <w:rsid w:val="006920F0"/>
    <w:rsid w:val="006A492B"/>
    <w:rsid w:val="006C020C"/>
    <w:rsid w:val="006C0EEE"/>
    <w:rsid w:val="006D79A8"/>
    <w:rsid w:val="007575B6"/>
    <w:rsid w:val="00785FC4"/>
    <w:rsid w:val="00786882"/>
    <w:rsid w:val="00795EC9"/>
    <w:rsid w:val="007F31FA"/>
    <w:rsid w:val="007F5B63"/>
    <w:rsid w:val="00803A0A"/>
    <w:rsid w:val="00804B2D"/>
    <w:rsid w:val="00810614"/>
    <w:rsid w:val="00846CB9"/>
    <w:rsid w:val="008776AA"/>
    <w:rsid w:val="008A1E6E"/>
    <w:rsid w:val="008B108C"/>
    <w:rsid w:val="008B76B8"/>
    <w:rsid w:val="008C2CFC"/>
    <w:rsid w:val="008E23AF"/>
    <w:rsid w:val="0092399D"/>
    <w:rsid w:val="009475DC"/>
    <w:rsid w:val="00947CE0"/>
    <w:rsid w:val="00967B93"/>
    <w:rsid w:val="0098618E"/>
    <w:rsid w:val="009B591F"/>
    <w:rsid w:val="00A04523"/>
    <w:rsid w:val="00A27E26"/>
    <w:rsid w:val="00A300B8"/>
    <w:rsid w:val="00A31B16"/>
    <w:rsid w:val="00A3725E"/>
    <w:rsid w:val="00A93769"/>
    <w:rsid w:val="00AE68A8"/>
    <w:rsid w:val="00B20CA2"/>
    <w:rsid w:val="00B314CB"/>
    <w:rsid w:val="00B61D7D"/>
    <w:rsid w:val="00B6466C"/>
    <w:rsid w:val="00B76CDA"/>
    <w:rsid w:val="00B80D37"/>
    <w:rsid w:val="00B85B8D"/>
    <w:rsid w:val="00B974AF"/>
    <w:rsid w:val="00BB3338"/>
    <w:rsid w:val="00C14078"/>
    <w:rsid w:val="00C36AF9"/>
    <w:rsid w:val="00C50396"/>
    <w:rsid w:val="00C83A18"/>
    <w:rsid w:val="00CC1E8B"/>
    <w:rsid w:val="00CC6D72"/>
    <w:rsid w:val="00CD2321"/>
    <w:rsid w:val="00CD4737"/>
    <w:rsid w:val="00CE1E3D"/>
    <w:rsid w:val="00CE3E86"/>
    <w:rsid w:val="00D053FA"/>
    <w:rsid w:val="00D1583D"/>
    <w:rsid w:val="00D21339"/>
    <w:rsid w:val="00D26515"/>
    <w:rsid w:val="00DA747A"/>
    <w:rsid w:val="00DB14C9"/>
    <w:rsid w:val="00DD1C8F"/>
    <w:rsid w:val="00E01B85"/>
    <w:rsid w:val="00E024B0"/>
    <w:rsid w:val="00E26AED"/>
    <w:rsid w:val="00E73AB8"/>
    <w:rsid w:val="00E743B1"/>
    <w:rsid w:val="00E77B5E"/>
    <w:rsid w:val="00E90A60"/>
    <w:rsid w:val="00EB0870"/>
    <w:rsid w:val="00ED47F7"/>
    <w:rsid w:val="00EE7E09"/>
    <w:rsid w:val="00F0223C"/>
    <w:rsid w:val="00F3235D"/>
    <w:rsid w:val="00F509FC"/>
    <w:rsid w:val="00F77010"/>
    <w:rsid w:val="00F878BD"/>
    <w:rsid w:val="00FA3EF3"/>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4E2FE8"/>
  <w14:defaultImageDpi w14:val="96"/>
  <w15:docId w15:val="{6A2026AC-7D12-4108-BD6C-43E66FABB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sz w:val="22"/>
        <w:szCs w:val="22"/>
        <w:lang w:val="en-US" w:eastAsia="en-US" w:bidi="ar-SA"/>
      </w:rPr>
    </w:rPrDefault>
    <w:pPrDefault>
      <w:pPr>
        <w:spacing w:after="22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qFormat/>
    <w:rsid w:val="009B591F"/>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3">
    <w:name w:val="heading 3"/>
    <w:basedOn w:val="Normal"/>
    <w:next w:val="Normal"/>
    <w:link w:val="Heading3Char"/>
    <w:uiPriority w:val="9"/>
    <w:semiHidden/>
    <w:unhideWhenUsed/>
    <w:qFormat/>
    <w:rsid w:val="0028222A"/>
    <w:pPr>
      <w:keepNext/>
      <w:keepLines/>
      <w:spacing w:before="40" w:after="0"/>
      <w:outlineLvl w:val="2"/>
    </w:pPr>
    <w:rPr>
      <w:rFonts w:asciiTheme="majorHAnsi" w:eastAsiaTheme="majorEastAsia" w:hAnsiTheme="majorHAnsi" w:cstheme="majorBidi"/>
      <w:color w:val="162A3C"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tabs>
        <w:tab w:val="num" w:pos="360"/>
      </w:tabs>
      <w:spacing w:after="120"/>
      <w:ind w:left="0" w:firstLine="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AE68A8"/>
    <w:rPr>
      <w:rFonts w:asciiTheme="majorHAnsi" w:hAnsiTheme="majorHAnsi"/>
      <w:b/>
      <w:bCs/>
      <w:color w:val="2C567A" w:themeColor="accent1"/>
      <w:sz w:val="48"/>
      <w:szCs w:val="42"/>
    </w:rPr>
  </w:style>
  <w:style w:type="paragraph" w:customStyle="1" w:styleId="Information">
    <w:name w:val="Information"/>
    <w:basedOn w:val="BodyText"/>
    <w:uiPriority w:val="1"/>
    <w:qFormat/>
    <w:rsid w:val="00AE68A8"/>
    <w:pPr>
      <w:kinsoku w:val="0"/>
      <w:overflowPunct w:val="0"/>
      <w:spacing w:before="4" w:after="0"/>
    </w:pPr>
    <w:rPr>
      <w:color w:val="666666" w:themeColor="accent4"/>
      <w:szCs w:val="17"/>
    </w:rPr>
  </w:style>
  <w:style w:type="paragraph" w:customStyle="1" w:styleId="Dates">
    <w:name w:val="Dates"/>
    <w:basedOn w:val="BodyText"/>
    <w:uiPriority w:val="1"/>
    <w:semiHidden/>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basedOn w:val="Normal"/>
    <w:link w:val="NoSpacingChar"/>
    <w:uiPriority w:val="1"/>
    <w:qFormat/>
    <w:rsid w:val="00AE68A8"/>
    <w:pPr>
      <w:widowControl w:val="0"/>
      <w:autoSpaceDE w:val="0"/>
      <w:autoSpaceDN w:val="0"/>
      <w:adjustRightInd w:val="0"/>
      <w:spacing w:after="0"/>
    </w:pPr>
    <w:rPr>
      <w:rFonts w:cs="Georgia"/>
      <w:sz w:val="8"/>
    </w:rPr>
  </w:style>
  <w:style w:type="paragraph" w:customStyle="1" w:styleId="Contact">
    <w:name w:val="Contact"/>
    <w:basedOn w:val="Normal"/>
    <w:link w:val="ContactChar"/>
    <w:uiPriority w:val="1"/>
    <w:qFormat/>
    <w:rsid w:val="00AE68A8"/>
    <w:pPr>
      <w:spacing w:after="0"/>
    </w:pPr>
  </w:style>
  <w:style w:type="paragraph" w:styleId="Closing">
    <w:name w:val="Closing"/>
    <w:basedOn w:val="Normal"/>
    <w:link w:val="ClosingChar"/>
    <w:uiPriority w:val="99"/>
    <w:qFormat/>
    <w:rsid w:val="009B591F"/>
    <w:pPr>
      <w:spacing w:before="480" w:after="0"/>
    </w:pPr>
  </w:style>
  <w:style w:type="character" w:customStyle="1" w:styleId="ContactChar">
    <w:name w:val="Contact Char"/>
    <w:basedOn w:val="DefaultParagraphFont"/>
    <w:link w:val="Contact"/>
    <w:uiPriority w:val="1"/>
    <w:rsid w:val="00AE68A8"/>
  </w:style>
  <w:style w:type="character" w:customStyle="1" w:styleId="ClosingChar">
    <w:name w:val="Closing Char"/>
    <w:basedOn w:val="DefaultParagraphFont"/>
    <w:link w:val="Closing"/>
    <w:uiPriority w:val="99"/>
    <w:rsid w:val="009B591F"/>
  </w:style>
  <w:style w:type="character" w:customStyle="1" w:styleId="NoSpacingChar">
    <w:name w:val="No Spacing Char"/>
    <w:basedOn w:val="DefaultParagraphFont"/>
    <w:link w:val="NoSpacing"/>
    <w:uiPriority w:val="1"/>
    <w:rsid w:val="00100DF9"/>
    <w:rPr>
      <w:rFonts w:cs="Georgia"/>
      <w:sz w:val="8"/>
    </w:rPr>
  </w:style>
  <w:style w:type="character" w:styleId="Hyperlink">
    <w:name w:val="Hyperlink"/>
    <w:basedOn w:val="DefaultParagraphFont"/>
    <w:uiPriority w:val="99"/>
    <w:unhideWhenUsed/>
    <w:rsid w:val="00E024B0"/>
    <w:rPr>
      <w:color w:val="0563C1" w:themeColor="hyperlink"/>
      <w:u w:val="single"/>
    </w:rPr>
  </w:style>
  <w:style w:type="character" w:styleId="UnresolvedMention">
    <w:name w:val="Unresolved Mention"/>
    <w:basedOn w:val="DefaultParagraphFont"/>
    <w:uiPriority w:val="99"/>
    <w:semiHidden/>
    <w:rsid w:val="00E024B0"/>
    <w:rPr>
      <w:color w:val="605E5C"/>
      <w:shd w:val="clear" w:color="auto" w:fill="E1DFDD"/>
    </w:rPr>
  </w:style>
  <w:style w:type="character" w:customStyle="1" w:styleId="Heading3Char">
    <w:name w:val="Heading 3 Char"/>
    <w:basedOn w:val="DefaultParagraphFont"/>
    <w:link w:val="Heading3"/>
    <w:uiPriority w:val="9"/>
    <w:semiHidden/>
    <w:rsid w:val="0028222A"/>
    <w:rPr>
      <w:rFonts w:asciiTheme="majorHAnsi" w:eastAsiaTheme="majorEastAsia" w:hAnsiTheme="majorHAnsi" w:cstheme="majorBidi"/>
      <w:color w:val="162A3C" w:themeColor="accent1" w:themeShade="7F"/>
      <w:sz w:val="24"/>
      <w:szCs w:val="24"/>
    </w:rPr>
  </w:style>
  <w:style w:type="paragraph" w:styleId="NormalWeb">
    <w:name w:val="Normal (Web)"/>
    <w:basedOn w:val="Normal"/>
    <w:uiPriority w:val="99"/>
    <w:semiHidden/>
    <w:unhideWhenUsed/>
    <w:rsid w:val="00552D7B"/>
    <w:pPr>
      <w:spacing w:before="100" w:beforeAutospacing="1" w:after="100" w:afterAutospacing="1"/>
    </w:pPr>
    <w:rPr>
      <w:rFonts w:ascii="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7215705">
      <w:bodyDiv w:val="1"/>
      <w:marLeft w:val="0"/>
      <w:marRight w:val="0"/>
      <w:marTop w:val="0"/>
      <w:marBottom w:val="0"/>
      <w:divBdr>
        <w:top w:val="none" w:sz="0" w:space="0" w:color="auto"/>
        <w:left w:val="none" w:sz="0" w:space="0" w:color="auto"/>
        <w:bottom w:val="none" w:sz="0" w:space="0" w:color="auto"/>
        <w:right w:val="none" w:sz="0" w:space="0" w:color="auto"/>
      </w:divBdr>
    </w:div>
    <w:div w:id="1159803725">
      <w:bodyDiv w:val="1"/>
      <w:marLeft w:val="0"/>
      <w:marRight w:val="0"/>
      <w:marTop w:val="0"/>
      <w:marBottom w:val="0"/>
      <w:divBdr>
        <w:top w:val="none" w:sz="0" w:space="0" w:color="auto"/>
        <w:left w:val="none" w:sz="0" w:space="0" w:color="auto"/>
        <w:bottom w:val="none" w:sz="0" w:space="0" w:color="auto"/>
        <w:right w:val="none" w:sz="0" w:space="0" w:color="auto"/>
      </w:divBdr>
    </w:div>
    <w:div w:id="1180117265">
      <w:bodyDiv w:val="1"/>
      <w:marLeft w:val="0"/>
      <w:marRight w:val="0"/>
      <w:marTop w:val="0"/>
      <w:marBottom w:val="0"/>
      <w:divBdr>
        <w:top w:val="none" w:sz="0" w:space="0" w:color="auto"/>
        <w:left w:val="none" w:sz="0" w:space="0" w:color="auto"/>
        <w:bottom w:val="none" w:sz="0" w:space="0" w:color="auto"/>
        <w:right w:val="none" w:sz="0" w:space="0" w:color="auto"/>
      </w:divBdr>
      <w:divsChild>
        <w:div w:id="232546906">
          <w:marLeft w:val="0"/>
          <w:marRight w:val="0"/>
          <w:marTop w:val="0"/>
          <w:marBottom w:val="0"/>
          <w:divBdr>
            <w:top w:val="none" w:sz="0" w:space="0" w:color="auto"/>
            <w:left w:val="none" w:sz="0" w:space="0" w:color="auto"/>
            <w:bottom w:val="none" w:sz="0" w:space="0" w:color="auto"/>
            <w:right w:val="none" w:sz="0" w:space="0" w:color="auto"/>
          </w:divBdr>
          <w:divsChild>
            <w:div w:id="208124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78322">
      <w:bodyDiv w:val="1"/>
      <w:marLeft w:val="0"/>
      <w:marRight w:val="0"/>
      <w:marTop w:val="0"/>
      <w:marBottom w:val="0"/>
      <w:divBdr>
        <w:top w:val="none" w:sz="0" w:space="0" w:color="auto"/>
        <w:left w:val="none" w:sz="0" w:space="0" w:color="auto"/>
        <w:bottom w:val="none" w:sz="0" w:space="0" w:color="auto"/>
        <w:right w:val="none" w:sz="0" w:space="0" w:color="auto"/>
      </w:divBdr>
    </w:div>
    <w:div w:id="1870219179">
      <w:bodyDiv w:val="1"/>
      <w:marLeft w:val="0"/>
      <w:marRight w:val="0"/>
      <w:marTop w:val="0"/>
      <w:marBottom w:val="0"/>
      <w:divBdr>
        <w:top w:val="none" w:sz="0" w:space="0" w:color="auto"/>
        <w:left w:val="none" w:sz="0" w:space="0" w:color="auto"/>
        <w:bottom w:val="none" w:sz="0" w:space="0" w:color="auto"/>
        <w:right w:val="none" w:sz="0" w:space="0" w:color="auto"/>
      </w:divBdr>
      <w:divsChild>
        <w:div w:id="822936596">
          <w:marLeft w:val="0"/>
          <w:marRight w:val="0"/>
          <w:marTop w:val="0"/>
          <w:marBottom w:val="0"/>
          <w:divBdr>
            <w:top w:val="none" w:sz="0" w:space="0" w:color="auto"/>
            <w:left w:val="none" w:sz="0" w:space="0" w:color="auto"/>
            <w:bottom w:val="none" w:sz="0" w:space="0" w:color="auto"/>
            <w:right w:val="none" w:sz="0" w:space="0" w:color="auto"/>
          </w:divBdr>
          <w:divsChild>
            <w:div w:id="208845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7258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rant\AppData\Local\Microsoft\Office\16.0\DTS\en-US%7b579106E9-5371-45CB-B268-00CBEF5EAC95%7d\%7bFF7C82F8-619E-4503-BB9B-3CA4DFCF3AC0%7dtf22746018_win32.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673834-333B-4B11-831E-9618DFDA43D8}">
  <ds:schemaRefs>
    <ds:schemaRef ds:uri="http://schemas.openxmlformats.org/officeDocument/2006/bibliography"/>
  </ds:schemaRefs>
</ds:datastoreItem>
</file>

<file path=customXml/itemProps2.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F1CDE5B2-A10B-490B-9F5E-D0303E7F5782}">
  <ds:schemaRefs>
    <ds:schemaRef ds:uri="http://schemas.microsoft.com/sharepoint/v3/contenttype/forms"/>
  </ds:schemaRefs>
</ds:datastoreItem>
</file>

<file path=customXml/itemProps4.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{FF7C82F8-619E-4503-BB9B-3CA4DFCF3AC0}tf22746018_win32</Template>
  <TotalTime>0</TotalTime>
  <Pages>1</Pages>
  <Words>9</Words>
  <Characters>76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 deputy</dc:creator>
  <cp:keywords/>
  <dc:description/>
  <cp:lastModifiedBy>head, deputy</cp:lastModifiedBy>
  <cp:revision>2</cp:revision>
  <dcterms:created xsi:type="dcterms:W3CDTF">2024-09-17T08:29:00Z</dcterms:created>
  <dcterms:modified xsi:type="dcterms:W3CDTF">2024-09-17T08:29:00Z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