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7E17B" w14:textId="45E13AA8" w:rsidR="00100DF9" w:rsidRPr="00197D04" w:rsidRDefault="00242686" w:rsidP="00100DF9">
      <w:pPr>
        <w:rPr>
          <w:color w:val="000000" w:themeColor="text1"/>
          <w:sz w:val="32"/>
          <w:szCs w:val="32"/>
        </w:rPr>
      </w:pPr>
      <w:r>
        <w:rPr>
          <w:noProof/>
          <w:color w:val="16328C" w:themeColor="accent6" w:themeShade="BF"/>
          <w:sz w:val="28"/>
          <w:szCs w:val="28"/>
        </w:rPr>
        <mc:AlternateContent>
          <mc:Choice Requires="wps">
            <w:drawing>
              <wp:anchor distT="0" distB="0" distL="114300" distR="114300" simplePos="0" relativeHeight="251662336" behindDoc="0" locked="0" layoutInCell="1" allowOverlap="1" wp14:anchorId="6C94144C" wp14:editId="228EA3F5">
                <wp:simplePos x="0" y="0"/>
                <wp:positionH relativeFrom="column">
                  <wp:posOffset>3925570</wp:posOffset>
                </wp:positionH>
                <wp:positionV relativeFrom="paragraph">
                  <wp:posOffset>6557011</wp:posOffset>
                </wp:positionV>
                <wp:extent cx="295275" cy="114300"/>
                <wp:effectExtent l="0" t="19050" r="47625" b="38100"/>
                <wp:wrapNone/>
                <wp:docPr id="7" name="Arrow: Right 7"/>
                <wp:cNvGraphicFramePr/>
                <a:graphic xmlns:a="http://schemas.openxmlformats.org/drawingml/2006/main">
                  <a:graphicData uri="http://schemas.microsoft.com/office/word/2010/wordprocessingShape">
                    <wps:wsp>
                      <wps:cNvSpPr/>
                      <wps:spPr>
                        <a:xfrm>
                          <a:off x="0" y="0"/>
                          <a:ext cx="295275" cy="114300"/>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type w14:anchorId="29A6F4A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6" type="#_x0000_t13" style="position:absolute;margin-left:309.1pt;margin-top:516.3pt;width:23.25pt;height: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" adj="17419" fillcolor="yellow" strokecolor="#162a3c [1604]" strokeweight="1pt"/>
            </w:pict>
          </mc:Fallback>
        </mc:AlternateContent>
      </w:r>
      <w:r w:rsidR="00947CE0" w:rsidRPr="0092399D">
        <w:rPr>
          <w:noProof/>
          <w:color w:val="16328C" w:themeColor="accent6" w:themeShade="BF"/>
          <w:sz w:val="28"/>
          <w:szCs w:val="28"/>
        </w:rPr>
        <mc:AlternateContent>
          <mc:Choice Requires="wpg">
            <w:drawing>
              <wp:anchor distT="0" distB="0" distL="228600" distR="228600" simplePos="0" relativeHeight="251661312" behindDoc="1" locked="0" layoutInCell="1" allowOverlap="1" wp14:anchorId="1A7CB3B9" wp14:editId="2D5033D9">
                <wp:simplePos x="0" y="0"/>
                <wp:positionH relativeFrom="margin">
                  <wp:align>center</wp:align>
                </wp:positionH>
                <wp:positionV relativeFrom="margin">
                  <wp:posOffset>260985</wp:posOffset>
                </wp:positionV>
                <wp:extent cx="7476490" cy="8143875"/>
                <wp:effectExtent l="0" t="0" r="0" b="9525"/>
                <wp:wrapSquare wrapText="bothSides"/>
                <wp:docPr id="9" name="Group 9"/>
                <wp:cNvGraphicFramePr/>
                <a:graphic xmlns:a="http://schemas.openxmlformats.org/drawingml/2006/main">
                  <a:graphicData uri="http://schemas.microsoft.com/office/word/2010/wordprocessingGroup">
                    <wpg:wgp>
                      <wpg:cNvGrpSpPr/>
                      <wpg:grpSpPr>
                        <a:xfrm>
                          <a:off x="0" y="0"/>
                          <a:ext cx="7476490" cy="8143875"/>
                          <a:chOff x="-11084" y="0"/>
                          <a:chExt cx="2900459" cy="4452893"/>
                        </a:xfrm>
                      </wpg:grpSpPr>
                      <wps:wsp>
                        <wps:cNvPr id="10" name="Rectangle 10"/>
                        <wps:cNvSpPr/>
                        <wps:spPr>
                          <a:xfrm>
                            <a:off x="51734" y="0"/>
                            <a:ext cx="2789850" cy="1433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62820" y="468725"/>
                            <a:ext cx="2778764" cy="398416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CC7791" w14:textId="0789B8B3" w:rsidR="00552D7B" w:rsidRPr="00242686" w:rsidRDefault="00552D7B" w:rsidP="00552D7B">
                              <w:pPr>
                                <w:spacing w:after="0"/>
                                <w:rPr>
                                  <w:rFonts w:cstheme="minorHAnsi"/>
                                  <w:color w:val="FFFFFF" w:themeColor="background1"/>
                                  <w:sz w:val="24"/>
                                  <w:szCs w:val="24"/>
                                  <w:lang w:val="en-GB" w:eastAsia="en-GB"/>
                                </w:rPr>
                              </w:pPr>
                              <w:r w:rsidRPr="00552D7B">
                                <w:rPr>
                                  <w:rFonts w:cstheme="minorHAnsi"/>
                                  <w:color w:val="FFFFFF" w:themeColor="background1"/>
                                  <w:sz w:val="24"/>
                                  <w:szCs w:val="24"/>
                                  <w:lang w:val="en-GB" w:eastAsia="en-GB"/>
                                </w:rPr>
                                <w:t>Th</w:t>
                              </w:r>
                              <w:r w:rsidRPr="00242686">
                                <w:rPr>
                                  <w:rFonts w:cstheme="minorHAnsi"/>
                                  <w:color w:val="FFFFFF" w:themeColor="background1"/>
                                  <w:sz w:val="24"/>
                                  <w:szCs w:val="24"/>
                                  <w:lang w:val="en-GB" w:eastAsia="en-GB"/>
                                </w:rPr>
                                <w:t xml:space="preserve">is letter is focussed on supporting parents around ‘video-chats’ </w:t>
                              </w:r>
                            </w:p>
                            <w:p w14:paraId="497F5EBA" w14:textId="5FFEA3D7" w:rsidR="00552D7B" w:rsidRPr="00552D7B" w:rsidRDefault="00552D7B" w:rsidP="00552D7B">
                              <w:pPr>
                                <w:spacing w:after="0"/>
                                <w:rPr>
                                  <w:rFonts w:cstheme="minorHAnsi"/>
                                  <w:color w:val="FFFFFF" w:themeColor="background1"/>
                                  <w:sz w:val="24"/>
                                  <w:szCs w:val="24"/>
                                  <w:lang w:val="en-GB" w:eastAsia="en-GB"/>
                                </w:rPr>
                              </w:pPr>
                              <w:r w:rsidRPr="00242686">
                                <w:rPr>
                                  <w:rFonts w:cstheme="minorHAnsi"/>
                                  <w:color w:val="FFFFFF" w:themeColor="background1"/>
                                  <w:sz w:val="24"/>
                                  <w:szCs w:val="24"/>
                                  <w:lang w:val="en-GB" w:eastAsia="en-GB"/>
                                </w:rPr>
                                <w:t xml:space="preserve">Top Tips: </w:t>
                              </w:r>
                            </w:p>
                            <w:p w14:paraId="2113E03A" w14:textId="246892A0" w:rsidR="00552D7B" w:rsidRPr="00242686" w:rsidRDefault="00552D7B" w:rsidP="00552D7B">
                              <w:pPr>
                                <w:spacing w:after="0"/>
                                <w:rPr>
                                  <w:rFonts w:cstheme="minorHAnsi"/>
                                  <w:color w:val="FFFFFF" w:themeColor="background1"/>
                                  <w:sz w:val="24"/>
                                  <w:szCs w:val="24"/>
                                  <w:lang w:val="en-GB" w:eastAsia="en-GB"/>
                                </w:rPr>
                              </w:pPr>
                              <w:r w:rsidRPr="00242686">
                                <w:rPr>
                                  <w:rFonts w:cstheme="minorHAnsi"/>
                                  <w:color w:val="FFFFFF" w:themeColor="background1"/>
                                  <w:sz w:val="24"/>
                                  <w:szCs w:val="24"/>
                                  <w:lang w:val="en-GB" w:eastAsia="en-GB"/>
                                </w:rPr>
                                <w:t>Always e</w:t>
                              </w:r>
                              <w:r w:rsidRPr="00552D7B">
                                <w:rPr>
                                  <w:rFonts w:cstheme="minorHAnsi"/>
                                  <w:color w:val="FFFFFF" w:themeColor="background1"/>
                                  <w:sz w:val="24"/>
                                  <w:szCs w:val="24"/>
                                  <w:lang w:val="en-GB" w:eastAsia="en-GB"/>
                                </w:rPr>
                                <w:t xml:space="preserve">ncourage your child to consider who they are chatting to and what they may be sharing with them. What you share on camera (including things in the background) can give away personal information. Remind </w:t>
                              </w:r>
                              <w:r w:rsidRPr="00242686">
                                <w:rPr>
                                  <w:rFonts w:cstheme="minorHAnsi"/>
                                  <w:color w:val="FFFFFF" w:themeColor="background1"/>
                                  <w:sz w:val="24"/>
                                  <w:szCs w:val="24"/>
                                  <w:lang w:val="en-GB" w:eastAsia="en-GB"/>
                                </w:rPr>
                                <w:t>them</w:t>
                              </w:r>
                              <w:r w:rsidRPr="00552D7B">
                                <w:rPr>
                                  <w:rFonts w:cstheme="minorHAnsi"/>
                                  <w:color w:val="FFFFFF" w:themeColor="background1"/>
                                  <w:sz w:val="24"/>
                                  <w:szCs w:val="24"/>
                                  <w:lang w:val="en-GB" w:eastAsia="en-GB"/>
                                </w:rPr>
                                <w:t xml:space="preserve"> that webcam or live video footage can also be recorded by someone and then potentially shared and uploaded anywhere online</w:t>
                              </w:r>
                            </w:p>
                            <w:p w14:paraId="1B31D69E" w14:textId="62031B20" w:rsidR="00552D7B" w:rsidRPr="00242686" w:rsidRDefault="00552D7B" w:rsidP="00552D7B">
                              <w:pPr>
                                <w:spacing w:after="0"/>
                                <w:rPr>
                                  <w:rFonts w:cstheme="minorHAnsi"/>
                                  <w:color w:val="FFFFFF" w:themeColor="background1"/>
                                  <w:sz w:val="24"/>
                                  <w:szCs w:val="24"/>
                                  <w:lang w:val="en-GB" w:eastAsia="en-GB"/>
                                </w:rPr>
                              </w:pPr>
                            </w:p>
                            <w:p w14:paraId="2C348F84" w14:textId="1AB0A360" w:rsidR="00552D7B" w:rsidRPr="00242686" w:rsidRDefault="00552D7B" w:rsidP="00552D7B">
                              <w:pPr>
                                <w:spacing w:after="0"/>
                                <w:rPr>
                                  <w:rFonts w:cstheme="minorHAnsi"/>
                                  <w:color w:val="FFFFFF" w:themeColor="background1"/>
                                  <w:sz w:val="24"/>
                                  <w:szCs w:val="24"/>
                                </w:rPr>
                              </w:pPr>
                              <w:r w:rsidRPr="00242686">
                                <w:rPr>
                                  <w:rFonts w:cstheme="minorHAnsi"/>
                                  <w:color w:val="FFFFFF" w:themeColor="background1"/>
                                  <w:sz w:val="24"/>
                                  <w:szCs w:val="24"/>
                                  <w:lang w:val="en-GB"/>
                                </w:rPr>
                                <w:t>Y</w:t>
                              </w:r>
                              <w:proofErr w:type="spellStart"/>
                              <w:r w:rsidRPr="00242686">
                                <w:rPr>
                                  <w:rFonts w:cstheme="minorHAnsi"/>
                                  <w:color w:val="FFFFFF" w:themeColor="background1"/>
                                  <w:sz w:val="24"/>
                                  <w:szCs w:val="24"/>
                                </w:rPr>
                                <w:t>oung</w:t>
                              </w:r>
                              <w:proofErr w:type="spellEnd"/>
                              <w:r w:rsidRPr="00242686">
                                <w:rPr>
                                  <w:rFonts w:cstheme="minorHAnsi"/>
                                  <w:color w:val="FFFFFF" w:themeColor="background1"/>
                                  <w:sz w:val="24"/>
                                  <w:szCs w:val="24"/>
                                </w:rPr>
                                <w:t xml:space="preserve"> people may receive chat requests or invites from people they don’t know. Encourage them to think carefully about who they choose to chat to and why others might want to video chat with them. Discuss with your child the risk that the person they see on camera may not be the person they are actually speaking to. If a site or service has privacy settings, encourage your child to always make use of them to control who can contact them</w:t>
                              </w:r>
                            </w:p>
                            <w:p w14:paraId="0E5E00B6" w14:textId="77777777" w:rsidR="00552D7B" w:rsidRPr="00552D7B" w:rsidRDefault="00552D7B" w:rsidP="00552D7B">
                              <w:pPr>
                                <w:spacing w:after="0"/>
                                <w:rPr>
                                  <w:rFonts w:cstheme="minorHAnsi"/>
                                  <w:color w:val="FFFFFF" w:themeColor="background1"/>
                                  <w:sz w:val="24"/>
                                  <w:szCs w:val="24"/>
                                  <w:lang w:val="en-GB" w:eastAsia="en-GB"/>
                                </w:rPr>
                              </w:pPr>
                            </w:p>
                            <w:p w14:paraId="7BEE8732" w14:textId="2E801C7C" w:rsidR="00552D7B" w:rsidRPr="00242686" w:rsidRDefault="00552D7B" w:rsidP="00552D7B">
                              <w:pPr>
                                <w:spacing w:after="0"/>
                                <w:rPr>
                                  <w:rFonts w:cstheme="minorHAnsi"/>
                                  <w:color w:val="FFFFFF" w:themeColor="background1"/>
                                  <w:sz w:val="24"/>
                                  <w:szCs w:val="24"/>
                                  <w:lang w:val="en-GB" w:eastAsia="en-GB"/>
                                </w:rPr>
                              </w:pPr>
                              <w:r w:rsidRPr="00552D7B">
                                <w:rPr>
                                  <w:rFonts w:cstheme="minorHAnsi"/>
                                  <w:color w:val="FFFFFF" w:themeColor="background1"/>
                                  <w:sz w:val="24"/>
                                  <w:szCs w:val="24"/>
                                  <w:lang w:val="en-GB" w:eastAsia="en-GB"/>
                                </w:rPr>
                                <w:t>Some video chat services allow users to chat to and see strangers online and may put them at risk of seeing pornographic or violent content or sexual behaviour on camera. This content should always be reported to the website/service and be blocked via blocking tools if available.</w:t>
                              </w:r>
                            </w:p>
                            <w:p w14:paraId="03D18AC8" w14:textId="18C5C3F2" w:rsidR="00552D7B" w:rsidRPr="00242686" w:rsidRDefault="00552D7B" w:rsidP="00552D7B">
                              <w:pPr>
                                <w:spacing w:after="0"/>
                                <w:rPr>
                                  <w:rFonts w:cstheme="minorHAnsi"/>
                                  <w:color w:val="FFFFFF" w:themeColor="background1"/>
                                  <w:sz w:val="24"/>
                                  <w:szCs w:val="24"/>
                                  <w:lang w:val="en-GB" w:eastAsia="en-GB"/>
                                </w:rPr>
                              </w:pPr>
                            </w:p>
                            <w:p w14:paraId="502DF9D2" w14:textId="76E3F846" w:rsidR="00552D7B" w:rsidRPr="00242686" w:rsidRDefault="00552D7B" w:rsidP="00552D7B">
                              <w:pPr>
                                <w:pStyle w:val="NormalWeb"/>
                                <w:spacing w:before="0" w:beforeAutospacing="0" w:after="0" w:afterAutospacing="0"/>
                                <w:rPr>
                                  <w:rFonts w:asciiTheme="minorHAnsi" w:hAnsiTheme="minorHAnsi" w:cstheme="minorHAnsi"/>
                                  <w:color w:val="FFFFFF" w:themeColor="background1"/>
                                </w:rPr>
                              </w:pPr>
                              <w:r w:rsidRPr="00242686">
                                <w:rPr>
                                  <w:rFonts w:asciiTheme="minorHAnsi" w:hAnsiTheme="minorHAnsi" w:cstheme="minorHAnsi"/>
                                  <w:color w:val="FFFFFF" w:themeColor="background1"/>
                                </w:rPr>
                                <w:t xml:space="preserve">People may use video chat to convince a young person to take part in a dangerous dare, to appear naked on camera or to perform sexually suggestive acts. This can then be recorded by the watcher and potentially be used to threaten or blackmail the person in the video. Make sure your child knows that if someone ever asks them to do or say anything on camera that makes them feel uncomfortable then they can say no, end the chat and tell you, or another adult they trust. </w:t>
                              </w:r>
                              <w:r w:rsidRPr="00242686">
                                <w:rPr>
                                  <w:rFonts w:asciiTheme="minorHAnsi" w:hAnsiTheme="minorHAnsi" w:cstheme="minorHAnsi"/>
                                  <w:color w:val="FFFF00"/>
                                </w:rPr>
                                <w:t xml:space="preserve">Remind them that it is never too late to tell someone. </w:t>
                              </w:r>
                              <w:r w:rsidRPr="00242686">
                                <w:rPr>
                                  <w:rFonts w:asciiTheme="minorHAnsi" w:hAnsiTheme="minorHAnsi" w:cstheme="minorHAnsi"/>
                                  <w:color w:val="FFFFFF" w:themeColor="background1"/>
                                </w:rPr>
                                <w:t>They should also block or report a user to the website/service if the harassment continues.</w:t>
                              </w:r>
                            </w:p>
                            <w:p w14:paraId="75FAD19C" w14:textId="77777777" w:rsidR="00552D7B" w:rsidRPr="00552D7B" w:rsidRDefault="00552D7B" w:rsidP="00552D7B">
                              <w:pPr>
                                <w:spacing w:after="0"/>
                                <w:rPr>
                                  <w:rFonts w:cstheme="minorHAnsi"/>
                                  <w:color w:val="FFFFFF" w:themeColor="background1"/>
                                  <w:sz w:val="24"/>
                                  <w:szCs w:val="24"/>
                                  <w:lang w:val="en-GB" w:eastAsia="en-GB"/>
                                </w:rPr>
                              </w:pPr>
                            </w:p>
                            <w:p w14:paraId="69E6A2AB" w14:textId="77777777" w:rsidR="00552D7B" w:rsidRPr="00242686" w:rsidRDefault="00552D7B" w:rsidP="00552D7B">
                              <w:pPr>
                                <w:spacing w:after="0"/>
                                <w:rPr>
                                  <w:rFonts w:cstheme="minorHAnsi"/>
                                  <w:color w:val="FFFFFF" w:themeColor="background1"/>
                                  <w:sz w:val="24"/>
                                  <w:szCs w:val="24"/>
                                  <w:lang w:val="en-GB" w:eastAsia="en-GB"/>
                                </w:rPr>
                              </w:pPr>
                              <w:r w:rsidRPr="00552D7B">
                                <w:rPr>
                                  <w:rFonts w:cstheme="minorHAnsi"/>
                                  <w:color w:val="FFFFFF" w:themeColor="background1"/>
                                  <w:sz w:val="24"/>
                                  <w:szCs w:val="24"/>
                                  <w:lang w:val="en-GB" w:eastAsia="en-GB"/>
                                </w:rPr>
                                <w:t>If a young person has been the subject of inappropriate sexual contact or approach by another person via webcam or other forms of online communication then it is vital to tell a trusted adult and to report it to the police via the Child Exploitation and Online Protection Centre</w:t>
                              </w:r>
                              <w:r w:rsidRPr="00242686">
                                <w:rPr>
                                  <w:rFonts w:cstheme="minorHAnsi"/>
                                  <w:color w:val="FFFFFF" w:themeColor="background1"/>
                                  <w:sz w:val="24"/>
                                  <w:szCs w:val="24"/>
                                  <w:lang w:val="en-GB" w:eastAsia="en-GB"/>
                                </w:rPr>
                                <w:t xml:space="preserve"> CEOPS.</w:t>
                              </w:r>
                            </w:p>
                            <w:p w14:paraId="7ACA93C4" w14:textId="77777777" w:rsidR="00552D7B" w:rsidRDefault="00552D7B" w:rsidP="00552D7B">
                              <w:pPr>
                                <w:spacing w:after="0"/>
                                <w:rPr>
                                  <w:rFonts w:cstheme="minorHAnsi"/>
                                  <w:color w:val="FFFFFF" w:themeColor="background1"/>
                                  <w:sz w:val="24"/>
                                  <w:szCs w:val="24"/>
                                  <w:lang w:val="en-GB" w:eastAsia="en-GB"/>
                                </w:rPr>
                              </w:pPr>
                            </w:p>
                            <w:p w14:paraId="64DE6D83" w14:textId="2E40CD62" w:rsidR="00552D7B" w:rsidRPr="00552D7B" w:rsidRDefault="00552D7B" w:rsidP="00552D7B">
                              <w:pPr>
                                <w:spacing w:after="0"/>
                                <w:rPr>
                                  <w:rFonts w:cstheme="minorHAnsi"/>
                                  <w:color w:val="FFFFFF" w:themeColor="background1"/>
                                  <w:sz w:val="24"/>
                                  <w:szCs w:val="24"/>
                                  <w:lang w:val="en-GB" w:eastAsia="en-GB"/>
                                </w:rPr>
                              </w:pPr>
                              <w:r w:rsidRPr="00552D7B">
                                <w:rPr>
                                  <w:rFonts w:ascii="Arial" w:hAnsi="Arial" w:cs="Arial"/>
                                  <w:color w:val="FFFFFF" w:themeColor="background1"/>
                                  <w:sz w:val="24"/>
                                  <w:szCs w:val="24"/>
                                  <w:u w:val="single"/>
                                  <w:lang w:val="en-GB" w:eastAsia="en-GB"/>
                                </w:rPr>
                                <w:t xml:space="preserve"> </w:t>
                              </w:r>
                              <w:r w:rsidRPr="00242686">
                                <w:rPr>
                                  <w:rFonts w:ascii="Arial" w:hAnsi="Arial" w:cs="Arial"/>
                                  <w:color w:val="FFFFFF" w:themeColor="background1"/>
                                  <w:sz w:val="24"/>
                                  <w:szCs w:val="24"/>
                                  <w:u w:val="single"/>
                                  <w:lang w:val="en-GB" w:eastAsia="en-GB"/>
                                </w:rPr>
                                <w:t xml:space="preserve">This is an excellent </w:t>
                              </w:r>
                              <w:r w:rsidR="00242686" w:rsidRPr="00242686">
                                <w:rPr>
                                  <w:rFonts w:ascii="Arial" w:hAnsi="Arial" w:cs="Arial"/>
                                  <w:color w:val="FFFFFF" w:themeColor="background1"/>
                                  <w:sz w:val="24"/>
                                  <w:szCs w:val="24"/>
                                  <w:u w:val="single"/>
                                  <w:lang w:val="en-GB" w:eastAsia="en-GB"/>
                                </w:rPr>
                                <w:t>family support page, just click on the title</w:t>
                              </w:r>
                              <w:r w:rsidR="00242686">
                                <w:rPr>
                                  <w:rFonts w:ascii="Arial" w:hAnsi="Arial" w:cs="Arial"/>
                                  <w:color w:val="FFFFFF" w:themeColor="background1"/>
                                  <w:sz w:val="24"/>
                                  <w:szCs w:val="24"/>
                                  <w:lang w:val="en-GB" w:eastAsia="en-GB"/>
                                </w:rPr>
                                <w:t xml:space="preserve">           </w:t>
                              </w:r>
                              <w:r w:rsidRPr="00552D7B">
                                <w:rPr>
                                  <w:rFonts w:ascii="Arial" w:hAnsi="Arial" w:cs="Arial"/>
                                  <w:color w:val="000000"/>
                                  <w:sz w:val="24"/>
                                  <w:szCs w:val="24"/>
                                  <w:lang w:val="en-GB" w:eastAsia="en-GB"/>
                                </w:rPr>
                                <w:t> </w:t>
                              </w:r>
                              <w:hyperlink r:id="rId11" w:tgtFrame="_self" w:history="1">
                                <w:r w:rsidRPr="00552D7B">
                                  <w:rPr>
                                    <w:rFonts w:ascii="Arial" w:hAnsi="Arial" w:cs="Arial"/>
                                    <w:color w:val="264FF5"/>
                                    <w:sz w:val="24"/>
                                    <w:szCs w:val="24"/>
                                    <w:highlight w:val="yellow"/>
                                    <w:u w:val="single"/>
                                    <w:lang w:val="en-GB" w:eastAsia="en-GB"/>
                                  </w:rPr>
                                  <w:t>‘</w:t>
                                </w:r>
                              </w:hyperlink>
                              <w:hyperlink r:id="rId12" w:tgtFrame="_self" w:history="1">
                                <w:r w:rsidRPr="00552D7B">
                                  <w:rPr>
                                    <w:rFonts w:ascii="Arial" w:hAnsi="Arial" w:cs="Arial"/>
                                    <w:color w:val="264FF5"/>
                                    <w:sz w:val="24"/>
                                    <w:szCs w:val="24"/>
                                    <w:highlight w:val="yellow"/>
                                    <w:u w:val="single"/>
                                    <w:lang w:val="en-GB" w:eastAsia="en-GB"/>
                                  </w:rPr>
                                  <w:t>Let’s talk about life online</w:t>
                                </w:r>
                              </w:hyperlink>
                            </w:p>
                            <w:p w14:paraId="4FC284DC" w14:textId="77777777" w:rsidR="00242686" w:rsidRPr="00242686" w:rsidRDefault="00242686" w:rsidP="00785FC4">
                              <w:pPr>
                                <w:rPr>
                                  <w:sz w:val="24"/>
                                  <w:szCs w:val="24"/>
                                  <w:lang w:val="en-GB"/>
                                </w:rPr>
                              </w:pPr>
                            </w:p>
                            <w:p w14:paraId="02E355C7" w14:textId="4F4972B6" w:rsidR="008B76B8" w:rsidRPr="00242686" w:rsidRDefault="008B76B8" w:rsidP="00785FC4">
                              <w:pPr>
                                <w:rPr>
                                  <w:sz w:val="24"/>
                                  <w:szCs w:val="24"/>
                                  <w:lang w:val="en-GB"/>
                                </w:rPr>
                              </w:pPr>
                              <w:r w:rsidRPr="00242686">
                                <w:rPr>
                                  <w:sz w:val="24"/>
                                  <w:szCs w:val="24"/>
                                </w:rPr>
                                <w:t xml:space="preserve">Should you have any concerns about how best to support your child to navigate their way through the world of social media, please do not hesitate to contact me </w:t>
                              </w:r>
                              <w:hyperlink r:id="rId13" w:history="1">
                                <w:r w:rsidRPr="00242686">
                                  <w:rPr>
                                    <w:rStyle w:val="Hyperlink"/>
                                    <w:color w:val="FFFFFF" w:themeColor="background1"/>
                                    <w:sz w:val="24"/>
                                    <w:szCs w:val="24"/>
                                  </w:rPr>
                                  <w:t>deputy@westlancs.lancs.sch.uk</w:t>
                                </w:r>
                              </w:hyperlink>
                              <w:r w:rsidRPr="00242686">
                                <w:rPr>
                                  <w:sz w:val="24"/>
                                  <w:szCs w:val="24"/>
                                </w:rPr>
                                <w:t xml:space="preserve"> or your child’s class teacher or trusted adult. </w:t>
                              </w:r>
                            </w:p>
                            <w:p w14:paraId="49929D46" w14:textId="704116E9" w:rsidR="00B61D7D" w:rsidRPr="00242686" w:rsidRDefault="00B61D7D" w:rsidP="00785FC4">
                              <w:pPr>
                                <w:rPr>
                                  <w:rFonts w:ascii="Arial" w:hAnsi="Arial" w:cs="Arial"/>
                                  <w:color w:val="FFFFFF" w:themeColor="background1"/>
                                  <w:sz w:val="24"/>
                                  <w:szCs w:val="24"/>
                                  <w:lang w:val="en-GB"/>
                                </w:rPr>
                              </w:pPr>
                              <w:r w:rsidRPr="00242686">
                                <w:rPr>
                                  <w:color w:val="FFFFFF" w:themeColor="background1"/>
                                  <w:sz w:val="24"/>
                                  <w:szCs w:val="24"/>
                                </w:rPr>
                                <w:t>Kind Regards</w:t>
                              </w:r>
                              <w:r w:rsidR="00242686">
                                <w:rPr>
                                  <w:rFonts w:ascii="Arial" w:hAnsi="Arial" w:cs="Arial"/>
                                  <w:color w:val="FFFFFF" w:themeColor="background1"/>
                                  <w:sz w:val="24"/>
                                  <w:szCs w:val="24"/>
                                  <w:lang w:val="en-GB"/>
                                </w:rPr>
                                <w:t xml:space="preserve"> </w:t>
                              </w:r>
                              <w:r w:rsidRPr="00242686">
                                <w:rPr>
                                  <w:color w:val="FFFFFF" w:themeColor="background1"/>
                                  <w:sz w:val="24"/>
                                  <w:szCs w:val="24"/>
                                </w:rPr>
                                <w:t>Andrew Grant -DSL</w:t>
                              </w:r>
                            </w:p>
                            <w:p w14:paraId="4D4E0FC9" w14:textId="317993B2" w:rsidR="00785FC4" w:rsidRDefault="00785FC4" w:rsidP="00785FC4">
                              <w:pPr>
                                <w:rPr>
                                  <w:color w:val="FFFFFF" w:themeColor="background1"/>
                                </w:rPr>
                              </w:pPr>
                            </w:p>
                            <w:p w14:paraId="2023D12F" w14:textId="77777777" w:rsidR="00785FC4" w:rsidRPr="00785FC4" w:rsidRDefault="00785FC4" w:rsidP="00785FC4">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5" name="Text Box 15"/>
                        <wps:cNvSpPr txBox="1"/>
                        <wps:spPr>
                          <a:xfrm>
                            <a:off x="-11084" y="156957"/>
                            <a:ext cx="2900459" cy="3180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9A0D9" w14:textId="701B1F56" w:rsidR="003D3F1C" w:rsidRPr="00451486" w:rsidRDefault="003D3F1C" w:rsidP="00B20CA2">
                              <w:pPr>
                                <w:jc w:val="center"/>
                                <w:rPr>
                                  <w:b/>
                                  <w:bCs/>
                                  <w:sz w:val="40"/>
                                  <w:szCs w:val="40"/>
                                </w:rPr>
                              </w:pPr>
                            </w:p>
                            <w:p w14:paraId="23B6C478" w14:textId="6B5C648E" w:rsidR="00100DF9" w:rsidRDefault="00100DF9" w:rsidP="0065293C">
                              <w:pPr>
                                <w:pStyle w:val="NoSpacing"/>
                                <w:rPr>
                                  <w:rFonts w:asciiTheme="majorHAnsi" w:eastAsiaTheme="majorEastAsia" w:hAnsiTheme="majorHAnsi" w:cstheme="majorBidi"/>
                                  <w:caps/>
                                  <w:color w:val="2C567A" w:themeColor="accent1"/>
                                  <w:sz w:val="28"/>
                                  <w:szCs w:val="28"/>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7CB3B9" id="Group 9" o:spid="_x0000_s1026" style="position:absolute;margin-left:0;margin-top:20.55pt;width:588.7pt;height:641.25pt;z-index:-251655168;mso-wrap-distance-left:18pt;mso-wrap-distance-right:18pt;mso-position-horizontal:center;mso-position-horizontal-relative:margin;mso-position-vertical-relative:margin;mso-width-relative:margin;mso-height-relative:margin" coordorigin="-110" coordsize="29004,44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">
                <v:rect id="Rectangle 10" o:spid="_x0000_s1027" style="position:absolute;left:517;width:27898;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" fillcolor="#2c567a [3204]" stroked="f" strokeweight="1pt"/>
                <v:rect id="Rectangle 11" o:spid="_x0000_s1028" style="position:absolute;left:628;top:4687;width:27787;height:39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" fillcolor="#2c567a [3204]" stroked="f" strokeweight="1pt">
                  <v:textbox inset=",14.4pt,8.64pt,18pt">
                    <w:txbxContent>
                      <w:p w14:paraId="4ACC7791" w14:textId="0789B8B3" w:rsidR="00552D7B" w:rsidRPr="00242686" w:rsidRDefault="00552D7B" w:rsidP="00552D7B">
                        <w:pPr>
                          <w:spacing w:after="0"/>
                          <w:rPr>
                            <w:rFonts w:cstheme="minorHAnsi"/>
                            <w:color w:val="FFFFFF" w:themeColor="background1"/>
                            <w:sz w:val="24"/>
                            <w:szCs w:val="24"/>
                            <w:lang w:val="en-GB" w:eastAsia="en-GB"/>
                          </w:rPr>
                        </w:pPr>
                        <w:r w:rsidRPr="00552D7B">
                          <w:rPr>
                            <w:rFonts w:cstheme="minorHAnsi"/>
                            <w:color w:val="FFFFFF" w:themeColor="background1"/>
                            <w:sz w:val="24"/>
                            <w:szCs w:val="24"/>
                            <w:lang w:val="en-GB" w:eastAsia="en-GB"/>
                          </w:rPr>
                          <w:t>Th</w:t>
                        </w:r>
                        <w:r w:rsidRPr="00242686">
                          <w:rPr>
                            <w:rFonts w:cstheme="minorHAnsi"/>
                            <w:color w:val="FFFFFF" w:themeColor="background1"/>
                            <w:sz w:val="24"/>
                            <w:szCs w:val="24"/>
                            <w:lang w:val="en-GB" w:eastAsia="en-GB"/>
                          </w:rPr>
                          <w:t xml:space="preserve">is letter is focussed on supporting parents around ‘video-chats’ </w:t>
                        </w:r>
                      </w:p>
                      <w:p w14:paraId="497F5EBA" w14:textId="5FFEA3D7" w:rsidR="00552D7B" w:rsidRPr="00552D7B" w:rsidRDefault="00552D7B" w:rsidP="00552D7B">
                        <w:pPr>
                          <w:spacing w:after="0"/>
                          <w:rPr>
                            <w:rFonts w:cstheme="minorHAnsi"/>
                            <w:color w:val="FFFFFF" w:themeColor="background1"/>
                            <w:sz w:val="24"/>
                            <w:szCs w:val="24"/>
                            <w:lang w:val="en-GB" w:eastAsia="en-GB"/>
                          </w:rPr>
                        </w:pPr>
                        <w:r w:rsidRPr="00242686">
                          <w:rPr>
                            <w:rFonts w:cstheme="minorHAnsi"/>
                            <w:color w:val="FFFFFF" w:themeColor="background1"/>
                            <w:sz w:val="24"/>
                            <w:szCs w:val="24"/>
                            <w:lang w:val="en-GB" w:eastAsia="en-GB"/>
                          </w:rPr>
                          <w:t xml:space="preserve">Top Tips: </w:t>
                        </w:r>
                      </w:p>
                      <w:p w14:paraId="2113E03A" w14:textId="246892A0" w:rsidR="00552D7B" w:rsidRPr="00242686" w:rsidRDefault="00552D7B" w:rsidP="00552D7B">
                        <w:pPr>
                          <w:spacing w:after="0"/>
                          <w:rPr>
                            <w:rFonts w:cstheme="minorHAnsi"/>
                            <w:color w:val="FFFFFF" w:themeColor="background1"/>
                            <w:sz w:val="24"/>
                            <w:szCs w:val="24"/>
                            <w:lang w:val="en-GB" w:eastAsia="en-GB"/>
                          </w:rPr>
                        </w:pPr>
                        <w:r w:rsidRPr="00242686">
                          <w:rPr>
                            <w:rFonts w:cstheme="minorHAnsi"/>
                            <w:color w:val="FFFFFF" w:themeColor="background1"/>
                            <w:sz w:val="24"/>
                            <w:szCs w:val="24"/>
                            <w:lang w:val="en-GB" w:eastAsia="en-GB"/>
                          </w:rPr>
                          <w:t>Always e</w:t>
                        </w:r>
                        <w:r w:rsidRPr="00552D7B">
                          <w:rPr>
                            <w:rFonts w:cstheme="minorHAnsi"/>
                            <w:color w:val="FFFFFF" w:themeColor="background1"/>
                            <w:sz w:val="24"/>
                            <w:szCs w:val="24"/>
                            <w:lang w:val="en-GB" w:eastAsia="en-GB"/>
                          </w:rPr>
                          <w:t xml:space="preserve">ncourage your child to consider who they are chatting to and what they may be sharing with them. What you share on camera (including things in the background) can give away personal information. Remind </w:t>
                        </w:r>
                        <w:r w:rsidRPr="00242686">
                          <w:rPr>
                            <w:rFonts w:cstheme="minorHAnsi"/>
                            <w:color w:val="FFFFFF" w:themeColor="background1"/>
                            <w:sz w:val="24"/>
                            <w:szCs w:val="24"/>
                            <w:lang w:val="en-GB" w:eastAsia="en-GB"/>
                          </w:rPr>
                          <w:t>them</w:t>
                        </w:r>
                        <w:r w:rsidRPr="00552D7B">
                          <w:rPr>
                            <w:rFonts w:cstheme="minorHAnsi"/>
                            <w:color w:val="FFFFFF" w:themeColor="background1"/>
                            <w:sz w:val="24"/>
                            <w:szCs w:val="24"/>
                            <w:lang w:val="en-GB" w:eastAsia="en-GB"/>
                          </w:rPr>
                          <w:t xml:space="preserve"> that webcam or live video footage can also be recorded by someone and then potentially shared and uploaded anywhere online</w:t>
                        </w:r>
                      </w:p>
                      <w:p w14:paraId="1B31D69E" w14:textId="62031B20" w:rsidR="00552D7B" w:rsidRPr="00242686" w:rsidRDefault="00552D7B" w:rsidP="00552D7B">
                        <w:pPr>
                          <w:spacing w:after="0"/>
                          <w:rPr>
                            <w:rFonts w:cstheme="minorHAnsi"/>
                            <w:color w:val="FFFFFF" w:themeColor="background1"/>
                            <w:sz w:val="24"/>
                            <w:szCs w:val="24"/>
                            <w:lang w:val="en-GB" w:eastAsia="en-GB"/>
                          </w:rPr>
                        </w:pPr>
                      </w:p>
                      <w:p w14:paraId="2C348F84" w14:textId="1AB0A360" w:rsidR="00552D7B" w:rsidRPr="00242686" w:rsidRDefault="00552D7B" w:rsidP="00552D7B">
                        <w:pPr>
                          <w:spacing w:after="0"/>
                          <w:rPr>
                            <w:rFonts w:cstheme="minorHAnsi"/>
                            <w:color w:val="FFFFFF" w:themeColor="background1"/>
                            <w:sz w:val="24"/>
                            <w:szCs w:val="24"/>
                          </w:rPr>
                        </w:pPr>
                        <w:r w:rsidRPr="00242686">
                          <w:rPr>
                            <w:rFonts w:cstheme="minorHAnsi"/>
                            <w:color w:val="FFFFFF" w:themeColor="background1"/>
                            <w:sz w:val="24"/>
                            <w:szCs w:val="24"/>
                            <w:lang w:val="en-GB"/>
                          </w:rPr>
                          <w:t>Y</w:t>
                        </w:r>
                        <w:proofErr w:type="spellStart"/>
                        <w:r w:rsidRPr="00242686">
                          <w:rPr>
                            <w:rFonts w:cstheme="minorHAnsi"/>
                            <w:color w:val="FFFFFF" w:themeColor="background1"/>
                            <w:sz w:val="24"/>
                            <w:szCs w:val="24"/>
                          </w:rPr>
                          <w:t>oung</w:t>
                        </w:r>
                        <w:proofErr w:type="spellEnd"/>
                        <w:r w:rsidRPr="00242686">
                          <w:rPr>
                            <w:rFonts w:cstheme="minorHAnsi"/>
                            <w:color w:val="FFFFFF" w:themeColor="background1"/>
                            <w:sz w:val="24"/>
                            <w:szCs w:val="24"/>
                          </w:rPr>
                          <w:t xml:space="preserve"> people may receive chat requests or invites from people they don’t know. Encourage them to think carefully about who they choose to chat to and why others might want to video chat with them. Discuss with your child the risk that the person they see on camera may not be the person they are actually speaking to. If a site or service has privacy settings, encourage your child to always make use of them to control who can contact them</w:t>
                        </w:r>
                      </w:p>
                      <w:p w14:paraId="0E5E00B6" w14:textId="77777777" w:rsidR="00552D7B" w:rsidRPr="00552D7B" w:rsidRDefault="00552D7B" w:rsidP="00552D7B">
                        <w:pPr>
                          <w:spacing w:after="0"/>
                          <w:rPr>
                            <w:rFonts w:cstheme="minorHAnsi"/>
                            <w:color w:val="FFFFFF" w:themeColor="background1"/>
                            <w:sz w:val="24"/>
                            <w:szCs w:val="24"/>
                            <w:lang w:val="en-GB" w:eastAsia="en-GB"/>
                          </w:rPr>
                        </w:pPr>
                      </w:p>
                      <w:p w14:paraId="7BEE8732" w14:textId="2E801C7C" w:rsidR="00552D7B" w:rsidRPr="00242686" w:rsidRDefault="00552D7B" w:rsidP="00552D7B">
                        <w:pPr>
                          <w:spacing w:after="0"/>
                          <w:rPr>
                            <w:rFonts w:cstheme="minorHAnsi"/>
                            <w:color w:val="FFFFFF" w:themeColor="background1"/>
                            <w:sz w:val="24"/>
                            <w:szCs w:val="24"/>
                            <w:lang w:val="en-GB" w:eastAsia="en-GB"/>
                          </w:rPr>
                        </w:pPr>
                        <w:r w:rsidRPr="00552D7B">
                          <w:rPr>
                            <w:rFonts w:cstheme="minorHAnsi"/>
                            <w:color w:val="FFFFFF" w:themeColor="background1"/>
                            <w:sz w:val="24"/>
                            <w:szCs w:val="24"/>
                            <w:lang w:val="en-GB" w:eastAsia="en-GB"/>
                          </w:rPr>
                          <w:t>Some video chat services allow users to chat to and see strangers online and may put them at risk of seeing pornographic or violent content or sexual behaviour on camera. This content should always be reported to the website/service and be blocked via blocking tools if available.</w:t>
                        </w:r>
                      </w:p>
                      <w:p w14:paraId="03D18AC8" w14:textId="18C5C3F2" w:rsidR="00552D7B" w:rsidRPr="00242686" w:rsidRDefault="00552D7B" w:rsidP="00552D7B">
                        <w:pPr>
                          <w:spacing w:after="0"/>
                          <w:rPr>
                            <w:rFonts w:cstheme="minorHAnsi"/>
                            <w:color w:val="FFFFFF" w:themeColor="background1"/>
                            <w:sz w:val="24"/>
                            <w:szCs w:val="24"/>
                            <w:lang w:val="en-GB" w:eastAsia="en-GB"/>
                          </w:rPr>
                        </w:pPr>
                      </w:p>
                      <w:p w14:paraId="502DF9D2" w14:textId="76E3F846" w:rsidR="00552D7B" w:rsidRPr="00242686" w:rsidRDefault="00552D7B" w:rsidP="00552D7B">
                        <w:pPr>
                          <w:pStyle w:val="NormalWeb"/>
                          <w:spacing w:before="0" w:beforeAutospacing="0" w:after="0" w:afterAutospacing="0"/>
                          <w:rPr>
                            <w:rFonts w:asciiTheme="minorHAnsi" w:hAnsiTheme="minorHAnsi" w:cstheme="minorHAnsi"/>
                            <w:color w:val="FFFFFF" w:themeColor="background1"/>
                          </w:rPr>
                        </w:pPr>
                        <w:r w:rsidRPr="00242686">
                          <w:rPr>
                            <w:rFonts w:asciiTheme="minorHAnsi" w:hAnsiTheme="minorHAnsi" w:cstheme="minorHAnsi"/>
                            <w:color w:val="FFFFFF" w:themeColor="background1"/>
                          </w:rPr>
                          <w:t xml:space="preserve">People may use video chat to convince a young person to take part in a dangerous dare, to appear naked on camera or to perform sexually suggestive acts. This can then be recorded by the watcher and potentially be used to threaten or blackmail the person in the video. Make sure your child knows that if someone ever asks them to do or say anything on camera that makes them feel uncomfortable then they can say no, end the chat and tell you, or another adult they trust. </w:t>
                        </w:r>
                        <w:r w:rsidRPr="00242686">
                          <w:rPr>
                            <w:rFonts w:asciiTheme="minorHAnsi" w:hAnsiTheme="minorHAnsi" w:cstheme="minorHAnsi"/>
                            <w:color w:val="FFFF00"/>
                          </w:rPr>
                          <w:t xml:space="preserve">Remind them that it is never too late to tell someone. </w:t>
                        </w:r>
                        <w:r w:rsidRPr="00242686">
                          <w:rPr>
                            <w:rFonts w:asciiTheme="minorHAnsi" w:hAnsiTheme="minorHAnsi" w:cstheme="minorHAnsi"/>
                            <w:color w:val="FFFFFF" w:themeColor="background1"/>
                          </w:rPr>
                          <w:t>They should also block or report a user to the website/service if the harassment continues.</w:t>
                        </w:r>
                      </w:p>
                      <w:p w14:paraId="75FAD19C" w14:textId="77777777" w:rsidR="00552D7B" w:rsidRPr="00552D7B" w:rsidRDefault="00552D7B" w:rsidP="00552D7B">
                        <w:pPr>
                          <w:spacing w:after="0"/>
                          <w:rPr>
                            <w:rFonts w:cstheme="minorHAnsi"/>
                            <w:color w:val="FFFFFF" w:themeColor="background1"/>
                            <w:sz w:val="24"/>
                            <w:szCs w:val="24"/>
                            <w:lang w:val="en-GB" w:eastAsia="en-GB"/>
                          </w:rPr>
                        </w:pPr>
                      </w:p>
                      <w:p w14:paraId="69E6A2AB" w14:textId="77777777" w:rsidR="00552D7B" w:rsidRPr="00242686" w:rsidRDefault="00552D7B" w:rsidP="00552D7B">
                        <w:pPr>
                          <w:spacing w:after="0"/>
                          <w:rPr>
                            <w:rFonts w:cstheme="minorHAnsi"/>
                            <w:color w:val="FFFFFF" w:themeColor="background1"/>
                            <w:sz w:val="24"/>
                            <w:szCs w:val="24"/>
                            <w:lang w:val="en-GB" w:eastAsia="en-GB"/>
                          </w:rPr>
                        </w:pPr>
                        <w:r w:rsidRPr="00552D7B">
                          <w:rPr>
                            <w:rFonts w:cstheme="minorHAnsi"/>
                            <w:color w:val="FFFFFF" w:themeColor="background1"/>
                            <w:sz w:val="24"/>
                            <w:szCs w:val="24"/>
                            <w:lang w:val="en-GB" w:eastAsia="en-GB"/>
                          </w:rPr>
                          <w:t>If a young person has been the subject of inappropriate sexual contact or approach by another person via webcam or other forms of online communication then it is vital to tell a trusted adult and to report it to the police via the Child Exploitation and Online Protection Centre</w:t>
                        </w:r>
                        <w:r w:rsidRPr="00242686">
                          <w:rPr>
                            <w:rFonts w:cstheme="minorHAnsi"/>
                            <w:color w:val="FFFFFF" w:themeColor="background1"/>
                            <w:sz w:val="24"/>
                            <w:szCs w:val="24"/>
                            <w:lang w:val="en-GB" w:eastAsia="en-GB"/>
                          </w:rPr>
                          <w:t xml:space="preserve"> CEOPS.</w:t>
                        </w:r>
                      </w:p>
                      <w:p w14:paraId="7ACA93C4" w14:textId="77777777" w:rsidR="00552D7B" w:rsidRDefault="00552D7B" w:rsidP="00552D7B">
                        <w:pPr>
                          <w:spacing w:after="0"/>
                          <w:rPr>
                            <w:rFonts w:cstheme="minorHAnsi"/>
                            <w:color w:val="FFFFFF" w:themeColor="background1"/>
                            <w:sz w:val="24"/>
                            <w:szCs w:val="24"/>
                            <w:lang w:val="en-GB" w:eastAsia="en-GB"/>
                          </w:rPr>
                        </w:pPr>
                      </w:p>
                      <w:p w14:paraId="64DE6D83" w14:textId="2E40CD62" w:rsidR="00552D7B" w:rsidRPr="00552D7B" w:rsidRDefault="00552D7B" w:rsidP="00552D7B">
                        <w:pPr>
                          <w:spacing w:after="0"/>
                          <w:rPr>
                            <w:rFonts w:cstheme="minorHAnsi"/>
                            <w:color w:val="FFFFFF" w:themeColor="background1"/>
                            <w:sz w:val="24"/>
                            <w:szCs w:val="24"/>
                            <w:lang w:val="en-GB" w:eastAsia="en-GB"/>
                          </w:rPr>
                        </w:pPr>
                        <w:r w:rsidRPr="00552D7B">
                          <w:rPr>
                            <w:rFonts w:ascii="Arial" w:hAnsi="Arial" w:cs="Arial"/>
                            <w:color w:val="FFFFFF" w:themeColor="background1"/>
                            <w:sz w:val="24"/>
                            <w:szCs w:val="24"/>
                            <w:u w:val="single"/>
                            <w:lang w:val="en-GB" w:eastAsia="en-GB"/>
                          </w:rPr>
                          <w:t xml:space="preserve"> </w:t>
                        </w:r>
                        <w:r w:rsidRPr="00242686">
                          <w:rPr>
                            <w:rFonts w:ascii="Arial" w:hAnsi="Arial" w:cs="Arial"/>
                            <w:color w:val="FFFFFF" w:themeColor="background1"/>
                            <w:sz w:val="24"/>
                            <w:szCs w:val="24"/>
                            <w:u w:val="single"/>
                            <w:lang w:val="en-GB" w:eastAsia="en-GB"/>
                          </w:rPr>
                          <w:t xml:space="preserve">This is an excellent </w:t>
                        </w:r>
                        <w:r w:rsidR="00242686" w:rsidRPr="00242686">
                          <w:rPr>
                            <w:rFonts w:ascii="Arial" w:hAnsi="Arial" w:cs="Arial"/>
                            <w:color w:val="FFFFFF" w:themeColor="background1"/>
                            <w:sz w:val="24"/>
                            <w:szCs w:val="24"/>
                            <w:u w:val="single"/>
                            <w:lang w:val="en-GB" w:eastAsia="en-GB"/>
                          </w:rPr>
                          <w:t>family support page, just click on the title</w:t>
                        </w:r>
                        <w:r w:rsidR="00242686">
                          <w:rPr>
                            <w:rFonts w:ascii="Arial" w:hAnsi="Arial" w:cs="Arial"/>
                            <w:color w:val="FFFFFF" w:themeColor="background1"/>
                            <w:sz w:val="24"/>
                            <w:szCs w:val="24"/>
                            <w:lang w:val="en-GB" w:eastAsia="en-GB"/>
                          </w:rPr>
                          <w:t xml:space="preserve">           </w:t>
                        </w:r>
                        <w:r w:rsidRPr="00552D7B">
                          <w:rPr>
                            <w:rFonts w:ascii="Arial" w:hAnsi="Arial" w:cs="Arial"/>
                            <w:color w:val="000000"/>
                            <w:sz w:val="24"/>
                            <w:szCs w:val="24"/>
                            <w:lang w:val="en-GB" w:eastAsia="en-GB"/>
                          </w:rPr>
                          <w:t> </w:t>
                        </w:r>
                        <w:hyperlink r:id="rId14" w:tgtFrame="_self" w:history="1">
                          <w:r w:rsidRPr="00552D7B">
                            <w:rPr>
                              <w:rFonts w:ascii="Arial" w:hAnsi="Arial" w:cs="Arial"/>
                              <w:color w:val="264FF5"/>
                              <w:sz w:val="24"/>
                              <w:szCs w:val="24"/>
                              <w:highlight w:val="yellow"/>
                              <w:u w:val="single"/>
                              <w:lang w:val="en-GB" w:eastAsia="en-GB"/>
                            </w:rPr>
                            <w:t>‘</w:t>
                          </w:r>
                        </w:hyperlink>
                        <w:hyperlink r:id="rId15" w:tgtFrame="_self" w:history="1">
                          <w:r w:rsidRPr="00552D7B">
                            <w:rPr>
                              <w:rFonts w:ascii="Arial" w:hAnsi="Arial" w:cs="Arial"/>
                              <w:color w:val="264FF5"/>
                              <w:sz w:val="24"/>
                              <w:szCs w:val="24"/>
                              <w:highlight w:val="yellow"/>
                              <w:u w:val="single"/>
                              <w:lang w:val="en-GB" w:eastAsia="en-GB"/>
                            </w:rPr>
                            <w:t>Let’s talk about life online</w:t>
                          </w:r>
                        </w:hyperlink>
                      </w:p>
                      <w:p w14:paraId="4FC284DC" w14:textId="77777777" w:rsidR="00242686" w:rsidRPr="00242686" w:rsidRDefault="00242686" w:rsidP="00785FC4">
                        <w:pPr>
                          <w:rPr>
                            <w:sz w:val="24"/>
                            <w:szCs w:val="24"/>
                            <w:lang w:val="en-GB"/>
                          </w:rPr>
                        </w:pPr>
                      </w:p>
                      <w:p w14:paraId="02E355C7" w14:textId="4F4972B6" w:rsidR="008B76B8" w:rsidRPr="00242686" w:rsidRDefault="008B76B8" w:rsidP="00785FC4">
                        <w:pPr>
                          <w:rPr>
                            <w:sz w:val="24"/>
                            <w:szCs w:val="24"/>
                            <w:lang w:val="en-GB"/>
                          </w:rPr>
                        </w:pPr>
                        <w:r w:rsidRPr="00242686">
                          <w:rPr>
                            <w:sz w:val="24"/>
                            <w:szCs w:val="24"/>
                          </w:rPr>
                          <w:t xml:space="preserve">Should you have any concerns about how best to support your child to navigate their way through the world of social media, please do not hesitate to contact me </w:t>
                        </w:r>
                        <w:hyperlink r:id="rId16" w:history="1">
                          <w:r w:rsidRPr="00242686">
                            <w:rPr>
                              <w:rStyle w:val="Hyperlink"/>
                              <w:color w:val="FFFFFF" w:themeColor="background1"/>
                              <w:sz w:val="24"/>
                              <w:szCs w:val="24"/>
                            </w:rPr>
                            <w:t>deputy@westlancs.lancs.sch.uk</w:t>
                          </w:r>
                        </w:hyperlink>
                        <w:r w:rsidRPr="00242686">
                          <w:rPr>
                            <w:sz w:val="24"/>
                            <w:szCs w:val="24"/>
                          </w:rPr>
                          <w:t xml:space="preserve"> or your child’s class teacher or trusted adult. </w:t>
                        </w:r>
                      </w:p>
                      <w:p w14:paraId="49929D46" w14:textId="704116E9" w:rsidR="00B61D7D" w:rsidRPr="00242686" w:rsidRDefault="00B61D7D" w:rsidP="00785FC4">
                        <w:pPr>
                          <w:rPr>
                            <w:rFonts w:ascii="Arial" w:hAnsi="Arial" w:cs="Arial"/>
                            <w:color w:val="FFFFFF" w:themeColor="background1"/>
                            <w:sz w:val="24"/>
                            <w:szCs w:val="24"/>
                            <w:lang w:val="en-GB"/>
                          </w:rPr>
                        </w:pPr>
                        <w:r w:rsidRPr="00242686">
                          <w:rPr>
                            <w:color w:val="FFFFFF" w:themeColor="background1"/>
                            <w:sz w:val="24"/>
                            <w:szCs w:val="24"/>
                          </w:rPr>
                          <w:t>Kind Regards</w:t>
                        </w:r>
                        <w:r w:rsidR="00242686">
                          <w:rPr>
                            <w:rFonts w:ascii="Arial" w:hAnsi="Arial" w:cs="Arial"/>
                            <w:color w:val="FFFFFF" w:themeColor="background1"/>
                            <w:sz w:val="24"/>
                            <w:szCs w:val="24"/>
                            <w:lang w:val="en-GB"/>
                          </w:rPr>
                          <w:t xml:space="preserve"> </w:t>
                        </w:r>
                        <w:r w:rsidRPr="00242686">
                          <w:rPr>
                            <w:color w:val="FFFFFF" w:themeColor="background1"/>
                            <w:sz w:val="24"/>
                            <w:szCs w:val="24"/>
                          </w:rPr>
                          <w:t>Andrew Grant -DSL</w:t>
                        </w:r>
                      </w:p>
                      <w:p w14:paraId="4D4E0FC9" w14:textId="317993B2" w:rsidR="00785FC4" w:rsidRDefault="00785FC4" w:rsidP="00785FC4">
                        <w:pPr>
                          <w:rPr>
                            <w:color w:val="FFFFFF" w:themeColor="background1"/>
                          </w:rPr>
                        </w:pPr>
                      </w:p>
                      <w:p w14:paraId="2023D12F" w14:textId="77777777" w:rsidR="00785FC4" w:rsidRPr="00785FC4" w:rsidRDefault="00785FC4" w:rsidP="00785FC4">
                        <w:pPr>
                          <w:rPr>
                            <w:color w:val="FFFFFF" w:themeColor="background1"/>
                          </w:rPr>
                        </w:pPr>
                      </w:p>
                    </w:txbxContent>
                  </v:textbox>
                </v:rect>
                <v:shapetype id="_x0000_t202" coordsize="21600,21600" o:spt="202" path="m,l,21600r21600,l21600,xe">
                  <v:stroke joinstyle="miter"/>
                  <v:path gradientshapeok="t" o:connecttype="rect"/>
                </v:shapetype>
                <v:shape id="Text Box 15" o:spid="_x0000_s1029" type="#_x0000_t202" style="position:absolute;left:-110;top:1569;width:29003;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" fillcolor="white [3212]" stroked="f" strokeweight=".5pt">
                  <v:textbox inset=",7.2pt,,7.2pt">
                    <w:txbxContent>
                      <w:p w14:paraId="0BB9A0D9" w14:textId="701B1F56" w:rsidR="003D3F1C" w:rsidRPr="00451486" w:rsidRDefault="003D3F1C" w:rsidP="00B20CA2">
                        <w:pPr>
                          <w:jc w:val="center"/>
                          <w:rPr>
                            <w:b/>
                            <w:bCs/>
                            <w:sz w:val="40"/>
                            <w:szCs w:val="40"/>
                          </w:rPr>
                        </w:pPr>
                      </w:p>
                      <w:p w14:paraId="23B6C478" w14:textId="6B5C648E" w:rsidR="00100DF9" w:rsidRDefault="00100DF9" w:rsidP="0065293C">
                        <w:pPr>
                          <w:pStyle w:val="NoSpacing"/>
                          <w:rPr>
                            <w:rFonts w:asciiTheme="majorHAnsi" w:eastAsiaTheme="majorEastAsia" w:hAnsiTheme="majorHAnsi" w:cstheme="majorBidi"/>
                            <w:caps/>
                            <w:color w:val="2C567A" w:themeColor="accent1"/>
                            <w:sz w:val="28"/>
                            <w:szCs w:val="28"/>
                          </w:rPr>
                        </w:pPr>
                      </w:p>
                    </w:txbxContent>
                  </v:textbox>
                </v:shape>
                <w10:wrap type="square" anchorx="margin" anchory="margin"/>
              </v:group>
            </w:pict>
          </mc:Fallback>
        </mc:AlternateContent>
      </w:r>
      <w:r w:rsidR="004E7624">
        <w:rPr>
          <w:color w:val="000000" w:themeColor="text1"/>
          <w:sz w:val="28"/>
          <w:szCs w:val="28"/>
        </w:rPr>
        <w:t xml:space="preserve">                     </w:t>
      </w:r>
      <w:r w:rsidR="00100DF9" w:rsidRPr="0092399D">
        <w:rPr>
          <w:color w:val="000000" w:themeColor="text1"/>
          <w:sz w:val="28"/>
          <w:szCs w:val="28"/>
        </w:rPr>
        <w:t>Dear Parents and Carers,</w:t>
      </w:r>
      <w:r w:rsidR="0092399D" w:rsidRPr="0092399D">
        <w:rPr>
          <w:color w:val="000000" w:themeColor="text1"/>
          <w:sz w:val="28"/>
          <w:szCs w:val="28"/>
        </w:rPr>
        <w:t xml:space="preserve"> welcome t</w:t>
      </w:r>
      <w:r w:rsidR="002C78C1">
        <w:rPr>
          <w:color w:val="000000" w:themeColor="text1"/>
          <w:sz w:val="28"/>
          <w:szCs w:val="28"/>
        </w:rPr>
        <w:t xml:space="preserve">o </w:t>
      </w:r>
      <w:r w:rsidR="00552D7B">
        <w:rPr>
          <w:color w:val="000000" w:themeColor="text1"/>
          <w:sz w:val="28"/>
          <w:szCs w:val="28"/>
        </w:rPr>
        <w:t>March</w:t>
      </w:r>
      <w:r w:rsidR="003D3F1C">
        <w:rPr>
          <w:color w:val="000000" w:themeColor="text1"/>
          <w:sz w:val="28"/>
          <w:szCs w:val="28"/>
        </w:rPr>
        <w:t>’</w:t>
      </w:r>
      <w:r w:rsidR="004E7624">
        <w:rPr>
          <w:color w:val="000000" w:themeColor="text1"/>
          <w:sz w:val="28"/>
          <w:szCs w:val="28"/>
        </w:rPr>
        <w:t>s</w:t>
      </w:r>
      <w:r w:rsidR="002C78C1">
        <w:rPr>
          <w:color w:val="000000" w:themeColor="text1"/>
          <w:sz w:val="28"/>
          <w:szCs w:val="28"/>
        </w:rPr>
        <w:t xml:space="preserve"> </w:t>
      </w:r>
      <w:r w:rsidR="00451486" w:rsidRPr="0092399D">
        <w:rPr>
          <w:color w:val="000000" w:themeColor="text1"/>
          <w:sz w:val="28"/>
          <w:szCs w:val="28"/>
        </w:rPr>
        <w:t>Safeguarding</w:t>
      </w:r>
      <w:r w:rsidR="0092399D" w:rsidRPr="0092399D">
        <w:rPr>
          <w:color w:val="000000" w:themeColor="text1"/>
          <w:sz w:val="28"/>
          <w:szCs w:val="28"/>
        </w:rPr>
        <w:t xml:space="preserve"> </w:t>
      </w:r>
      <w:r w:rsidR="00100DF9" w:rsidRPr="0092399D">
        <w:rPr>
          <w:color w:val="000000" w:themeColor="text1"/>
          <w:sz w:val="28"/>
          <w:szCs w:val="28"/>
        </w:rPr>
        <w:t>letter</w:t>
      </w:r>
    </w:p>
    <w:sectPr w:rsidR="00100DF9" w:rsidRPr="00197D04" w:rsidSect="008776AA">
      <w:headerReference w:type="default" r:id="rId17"/>
      <w:type w:val="continuous"/>
      <w:pgSz w:w="12240" w:h="15840" w:code="1"/>
      <w:pgMar w:top="2304" w:right="1138" w:bottom="1138" w:left="1138" w:header="454"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B7617" w14:textId="77777777" w:rsidR="00003DCC" w:rsidRDefault="00003DCC" w:rsidP="00590471">
      <w:r>
        <w:separator/>
      </w:r>
    </w:p>
  </w:endnote>
  <w:endnote w:type="continuationSeparator" w:id="0">
    <w:p w14:paraId="70646F78" w14:textId="77777777" w:rsidR="00003DCC" w:rsidRDefault="00003DCC"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0302A" w14:textId="77777777" w:rsidR="00003DCC" w:rsidRDefault="00003DCC" w:rsidP="00590471">
      <w:r>
        <w:separator/>
      </w:r>
    </w:p>
  </w:footnote>
  <w:footnote w:type="continuationSeparator" w:id="0">
    <w:p w14:paraId="48638332" w14:textId="77777777" w:rsidR="00003DCC" w:rsidRDefault="00003DCC"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7FE5" w14:textId="20E42864" w:rsidR="00100DF9" w:rsidRPr="00100DF9" w:rsidRDefault="00AE68A8" w:rsidP="00100DF9">
    <w:pPr>
      <w:jc w:val="center"/>
      <w:rPr>
        <w:color w:val="000000" w:themeColor="text1"/>
        <w:sz w:val="36"/>
        <w:szCs w:val="36"/>
      </w:rPr>
    </w:pPr>
    <w:r w:rsidRPr="00100DF9">
      <w:rPr>
        <w:noProof/>
        <w:color w:val="000000" w:themeColor="text1"/>
      </w:rPr>
      <mc:AlternateContent>
        <mc:Choice Requires="wpg">
          <w:drawing>
            <wp:anchor distT="0" distB="0" distL="114300" distR="114300" simplePos="0" relativeHeight="251657216" behindDoc="0" locked="0" layoutInCell="1" allowOverlap="1" wp14:anchorId="047A9D96" wp14:editId="2E61685F">
              <wp:simplePos x="0" y="0"/>
              <wp:positionH relativeFrom="page">
                <wp:align>right</wp:align>
              </wp:positionH>
              <wp:positionV relativeFrom="paragraph">
                <wp:posOffset>-1293550</wp:posOffset>
              </wp:positionV>
              <wp:extent cx="9035550" cy="11327701"/>
              <wp:effectExtent l="0" t="0" r="0" b="762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35550" cy="11327701"/>
                        <a:chOff x="-262890" y="0"/>
                        <a:chExt cx="9035550" cy="11327701"/>
                      </a:xfrm>
                    </wpg:grpSpPr>
                    <wpg:grpSp>
                      <wpg:cNvPr id="14" name="Group 14"/>
                      <wpg:cNvGrpSpPr/>
                      <wpg:grpSpPr>
                        <a:xfrm>
                          <a:off x="-262890" y="264795"/>
                          <a:ext cx="2695575" cy="2457450"/>
                          <a:chOff x="-262921" y="-172023"/>
                          <a:chExt cx="2695886" cy="2580338"/>
                        </a:xfrm>
                      </wpg:grpSpPr>
                      <wps:wsp>
                        <wps:cNvPr id="1" name="Freeform: Shape 10"/>
                        <wps:cNvSpPr/>
                        <wps:spPr>
                          <a:xfrm rot="10800000" flipH="1">
                            <a:off x="-262921" y="-172023"/>
                            <a:ext cx="2695886" cy="258033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57718" y="56369"/>
                            <a:ext cx="1979948" cy="195389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1644956" y="409575"/>
                          <a:ext cx="7127704" cy="10918126"/>
                          <a:chOff x="-3546982" y="-5767075"/>
                          <a:chExt cx="5833407" cy="8936712"/>
                        </a:xfrm>
                      </wpg:grpSpPr>
                      <wps:wsp>
                        <wps:cNvPr id="6" name="Freeform: Shape 10"/>
                        <wps:cNvSpPr/>
                        <wps:spPr>
                          <a:xfrm rot="10800000" flipH="1" flipV="1">
                            <a:off x="574447" y="1878797"/>
                            <a:ext cx="1565930" cy="129084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644606" y="1590672"/>
                            <a:ext cx="1236460" cy="115202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635042" y="1265286"/>
                            <a:ext cx="651383" cy="61351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327445" y="1473726"/>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3546982" y="-5767075"/>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1150162" y="1038580"/>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7C266311" id="Group 2" o:spid="_x0000_s1026" alt="&quot;&quot;" style="position:absolute;margin-left:660.25pt;margin-top:-101.85pt;width:711.45pt;height:891.95pt;z-index:251657216;mso-position-horizontal:right;mso-position-horizontal-relative:page;mso-width-relative:margin;mso-height-relative:margin" coordorigin="-2628" coordsize="90355,11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">
              <v:group id="Group 14" o:spid="_x0000_s1027" style="position:absolute;left:-2628;top:2647;width:26954;height:24575" coordorigin="-2629,-1720" coordsize="26958,2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2629;top:-1720;width:26958;height:25803;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1465679,2566344;1453080,2572924;1453834,2573238;1570438,2499546;1529702,2508953;1468598,2516479;1465689,2508953;1508365,2505190;1570438,2499546;1676400,2489698;1673912,2490380;1675188,2490139;916239,2475557;959400,2486376;977828,2487316;1029233,2511776;1052510,2516479;1053966,2516950;1059300,2511776;1079667,2517421;1100036,2522124;1140169,2531177;1140772,2530591;1187327,2538117;1209634,2541880;1231942,2543761;1277527,2545643;1339601,2544701;1342295,2544701;1348330,2541409;1361909,2537176;1375730,2536940;1385187,2538116;1387732,2544701;1409434,2544701;1402645,2554109;1398765,2558813;1386156,2564458;1362878,2564458;1332812,2562576;1267828,2560695;1219333,2556932;1176657,2551287;1133982,2544701;1068999,2535294;1018564,2519302;1019148,2518891;989467,2509895;963279,2498606;933213,2489198;902176,2478850;916239,2475557;1487173,2455388;1472355,2457582;1369870,2462601;1403614,2466620;1412344,2464738;1472478,2458153;1482373,2456287;1579251,2441757;1528918,2449208;1546190,2449686;1571044,2445218;1762985,2439582;1605121,2480358;1685008,2463093;750871,2420524;862410,2466620;902176,2478850;932242,2489197;962310,2498605;988497,2509894;982677,2514598;967159,2511775;911875,2492020;884718,2481671;857561,2470383;821674,2458153;790637,2444983;766390,2432753;750871,2420524;796457,2397006;849801,2423347;843013,2427109;780939,2397946;796457,2397006;599567,2333035;665520,2368784;679099,2383835;648062,2367842;624784,2353732;599567,2333035;715219,2308896;715228,2309164;718504,2313010;718864,2311398;2131653,2247143;2128131,2247428;2069937,2287880;2012712,2317984;1971976,2341502;1949669,2350909;1926391,2360316;1898264,2374428;1876926,2386657;1845889,2398887;1813883,2410176;1805153,2418642;1791575,2423347;1757629,2428991;1713983,2442161;1674217,2454390;1630571,2466621;1576257,2479791;1499635,2492020;1497695,2494843;1460855,2503776;1461809,2504250;1502721,2494329;1503515,2492020;1580137,2479791;1634452,2466621;1678097,2454390;1717863,2442161;1761508,2428991;1795455,2423347;1772475,2436720;1773147,2436517;1797395,2422405;1810974,2417702;1811878,2417459;1817763,2411116;1849770,2399828;1880807,2387598;1902144,2375368;1930271,2361258;1953549,2351850;1969511,2345119;1977797,2339620;2018533,2316102;2075756,2285998;468465,2234134;472147,2237197;473404,2237819;2138163,2209576;2137830,2209798;2137830,2210067;2139372,2210280;2139770,2209798;2159117,2195533;2153390,2199370;2152378,2200391;2156304,2197953;389271,2148149;425902,2189982;396857,2156175;2227789,2148121;2227702,2148151;2227061,2152413;2211542,2169347;2193114,2189102;2194225,2188854;2211542,2170287;2227061,2153354;2227789,2148121;484071,2126937;485991,2129205;486088,2128894;340604,2105375;365821,2121368;367059,2122783;378551,2125249;404616,2148649;440503,2176872;456022,2197568;464750,2207917;501606,2238020;490938,2246486;456614,2209495;455052,2209798;487534,2244803;490938,2246486;501607,2238020;593747,2308575;575320,2314220;582109,2318924;554951,2319864;537493,2308575;521005,2296346;480270,2263420;442443,2230494;407526,2197568;391039,2181576;375520,2164642;381340,2157117;400738,2174050;422075,2190042;448262,2217324;450488,2219176;422075,2190042;401707,2174050;382309,2157117;360971,2131716;340604,2105375;2477295,1955798;2476803,1956003;2466210,1980662;2467113,1837942;2441409,1873953;2428800,1896531;2416192,1917227;2386125,1955798;2359938,1994368;2336660,2025413;2334719,2026564;2333131,2028846;2335690,2027294;2358967,1996250;2385155,1957680;2415222,1919110;2427831,1898414;2440439,1875836;2466627,1839146;2567497,1825036;2554887,1861724;2532580,1901235;2510272,1941688;2489904,1967087;2503483,1940746;2515122,1914406;2523851,1900295;2535489,1881480;2546159,1862665;2567497,1825036;2504717,1744396;2481175,1784583;2480742,1785549;2504452,1745072;2517629,1653375;2489333,1728359;2429811,1846368;2421097,1859732;2421041,1859843;2400673,1893709;2380305,1930399;2357028,1958621;2337630,1990606;2223181,2115724;2185355,2146769;2181725,2149445;2180160,2150982;2164343,2163489;2151409,2177813;2103883,2212621;2096436,2217184;2076209,2233177;2073289,2235017;2068966,2238961;2031141,2263421;1993314,2285998;1988984,2288127;1963373,2304262;1955434,2308147;1947729,2313279;1921541,2327391;1897073,2336699;1842540,2363378;1714598,2409662;1625442,2431897;1697495,2418642;1711073,2415820;1754718,2400768;1781876,2392302;1825522,2370664;1874986,2353731;1906678,2341676;1920572,2333976;1933179,2330214;1950638,2320805;1955226,2317713;1967127,2306695;1993314,2291643;2023107,2277478;2034050,2270946;2071877,2246486;2088364,2231435;2106793,2220146;2154318,2185339;2188265,2154294;2226090,2123250;2340539,1998131;2356289,1972161;2357028,1969909;2382245,1932279;2390004,1920990;2400321,1907111;2403583,1901235;2423950,1867369;2463717,1787405;2502513,1701798;2513909,1666990;2623750,1570095;2620841,1571976;2620841,1571976;2632911,1514341;2632563,1516005;2635389,1519295;2644118,1528702;2649938,1524939;2650084,1524217;2646058,1526821;2636359,1518354;2624266,1407476;2623589,1407512;2622362,1407578;2622780,1412050;2621811,1435569;2617931,1449680;2594654,1485428;2588834,1516473;2583015,1526821;2573316,1571976;2562647,1607724;2551008,1642532;2544219,1669813;2536460,1698035;2542648,1688700;2548099,1668872;2552948,1640650;2564586,1605843;2575256,1570095;2584955,1524939;2590774,1514591;2596594,1483547;2619871,1447799;2604353,1520235;2592714,1580442;2566526,1657583;2561346,1665399;2559131,1677104;2551978,1697095;2524821,1754480;2512212,1784583;2504452,1800577;2494753,1817510;2468567,1862665;2440439,1906880;2404553,1966147;2364787,2024473;2338600,2057398;2310472,2089383;2300773,2102554;2290105,2115724;2273616,2128894;2246649,2157854;2247428,2160880;2219302,2189102;2189234,2209798;2164987,2228613;2142017,2244894;2145589,2244606;2170807,2226731;2195055,2207917;2225121,2187220;2253249,2158998;2252278,2155235;2279435,2126073;2295924,2112902;2306593,2099732;2316292,2086562;2344419,2054576;2370606,2021650;2410373,1963324;2446258,1904058;2474386,1859843;2500573,1814687;2510272,1797754;2518031,1781762;2530640,1751658;2557798,1694272;2568466,1655703;2594654,1578562;2606293,1518355;2621811,1445917;2625310,1433193;2622780,1432747;2623750,1409229;2645088,1387591;2633794,1433236;2633795,1433236;2645089,1387592;2653817,1378184;2647998,1390414;2646665,1416048;2646058,1440273;2636359,1469220;2636359,1472526;2647998,1440273;2649938,1390413;2654460,1380911;2612111,1337731;2605756,1352302;2603382,1373481;2600322,1363587;2599203,1364984;2602413,1375362;2600473,1390414;2604353,1402643;2607360,1402481;2605322,1396057;2607262,1381005;2612111,1337731;2693584,1312332;2695523,1313272;2694553,1352783;2695523,1380065;2692613,1429924;2689704,1458146;2680974,1499539;2678065,1534347;2663516,1598317;2649938,1653820;2625691,1664169;2627630,1658524;2631510,1619013;2646058,1577621;2657697,1571036;2657697,1571035;2670306,1499539;2677095,1465672;2682914,1430865;2687764,1397939;2689704,1366895;2690673,1340554;2692613,1326443;2693584,1312332;136602,876143;137084,876377;137130,876245;195119,741303;173781,779873;156323,793985;156281,794885;154593,830899;154641,830813;156323,794925;173781,780813;195119,742243;195846,742714;196209,742008;206756,659458;193178,668866;172810,710258;177470,713874;177622,713239;173781,710258;194148,668866;206172,660536;281439,605837;280214,606788;275014,626180;271740,635940;182509,793985;169900,832554;158261,872066;133044,954851;116556,1011295;108797,1053629;104917,1075265;102007,1096903;93279,1155229;90368,1190977;95218,1228607;97491,1208103;97158,1201325;101038,1161814;109766,1103488;116690,1095429;126743,1030173;126255,1018821;135837,992177;141538,969808;139834,973666;134014,971784;119465,1012236;120436,1034814;113646,1078088;112677,1085614;102978,1096903;105887,1075265;109766,1053629;117526,1011295;134014,954851;159232,872066;170871,832554;183479,793985;272710,635940;281439,605837;298899,511763;298898,511763;303747,515526;303747,515525;473667,377827;473481,377971;472915,378592;464993,386644;462991,389469;461682,390903;456022,398874;396858,466607;380369,485422;363881,505177;290972,583339;364851,504237;381339,484481;397827,465666;456991,397933;462991,389469;472915,378592;498288,312957;489917,315785;483691,318027;482209,319851;471540,329258;444383,346191;425955,365947;408497,385702;396858,396051;396463,395571;385462,408399;366791,430859;336724,462844;341573,468488;341666,468409;337694,463784;367760,431799;397827,396051;409466,385703;426924,365947;445352,346192;472509,329259;483179,319852;494818,315619;498491,314512;1903114,142992;1952578,164629;1973916,181562;1926391,158985;1903114,142992;1742110,74318;1780906,82784;1835221,109125;1742110,74318;1158231,68086;1137862,70555;1094216,76199;1051541,85607;1033113,91251;1011775,96896;965084,105793;956490,109126;897327,128881;839133,151459;798397,169333;771240,179681;704316,209785;672310,229541;641273,249296;591808,285044;545252,320792;500696,358493;504517,363126;513973,356834;522023,351015;551072,326436;597627,290688;647091,254940;678128,235184;710136,215429;777058,185325;803246,172155;843982,154280;902176,131703;961339,111948;986192,107213;998198,103234;1161605,69041;1505091,47860;1525822,49859;1553949,59266;1532612,56444;1487996,47977;1505091,47860;1617963,40451;1657728,43273;1706223,62088;1646090,51740;1617963,40451;1293531,40216;1181507,46096;1103915,56443;1067059,65851;1035052,77140;990436,82784;821674,145814;760570,172155;742142,178740;725654,187207;694617,203199;646122,227658;609266,255880;502577,336784;480281,355589;458468,374906;458931,375355;291138,566325;257191,611480;241673,638762;226154,664162;197057,716843;165407,765219;165051,766703;154382,794925;146623,808095;144683,809977;136075,837729;134014,854192;132075,877710;118496,916281;105887,954851;92308,1011295;84549,1063036;79700,1114777;86489,1079028;87118,1076078;88428,1062095;96188,1010355;98617,1011141;98828,1010267;96189,1009414;109767,952969;122376,914398;135892,876005;134985,875829;136925,852311;147593,808095;155352,794925;155613,794237;166022,766703;198028,717784;227125,665103;242643,639703;258162,612421;292109,567266;459901,376296;504517,336785;611206,255881;648062,227659;696557,203200;727594,187207;744083,178741;762510,172155;823615,145814;992377,82785;1036993,77141;1068999,65852;1105855,56444;1183447,46096;1295471,40569;1385513,43499;1429802,0;1475387,2822;1521942,7526;1552979,15052;1573347,24459;1598565,19755;1636391,28222;1659668,34807;1658699,35748;1657728,42333;1617963,39511;1604384,35748;1590806,32925;1564618,27281;1538431,21637;1511274,17874;1481207,17874;1456959,17874;1419134,17874;1417357,17323;1400705,25399;1406525,34807;1464719,46096;1438822,46534;1439259,46567;1466658,46096;1489936,48918;1534551,57385;1555889,60207;1591776,67733;1628632,75259;1664518,83725;1700405,94074;1717863,98777;1735321,104422;1735547,104621;1748066,106715;1778405,117650;1782643,123878;1783817,124178;1810974,134525;1834251,143933;1857529,154281;1874987,163689;1886626,169333;1899234,175918;1941910,199437;1996224,233304;2024352,252118;2025167,252682;2039540,261152;2586895,1259651;2586485,1267523;2597563,1269058;2608231,1276584;2613081,1301983;2631509,1332087;2639269,1332771;2639269,1325502;2647154,1304259;2647027,1300103;2654787,1274702;2665456,1274702;2681944,1264355;2683884,1305747;2679035,1325502;2673215,1344317;2670305,1375362;2669336,1391354;2667396,1407347;2663261,1410022;2663516,1411109;2667478,1408547;2669336,1393236;2670305,1377244;2673215,1346199;2679035,1327384;2683884,1307629;2691643,1313273;2690673,1327384;2688734,1341495;2687763,1367836;2685823,1398880;2680974,1431806;2675155,1466613;2668365,1500480;2655757,1571976;2644118,1578562;2629569,1619954;2625690,1659466;2623750,1665110;2607262,1708384;2602412,1712147;2582045,1758243;2603382,1712147;2608231,1708384;2577195,1793991;2560707,1802458;2557287,1809092;2557798,1809983;2561677,1802457;2578165,1793991;2566526,1825976;2545188,1863606;2534520,1882420;2522881,1901235;2514151,1915346;2501543,1942628;2487965,1968969;2466627,1997191;2445289,2023531;2446178,2021756;2422010,2053635;2369636,2109139;2359325,2124527;2369636,2110080;2422010,2054575;2382245,2112901;2361755,2133716;2345307,2145443;2344418,2146769;2334135,2154442;2333750,2157117;2288164,2202272;2239669,2245546;2237427,2247124;2221241,2267183;2182445,2295405;2146186,2321782;2146055,2321935;2182445,2296346;2221241,2268124;2189234,2299168;2163168,2315631;2145137,2323018;2144619,2323628;2125221,2335857;2117912,2339143;2099520,2353614;2081576,2365961;2054418,2382894;2045690,2383835;2035988,2388018;2034480,2389129;2046659,2384776;2055389,2383835;2020472,2409235;1998164,2420525;1975857,2430872;1960100,2433165;1957428,2434635;1883716,2465679;1879957,2466508;1857529,2480731;1870137,2484494;1823582,2504250;1827462,2491080;1811943,2496724;1797395,2501427;1767328,2510835;1763311,2506158;1748899,2508953;1731441,2512716;1695555,2521183;1694372,2521717;1728532,2513657;1745990,2509894;1760538,2507072;1766357,2511775;1796425,2502368;1810973,2497664;1826491,2492020;1822612,2505190;1781876,2524005;1779879,2523463;1751809,2534353;1728532,2540939;1693615,2549405;1679188,2548229;1649013,2553924;1648029,2555990;1567528,2571042;1549099,2566338;1533581,2566338;1506424,2574805;1482177,2576687;1457929,2577627;1455294,2576533;1433197,2580332;1406525,2575745;1407495,2574805;1412344,2568219;1390037,2565398;1400705,2559753;1432712,2558812;1463749,2557872;1508364,2558812;1539400,2555990;1597595,2543760;1636391,2535294;1665488,2534353;1667512,2533441;1639301,2534354;1600505,2542820;1542311,2555050;1511274,2557872;1466658,2556932;1435622,2557872;1403614,2558813;1404585,2555050;1411374,2545643;1710103,2497664;1912813,2423347;1966157,2396065;1996224,2381013;2027261,2365021;2085455,2331154;2132010,2296346;2219302,2230494;2243549,2211679;2266826,2191924;2301743,2160880;2316292,2137362;2337190,2118781;2337358,2117613;2317262,2135480;2302713,2158998;2267797,2190043;2244519,2209798;2220272,2228613;2132981,2294465;2086426,2329272;2028232,2363139;1997195,2379131;1967127,2394183;1913783,2421465;1711073,2495783;1412344,2543761;1390037,2543761;1387126,2536235;1363849,2535294;1342511,2543761;1280437,2544701;1234853,2542820;1212544,2540939;1190237,2537176;1203675,2523273;1200905,2524005;1150839,2515013;1148531,2515539;1052511,2498606;1014684,2491080;981708,2485435;941942,2467561;892477,2449687;841073,2429931;849801,2423347;885688,2429931;901207,2443102;954551,2458153;1060270,2484494;1086457,2489198;1114585,2493902;1145622,2500487;1179824,2507661;1182477,2507072;1214484,2511776;1215454,2509895;1262009,2511776;1269768,2512716;1341541,2512716;1393915,2514598;1455989,2509895;1463748,2509895;1466658,2517421;1527762,2509895;1568497,2500487;1591775,2496724;1606324,2494843;1638330,2487317;1664518,2481672;1690705,2475087;1738740,2467024;1745020,2464739;1694586,2473205;1668398,2479791;1642211,2485435;1610204,2492961;1595656,2494843;1572378,2498606;1509334,2504250;1466658,2508013;1458899,2508013;1396826,2512716;1344451,2510835;1272678,2510835;1264919,2509895;1234853,2497664;1218364,2508013;1218322,2508094;1231942,2499546;1262010,2511775;1215455,2509894;1215821,2509663;1185387,2505190;1149501,2497664;1118464,2491080;1090337,2486376;1064150,2481672;958430,2455332;905086,2440280;889568,2427109;853681,2420524;800337,2394183;784818,2395124;729534,2367842;719835,2350909;721774,2349969;755721,2367842;789667,2385717;799366,2380072;759601,2354672;726624,2340561;681039,2315161;642242,2290702;581139,2265302;557862,2246487;562711,2244606;585988,2251191;537493,2202272;510336,2180636;485119,2158998;453112,2133599;406557,2083739;403363,2074056;393948,2064924;361942,2031057;358062,2014124;345453,1997191;343951,1994906;328964,1984961;299867,1944509;283379,1906880;281439,1906880;259132,1865487;237794,1824095;215486,1776117;195119,1727199;215486,1760124;235854,1801517;242643,1824095;245450,1828086;241996,1810668;232989,1794814;218328,1762837;200937,1734724;179599,1678279;161318,1620418;155316,1603551;129170,1502328;117608,1428845;117526,1430865;118496,1445917;123345,1480725;129164,1516473;119465,1485428;112677,1445917;104917,1445917;100067,1410169;93279,1387591;87459,1365955;70970,1349021;66121,1349021;61271,1325502;59331,1295399;63211,1253066;65151,1238014;68454,1227690;66848,1204147;69030,1169339;72910,1162285;72910,1158051;65151,1172162;58362,1162755;45753,1145821;43450,1132416;42844,1133591;38964,1171221;36054,1208851;33145,1238014;33145,1298220;34114,1329265;36054,1360309;27325,1389473;25385,1389473;19566,1333028;19566,1274702;24415,1229547;33141,1238009;25385,1228607;23446,1194740;25385,1142999;26355,1128888;29265,1105369;40904,1063036;46703,1034914;44783,1028228;37994,1065858;26355,1108192;23446,1131710;22475,1145821;20535,1197562;22475,1231428;17626,1276584;17626,1334910;23446,1391354;25385,1391354;37994,1444977;44783,1489191;59331,1534347;82246,1631449;84245,1650058;88430,1650058;109767,1699917;117527,1725317;102978,1703680;87459,1669813;86490,1679221;78051,1653850;71941,1654761;65151,1633125;41873,1581384;27325,1535288;26355,1496717;19566,1451561;14716,1406406;4048,1373481;10836,1198503;17626,1153347;11807,1128888;23446,1061155;26355,1045162;34114,990599;54482,951088;49632,1004710;54480,995519;57392,973548;58362,949206;67091,918161;80669,871124;97158,823147;98393,821799;105888,783636;116556,756354;129165,733776;154383,686739;174750,644406;203847,589844;225185,566325;242643,533399;257192,512703;272711,505177;276590,499533;292109,469429;322175,435562;322994,449717;320800,455667;352242,424273;367760,404518;388128,385703;389884,387595;389099,386644;414316,362184;439534,339607;466691,311384;504517,284103;545252,254940;569608,238459;585988,223895;615085,206962;646122,190970;650231,188920;660792,178858;678129,166511;697164,157103;710629,154097;713045,152399;976858,48917;986646,46853;1013714,37629;1032385,33983;1042121,33903;1045721,32925;1266859,4703;1329659,4468;1396826,5643;1398076,6553;1430773,2822;1460839,7525;1490906,13169;1506419,16590;1489936,12229;1459869,6585;1429802,1881;142980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577;top:563;width:19799;height:195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076443,1943298;1067190,1948281;1067744,1948519;1153382,1892717;1123464,1899841;1078587,1905540;1076451,1899841;1107793,1896991;1153382,1892717;1231203,1885260;1229377,1885776;1230313,1885594;672916,1874552;704615,1882744;718149,1883456;755902,1901978;772998,1905540;774068,1905896;777985,1901978;792943,1906252;807903,1909814;837377,1916669;837820,1916225;872012,1921924;888395,1924773;904779,1926198;938258,1927623;983847,1926910;985826,1926910;990259,1924417;1000231,1921211;1010382,1921033;1017327,1921923;1019197,1926910;1035135,1926910;1030149,1934034;1027300,1937596;1018039,1941870;1000943,1941870;978861,1940445;931135,1939021;895519,1936171;864176,1931897;832834,1926910;785108,1919787;748067,1907677;748496,1907366;726697,1900554;707464,1892005;685382,1884882;662588,1877046;672916,1874552;1092229,1859280;1081346,1860941;1006078,1864742;1030861,1867785;1037272,1866360;1081436,1861374;1088704,1859960;1159855,1848958;1122888,1854600;1135573,1854962;1153827,1851579;1294794,1847311;1178853,1878188;1237526,1865114;551465,1832880;633382,1867785;662588,1877046;684670,1884881;706752,1892005;725985,1900553;721711,1904115;710313,1901977;669711,1887018;649766,1879182;629821,1870634;603464,1861374;580670,1851401;562862,1842140;551465,1832880;584945,1815071;624122,1835017;619136,1837867;573547,1815783;584945,1815071;440342,1766631;488780,1793701;498753,1805098;475958,1792988;458862,1782303;440342,1766631;525280,1748353;525287,1748555;527693,1751467;527958,1750247;1565557,1701592;1562970,1701807;1520230,1732439;1478202,1755234;1448285,1773042;1431902,1780166;1414806,1787289;1394148,1797975;1378477,1807235;1355682,1816496;1332176,1825044;1325764,1831455;1315792,1835017;1290861,1839291;1258806,1849264;1229601,1858524;1197545,1867785;1157655,1877758;1101382,1887018;1099957,1889156;1072900,1895920;1073601,1896279;1103648,1888767;1104231,1887018;1160505,1877758;1200396,1867785;1232450,1858524;1261656,1849264;1293710,1839291;1318642,1835017;1301764,1845144;1302258,1844990;1320067,1834304;1330039,1830743;1330703,1830559;1335025,1825756;1358532,1817208;1381327,1807948;1396998,1798687;1417655,1788002;1434751,1780878;1446474,1775782;1452559,1771618;1482477,1753809;1524504,1731014;344056,1691741;346760,1694061;347683,1694531;1570337,1673145;1570093,1673313;1570093,1673516;1571225,1673678;1571518,1673313;1585726,1662511;1581521,1665417;1580778,1666190;1583661,1664344;285893,1626631;312795,1658305;291465,1632709;1636162,1626610;1636098,1626632;1635627,1629860;1624230,1642682;1610695,1657641;1611511,1657453;1624230,1643394;1635627,1630572;1636162,1626610;355518,1610569;356928,1612286;356999,1612051;250151,1594242;268671,1606352;269581,1607423;278020,1609290;297164,1627010;323520,1648380;334917,1664052;341328,1671888;368396,1694684;360561,1701094;335353,1673083;334205,1673313;334205,1673313;358061,1699820;360561,1701094;368397,1694684;436068,1748110;422534,1752384;427520,1755946;407575,1756658;394753,1748110;382644,1738849;352726,1713917;324945,1688985;299301,1664052;287192,1651943;275794,1639120;280068,1633421;294315,1646244;309986,1658353;329219,1679012;330853,1680414;309986,1658353;295027,1646244;280780,1633421;265109,1614188;250151,1594242;1819408,1480978;1819047,1481133;1811266,1499806;1811929,1391735;1793052,1419003;1783791,1436100;1774531,1451771;1752449,1480978;1733216,1510184;1716121,1533692;1714694,1534563;1713528,1536292;1715408,1535117;1732504,1511610;1751737,1482403;1773819,1453197;1783079,1437525;1792339,1420429;1811572,1392647;1868826,1389262;1862860,1402620;1850038,1428264;1862860,1402620;1868826,1389262;1885655,1381962;1876394,1409743;1860011,1439662;1843627,1470293;1828668,1489526;1838641,1469581;1847189,1449635;1853599,1438950;1862147,1424703;1869983,1410456;1885655,1381962;1839547,1320899;1822257,1351330;1821939,1352062;1839353,1321411;1849030,1251976;1828249,1308756;1784534,1398115;1778133,1408235;1778093,1408318;1763133,1433963;1748175,1461745;1731079,1483116;1716833,1507336;1632778,1602078;1604997,1625586;1602331,1627612;1601181,1628776;1589565,1638247;1580066,1649093;1545161,1675450;1539692,1678905;1524837,1691016;1522691,1692409;1519517,1695396;1491737,1713917;1463956,1731014;1460777,1732626;1441966,1744844;1436134,1747785;1430477,1751672;1411244,1762357;1393274,1769405;1353222,1789608;1259257,1824655;1193779,1841492;1246696,1831455;1256669,1829318;1288723,1817920;1308669,1811509;1340724,1795125;1377052,1782302;1400327,1773175;1410532,1767343;1419791,1764495;1432614,1757371;1435983,1755029;1444723,1746686;1463956,1735288;1485837,1724562;1493874,1719616;1521655,1701094;1533764,1689697;1547299,1681149;1582202,1654792;1607134,1631284;1634915,1607777;1718969,1513034;1730537,1493368;1731079,1491663;1749600,1463169;1755298,1454621;1762875,1444111;1765271,1439662;1780229,1414017;1809435,1353467;1837928,1288643;1846298,1262286;1926969,1188914;1924832,1190339;1924832,1190339;1933697,1146696;1933441,1147956;1935517,1150447;1941928,1157571;1946202,1154721;1946310,1154175;1943353,1156146;1936229,1149734;1927348,1065775;1926851,1065803;1925949,1065853;1926257,1069239;1925545,1087048;1922696,1097733;1905600,1124802;1901326,1148310;1897052,1156146;1889929,1190339;1882093,1217408;1873545,1243766;1868559,1264423;1862860,1285794;1867405,1278724;1871408,1263711;1874969,1242340;1883517,1215983;1891353,1188914;1898476,1154721;1902750,1146885;1907024,1123378;1924120,1096308;1912723,1151159;1904175,1196750;1884942,1255162;1881137,1261081;1879510,1269944;1874257,1285082;1854312,1328535;1845052,1351330;1839353,1363441;1832230,1376263;1812997,1410456;1792339,1443936;1765984,1488814;1736778,1532980;1717545,1557912;1696887,1582132;1689764,1592105;1681929,1602078;1669819,1612051;1650014,1633980;1650586,1636271;1629929,1657641;1607846,1673313;1590038,1687560;1573168,1699889;1575792,1699670;1594312,1686135;1612121,1671888;1634203,1656217;1654860,1634846;1654148,1631997;1674093,1609914;1686203,1599941;1694038,1589968;1701161,1579995;1721819,1555775;1741052,1530843;1770257,1486677;1796613,1441799;1817271,1408318;1836504,1374125;1843627,1361303;1849325,1349194;1858586,1326398;1878531,1282944;1886366,1253738;1905600,1195326;1914148,1149735;1925545,1094884;1928114,1085249;1926257,1084911;1926969,1067102;1942640,1050718;1934345,1085281;1934346,1085281;1942641,1050719;1949051,1043594;1944777,1052855;1944777,1052855;1943798,1072266;1943353,1090610;1936229,1112529;1936229,1115033;1944777,1090610;1946202,1052855;1949523,1045659;1918421,1012963;1913753,1023997;1912010,1040033;1909763,1032542;1908941,1033599;1911298,1041458;1909874,1052855;1912723,1062116;1914931,1061993;1913435,1057129;1914860,1045731;1918421,1012963;1978257,993730;1979682,994442;1978969,1024361;1979682,1045019;1977544,1082773;1975408,1104144;1968996,1135487;1966860,1161845;1956175,1210285;1946202,1252313;1928394,1260149;1929819,1255875;1932668,1225956;1943353,1194613;1951901,1189627;1951901,1189626;1961161,1135487;1966147,1109843;1970421,1083486;1973983,1058553;1975408,1035046;1976120,1015100;1977544,1004415;1978257,993730;100325,663437;100679,663614;100713,663514;143302,561333;127630,590539;114808,601225;114778,601907;113538,629177;113573,629112;114808,601937;127630,591251;143302,562045;143836,562401;144103,561867;151849,499358;141876,506481;126918,537825;130340,540563;130451,540082;127630,537825;142589,506481;151420,500174;206698,458754;205799,459475;201979,474159;199575,481550;134041,601225;124780,630431;116232,660349;97712,723036;85603,765777;79904,797834;77055,814217;74917,830602;68507,874768;66369,901837;69931,930331;71601,914805;71356,909672;74205,879754;80616,835588;85701,829486;93084,780072;92726,771476;99763,751302;103950,734362;102699,737283;98425,735859;87739,766490;88452,783587;83465,816355;82753,822054;75630,830602;77767,814217;80616,797834;86315,765777;98425,723036;116945,660349;125493,630431;134753,601225;200287,481550;206698,458754;219521,387519;219520,387519;223082,390369;223082,390368;347877,286100;347740,286209;347325,286678;341506,292776;340035,294916;339075,296002;334917,302037;291466,353326;279356,367573;267247,382532;213722,441693;267959,381820;280068,366861;292178,352614;335629,301324;340035,294916;347325,286678;365959,236979;359811,239120;355239,240818;354151,242199;346315,249322;326369,262145;312836,277104;300014,292063;291466,299900;291175,299536;283096,309250;269383,326257;247301,350477;250863,354750;250931,354690;248013,351189;270095,326969;292178,299900;300726,292064;313547,277104;327081,262145;347026,249323;354862,242199;363410,238994;366109,238156;1397710,108277;1434038,124661;1449709,137483;1414806,120387;1397710,108277;1279464,56275;1307957,62686;1347847,82632;1279464,56275;850643,51556;835684,53426;803629,57700;772286,64824;758753,69098;743081,73372;708789,80109;702478,82633;659027,97592;616287,114688;586369,128223;566424,136059;517273,158854;493767,173814;470972,188773;434643,215842;400451,242911;367728,271459;370534,274968;377479,270204;383390,265797;404725,247186;438917,220116;475245,193047;498040,178087;521547,163128;570697,140333;589931,130360;619848,116825;662588,99728;706040,84769;724292,81184;733109,78171;853121,52279;1105388,36241;1120614,37754;1141272,44878;1125601,42741;1092834,36330;1105388,36241;1188286,30631;1217491,32767;1253107,47014;1208943,39179;1188286,30631;950012,30453;867738,34905;810752,42740;783684,49864;760176,58412;727409,62686;603464,110414;558588,130360;545054,135346;532944,141758;510150,153867;474533,172388;447465,193759;369109,255021;352734,269261;336714,283888;337054,284228;213822,428835;188890,463028;177493,483686;166095,502919;144725,542811;121480,579442;121219,580566;113383,601937;107684,611909;106260,613334;99938,634349;98425,646815;97000,664623;87027,693830;77767,723036;67794,765777;62096,804957;58534,844136;63520,817067;63982,814833;64945,804244;70643,765065;72428,765661;72583,764999;70644,764353;80617,721612;89877,692405;99804,663333;99137,663199;100562,645390;108397,611909;114096,601937;114287,601416;121932,580566;145438,543524;166808,503632;178205,484399;189602,463740;214534,429548;337767,284941;370534,255022;448890,193760;475958,172389;511575,153868;534369,141758;546479,135347;560013,130360;604890,110414;728835,62687;761602,58413;785108,49865;812177,42741;869163,34905;951437,30720;1017566,32939;1050094,0;1083573,2137;1117765,5699;1140559,11398;1155519,18521;1174039,14959;1201819,21371;1218915,26357;1218203,27069;1217491,32055;1188286,29919;1178313,27069;1168340,24932;1149107,20658;1129875,16384;1109930,13534;1087848,13534;1070039,13534;1042259,13534;1040954,13118;1028724,19233;1032998,26357;1075738,34905;1056719,35237;1057039,35262;1077163,34905;1094258,37042;1127025,43453;1142697,45590;1169053,51289;1196122,56988;1222477,63399;1248834,71235;1261656,74797;1274478,79071;1274643,79222;1283838,80807;1306120,89088;1309232,93804;1310094,94030;1330039,101866;1347135,108989;1364231,116826;1377053,123949;1385601,128223;1394861,133209;1426203,151018;1466093,176663;1486751,190910;1487349,191337;1497906,197751;1899901,953838;1899600,959799;1907736,960962;1915572,966660;1919134,985894;1932667,1008689;1938367,1009207;1938367,1003703;1944157,987617;1944065,984470;1949763,965236;1957599,965236;1969708,957400;1971133,988744;1967572,1003703;1963298,1017950;1961161,1041458;1960449,1053567;1959024,1065678;1955986,1067703;1956175,1068526;1959084,1066586;1960449,1054992;1961161,1042882;1963298,1019374;1967572,1005127;1971133,990168;1976832,994443;1976120,1005127;1974695,1015813;1973982,1035759;1972558,1059266;1968996,1084199;1964723,1110555;1959736,1136200;1950476,1190339;1941928,1195326;1931243,1226669;1928393,1256588;1926969,1260862;1914860,1293630;1911298,1296480;1896339,1331384;1912010,1296480;1915572,1293630;1892777,1358454;1880668,1364865;1878157,1369889;1878531,1370563;1881381,1364865;1893490,1358454;1884942,1382674;1869271,1411168;1861435,1425415;1852887,1439662;1846476,1450347;1837216,1471005;1827244,1490951;1811572,1512322;1795901,1532267;1796554,1530923;1778805,1555063;1740339,1597092;1732766,1608744;1740339,1597804;1778805,1555775;1749600,1599940;1734551,1615701;1722471,1624582;1721818,1625586;1714266,1631396;1713983,1633421;1680503,1667614;1644887,1700382;1643240,1701578;1631353,1716766;1602860,1738137;1576229,1758110;1576134,1758226;1602860,1738849;1631353,1717479;1607846,1740986;1588703,1753452;1575460,1759046;1575079,1759508;1560832,1768768;1555464,1771256;1541957,1782214;1528778,1791563;1508833,1804386;1502422,1805098;1495296,1808266;1494189,1809106;1503134,1805810;1509546,1805098;1483902,1824332;1467518,1832881;1451135,1840716;1439563,1842452;1437600,1843565;1383463,1867073;1380703,1867700;1364231,1878470;1373491,1881320;1339299,1896279;1342148,1886307;1330751,1890581;1320067,1894142;1297984,1901266;1295034,1897724;1284449,1899841;1271628,1902690;1245272,1909102;1244403,1909506;1269491,1903402;1282313,1900553;1292997,1898416;1297271,1901977;1319354,1894854;1330038,1891293;1341436,1887018;1338586,1896991;1308669,1911238;1307202,1910828;1286587,1919074;1269491,1924061;1243847,1930472;1233252,1929582;1211090,1933894;1210367,1935458;1151245,1946856;1137710,1943294;1126313,1943294;1106368,1949705;1088560,1951130;1070751,1951842;1068816,1951013;1052587,1953891;1032998,1950417;1033711,1949705;1037272,1944719;1020889,1942582;1028724,1938308;1052231,1937595;1075026,1936883;1107792,1937595;1130587,1935458;1173326,1926197;1201819,1919787;1223189,1919074;1224676,1918384;1203957,1919075;1175464,1925485;1132724,1934746;1109930,1936883;1077163,1936171;1054368,1936883;1030861,1937596;1031574,1934746;1036559,1927623;1255956,1891293;1404833,1835017;1444011,1814359;1466093,1802961;1488888,1790851;1531627,1765207;1565819,1738849;1629929,1688985;1647736,1674738;1664832,1659779;1690476,1636271;1701161,1618462;1716509,1604393;1716633,1603509;1701874,1617038;1691189,1634846;1665545,1658354;1648449,1673313;1630641,1687560;1566532,1737425;1532340,1763782;1489600,1789427;1466806,1801536;1444723,1812934;1405546,1833592;1256669,1889868;1037272,1926198;1020889,1926198;1018752,1920499;1001656,1919787;985985,1926198;940396,1926910;906917,1925485;890533,1924061;874150,1921211;884018,1910684;881985,1911238;845214,1904429;843519,1904828;772999,1892005;745218,1886307;720999,1882032;691794,1868497;655465,1854963;617712,1840003;624122,1835017;650479,1840003;661876,1849976;701054,1861374;778698,1881320;797930,1884882;818588,1888443;841382,1893430;866502,1898862;868450,1898416;891957,1901978;892669,1900554;926861,1901978;932560,1902690;985272,1902690;1023738,1904115;1069327,1900554;1075025,1900554;1077163,1906252;1122039,1900554;1151957,1893430;1169052,1890581;1179738,1889156;1203244,1883457;1222477,1879183;1241710,1874196;1276988,1868090;1281601,1866361;1244560,1872771;1225327,1877758;1206094,1882032;1182587,1887731;1171902,1889156;1154807,1892005;1108505,1896279;1077163,1899129;1071464,1899129;1025875,1902690;987409,1901266;934697,1901266;928998,1900554;906917,1891293;894807,1899129;894776,1899190;904779,1892717;926862,1901977;892670,1900553;892939,1900379;870588,1896991;844232,1891293;821437,1886307;800779,1882744;781547,1879183;703903,1859237;664725,1847840;653328,1837867;626972,1832880;587794,1812934;576397,1813647;535794,1792988;528670,1780166;530095,1779454;555027,1792988;579958,1806523;587081,1802249;557876,1783015;533657,1772330;500177,1753096;471684,1734575;426808,1715342;409712,1701095;413273,1699670;430369,1704657;394753,1667614;374808,1651231;356287,1634846;332781,1615613;298589,1577858;296243,1570526;289328,1563611;265822,1537966;262973,1525144;253712,1512322;252609,1510592;241602,1503061;220232,1472430;208123,1443936;206698,1443936;190315,1412592;174644,1381249;158260,1344919;143302,1307877;158260,1332809;173219,1364153;178205,1381249;180266,1384271;177730,1371083;171114,1359077;160347,1334863;147575,1313575;131904,1270834;118479,1227024;114069,1214248;94867,1137599;86375,1081957;86315,1083486;87027,1094884;90589,1121241;94863,1148310;87739,1124802;82753,1094884;77055,1094884;73493,1067814;68507,1050718;64233,1034334;52123,1021512;48562,1021512;45000,1003703;43575,980908;46424,948852;47849,937454;50275,929637;49096,911810;50698,885452;53548,880110;53548,876904;47849,887590;42863,880466;33602,867644;31911,857493;31466,858383;28616,886877;26479,915371;24343,937454;24343,983044;25054,1006552;26479,1030059;20069,1052143;18644,1052143;14370,1009402;14370,965236;17931,931043;24340,937451;18644,930331;17219,904686;18644,865507;19356,854822;21493,837013;30041,804957;34300,783662;32890,778600;27904,807094;19356,839150;17219,856958;16507,867644;15082,906823;16507,932468;12945,966660;12945,1010826;17219,1053567;18644,1053567;27904,1094172;32890,1127652;43575,1161845;60404,1235373;61873,1249464;64946,1249464;80617,1287219;86315,1306452;75630,1290068;64233,1264423;63521,1271547;57323,1252335;52836,1253026;47849,1236642;30753,1197462;20069,1162557;19356,1133351;14370,1099158;10808,1064965;2973,1040033;7959,907536;12945,873343;8671,854822;17219,803532;19356,791422;25054,750106;40014,720187;36452,760791;40012,753832;42150,737194;42863,718762;49274,695254;59246,659637;71356,623307;72263,622286;77767,593388;85603,572730;94863,555633;113384,520016;128342,487960;149712,446644;165383,428835;178205,403903;188891,388231;200288,382532;203137,378258;214534,355463;236616,329818;237217,340537;235607,345042;258698,321270;270095,306311;285054,292064;286343,293496;285767,292776;304288,274255;322808,257158;342753,235788;370534,215129;400451,193047;418339,180567;430369,169539;451739,156717;474533,144607;477551,143055;485308,135436;498041,126086;512020,118962;521910,116686;523684,115400;717437,37042;724625,35478;744505,28493;758218,25733;765368,25672;768012,24932;930423,3561;976546,3383;1025875,4273;1026793,4962;1050807,2137;1072889,5698;1094971,9972;1106364,12562;1094258,9260;1072176,4986;1050094,1425;105009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16449;top:4095;width:71277;height:109182" coordorigin="-35469,-57670" coordsize="58334,8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5744;top:18787;width:15659;height:129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851353,1283839;844035,1287131;844473,1287288;912203,1250423;888542,1255129;853049,1258894;851359,1255129;876147,1253247;912203,1250423;973752,1245496;972307,1245837;973048,1245717;532206,1238422;557276,1243834;567980,1244305;597839,1256541;611360,1258894;612206,1259130;615304,1256541;627135,1259365;638966,1261718;662277,1266246;662628,1265954;689670,1269718;702627,1271601;715585,1272542;742063,1273483;778119,1273012;779684,1273012;783190,1271365;791077,1269248;799105,1269130;804598,1269718;806077,1273012;818682,1273012;814739,1277719;812486,1280072;805161,1282896;791640,1282896;774176,1281954;736430,1281013;708261,1279131;683472,1276307;658684,1273012;620938,1268306;591642,1260306;591981,1260101;574741,1255600;559530,1249953;542065,1245246;524037,1240069;532206,1238422;863838,1228332;855231,1229430;795701,1231941;815302,1233951;820373,1233010;855302,1229716;861050,1228782;917323,1221514;888086,1225241;898119,1225480;912555,1223245;1024046,1220425;932349,1240824;978752,1232187;436151,1210891;500938,1233951;524037,1240069;541502,1245246;558966,1249952;574177,1255599;570797,1257953;561783,1256541;529671,1246658;513896,1241481;498122,1235834;477277,1229716;459249,1223127;445165,1217009;436151,1210891;462629,1199126;493615,1212303;489672,1214186;453615,1199597;462629,1199126;348264,1167124;386573,1185008;394461,1192538;376433,1184537;362912,1177478;348264,1167124;415441,1155049;415447,1155182;417349,1157106;417559,1156300;1238190,1124156;1236144,1124298;1202342,1144535;1169102,1159595;1145440,1171360;1132483,1176066;1118962,1180772;1102624,1187831;1090230,1193949;1072202,1200067;1053610,1205715;1048540,1209950;1040653,1212303;1020935,1215127;995582,1221716;972484,1227833;947132,1233952;915583,1240540;871077,1246658;869950,1248070;848551,1252539;849105,1252776;872869,1247813;873330,1246658;917837,1240540;949386,1233952;974738,1227833;997837,1221716;1023188,1215127;1042907,1212303;1029558,1218994;1029949,1218892;1044033,1211833;1051921,1209480;1052446,1209358;1055864,1206185;1074456,1200538;1092484,1194420;1104878,1188302;1121216,1181243;1134737,1176537;1144008,1173170;1148821,1170418;1172483,1158653;1205722,1143594;272112,1117648;274251,1119181;274981,1119491;1241971,1105362;1241778,1105474;1241778,1105608;1242674,1105715;1242905,1105474;1254143,1098338;1250816,1100257;1250228,1100767;1252509,1099548;226112,1074633;247389,1095560;230518,1078648;1294031,1074619;1293981,1074634;1293609,1076766;1284595,1085237;1273890,1095120;1274535,1094996;1284595,1085708;1293609,1077237;1294031,1074619;281177,1064022;282292,1065156;282349,1065001;197843,1053235;212491,1061236;213210,1061943;219885,1063177;235025,1074883;255870,1089002;264884,1099355;269954,1104532;291363,1119592;285166,1123827;265228,1105322;264321,1105474;283188,1122985;285166,1123827;291363,1119592;344884,1154888;334180,1157712;338123,1160065;322349,1160535;312208,1154888;302631,1148770;278969,1132298;256997,1115827;236715,1099355;227138,1091355;218124,1082884;221505,1079119;232772,1087590;245166,1095590;260377,1109239;261670,1110165;245166,1095590;233335,1087590;222068,1079119;209673,1066412;197843,1053235;1438960,978408;1438674,978510;1432521,990846;1433045,919449;1418115,937464;1410791,948759;1403467,959112;1386002,978408;1370791,997703;1357270,1013233;1356143,1013809;1355220,1014951;1356707,1014174;1370228,998644;1385439,979349;1402904,960054;1410228,949700;1417551,938406;1432763,920051;1491354,912992;1484030,931346;1471072,951112;1458114,971349;1446284,984055;1454171,970878;1460932,957701;1466002,950642;1472762,941229;1478960,931817;1491354,912992;1454888,872652;1441213,892756;1440962,893239;1454734,872990;1462388,827117;1445952,864629;1411378,923664;1406316,930350;1406284,930405;1394453,947347;1382622,965701;1369101,979820;1357833,995821;1291355,1058412;1269383,1073943;1267275,1075282;1266366,1076050;1257178,1082307;1249665,1089473;1222060,1106886;1217734,1109168;1205985,1117169;1204289,1118090;1201778,1120063;1179807,1132299;1157835,1143594;1155320,1144658;1140443,1152730;1135831,1154674;1131356,1157241;1116145,1164301;1101932,1168957;1070256,1182304;995940,1205457;944153,1216581;986005,1209950;993893,1208538;1019244,1201008;1035019,1196773;1060371,1185949;1089103,1177477;1107511,1171447;1115582,1167595;1122905,1165713;1133046,1161006;1135711,1159459;1142624,1153947;1157835,1146417;1175140,1139331;1181497,1136063;1203468,1123827;1213046,1116298;1223750,1110650;1251355,1093238;1271074,1077707;1293045,1062177;1359523,999585;1368672,986593;1369101,985467;1383749,966642;1388256,960995;1394249,954051;1396143,951112;1407974,934170;1431072,894167;1453607,851342;1460227,833929;1524029,785456;1522339,786397;1522339,786397;1529350,757564;1529148,758397;1530790,760042;1535860,764749;1539240,762866;1539326,762505;1536987,763807;1531353,759572;1524329,704104;1523936,704122;1523223,704155;1523466,706392;1522903,718158;1520649,725217;1507128,743100;1503748,758631;1500368,763807;1494734,786397;1488537,804280;1481776,821693;1477833,835341;1473326,849459;1476920,844789;1480086,834870;1482903,820752;1489663,803339;1495861,785456;1501495,762866;1504875,757689;1508255,742159;1521776,724276;1512762,760513;1506002,790632;1490790,829223;1487781,833133;1486495,838988;1482340,848989;1466565,877696;1459241,892756;1454734,900757;1449100,909228;1433889,931817;1417551,953936;1396707,983585;1373608,1012763;1358397,1029234;1342059,1045235;1336425,1051824;1330228,1058412;1320651,1065001;1304987,1079488;1305439,1081002;1289102,1095120;1271637,1105474;1257553,1114886;1244210,1123031;1246285,1122887;1260933,1113945;1275017,1104532;1292482,1094179;1308820,1080060;1308256,1078178;1324031,1063589;1333609,1057001;1339805,1050412;1345439,1043823;1361777,1027822;1376988,1011351;1400087,982173;1420932,952524;1437270,930405;1452481,907815;1458114,899344;1462621,891344;1469946,876285;1485720,847577;1491917,828282;1507128,789691;1513889,759572;1522903,723335;1524935,716969;1523466,716746;1524029,704981;1536423,694156;1529863,716990;1529864,716990;1536424,694157;1541494,689450;1538114,695569;1537339,708392;1536987,720511;1531353,734992;1531353,736646;1538114,720511;1539240,695568;1541867,690814;1517269,669214;1513577,676503;1512198,687097;1510421,682148;1509771,682847;1511635,688039;1510509,695569;1512762,701686;1514509,701605;1513325,698392;1514452,690862;1517269,669214;1564593,656507;1565719,656978;1565156,676743;1565719,690391;1564029,715334;1562339,729452;1557269,750159;1555579,767572;1547128,799574;1539240,827340;1525156,832517;1526283,829693;1528537,809928;1536987,789221;1543747,785927;1543747,785926;1551072,750159;1555015,733217;1558395,715805;1561212,699333;1562339,683803;1562902,670626;1564029,663566;1564593,656507;79346,438299;79627,438416;79653,438351;113336,370844;100942,390139;90801,397199;90777,397649;89796,415666;89825,415623;90801,397669;100942,390610;113336,371315;113759,371550;113970,371197;120096,329901;112209,334607;100378,355314;103085,357123;103173,356805;100942,355314;112773,334607;119757,330440;163477,303076;162765,303552;159744,313253;157843,318136;106012,397199;98688,416494;91928,436260;77280,477674;67703,505911;63196,527088;60942,537912;59252,548737;54182,577915;52491,595798;55308,614623;56629,604366;56435,600975;58689,581209;63759,552031;67780,548000;73620,515354;73336,509675;78902,496347;82214,485156;81224,487086;77843,486145;69393,506381;69956,517676;66012,539324;65449,543089;59815,548737;61505,537912;63759,527088;68266,505911;77843,477674;92491,436260;99252,416494;106575,397199;158406,318136;163477,303076;173618,256014;173617,256014;176434,257897;176434,257896;275134,189012;275026,189084;274697,189395;270096,193422;268932,194836;268172,195553;264884,199541;230519,233425;220941,242837;211364,252720;169014,291821;211927,252249;221504,242366;231082,232954;265447,199070;268932,194836;274697,189395;289435,156560;284573,157975;280956,159096;280096,160008;273898,164715;258124,173186;247420,183069;237279,192952;230519,198129;230289,197888;223899,204306;213054,215542;195589,231542;198406,234366;198460,234326;196152,232013;213617,216012;231082,198129;237842,192952;247983,183069;258687,173186;274461,164715;280659,160009;287419,157891;289553,157338;1105441,71533;1134173,82357;1146567,90828;1118962,79534;1105441,71533;1011921,37178;1034456,41414;1066005,54591;1011921,37178;672769,34061;660938,35296;635586,38120;610797,42826;600093,45649;587699,48473;560578,52924;555586,54591;521221,64474;487418,75769;463756,84711;447982,89887;409108,104947;390517,114830;372489,124713;343757,142596;316715,160479;290834,179340;293053,181657;298546,178510;303222,175599;320095,163303;347137,145420;375869,127536;393897,117653;412489,107771;451361,92711;466573,86122;490235,77180;524037,65886;558403,56003;572839,53634;579812,51644;674729,34538;874246,23942;886288,24942;902626,29648;890231,28237;864316,24001;874246,23942;939809,20236;962907,21648;991075,31060;956146,25884;939809,20236;751359,20119;686289,23060;641219,28236;619811,32943;601219,38590;575304,41414;477277,72945;441784,86122;431080,89416;421503,93652;403475,101652;375306,113888;353898,128007;291926,168480;278975,177887;266306,187551;266574,187775;169110,283310;149392,305899;140378,319547;131364,332253;114463,358608;96078,382809;95871,383551;89674,397669;85167,404258;84040,405199;79041,419082;77843,427318;76717,439083;68829,458379;61505,477674;53618,505911;49111,531795;46294,557678;50238,539795;50603,538319;51365,531324;55872,505440;57283,505833;57405,505396;55872,504969;63759,476732;71083,457437;78934,438230;78407,438142;79534,426377;85731,404258;90238,397669;90389,397325;96435,383551;115026,359079;131928,332724;140942,320018;149956,306370;169674,283780;267138,188246;293053,168480;355024,128007;376433,113889;404601,101653;422629,93652;432207,89417;442911,86122;478404,72945;576431,41414;602347,38590;620938,32943;642346,28237;687416,23060;752486,20295;804788,21761;830514,0;856992,1412;884034,3765;902062,7530;913893,12236;928541,9883;950512,14118;964033,17412;963470,17883;962907,21177;939809,19766;931921,17883;924034,16471;908823,13648;893612,10824;877837,8941;860373,8941;846288,8941;824317,8941;823285,8666;813612,12706;816993,17412;850795,23060;835753,23279;836007,23296;851922,23060;865443,24472;891358,28707;903752,30119;924598,33884;946006,37649;966851,41884;987696,47061;997837,49414;1007977,52238;1008108,52338;1015380,53385;1033003,58856;1035465,61971;1036146,62121;1051921,67298;1065442,72004;1078963,77181;1089103,81887;1095864,84711;1103188,88005;1127976,99770;1159525,116712;1175863,126125;1176337,126407;1184686,130644;1502621,630153;1502384,634091;1508818,634859;1515015,638624;1517832,651330;1528536,666390;1533044,666732;1533044,663096;1537623,652469;1537550,650389;1542057,637683;1548254,637683;1557832,632506;1558958,653213;1556142,663096;1552761,672508;1551071,688039;1550508,696039;1549381,704040;1546979,705378;1547128,705922;1549429,704640;1550508,696980;1551071,688980;1552761,673449;1556142,664037;1558958,654154;1563465,656978;1562902,664037;1561776,671097;1561212,684274;1560085,699804;1557269,716276;1553888,733688;1549944,750630;1542621,786397;1535860,789691;1527409,810398;1525156,830164;1524029,832988;1514452,854636;1511635,856519;1499804,879579;1512198,856519;1515015,854636;1496987,897462;1487410,901698;1485424,905016;1485720,905462;1487974,901697;1497551,897462;1490790,913463;1478396,932287;1472199,941700;1465439,951112;1460368,958171;1453044,971819;1445157,984996;1432763,999115;1420368,1012292;1420885,1011404;1406847,1027352;1376425,1055118;1370435,1062816;1376425,1055588;1406847,1027822;1383749,1057000;1371847,1067413;1362293,1073280;1361777,1073943;1355804,1077781;1355580,1079119;1329101,1101709;1300932,1123357;1299630,1124147;1290228,1134181;1267693,1148299;1246632,1161495;1246556,1161571;1267693,1148770;1290228,1134652;1271637,1150182;1256496,1158418;1246022,1162113;1245721,1162418;1234454,1168536;1230208,1170180;1219525,1177419;1209102,1183596;1193328,1192067;1188258,1192538;1182622,1194630;1181746,1195186;1188821,1193008;1193891,1192538;1173610,1205244;1160652,1210892;1147695,1216068;1138542,1217215;1136990,1217951;1094174,1233481;1091990,1233895;1078963,1241011;1086286,1242893;1059244,1252776;1061498,1246188;1052484,1249011;1044033,1251364;1026568,1256070;1024235,1253731;1015864,1255129;1005723,1257012;984879,1261247;984191,1261514;1004033,1257482;1014174,1255599;1022625,1254188;1026005,1256541;1043470,1251835;1051920,1249482;1060934,1246658;1058681,1253247;1035019,1262659;1033859,1262388;1017554,1267835;1004033,1271130;983752,1275365;975372,1274777;957844,1277626;957273,1278660;910513,1286190;899809,1283836;890795,1283836;875020,1288072;860936,1289013;846851,1289484;845321,1288936;832486,1290837;816993,1288543;817556,1288072;820373,1284778;807416,1283366;813612,1280542;832204,1280071;850232,1279601;876147,1280071;894175,1278660;927977,1272542;950512,1268306;967414,1267835;968590,1267379;952203,1267836;929668,1272071;895865,1278189;877837,1279601;851922,1279131;833894,1279601;815302,1280072;815866,1278189;819809,1273483;993329,1249482;1111075,1212303;1142060,1198655;1159525,1191126;1177553,1183125;1211356,1166183;1238398,1148770;1289102,1115827;1303186,1106415;1316707,1096532;1336988,1081002;1345439,1069237;1357578,1059941;1357676,1059357;1346003,1068295;1337552,1080060;1317270,1095591;1303749,1105474;1289665,1114886;1238961,1147829;1211919,1165242;1178117,1182184;1160089,1190184;1142624,1197714;1111638,1211362;993893,1248541;820373,1272542;807416,1272542;805725,1268777;792204,1268306;779810,1272542;743754,1273012;717275,1272071;704317,1271130;691360,1269248;699166,1262293;697557,1262659;668475,1258160;667135,1258424;611361,1249953;589389,1246188;570234,1243364;547136,1234422;518403,1225481;488545,1215597;493615,1212303;514460,1215597;523474,1222186;554459,1229716;615868,1242893;631079,1245246;647417,1247599;665445,1250894;685312,1254482;686852,1254188;705444,1256541;706007,1255600;733049,1256541;737556,1257012;779246,1257012;809668,1257953;845724,1255600;850231,1255600;851922,1259365;887414,1255600;911076,1250894;924597,1249011;933048,1248070;951639,1244305;966851,1241482;982061,1238187;1009963,1234153;1013611,1233010;984316,1237246;969104,1240540;953893,1243364;935302,1247129;926851,1248070;913330,1249953;876710,1252776;851922,1254659;847415,1254659;811359,1257012;780937,1256070;739247,1256070;734740,1255600;717275,1249482;707698,1254659;707673,1254699;715585,1250423;733050,1256541;706008,1255599;706221,1255484;688543,1253247;667698,1249482;649670,1246188;633332,1243834;618121,1241482;556713,1228304;525728,1220774;516714,1214186;495868,1210891;464883,1197714;455869,1198185;423756,1184537;418122,1176066;419249,1175595;438968,1184537;458686,1193479;464319,1190655;441221,1177948;422066,1170889;395587,1158182;373052,1145947;337560,1133240;324039,1123828;326856,1122887;340377,1126181;312208,1101709;296433,1090885;281786,1080060;263194,1067354;236152,1042411;234297,1037567;228828,1032999;210237,1016057;207984,1007586;200659,999115;199787,997972;191082,992996;174180,972760;164603,953936;163477,953936;150519,933229;138125,912522;125167,888521;113336,864049;125167,880520;136998,901227;140942,912522;142572,914518;140565,905805;135334,897874;126818,881877;116716,867813;104322,839576;93703,810630;90216,802192;75030,751555;68314,714794;68266,715805;68829,723335;71646,740748;75026,758631;69393,743100;65449,723335;60942,723335;58125,705451;54182,694156;50801,683333;41224,674861;38407,674861;35590,663096;34463,648036;36717,626859;37843,619329;39762,614164;38829,602387;40097,584974;42350,581445;42350,579326;37843,586386;33900,581680;26576,573209;25238,566502;24886,567090;22633,585915;20942,604740;19252,619329;19252,649448;19815,664978;20942,680508;15872,695098;14745,695098;11365,666861;11365,637683;14182,615093;19250,619326;14745,614623;13619,597681;14745,571797;15308,564738;16999,552972;23759,531795;27128,517726;26013,514382;22069,533206;15308,554384;13619,566149;13055,573209;11928,599092;13055,616034;10238,638624;10238,667802;13619,696039;14745,696039;22069,722864;26013,744983;34463,767572;47773,816149;48935,825458;51365,825458;63759,850400;68266,863107;59815,852283;50801,835341;50238,840047;45337,827355;41787,827811;37843,816987;24322,791103;15872,768043;15308,748748;11365,726158;8548,703569;2351,687097;6294,599563;10238,576974;6858,564738;13619,530853;15308,522853;19815,495557;31647,475791;28829,502616;31645,498019;33336,487027;33900,474850;38970,459319;46857,435789;56435,411788;57153,411113;61506,392022;67703,378374;75027,367079;89675,343548;101505,322371;118407,295075;130801,283310;140942,266838;149392,256485;158407,252720;160660,249896;169674,234836;187138,217894;187614,224976;186340,227952;204603,212247;213617,202364;225448,192952;226468,193898;226012,193422;240659,181186;255307,169892;271082,155773;293053,142125;316715,127536;330862,119292;340377,112006;357278,103535;375306,95535;377693,94509;383827,89476;393898,83299;404954,78592;412776,77088;414179,76239;567417,24471;573103,23439;588825,18824;599670,17000;605325,16960;607417,16471;735866,2353;772345,2235;811359,2823;812085,3278;831077,1412;848542,3764;866007,6588;875017,8299;865443,6118;847978,3294;830514,941;83051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6446;top:15906;width:12364;height:1152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672229,1145776;666451,1148714;666797,1148854;720277,1115953;701593,1120153;673568,1123513;672234,1120153;691807,1118473;720277,1115953;768876,1111557;767735,1111861;768320,1111753;420230,1105243;440026,1110073;448478,1110493;472054,1121414;482731,1123513;483398,1123724;485845,1121414;495186,1123934;504528,1126034;522935,1130075;523211,1129814;544564,1133174;554795,1134854;565027,1135694;585934,1136534;614404,1136114;615640,1136114;618408,1134644;624635,1132754;630974,1132649;635312,1133173;636479,1136114;646433,1136114;643319,1140314;641539,1142414;635756,1144934;625080,1144934;611290,1144094;581486,1143254;559243,1141574;539670,1139054;520097,1136114;490293,1131914;467161,1124774;467429,1124590;453816,1120574;441805,1115534;428015,1111334;413780,1106713;420230,1105243;682088,1096239;675291,1097218;628287,1099459;643763,1101253;647767,1100413;675348,1097473;679886,1096640;724319,1090153;701234,1093479;709156,1093693;720555,1091698;808588,1089182;736184,1107387;772824,1099678;344385,1080673;395542,1101253;413780,1106713;427570,1111333;441361,1115533;453371,1120573;450702,1122673;443584,1121413;418229,1112593;405773,1107973;393318,1102933;376858,1097473;362623,1091593;351502,1086133;344385,1080673;365293,1070173;389759,1081933;386645,1083613;358175,1070593;365293,1070173;274990,1041613;305239,1057573;311467,1064293;297232,1057153;286555,1050853;274990,1041613;328033,1030835;328037,1030955;329540,1032672;329705,1031952;977676,1003265;976061,1003392;949370,1021452;923124,1034893;904441,1045393;894210,1049593;883534,1053793;870633,1060093;860846,1065553;846612,1071013;831932,1076053;827928,1079833;821700,1081933;806131,1084453;786113,1090333;767875,1095793;747857,1101253;722945,1107133;687803,1112593;686913,1113854;670017,1117842;670454,1118054;689219,1113624;689582,1112593;724725,1107133;749636,1101253;769654,1095793;787893,1090333;807910,1084453;823480,1081933;812940,1087904;813249,1087813;824370,1081513;830598,1079413;831012,1079305;833711,1076473;848391,1071433;862626,1065973;872413,1060513;885313,1054213;895989,1050013;903310,1047008;907111,1044553;925794,1034053;952039,1020612;214860,997457;216549,998825;217125,999102;980662,986493;980509,986592;980509,986712;981216,986807;981399,986592;990272,980223;987646,981936;987182,982392;988982,981303;178538,959068;195339,977745;182017,962651;1021769,959055;1021729,959069;1021435,960972;1014317,968532;1005865,977352;1006375,977241;1014317,968952;1021435,961392;1021769,959055;222018,949597;222898,950610;222943,950471;156217,939971;167783,947111;168351,947743;173621,948844;185576,959291;202035,971891;209153,981132;213156,985752;230060,999192;225167,1002972;209425,986456;208708,986592;223606,1002220;225167,1002972;230061,999192;272320,1030692;263869,1033212;266982,1035312;254527,1035732;246520,1030692;238958,1025232;220274,1010532;202925,995832;186911,981132;179349,973992;172231,966432;174900,963072;183797,970632;193584,977771;205594,989952;206615,990779;193584,977771;184242,970632;175345,963072;165558,951731;156217,939971;1136204,873190;1135978,873282;1131120,884291;1131534,820572;1119745,836650;1113962,846730;1108179,855970;1094389,873190;1082378,890410;1071702,904271;1070812,904785;1070083,905804;1071257,905111;1081933,891251;1093944,874030;1107734,856810;1113517,847570;1119300,837490;1131311,821110;1177575,814810;1171791,831190;1161560,848830;1151329,866891;1141987,878230;1148215,866470;1153553,854710;1157556,848410;1162895,840010;1167788,831610;1177575,814810;1148781,778807;1137983,796749;1137785,797181;1148660,779109;1154703,738170;1141725,771648;1114426,824334;1110429,830301;1110403,830350;1101061,845470;1091720,861851;1081044,874451;1072147,888731;1019655,944591;1002306,958452;1000642,959647;999924,960333;992669,965917;986737,972312;964940,987852;961524,989889;952247,997030;950908,997851;948925,999612;931577,1010532;914228,1020612;912242,1021563;900495,1028766;896854,1030501;893320,1032792;881309,1039093;870087,1043248;845075,1055160;786395,1075823;745504,1085750;778551,1079833;784779,1078573;804796,1071853;817252,1068073;837270,1058412;859957,1050852;874492,1045471;880865,1042032;886647,1040353;894654,1036152;896758,1034772;902217,1029853;914228,1023132;927892,1016808;932911,1013892;950260,1002972;957822,996252;966274,991212;988071,975672;1003641,961811;1020990,947951;1073481,892090;1080705,880496;1081044,879490;1092609,862690;1096168,857650;1100900,851453;1102396,848830;1111737,833710;1129976,798009;1147770,759789;1152997,744249;1203375,700988;1202041,701828;1202041,701828;1207577,676096;1207417,676839;1208713,678308;1212717,682508;1215386,680828;1215453,680506;1213607,681668;1209158,677888;1203612,628385;1203301,628401;1202738,628431;1202930,630427;1202486,640928;1200706,647228;1190030,663188;1187361,677048;1184692,681668;1180244,701828;1175350,717789;1170012,733329;1166898,745509;1163340,758109;1166178,753941;1168678,745089;1170902,732488;1176240,716949;1181133,700988;1185582,680828;1188251,676208;1190920,662348;1201596,646388;1194479,678728;1189140,705608;1177129,740049;1174754,743538;1173738,748764;1170457,757689;1158002,783309;1152218,796749;1148660,803890;1144211,811450;1132201,831610;1119300,851350;1102841,877811;1084602,903851;1072592,918551;1059691,932831;1055243,938711;1050350,944591;1042787,950471;1030419,963401;1030776,964752;1017876,977352;1004086,986592;992965,994992;982430,1002261;984068,1002132;995634,994152;1006755,985752;1020545,976512;1033446,963912;1033001,962232;1045456,949212;1053019,943332;1057912,937451;1062360,931571;1075261,917291;1087271,902591;1105510,876550;1121969,850090;1134870,830350;1146880,810190;1151329,802630;1154887,795490;1160671,782050;1173126,756429;1178019,739209;1190030,704769;1195368,677888;1202486,645548;1204090,639867;1202930,639668;1203375,629168;1213161,619507;1207982,639886;1207982,639886;1213162,619508;1217165,615307;1214496,620768;1213885,632212;1213607,643028;1209158,655951;1209158,657428;1214496,643028;1215386,620767;1217460,616525;1198037,597247;1195122,603752;1194033,613207;1192630,608790;1192117,609414;1193589,614047;1192699,620768;1194479,626227;1195858,626155;1194923,623287;1195813,616567;1198037,597247;1235404,585907;1236294,586327;1235849,603967;1236294,616147;1234959,638407;1233625,651007;1229621,669488;1228287,685028;1221614,713588;1215386,738369;1204265,742989;1205155,740469;1206934,722829;1213607,704348;1218945,701409;1218945,701408;1224728,669488;1227842,654368;1230511,638828;1232735,624127;1233625,610267;1234069,598507;1234959,592207;1235404,585907;62652,391165;62873,391269;62894,391211;89491,330964;79704,348184;71697,354484;71678,354886;70903,370965;70926,370927;71697,354904;79704,348604;89491,331384;89824,331594;89991,331279;94828,294423;88600,298623;79259,317104;81396,318718;81466,318434;79704,317104;89045,298623;94560,294904;129081,270483;128519,270908;126134,279566;124633,283923;83707,354484;77924,371704;72586,389345;61020,426305;53458,451505;49899,470406;48120,480066;46785,489726;42782,515766;41447,531726;43672,548527;44714,539373;44561,536346;46341,518706;50344,492666;53519,489068;58130,459934;57907,454865;62301,442970;64916,432983;64134,434705;61465,433865;54792,451926;55237,462006;52123,481326;51679,484686;47230,489726;48565,480066;50344,470406;53903,451505;61465,426305;73031,389345;78369,371704;84152,354484;125077,283923;129081,270483;137089,228483;137088,228483;139312,230163;139312,230162;217246,168686;217161,168750;216901,169027;213268,172622;212349,173883;211749,174524;209153,178082;182018,208323;174455,216723;166893,225543;133454,260439;167338,225123;174900,216302;182462,207902;209597,177662;212349,173883;216901,169027;228538,139723;224699,140986;221843,141987;221164,142801;216270,147001;203815,154561;195363,163382;187356,172202;182018,176822;181837,176608;176791,182335;168227,192362;154438,206643;156662,209162;156704,209127;154882,207062;168672,192782;182462,176822;187800,172202;195808,163382;204259,154562;216715,147002;221608,142802;226947,140912;228632,140418;872857,63841;895544,73501;905331,81061;883534,70981;872857,63841;799014,33180;816807,36960;841718,48720;799014,33180;531219,30398;521877,31500;501859,34020;482286,38220;473834,40740;464048,43260;442633,47232;438691,48721;411556,57540;384866,67621;366182,75601;353727,80221;323032,93661;308353,102481;294118,111301;271431,127261;250078,143222;229643,160053;231395,162122;235732,159313;239424,156715;252747,145742;274100,129781;296787,113821;311022,105001;325702,96181;356395,82741;368406,76861;387090,68880;413780,58800;440915,49980;452314,47866;457820,46090;532767,30824;690305,21368;699814,22260;712714,26460;702928,25200;682465,21420;690305,21368;742074,18060;760312,19320;782554,27720;754974,23100;742074,18060;593274,17955;541895,20580;506307,25200;489403,29400;474723,34440;454261,36960;376858,65101;348833,76861;340381,79801;332819,83581;318584,90721;296342,101641;279438,114241;230505,150361;220279,158757;210275,167382;210487,167582;133530,252843;117960,273003;110843,285183;103725,296523;90380,320043;75863,341642;75700,342304;70807,354904;67248,360784;66358,361624;62411,374014;61465,381365;60576,391865;54348,409085;48565,426305;42337,451505;38778,474606;36554,497706;39668,481746;39956,480429;40557,474186;44116,451086;45231,451436;45327,451046;44117,450665;50344,425465;56127,408245;62326,391103;61910,391025;62800,380525;67693,360784;71252,354904;71371,354597;76145,342304;90825,320464;104170,296943;111288,285603;118405,273423;133975,253263;210932,168002;231395,150362;280328,114241;297232,101641;319474,90721;333709,83581;341271,79801;349723,76861;377748,65101;455151,36960;475614,34440;490293,29400;507197,25200;542785,20580;594164,18112;635461,19421;655774,0;676682,1260;698034,3360;712269,6720;721611,10920;733177,8820;750526,12600;761202,15540;760757,15960;760312,18900;742074,17640;735846,15960;729618,14700;717607,12180;705597,9660;693141,7980;679351,7980;668230,7980;650881,7980;650066,7734;642429,11340;645098,15540;671789,20580;659911,20776;660112,20790;672678,20580;683355,21840;703817,25620;713604,26880;730063,30240;746967,33600;763426,37380;779886,42001;787893,44100;795900,46620;796003,46709;801745,47644;815660,52526;817604,55307;818142,55441;830598,60061;841274,64261;851950,68881;859957,73081;865295,75601;871078,78541;890651,89041;915562,104161;928463,112561;928837,112813;935429,116595;1186471,562387;1186284,565901;1191364,566587;1196257,569947;1198482,581287;1206934,594727;1210493,595032;1210493,591787;1214109,582303;1214051,580447;1217610,569107;1222503,569107;1230065,564487;1230955,582967;1228731,591787;1226062,600187;1224727,614047;1224283,621187;1223393,628328;1221496,629522;1221614,630007;1223431,628863;1224283,622027;1224727,614887;1226062,601027;1228731,592627;1230955,583807;1234514,586327;1234069,592627;1233180,598927;1232735,610687;1231845,624547;1229621,639248;1226952,654788;1223838,669908;1218055,701828;1212717,704769;1206044,723249;1204265,740889;1203375,743409;1195813,762729;1193588,764409;1184247,784989;1194033,764409;1196257,762729;1182023,800950;1174460,804730;1172892,807692;1173126,808089;1174906,804729;1182468,800950;1177129,815230;1167343,832030;1162450,840430;1157112,848830;1153108,855130;1147325,867310;1141098,879070;1131311,891671;1121524,903431;1121932,902638;1110848,916871;1086826,941651;1082097,948521;1086826,942071;1110848,917291;1092609,943331;1083212,952624;1075668,957860;1075260,958452;1070544,961877;1070367,963072;1049460,983232;1027217,1002552;1026189,1003257;1018766,1012212;1000972,1024812;984342,1036589;984282,1036657;1000972,1025232;1018766,1012632;1004086,1026492;992131,1033842;983861,1037140;983623,1037413;974726,1042872;971374,1044340;962938,1050800;954708,1056313;942253,1063873;938249,1064293;933800,1066160;933108,1066656;938694,1064713;942698,1064293;926684,1075633;916452,1080673;906221,1085293;898994,1086317;897769,1086973;863961,1100833;862237,1101203;851950,1107553;857733,1109233;836380,1118054;838160,1112174;831042,1114694;824370,1116793;810580,1120993;808737,1118906;802127,1120153;794120,1121833;777661,1125614;777119,1125852;792786,1122253;800793,1120573;807465,1119313;810134,1121413;823925,1117213;830597,1115113;837715,1112593;835935,1118473;817252,1126874;816336,1126631;803462,1131493;792786,1134434;776772,1138213;770155,1137689;756315,1140231;755864,1141154;718942,1147874;710490,1145774;703372,1145774;690917,1149554;679796,1150394;668675,1150814;667466,1150325;657332,1152021;645098,1149974;645543,1149554;647767,1146614;637536,1145354;642429,1142834;657109,1142413;671344,1141994;691806,1142413;706041,1141154;732732,1135693;750526,1131914;763871,1131493;764799,1131086;751860,1131494;734067,1135274;707376,1140734;693141,1141994;672678,1141574;658444,1141994;643763,1142414;644209,1140734;647322,1136534;784334,1115113;877306,1081933;901772,1069753;915562,1063033;929797,1055893;956488,1040773;977840,1025232;1017876,995832;1028997,987432;1039673,978612;1055687,964752;1062360,954252;1071945,945956;1072022,945435;1062805,953412;1056132,963912;1040118,977772;1029442,986592;1018321,994992;978285,1024392;956933,1039933;930242,1055053;916007,1062193;902217,1068913;877751,1081093;784779,1114273;647767,1135694;637536,1135694;636201,1132334;625525,1131914;615739,1135694;587269,1136114;566361,1135274;556130,1134434;545899,1132754;552062,1126547;550792,1126874;527829,1122859;526770,1123094;482731,1115534;465382,1112174;450257,1109654;432019,1101673;409332,1093693;385755,1084873;389759,1081933;406218,1084873;413336,1090753;437802,1097473;486290,1109233;498300,1111334;511201,1113433;525436,1116374;541123,1119576;542339,1119313;557019,1121414;557464,1120574;578817,1121414;582375,1121833;615294,1121833;639315,1122673;667785,1120574;671344,1120574;672678,1123934;700703,1120574;719387,1116374;730063,1114694;736736,1113854;751415,1110494;763426,1107974;775437,1105033;797468,1101433;800348,1100413;777217,1104193;765206,1107133;753195,1109654;738515,1113014;731843,1113854;721166,1115534;692252,1118054;672678,1119734;669120,1119734;640650,1121833;616628,1120993;583710,1120993;580151,1120574;566361,1115113;558799,1119734;558780,1119770;565027,1115953;578817,1121413;557465,1120573;557633,1120470;543674,1118473;527215,1115113;512980,1112174;500080,1110073;488069,1107974;439581,1096213;415115,1089493;407998,1083613;391538,1080673;367072,1068913;359955,1069333;334598,1057153;330150,1049593;331040,1049173;346609,1057153;362179,1065133;366627,1062613;348389,1051273;333264,1044973;312356,1033632;294563,1022712;266538,1011372;255862,1002972;258086,1002132;268762,1005072;246520,983232;234064,973572;222498,963912;207819,952572;186466,930311;185001,925988;180683,921911;166003,906791;164224,899231;158441,891671;157752,890651;150878,886210;137533,868150;129971,851350;129081,851350;118850,832870;109064,814390;98832,792970;89491,771129;98832,785829;108174,804310;111288,814390;112575,816172;110991,808395;106860,801317;100135,787041;92159,774489;82373,749289;73988,723456;71235,715925;59244,670733;53941,637926;53903,638828;54348,645548;56572,661088;59241,677048;54792,663188;51679,645548;48120,645548;45896,629587;42782,619507;40113,609847;32550,602287;30326,602287;28102,591787;27212,578347;28992,559447;29881,552727;31396,548117;30660,537607;31661,522066;33440,518916;33440,517026;29881,523326;26768,519126;20984,511566;19928,505581;19650,506106;17871,522906;16536,539706;15202,552727;15202,579607;15646,593467;16536,607327;12533,620347;11643,620347;8974,595147;8974,569107;11198,548946;15200,552725;11643,548527;10753,533407;11643,510306;12088,504006;13422,493506;18760,474606;21420,462050;20540,459065;17426,475866;12088,494766;10753,505266;10308,511566;9419,534666;10308,549786;8084,569947;8084,595987;10753,621187;11643,621187;17426,645128;20540,664868;27212,685028;37722,728381;38639,736689;40558,736689;50344,758949;53903,770289;47230,760629;40113,745509;39668,749709;35798,738382;32995,738789;29881,729129;19205,706028;12533,685448;12088,668228;8974,648068;6749,627907;1856,613207;4970,535087;8084,514926;5415,504006;10753,473766;12088,466625;15646,442265;24988,424625;22764,448565;24987,444462;26323,434653;26768,423785;30771,409925;36999,388924;44561,367504;45128,366902;48565,349864;53458,337684;59241,327604;70807,306603;80149,287703;93494,263343;103280,252843;111288,238143;117960,228903;125078,225543;126857,223022;133975,209582;147765,194462;148140,200782;147134,203438;161555,189422;168672,180602;178014,172202;178819,173047;178459,172622;190025,161702;201591,151622;214046,139021;231395,126841;250078,113821;261249,106463;268762,99961;282107,92401;296342,85261;298226,84346;303070,79853;311022,74341;319752,70141;325928,68798;327036,68040;448033,21840;452522,20918;464937,16800;473500,15172;477966,15136;479617,14700;581041,2100;609844,1995;640650,2520;641223,2926;656220,1260;670009,3360;683800,5880;690914,7407;683355,5460;669564,2940;655774,840;6557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6350;top:12652;width:6514;height:6136;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54139,610189;351095,611753;351277,611828;379451,594306;369608,596543;354844,598333;354141,596543;364453,595648;379451,594306;405054,591965;404452,592127;404761,592070;221383,588603;231811,591175;236264,591399;248684,597214;254309,598333;254661,598445;255949,597214;260870,598556;265792,599675;275489,601827;275635,601688;286883,603477;292273,604372;297663,604819;308678,605267;323676,605043;324327,605043;325785,604260;329066,603253;332405,603198;334690,603477;335305,605043;340549,605043;338909,607280;337971,608398;334925,609740;329300,609740;322036,609293;306334,608845;294617,607951;284305,606609;273994,605043;258293,602806;246107,599004;246248,598906;239076,596767;232749,594083;225484,591846;217985,589386;221383,588603;359333,583807;355752,584329;330990,585522;339143,586478;341252,586030;355782,584465;358173,584021;381580,580566;369419,582338;373592,582451;379597,581389;425974,580049;387831,589744;407133,585639;181426,575518;208376,586478;217985,589386;225249,591846;232514,594083;238842,596767;237436,597885;233686,597214;220328,592517;213766,590056;207205,587372;198534,584465;191035,581333;185176,578425;181426,575518;192441,569926;205330,576189;203690,577084;188691,570149;192441,569926;144868,554716;160804,563216;164085,566794;156585,562992;150961,559637;144868,554716;172812,548976;172814,549040;173606,549955;173693,549571;515052,534294;514201,534361;500140,543979;486314,551137;476471,556729;471081,558966;465457,561202;458661,564558;453505,567465;446006,570373;438272,573057;436163,575070;432882,576189;424680,577531;414134,580662;404526,583570;393980,586478;380857,589609;362343,592517;361875,593188;352973,595312;353204,595425;363089,593066;363281,592517;381795,589609;394918,586478;405464,583570;415072,580662;425618,577531;433820,576189;428267,579369;428430,579320;434289,575965;437570,574847;437788,574789;439210,573281;446943,570597;454443,567689;459598,564781;466394,561426;472019,559189;475875,557589;477877,556282;487720,550690;501547,543532;113191,531200;114081,531929;114384,532077;516625,525361;516545,525414;516545,525478;516917,525529;517014,525414;521688,522023;520305,522935;520060,523178;521009,522598;94056,510756;102907,520703;95889,512665;538281,510750;538260,510757;538105,511770;534355,515796;529903,520493;530171,520434;534355,516020;538105,511994;538281,510750;116962,505713;117426,506252;117449,506178;82297,500586;88390,504389;88689,504725;91466,505311;97764,510875;106435,517586;110184,522506;112293,524967;121199,532125;118621,534138;110328,525342;109950,525414;117798,533737;118621,534138;121199,532125;143462,548900;139009,550242;140650,551361;134088,551584;129870,548900;125886,545992;116043,538164;106904,530335;98467,522506;94483,518704;90734,514678;92140,512888;96827,516915;101982,520717;108310,527204;108847,527644;101982,520717;97061,516915;92374,512888;87218,506849;82297,500586;598567,465022;598448,465070;595889,470934;596107,437000;589896,445562;586849,450930;583803,455851;576538,465022;570211,474192;564586,481574;564117,481847;563734,482390;564352,482021;569976,474640;576304,465469;583569,456299;586615,451378;589662,446009;595989,437286;620361,433931;617315,442654;611925,452049;606535,461667;601614,467706;604894,461443;607707,455180;609816,451825;612628,447352;615206,442878;620361,433931;605193,414758;599504,424313;599400,424542;605129,414918;608312,393116;601475,410945;587094,439003;584988,442181;584975,442207;580053,450259;575132,458983;569508,465693;564821,473298;537168,503047;528028,510428;527151,511065;526773,511430;522951,514404;519826,517809;508343,526085;506543,527170;501656,530973;500950,531410;499906,532348;490767,538164;481627,543532;480581,544038;474392,547875;472474,548798;470613,550019;464285,553374;458373,555587;445197,561930;414283,572935;392741,578222;410151,575070;413431,574399;423977,570820;430539,568807;441085,563663;453036,559637;460694,556770;464051,554939;467097,554045;471315,551808;472424,551073;475300,548453;481627,544874;488825,541506;491469,539953;500609,534138;504593,530559;509046,527875;520529,519599;528731,512217;537870,504836;565524,475087;569329,468912;569508,468377;575601,459430;577475,456746;579968,453446;580756,452049;585678,443996;595286,424984;604660,404629;607414,396353;633953,373315;633250,373762;633250,373762;636167,360058;636083,360454;636766,361236;638875,363473;640281,362578;640316,362407;639344,363026;637000,361012;634078,334649;633914,334658;633618,334674;633719,335737;633485,341329;632548,344684;626923,353184;625517,360565;624111,363026;621767,373762;619190,382262;616377,390538;614737,397024;612862,403735;614357,401515;615674,396801;616846,390090;619658,381814;622236,373315;624580,362578;625986,360118;627392,352737;633016,344237;629267,361460;626454,375775;620127,394116;618875,395975;618340,398758;616612,403511;610050,417155;607003,424313;605129,428115;602785,432142;596458,442878;589662,453391;580991,467482;571382,481350;565055,489179;558259,496784;555915,499915;553338,503047;549354,506178;542838,513064;543026,513783;536230,520493;528965,525414;523107,529888;517557,533759;518420,533690;524513,529440;530372,524967;537636,520046;544432,513336;544198,512441;550760,505507;554744,502376;557322,499244;559665,496113;566461,488508;572789,480679;582397,466811;591068,452720;597864,442207;604191,431470;606535,427444;608409,423642;611456,416484;618018,402840;620596,393669;626923,375328;629735,361013;633485,343790;634330,340764;633719,340658;633953,335066;639109,329922;636380,340774;636381,340774;639109,329922;641218,327685;639812,330593;639490,336688;639344,342447;637000,349330;637000,350116;639812,342447;640281,330593;641374,328333;631141,318067;629606,321531;629032,326567;628293,324214;628022,324546;628798,327014;628329,330593;629267,333500;629993,333462;629501,331935;629970,328356;631141,318067;650827,312028;651295,312251;651061,321646;651295,328132;650592,339987;649889,346697;647780,356539;647077,364815;643562,380025;640281,393222;634422,395682;634891,394340;635828,384946;639344,375104;642156,373539;642156,373538;645202,356539;646843,348487;648249,340211;649421,332382;649889,325001;650124,318738;650592,315383;650827,312028;33006,208317;33122,208372;33134,208341;47145,176257;41989,185427;37771,188782;37761,188997;37353,197559;37365,197539;37771,189006;41989,185651;47145,176480;47320,176592;47408,176424;49957,156797;46676,159033;41755,168875;42880,169735;42917,169584;41989,168875;46910,159033;49815,157053;68002,144047;67706,144273;66449,148884;65658,151205;44098,188782;41051,197953;38239,207347;32146,227031;28162,240451;26288,250517;25350,255661;24647,260806;22538,274674;21835,283174;23007,292121;23556,287245;23475,285634;24413,276239;26522,262372;28195,260456;30624,244940;30506,242241;32821,235906;34199,230587;33787,231504;32381,231057;28865,240675;29100,246043;27459,256332;27225,258122;24882,260806;25584,255661;26522,250517;28397,240451;32381,227031;38474,207347;41286,197953;44332,188782;65892,151205;68002,144047;72220,121680;72220,121680;73392,122574;73392,122574;114448,89834;114403,89869;114266,90016;112352,91931;111868,92602;111552,92943;110184,94839;95889,110943;91905,115417;87921,120114;70305,138698;88156,119890;92139,115193;96124,110719;110419,94615;111868,92602;114266,90016;120397,74410;118374,75083;116870,75616;116512,76050;113934,78286;107372,82312;102920,87010;98701,91707;95889,94167;95794,94053;93136,97103;88624,102444;81360,110048;82531,111390;82554,111372;81594,110272;88859,102667;96124,94167;98936,91707;103154,87010;107606,82313;114168,78287;116746,76050;119558,75043;120446,74780;459833,33999;471784,39143;476940,43169;465457,37801;459833,33999;420931,17670;430305,19683;443428,25946;420931,17670;279853,16188;274932,16776;264386,18118;254074,20354;249622,21696;244466,23038;233185,25154;231108,25946;216813,30643;202752,36012;192910,40262;186348,42722;170178,49880;162444,54577;154945,59274;142993,67774;131744,76273;120979,85237;121902,86339;124187,84843;126132,83459;133151,77615;144399,69116;156351,60616;163850,55919;171584,51222;187754,44064;194081,40933;203924,36683;217985,31314;232280,26617;238285,25492;241186,24545;280668,16416;363662,11379;368671,11855;375467,14091;370311,13421;359531,11407;363662,11379;390934,9618;400542,10289;412260,14762;397730,12302;390934,9618;312544,9562;285477,10960;266729,13420;257824,15657;250090,18341;239310,19683;198534,34670;183770,40933;179317,42498;175333,44511;167834,48314;156117,54129;147212,60840;121433,80076;116046,84547;110776,89140;110887,89247;70345,134653;62143,145389;58393,151876;54644,157915;47613,170441;39966,181943;39880,182296;37302,189006;35427,192137;34958,192585;32879,199183;32381,203098;31912,208689;28631,217860;25584,227031;22304,240451;20429,252754;19257,265056;20897,256556;21050,255855;21366,252530;23241,240228;23828,240415;23879,240207;23241,240004;26522,226583;29569,217413;32834,208284;32615,208242;33084,202650;35662,192137;37536,189006;37599,188842;40114,182296;47848,170664;54878,158139;58628,152100;62377,145613;70580,134876;111122,89470;121902,80076;147680,60840;156585,54130;168303,48314;175802,44511;179786,42498;184239,40933;199003,34670;239779,19683;250559,18341;258293,15657;267198,13421;285946,10960;313013,9646;334769,10343;345470,0;356485,671;367733,1789;375233,3579;380154,5816;386247,4697;395387,6710;401011,8276;400777,8500;400542,10065;390934,9394;387653,8500;384372,7829;378045,6486;371717,5144;365156,4250;357891,4250;352032,4250;342893,4250;342463,4119;338440,6039;339846,8276;353907,10960;347650,11064;347755,11072;354376,10960;360000,11631;370780,13644;375936,14315;384607,16105;393512,17894;402183,19907;410854,22368;415072,23486;419290,24828;419345,24875;422370,25373;429700,27973;430724,29454;431008,29525;437570,31986;443194,34222;448818,36683;453037,38920;455849,40262;458895,41827;469206,47419;482330,55472;489126,59945;489323,60079;492796,62093;625048,299502;624949,301374;627626,301739;630204,303528;631376,309567;635828,316725;637703,316887;637703,315159;639608,310108;639578,309120;641453,303081;644030,303081;648014,300620;648483,310462;647311,315159;645905,319633;645202,327014;644968,330816;644499,334619;643500,335255;643562,335513;644519,334904;644968,331264;645202,327461;645905,320080;647311,315606;648483,310909;650358,312251;650124,315606;649655,318962;649420,325225;648952,332606;647780,340435;646374,348710;644733,356763;641687,373762;638875,375328;635359,385170;634422,394564;633953,395906;629970,406195;628798,407090;623877,418050;629032,407090;630204,406195;622705,426550;618721,428563;617895,430140;618018,430352;618955,428563;622939,426550;620127,434155;614971,443102;612394,447575;609581,452049;607472,455404;604426,461890;601145,468153;595989,474864;590833,481126;591048,480704;585209,488284;572554,501481;570063,505140;572554,501705;585209,488508;575601,502376;570650,507325;566676,510113;566461,510428;563976,512253;563883,512888;552869,523625;541151,533914;540610,534289;536699,539058;527325,545769;518564,552040;518532,552077;527325,545992;536699,539282;528965,546663;522667,550578;518310,552334;518185,552479;513498,555387;511732,556168;507288,559609;502953,562544;496391,566571;494282,566794;491938,567789;491573,568053;494516,567018;496625,566794;488189,572834;482799,575518;477409,577978;473602,578523;472956,578873;455146,586254;454237,586451;448818,589833;451865,590728;440616,595425;441553,592293;437804,593636;434289,594754;427024,596991;426053,595879;422571,596543;418353,597438;409682,599451;409396,599578;417650,597661;421868,596767;425383,596096;426789,597214;434054,594977;437569,593859;441319,592517;440381,595648;430539,600122;430056,599993;423274,602582;417650,604148;409213,606161;405727,605882;398436,607236;398199,607727;378748,611306;374295,610187;370546,610187;363984,612200;358125,612648;352266,612871;351630,612611;346291,613515;339846,612424;340081,612200;341252,610635;335862,609964;338440,608622;346174,608398;353673,608174;364453,608398;371952,607727;386013,604819;395387,602806;402417,602582;402906,602366;396090,602583;386716,604596;372655,607503;365156,608174;354376,607951;346876,608174;339143,608398;339377,607503;341018,605267;413197,593859;462176,576189;475065,569702;482330,566123;489829,562321;503890,554269;515139,545992;536230,530335;542089,525862;547713,521165;556150,513783;559665,508191;564714,503774;564755,503496;559899,507744;556384,513336;547948,520717;542323,525414;536465,529888;515373,545545;504125,553821;490064,561874;482564,565676;475300,569255;462410,575741;413431,593412;341252,604819;335862,604819;335159,603030;329535,602806;324379,604819;309381,605043;298366,604596;292976,604148;287586,603253;290833,599948;290164,600122;278067,597984;277509,598109;254309,594083;245169,592293;237201,590951;227593,586701;215641,582452;203221,577754;205330,576189;214001,577754;217751,580886;230640,584465;256184,590728;262511,591846;269307,592964;276806,594530;285070,596236;285711,596096;293445,597214;293679,596767;304928,597214;306803,597438;324145,597438;336799,597885;351798,596767;353672,596767;354376,598556;369139,596767;378982,594530;384606,593636;388122,593188;395855,591399;402183,590057;408510,588491;420116,586574;421634,586031;409448,588043;403120,589609;396793,590951;389059,592741;385544,593188;379920,594083;364687,595425;354376,596320;352501,596320;337503,597438;324848,596991;307506,596991;305631,596767;298366,593859;294382,596320;294372,596339;297663,594306;304928,597214;293679,596767;293768,596712;286415,595648;277744,593859;270245,592293;263448,591175;257121,590057;231577,583794;218688,580215;214938,577084;206267,575518;193378,569255;189629,569479;176271,562992;173927,558966;174396,558742;182598,562992;190800,567242;193144,565900;183536,559860;175568,556505;164553,550466;155179,544650;140416,538611;134791,534138;135963,533690;141587,535256;129870,523625;123308,518480;117215,513336;109482,507297;98233,495442;97461,493139;95186,490968;87453,482916;86515,478890;83469,474864;83106,474320;79485,471956;72454,462338;68470,453391;68002,453391;62612,443549;57456,433707;52066,422300;47145,410669;52066,418497;56987,428339;58628,433707;59306,434656;58471,430515;56295,426745;52753,419142;48551,412458;43395,399037;38978,385280;37528,381269;31210,357202;28417,339731;28397,340211;28631,343790;29803,352066;31209,360565;28865,353184;27225,343790;25350,343790;24178,335290;22538,329922;21132,324777;17148,320751;15976,320751;14804,315159;14336,308001;15273,297936;15742,294357;16540,291903;16152,286305;16679,278029;17617,276351;17617,275345;15742,278700;14102,276463;11055,272437;10498,269250;10352,269529;9415,278476;8711,287423;8008,294357;8008,308672;8243,316054;8711,323435;6602,330369;6134,330369;4728,316948;4728,303081;5899,292344;8007,294356;6134,292121;5665,284068;6134,271766;6368,268411;7071,262819;9883,252754;11284,246067;10821,244478;9180,253425;6368,263490;5665,269082;5430,272437;4962,284739;5430,292791;4259,303528;4259,317396;5665,330816;6134,330816;9180,343566;10821,354079;14336,364815;19872,387903;20355,392327;21366,392327;26522,404182;28397,410221;24882,405077;21132,397024;20898,399261;18859,393229;17382,393446;15742,388301;10117,375999;6602,365039;6368,355868;4728,345132;3556,334395;978,326567;2618,284963;4259,274227;2853,268411;5665,252306;6368,248504;8243,235530;13164,226136;11992,238886;13164,236700;13867,231476;14102,225689;16211,218307;19491,207124;23475,195716;23774,195396;25585,186322;28162,179835;31209,174467;37302,163283;42223,153218;49254,140245;54409,134653;58628,126824;62143,121903;65893,120114;66830,118772;70580,111614;77844,103562;78042,106927;77512,108342;85109,100878;88859,96181;93780,91707;94204,92157;94014,91931;100108,86115;106201,80747;112762,74037;121902,67550;131744,60616;137629,56697;141587,53235;148618,49208;156117,45406;157109,44919;159661,42526;163850,39590;168450,37354;171703,36639;172287,36235;236029,11631;238395,11140;244935,8947;249446,8080;251798,8061;252668,7829;306100,1118;321274,1062;337503,1342;337805,1558;345705,671;352970,1789;360234,3131;363983,3944;360000,2908;352735,1566;345470,447;34547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274;top:14737;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5469;top:-57670;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11501;top:10385;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10:wrap anchorx="page"/>
            </v:group>
          </w:pict>
        </mc:Fallback>
      </mc:AlternateContent>
    </w:r>
    <w:r w:rsidR="00100DF9" w:rsidRPr="00100DF9">
      <w:rPr>
        <w:color w:val="000000" w:themeColor="text1"/>
        <w:sz w:val="36"/>
        <w:szCs w:val="36"/>
      </w:rPr>
      <w:t>West Lancashire Community High School</w:t>
    </w:r>
  </w:p>
  <w:p w14:paraId="40D0C412" w14:textId="2D929815" w:rsidR="00590471" w:rsidRPr="00567165" w:rsidRDefault="00567165" w:rsidP="00567165">
    <w:pPr>
      <w:jc w:val="center"/>
      <w:rPr>
        <w:color w:val="000000" w:themeColor="text1"/>
        <w:sz w:val="72"/>
        <w:szCs w:val="72"/>
      </w:rPr>
    </w:pPr>
    <w:r>
      <w:rPr>
        <w:color w:val="000000" w:themeColor="text1"/>
        <w:sz w:val="72"/>
        <w:szCs w:val="72"/>
      </w:rPr>
      <w:t xml:space="preserve">       </w:t>
    </w:r>
    <w:r w:rsidR="00100DF9" w:rsidRPr="0092399D">
      <w:rPr>
        <w:color w:val="000000" w:themeColor="text1"/>
        <w:sz w:val="72"/>
        <w:szCs w:val="72"/>
      </w:rPr>
      <w:t>Safeguarding Lette</w:t>
    </w:r>
    <w:r>
      <w:rPr>
        <w:color w:val="000000" w:themeColor="text1"/>
        <w:sz w:val="72"/>
        <w:szCs w:val="72"/>
      </w:rPr>
      <w:t xml:space="preserve">r </w:t>
    </w:r>
    <w:r w:rsidR="008776AA" w:rsidRPr="00567165">
      <w:rPr>
        <w:color w:val="000000" w:themeColor="text1"/>
        <w:sz w:val="72"/>
        <w:szCs w:val="72"/>
      </w:rPr>
      <w:tab/>
    </w:r>
    <w:r w:rsidR="00100DF9" w:rsidRPr="00567165">
      <w:rPr>
        <w:b/>
        <w:bCs/>
        <w:color w:val="000000" w:themeColor="text1"/>
        <w:sz w:val="72"/>
        <w:szCs w:val="72"/>
      </w:rPr>
      <w:t>202</w:t>
    </w:r>
    <w:r w:rsidR="00032842">
      <w:rPr>
        <w:b/>
        <w:bCs/>
        <w:color w:val="000000" w:themeColor="text1"/>
        <w:sz w:val="72"/>
        <w:szCs w:val="72"/>
      </w:rPr>
      <w:t>6</w:t>
    </w:r>
    <w:r w:rsidR="008776AA" w:rsidRPr="002F1FA7">
      <w:rPr>
        <w:b/>
        <w:bCs/>
        <w:color w:val="000000" w:themeColor="text1"/>
        <w:sz w:val="48"/>
        <w:szCs w:val="4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F172C"/>
    <w:multiLevelType w:val="hybridMultilevel"/>
    <w:tmpl w:val="528AF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0B33F1"/>
    <w:multiLevelType w:val="hybridMultilevel"/>
    <w:tmpl w:val="84A663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3576EB"/>
    <w:multiLevelType w:val="multilevel"/>
    <w:tmpl w:val="DE088C2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D3F11"/>
    <w:multiLevelType w:val="hybridMultilevel"/>
    <w:tmpl w:val="5894B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5E7736"/>
    <w:multiLevelType w:val="multilevel"/>
    <w:tmpl w:val="3F8095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A5489A"/>
    <w:multiLevelType w:val="hybridMultilevel"/>
    <w:tmpl w:val="EC540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B1191F"/>
    <w:multiLevelType w:val="hybridMultilevel"/>
    <w:tmpl w:val="F2540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570D91"/>
    <w:multiLevelType w:val="hybridMultilevel"/>
    <w:tmpl w:val="95AEE0B6"/>
    <w:lvl w:ilvl="0" w:tplc="07E4102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90773C2"/>
    <w:multiLevelType w:val="hybridMultilevel"/>
    <w:tmpl w:val="9EBACF1C"/>
    <w:lvl w:ilvl="0" w:tplc="4ED0D4F6">
      <w:numFmt w:val="bullet"/>
      <w:lvlText w:val="•"/>
      <w:lvlJc w:val="left"/>
      <w:pPr>
        <w:ind w:left="405" w:hanging="360"/>
      </w:pPr>
      <w:rPr>
        <w:rFonts w:ascii="Calibri" w:eastAsia="Times New Roman"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0"/>
  </w:num>
  <w:num w:numId="2">
    <w:abstractNumId w:val="1"/>
  </w:num>
  <w:num w:numId="3">
    <w:abstractNumId w:val="3"/>
  </w:num>
  <w:num w:numId="4">
    <w:abstractNumId w:val="8"/>
  </w:num>
  <w:num w:numId="5">
    <w:abstractNumId w:val="2"/>
  </w:num>
  <w:num w:numId="6">
    <w:abstractNumId w:val="10"/>
  </w:num>
  <w:num w:numId="7">
    <w:abstractNumId w:val="9"/>
  </w:num>
  <w:num w:numId="8">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9">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DCC"/>
    <w:rsid w:val="00003DCC"/>
    <w:rsid w:val="00007B8F"/>
    <w:rsid w:val="00032842"/>
    <w:rsid w:val="000449D1"/>
    <w:rsid w:val="00055B72"/>
    <w:rsid w:val="00060042"/>
    <w:rsid w:val="00070AAE"/>
    <w:rsid w:val="00072671"/>
    <w:rsid w:val="0008685D"/>
    <w:rsid w:val="000D397D"/>
    <w:rsid w:val="00100DF9"/>
    <w:rsid w:val="00112FD7"/>
    <w:rsid w:val="001253DD"/>
    <w:rsid w:val="00130A7A"/>
    <w:rsid w:val="00150ABD"/>
    <w:rsid w:val="00197D04"/>
    <w:rsid w:val="001C37FB"/>
    <w:rsid w:val="001E4178"/>
    <w:rsid w:val="00222466"/>
    <w:rsid w:val="002256A4"/>
    <w:rsid w:val="00236632"/>
    <w:rsid w:val="00242686"/>
    <w:rsid w:val="00244474"/>
    <w:rsid w:val="00270BB5"/>
    <w:rsid w:val="0028222A"/>
    <w:rsid w:val="0029260E"/>
    <w:rsid w:val="002B1622"/>
    <w:rsid w:val="002B4549"/>
    <w:rsid w:val="002C78C1"/>
    <w:rsid w:val="002F1FA7"/>
    <w:rsid w:val="00310F17"/>
    <w:rsid w:val="003326CB"/>
    <w:rsid w:val="00373584"/>
    <w:rsid w:val="00376291"/>
    <w:rsid w:val="003763B9"/>
    <w:rsid w:val="00380FD1"/>
    <w:rsid w:val="00383D02"/>
    <w:rsid w:val="00384CE1"/>
    <w:rsid w:val="003C0D3E"/>
    <w:rsid w:val="003D3F1C"/>
    <w:rsid w:val="00440175"/>
    <w:rsid w:val="0045138E"/>
    <w:rsid w:val="00451486"/>
    <w:rsid w:val="0046199C"/>
    <w:rsid w:val="00472D21"/>
    <w:rsid w:val="004D5146"/>
    <w:rsid w:val="004D5410"/>
    <w:rsid w:val="004E158A"/>
    <w:rsid w:val="004E7624"/>
    <w:rsid w:val="00541BFB"/>
    <w:rsid w:val="005471D7"/>
    <w:rsid w:val="00552D7B"/>
    <w:rsid w:val="00565C77"/>
    <w:rsid w:val="0056708E"/>
    <w:rsid w:val="00567165"/>
    <w:rsid w:val="005801E5"/>
    <w:rsid w:val="00587C0C"/>
    <w:rsid w:val="00590471"/>
    <w:rsid w:val="005D01FA"/>
    <w:rsid w:val="005D45DC"/>
    <w:rsid w:val="0065293C"/>
    <w:rsid w:val="006716D8"/>
    <w:rsid w:val="00690A42"/>
    <w:rsid w:val="006920F0"/>
    <w:rsid w:val="006A492B"/>
    <w:rsid w:val="006C020C"/>
    <w:rsid w:val="006C0EEE"/>
    <w:rsid w:val="006D79A8"/>
    <w:rsid w:val="007575B6"/>
    <w:rsid w:val="00785FC4"/>
    <w:rsid w:val="00786882"/>
    <w:rsid w:val="00795EC9"/>
    <w:rsid w:val="007F31FA"/>
    <w:rsid w:val="007F5B63"/>
    <w:rsid w:val="00803A0A"/>
    <w:rsid w:val="00804B2D"/>
    <w:rsid w:val="00810614"/>
    <w:rsid w:val="00846CB9"/>
    <w:rsid w:val="008776AA"/>
    <w:rsid w:val="008A1E6E"/>
    <w:rsid w:val="008B108C"/>
    <w:rsid w:val="008B76B8"/>
    <w:rsid w:val="008C2CFC"/>
    <w:rsid w:val="008E23AF"/>
    <w:rsid w:val="0092399D"/>
    <w:rsid w:val="009475DC"/>
    <w:rsid w:val="00947CE0"/>
    <w:rsid w:val="00967B93"/>
    <w:rsid w:val="0098618E"/>
    <w:rsid w:val="009B591F"/>
    <w:rsid w:val="00A04523"/>
    <w:rsid w:val="00A27E26"/>
    <w:rsid w:val="00A300B8"/>
    <w:rsid w:val="00A31B16"/>
    <w:rsid w:val="00A3725E"/>
    <w:rsid w:val="00AE68A8"/>
    <w:rsid w:val="00B20CA2"/>
    <w:rsid w:val="00B314CB"/>
    <w:rsid w:val="00B61D7D"/>
    <w:rsid w:val="00B6466C"/>
    <w:rsid w:val="00B76CDA"/>
    <w:rsid w:val="00B80D37"/>
    <w:rsid w:val="00B85B8D"/>
    <w:rsid w:val="00B974AF"/>
    <w:rsid w:val="00BB3338"/>
    <w:rsid w:val="00C14078"/>
    <w:rsid w:val="00C50396"/>
    <w:rsid w:val="00C83A18"/>
    <w:rsid w:val="00CC1E8B"/>
    <w:rsid w:val="00CC6D72"/>
    <w:rsid w:val="00CD2321"/>
    <w:rsid w:val="00CD4737"/>
    <w:rsid w:val="00CE1E3D"/>
    <w:rsid w:val="00CE3E86"/>
    <w:rsid w:val="00D053FA"/>
    <w:rsid w:val="00D21339"/>
    <w:rsid w:val="00D26515"/>
    <w:rsid w:val="00DD1C8F"/>
    <w:rsid w:val="00E024B0"/>
    <w:rsid w:val="00E26AED"/>
    <w:rsid w:val="00E73AB8"/>
    <w:rsid w:val="00E743B1"/>
    <w:rsid w:val="00E77B5E"/>
    <w:rsid w:val="00E90A60"/>
    <w:rsid w:val="00EB0870"/>
    <w:rsid w:val="00ED47F7"/>
    <w:rsid w:val="00EE7E09"/>
    <w:rsid w:val="00F0223C"/>
    <w:rsid w:val="00F3235D"/>
    <w:rsid w:val="00F509FC"/>
    <w:rsid w:val="00F77010"/>
    <w:rsid w:val="00F878BD"/>
    <w:rsid w:val="00FA3EF3"/>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4E2FE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3">
    <w:name w:val="heading 3"/>
    <w:basedOn w:val="Normal"/>
    <w:next w:val="Normal"/>
    <w:link w:val="Heading3Char"/>
    <w:uiPriority w:val="9"/>
    <w:semiHidden/>
    <w:unhideWhenUsed/>
    <w:qFormat/>
    <w:rsid w:val="0028222A"/>
    <w:pPr>
      <w:keepNext/>
      <w:keepLines/>
      <w:spacing w:before="40" w:after="0"/>
      <w:outlineLvl w:val="2"/>
    </w:pPr>
    <w:rPr>
      <w:rFonts w:asciiTheme="majorHAnsi" w:eastAsiaTheme="majorEastAsia" w:hAnsiTheme="majorHAnsi" w:cstheme="majorBidi"/>
      <w:color w:val="162A3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tabs>
        <w:tab w:val="num" w:pos="360"/>
      </w:tabs>
      <w:spacing w:after="120"/>
      <w:ind w:left="0" w:firstLine="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link w:val="NoSpacingChar"/>
    <w:uiPriority w:val="1"/>
    <w:qFormat/>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customStyle="1" w:styleId="NoSpacingChar">
    <w:name w:val="No Spacing Char"/>
    <w:basedOn w:val="DefaultParagraphFont"/>
    <w:link w:val="NoSpacing"/>
    <w:uiPriority w:val="1"/>
    <w:rsid w:val="00100DF9"/>
    <w:rPr>
      <w:rFonts w:cs="Georgia"/>
      <w:sz w:val="8"/>
    </w:rPr>
  </w:style>
  <w:style w:type="character" w:styleId="Hyperlink">
    <w:name w:val="Hyperlink"/>
    <w:basedOn w:val="DefaultParagraphFont"/>
    <w:uiPriority w:val="99"/>
    <w:unhideWhenUsed/>
    <w:rsid w:val="00E024B0"/>
    <w:rPr>
      <w:color w:val="0563C1" w:themeColor="hyperlink"/>
      <w:u w:val="single"/>
    </w:rPr>
  </w:style>
  <w:style w:type="character" w:styleId="UnresolvedMention">
    <w:name w:val="Unresolved Mention"/>
    <w:basedOn w:val="DefaultParagraphFont"/>
    <w:uiPriority w:val="99"/>
    <w:semiHidden/>
    <w:rsid w:val="00E024B0"/>
    <w:rPr>
      <w:color w:val="605E5C"/>
      <w:shd w:val="clear" w:color="auto" w:fill="E1DFDD"/>
    </w:rPr>
  </w:style>
  <w:style w:type="character" w:customStyle="1" w:styleId="Heading3Char">
    <w:name w:val="Heading 3 Char"/>
    <w:basedOn w:val="DefaultParagraphFont"/>
    <w:link w:val="Heading3"/>
    <w:uiPriority w:val="9"/>
    <w:semiHidden/>
    <w:rsid w:val="0028222A"/>
    <w:rPr>
      <w:rFonts w:asciiTheme="majorHAnsi" w:eastAsiaTheme="majorEastAsia" w:hAnsiTheme="majorHAnsi" w:cstheme="majorBidi"/>
      <w:color w:val="162A3C" w:themeColor="accent1" w:themeShade="7F"/>
      <w:sz w:val="24"/>
      <w:szCs w:val="24"/>
    </w:rPr>
  </w:style>
  <w:style w:type="paragraph" w:styleId="NormalWeb">
    <w:name w:val="Normal (Web)"/>
    <w:basedOn w:val="Normal"/>
    <w:uiPriority w:val="99"/>
    <w:semiHidden/>
    <w:unhideWhenUsed/>
    <w:rsid w:val="00552D7B"/>
    <w:pPr>
      <w:spacing w:before="100" w:beforeAutospacing="1" w:after="100" w:afterAutospacing="1"/>
    </w:pPr>
    <w:rPr>
      <w:rFonts w:ascii="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215705">
      <w:bodyDiv w:val="1"/>
      <w:marLeft w:val="0"/>
      <w:marRight w:val="0"/>
      <w:marTop w:val="0"/>
      <w:marBottom w:val="0"/>
      <w:divBdr>
        <w:top w:val="none" w:sz="0" w:space="0" w:color="auto"/>
        <w:left w:val="none" w:sz="0" w:space="0" w:color="auto"/>
        <w:bottom w:val="none" w:sz="0" w:space="0" w:color="auto"/>
        <w:right w:val="none" w:sz="0" w:space="0" w:color="auto"/>
      </w:divBdr>
    </w:div>
    <w:div w:id="1159803725">
      <w:bodyDiv w:val="1"/>
      <w:marLeft w:val="0"/>
      <w:marRight w:val="0"/>
      <w:marTop w:val="0"/>
      <w:marBottom w:val="0"/>
      <w:divBdr>
        <w:top w:val="none" w:sz="0" w:space="0" w:color="auto"/>
        <w:left w:val="none" w:sz="0" w:space="0" w:color="auto"/>
        <w:bottom w:val="none" w:sz="0" w:space="0" w:color="auto"/>
        <w:right w:val="none" w:sz="0" w:space="0" w:color="auto"/>
      </w:divBdr>
    </w:div>
    <w:div w:id="1180117265">
      <w:bodyDiv w:val="1"/>
      <w:marLeft w:val="0"/>
      <w:marRight w:val="0"/>
      <w:marTop w:val="0"/>
      <w:marBottom w:val="0"/>
      <w:divBdr>
        <w:top w:val="none" w:sz="0" w:space="0" w:color="auto"/>
        <w:left w:val="none" w:sz="0" w:space="0" w:color="auto"/>
        <w:bottom w:val="none" w:sz="0" w:space="0" w:color="auto"/>
        <w:right w:val="none" w:sz="0" w:space="0" w:color="auto"/>
      </w:divBdr>
      <w:divsChild>
        <w:div w:id="232546906">
          <w:marLeft w:val="0"/>
          <w:marRight w:val="0"/>
          <w:marTop w:val="0"/>
          <w:marBottom w:val="0"/>
          <w:divBdr>
            <w:top w:val="none" w:sz="0" w:space="0" w:color="auto"/>
            <w:left w:val="none" w:sz="0" w:space="0" w:color="auto"/>
            <w:bottom w:val="none" w:sz="0" w:space="0" w:color="auto"/>
            <w:right w:val="none" w:sz="0" w:space="0" w:color="auto"/>
          </w:divBdr>
          <w:divsChild>
            <w:div w:id="208124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8322">
      <w:bodyDiv w:val="1"/>
      <w:marLeft w:val="0"/>
      <w:marRight w:val="0"/>
      <w:marTop w:val="0"/>
      <w:marBottom w:val="0"/>
      <w:divBdr>
        <w:top w:val="none" w:sz="0" w:space="0" w:color="auto"/>
        <w:left w:val="none" w:sz="0" w:space="0" w:color="auto"/>
        <w:bottom w:val="none" w:sz="0" w:space="0" w:color="auto"/>
        <w:right w:val="none" w:sz="0" w:space="0" w:color="auto"/>
      </w:divBdr>
    </w:div>
    <w:div w:id="1870219179">
      <w:bodyDiv w:val="1"/>
      <w:marLeft w:val="0"/>
      <w:marRight w:val="0"/>
      <w:marTop w:val="0"/>
      <w:marBottom w:val="0"/>
      <w:divBdr>
        <w:top w:val="none" w:sz="0" w:space="0" w:color="auto"/>
        <w:left w:val="none" w:sz="0" w:space="0" w:color="auto"/>
        <w:bottom w:val="none" w:sz="0" w:space="0" w:color="auto"/>
        <w:right w:val="none" w:sz="0" w:space="0" w:color="auto"/>
      </w:divBdr>
      <w:divsChild>
        <w:div w:id="822936596">
          <w:marLeft w:val="0"/>
          <w:marRight w:val="0"/>
          <w:marTop w:val="0"/>
          <w:marBottom w:val="0"/>
          <w:divBdr>
            <w:top w:val="none" w:sz="0" w:space="0" w:color="auto"/>
            <w:left w:val="none" w:sz="0" w:space="0" w:color="auto"/>
            <w:bottom w:val="none" w:sz="0" w:space="0" w:color="auto"/>
            <w:right w:val="none" w:sz="0" w:space="0" w:color="auto"/>
          </w:divBdr>
          <w:divsChild>
            <w:div w:id="208845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258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eputy@westlancs.lancs.sch.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hildnet.com/wp-content/uploads/2021/11/Lets-talk-about-life-online.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deputy@westlancs.lancs.sch.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hildnet.com/parents-and-carers/have-a-conversation" TargetMode="External"/><Relationship Id="rId5" Type="http://schemas.openxmlformats.org/officeDocument/2006/relationships/numbering" Target="numbering.xml"/><Relationship Id="rId15" Type="http://schemas.openxmlformats.org/officeDocument/2006/relationships/hyperlink" Target="https://www.childnet.com/wp-content/uploads/2021/11/Lets-talk-about-life-online.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ildnet.com/parents-and-carers/have-a-convers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ant\AppData\Local\Microsoft\Office\16.0\DTS\en-US%7b579106E9-5371-45CB-B268-00CBEF5EAC95%7d\%7bFF7C82F8-619E-4503-BB9B-3CA4DFCF3AC0%7dtf22746018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3.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B6673834-333B-4B11-831E-9618DFDA4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{FF7C82F8-619E-4503-BB9B-3CA4DFCF3AC0}tf22746018_win32</Template>
  <TotalTime>0</TotalTime>
  <Pages>1</Pages>
  <Words>9</Words>
  <Characters>78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2026-05-11T09:33:00Z</dcterms:created>
  <dcterms:modified xsi:type="dcterms:W3CDTF">2026-05-11T09:33:00Z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