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603992F0" w:rsidR="00100DF9" w:rsidRPr="00197D04" w:rsidRDefault="00514183" w:rsidP="00100D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103749" wp14:editId="77B40DDE">
            <wp:simplePos x="0" y="0"/>
            <wp:positionH relativeFrom="column">
              <wp:posOffset>534035</wp:posOffset>
            </wp:positionH>
            <wp:positionV relativeFrom="paragraph">
              <wp:posOffset>1232535</wp:posOffset>
            </wp:positionV>
            <wp:extent cx="1509395" cy="531083"/>
            <wp:effectExtent l="0" t="0" r="0" b="2540"/>
            <wp:wrapNone/>
            <wp:docPr id="1957188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53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CE0"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565EE8B3">
                <wp:simplePos x="0" y="0"/>
                <wp:positionH relativeFrom="margin">
                  <wp:align>center</wp:align>
                </wp:positionH>
                <wp:positionV relativeFrom="margin">
                  <wp:posOffset>260985</wp:posOffset>
                </wp:positionV>
                <wp:extent cx="7476490" cy="814387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490" cy="8143875"/>
                          <a:chOff x="-11084" y="0"/>
                          <a:chExt cx="2900459" cy="445289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1734" y="0"/>
                            <a:ext cx="2789850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734" y="468725"/>
                            <a:ext cx="2778764" cy="39841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BD39DF" w14:textId="121208CE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C</w:t>
                              </w:r>
                              <w:r w:rsidR="00514183"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EOP</w:t>
                              </w:r>
                            </w:p>
                            <w:p w14:paraId="7328BE2E" w14:textId="77777777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</w:p>
                            <w:p w14:paraId="219E39FC" w14:textId="5184EA99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Returning to school is a happy time for </w:t>
                              </w: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>M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>ost of us</w:t>
                              </w: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>. However, we must be mindful that whilst children get back to the classroom their safety once again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 is the top of our agenda.</w:t>
                              </w:r>
                            </w:p>
                            <w:p w14:paraId="40C620D9" w14:textId="77777777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The same threats that were there in the last days of July, still remain, particularly online. </w:t>
                              </w:r>
                            </w:p>
                            <w:p w14:paraId="32097BD3" w14:textId="28B62CD4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The Child Exploitation and Online Protection Centre (CEOP) has released a series of pages on their site providing training, resources and information to professionals and carers. </w:t>
                              </w:r>
                            </w:p>
                            <w:p w14:paraId="75601C9E" w14:textId="4CB9B559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2C1F13" wp14:editId="44A6C3FE">
                                    <wp:extent cx="6648450" cy="2316428"/>
                                    <wp:effectExtent l="0" t="0" r="0" b="8255"/>
                                    <wp:docPr id="2128936201" name="Picture 2128936201" descr="A screenshot of a compute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43107124" name="Picture 1" descr="A screenshot of a computer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2"/>
                                            <a:srcRect l="19328" t="35337" r="20086" b="2713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7076" cy="23229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F8128F" w14:textId="3BA99FB1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514183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>To find out more please follow the link below</w:t>
                              </w:r>
                            </w:p>
                            <w:p w14:paraId="1C5BF3A9" w14:textId="10675D0E" w:rsidR="00514183" w:rsidRP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hyperlink r:id="rId13" w:history="1">
                                <w:r w:rsidRPr="00514183">
                                  <w:rPr>
                                    <w:rStyle w:val="Hyperlink"/>
                                    <w:color w:val="FFFFFF" w:themeColor="background1"/>
                                    <w:sz w:val="28"/>
                                    <w:szCs w:val="28"/>
                                    <w:lang w:val="en-GB"/>
                                  </w:rPr>
                                  <w:t>https://www.thinkuknow.co.uk/parents/</w:t>
                                </w:r>
                              </w:hyperlink>
                            </w:p>
                            <w:p w14:paraId="61282E94" w14:textId="77777777" w:rsid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</w:p>
                            <w:p w14:paraId="6B9582FF" w14:textId="5A9E1361" w:rsidR="004C46E9" w:rsidRPr="00514183" w:rsidRDefault="0051418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GB"/>
                                </w:rPr>
                                <w:t xml:space="preserve">Mr Grant is our CEOP Ambassador, please feel free to ask for advice or if you have any questions or need advice. </w:t>
                              </w:r>
                            </w:p>
                            <w:p w14:paraId="6A5765D2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71834CBF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69374B39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0889DE58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6D5669D0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013500B7" w14:textId="77777777" w:rsidR="004C46E9" w:rsidRDefault="004C46E9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</w:p>
                            <w:p w14:paraId="645D8E84" w14:textId="27263E69" w:rsidR="00DB14C9" w:rsidRDefault="00DB14C9" w:rsidP="00785FC4">
                              <w:pPr>
                                <w:rPr>
                                  <w:b/>
                                  <w:bCs/>
                                  <w:color w:val="FFFF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</w:rPr>
                                <w:t>Please don’t forget that we are here to help with advice you can speak to Mr</w:t>
                              </w:r>
                              <w:r w:rsidR="00270142">
                                <w:rPr>
                                  <w:b/>
                                  <w:bCs/>
                                  <w:color w:val="FFFF0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FFFF00"/>
                                </w:rPr>
                                <w:t xml:space="preserve"> Grant </w:t>
                              </w:r>
                            </w:p>
                            <w:p w14:paraId="45DC799E" w14:textId="021FBD80" w:rsidR="00DB14C9" w:rsidRPr="00270142" w:rsidRDefault="00DB14C9" w:rsidP="00785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70142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01695-721487</w:t>
                              </w:r>
                            </w:p>
                            <w:p w14:paraId="76338741" w14:textId="29EB52A9" w:rsidR="00DB14C9" w:rsidRPr="00270142" w:rsidRDefault="00DB14C9" w:rsidP="00785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70142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deputy@westlancs.lancs.sch.uk</w:t>
                              </w:r>
                            </w:p>
                            <w:p w14:paraId="4D4E0FC9" w14:textId="24B2E1F9" w:rsidR="00785FC4" w:rsidRPr="00DB14C9" w:rsidRDefault="002E67DC" w:rsidP="00785FC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R</w:t>
                              </w:r>
                              <w:proofErr w:type="spellStart"/>
                              <w:r w:rsidR="00DB14C9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egards</w:t>
                              </w:r>
                              <w:proofErr w:type="spellEnd"/>
                              <w:r w:rsidR="0024268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="00B61D7D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Andrew Grant -DSL</w:t>
                              </w: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11084" y="156957"/>
                            <a:ext cx="2900459" cy="31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A0D9" w14:textId="701B1F56" w:rsidR="003D3F1C" w:rsidRPr="00451486" w:rsidRDefault="003D3F1C" w:rsidP="00B20CA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3B6C478" w14:textId="6B5C648E" w:rsidR="00100DF9" w:rsidRDefault="00100DF9" w:rsidP="0065293C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2C567A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margin-left:0;margin-top:20.55pt;width:588.7pt;height:641.25pt;z-index:-251655168;mso-wrap-distance-left:18pt;mso-wrap-distance-right:18pt;mso-position-horizontal:center;mso-position-horizontal-relative:margin;mso-position-vertical-relative:margin;mso-width-relative:margin;mso-height-relative:margin" coordorigin="-110" coordsize="29004,4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">
                <v:rect id="Rectangle 10" o:spid="_x0000_s1027" style="position:absolute;left:517;width:27898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517;top:4687;width:27787;height:3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01BD39DF" w14:textId="121208CE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>C</w:t>
                        </w:r>
                        <w:r w:rsidR="00514183"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  <w:t>EOP</w:t>
                        </w:r>
                      </w:p>
                      <w:p w14:paraId="7328BE2E" w14:textId="77777777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</w:p>
                      <w:p w14:paraId="219E39FC" w14:textId="5184EA99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Returning to school is a happy time for </w:t>
                        </w: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M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ost of us</w:t>
                        </w: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. However, we must be mindful that whilst children get back to the classroom their safety once again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 is the top of our agenda.</w:t>
                        </w:r>
                      </w:p>
                      <w:p w14:paraId="40C620D9" w14:textId="77777777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The same threats that were there in the last days of July, still remain, particularly online. </w:t>
                        </w:r>
                      </w:p>
                      <w:p w14:paraId="32097BD3" w14:textId="28B62CD4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The Child Exploitation and Online Protection Centre (CEOP) has released a series of pages on their site providing training, resources and information to professionals and carers. </w:t>
                        </w:r>
                      </w:p>
                      <w:p w14:paraId="75601C9E" w14:textId="4CB9B559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2C1F13" wp14:editId="44A6C3FE">
                              <wp:extent cx="6648450" cy="2316428"/>
                              <wp:effectExtent l="0" t="0" r="0" b="8255"/>
                              <wp:docPr id="2128936201" name="Picture 2128936201" descr="A screenshot of a comput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3107124" name="Picture 1" descr="A screenshot of a computer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12"/>
                                      <a:srcRect l="19328" t="35337" r="20086" b="2713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667076" cy="232291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F8128F" w14:textId="3BA99FB1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 w:rsidRPr="00514183"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>To find out more please follow the link below</w:t>
                        </w:r>
                      </w:p>
                      <w:p w14:paraId="1C5BF3A9" w14:textId="10675D0E" w:rsidR="00514183" w:rsidRP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hyperlink r:id="rId14" w:history="1">
                          <w:r w:rsidRPr="00514183">
                            <w:rPr>
                              <w:rStyle w:val="Hyperlink"/>
                              <w:color w:val="FFFFFF" w:themeColor="background1"/>
                              <w:sz w:val="28"/>
                              <w:szCs w:val="28"/>
                              <w:lang w:val="en-GB"/>
                            </w:rPr>
                            <w:t>https://www.thinkuknow.co.uk/parents/</w:t>
                          </w:r>
                        </w:hyperlink>
                      </w:p>
                      <w:p w14:paraId="61282E94" w14:textId="77777777" w:rsid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</w:p>
                      <w:p w14:paraId="6B9582FF" w14:textId="5A9E1361" w:rsidR="004C46E9" w:rsidRPr="00514183" w:rsidRDefault="0051418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en-GB"/>
                          </w:rPr>
                          <w:t xml:space="preserve">Mr Grant is our CEOP Ambassador, please feel free to ask for advice or if you have any questions or need advice. </w:t>
                        </w:r>
                      </w:p>
                      <w:p w14:paraId="6A5765D2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71834CBF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69374B39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0889DE58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6D5669D0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013500B7" w14:textId="77777777" w:rsidR="004C46E9" w:rsidRDefault="004C46E9" w:rsidP="00785FC4">
                        <w:pPr>
                          <w:rPr>
                            <w:b/>
                            <w:bCs/>
                            <w:color w:val="FFFF00"/>
                            <w:sz w:val="40"/>
                            <w:szCs w:val="40"/>
                          </w:rPr>
                        </w:pPr>
                      </w:p>
                      <w:p w14:paraId="645D8E84" w14:textId="27263E69" w:rsidR="00DB14C9" w:rsidRDefault="00DB14C9" w:rsidP="00785FC4">
                        <w:pPr>
                          <w:rPr>
                            <w:b/>
                            <w:bCs/>
                            <w:color w:val="FFFF00"/>
                          </w:rPr>
                        </w:pPr>
                        <w:r>
                          <w:rPr>
                            <w:b/>
                            <w:bCs/>
                            <w:color w:val="FFFF00"/>
                          </w:rPr>
                          <w:t>Please don’t forget that we are here to help with advice you can speak to Mr</w:t>
                        </w:r>
                        <w:r w:rsidR="00270142">
                          <w:rPr>
                            <w:b/>
                            <w:bCs/>
                            <w:color w:val="FFFF00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FFFF00"/>
                          </w:rPr>
                          <w:t xml:space="preserve"> Grant </w:t>
                        </w:r>
                      </w:p>
                      <w:p w14:paraId="45DC799E" w14:textId="021FBD80" w:rsidR="00DB14C9" w:rsidRPr="00270142" w:rsidRDefault="00DB14C9" w:rsidP="00785FC4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70142">
                          <w:rPr>
                            <w:b/>
                            <w:bCs/>
                            <w:color w:val="FFFFFF" w:themeColor="background1"/>
                          </w:rPr>
                          <w:t>01695-721487</w:t>
                        </w:r>
                      </w:p>
                      <w:p w14:paraId="76338741" w14:textId="29EB52A9" w:rsidR="00DB14C9" w:rsidRPr="00270142" w:rsidRDefault="00DB14C9" w:rsidP="00785FC4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70142">
                          <w:rPr>
                            <w:b/>
                            <w:bCs/>
                            <w:color w:val="FFFFFF" w:themeColor="background1"/>
                          </w:rPr>
                          <w:t>deputy@westlancs.lancs.sch.uk</w:t>
                        </w:r>
                      </w:p>
                      <w:p w14:paraId="4D4E0FC9" w14:textId="24B2E1F9" w:rsidR="00785FC4" w:rsidRPr="00DB14C9" w:rsidRDefault="002E67DC" w:rsidP="00785FC4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R</w:t>
                        </w:r>
                        <w:proofErr w:type="spellStart"/>
                        <w:r w:rsidR="00DB14C9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egards</w:t>
                        </w:r>
                        <w:proofErr w:type="spellEnd"/>
                        <w:r w:rsidR="0024268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 w:rsidR="00B61D7D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Andrew Grant -DSL</w:t>
                        </w: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110;top:1569;width:29003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BB9A0D9" w14:textId="701B1F56" w:rsidR="003D3F1C" w:rsidRPr="00451486" w:rsidRDefault="003D3F1C" w:rsidP="00B20CA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3B6C478" w14:textId="6B5C648E" w:rsidR="00100DF9" w:rsidRDefault="00100DF9" w:rsidP="0065293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2C567A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7624">
        <w:rPr>
          <w:color w:val="000000" w:themeColor="text1"/>
          <w:sz w:val="28"/>
          <w:szCs w:val="28"/>
        </w:rPr>
        <w:t xml:space="preserve">                     </w:t>
      </w:r>
      <w:r w:rsidR="00100DF9" w:rsidRPr="0092399D">
        <w:rPr>
          <w:color w:val="000000" w:themeColor="text1"/>
          <w:sz w:val="28"/>
          <w:szCs w:val="28"/>
        </w:rPr>
        <w:t>Dear Parents and Carers,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B636EC">
        <w:rPr>
          <w:color w:val="000000" w:themeColor="text1"/>
          <w:sz w:val="28"/>
          <w:szCs w:val="28"/>
        </w:rPr>
        <w:t>September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5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0F64EB5C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8B76B8">
      <w:rPr>
        <w:b/>
        <w:bCs/>
        <w:color w:val="000000" w:themeColor="text1"/>
        <w:sz w:val="72"/>
        <w:szCs w:val="72"/>
      </w:rPr>
      <w:t>3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6704096">
    <w:abstractNumId w:val="0"/>
  </w:num>
  <w:num w:numId="2" w16cid:durableId="912156631">
    <w:abstractNumId w:val="1"/>
  </w:num>
  <w:num w:numId="3" w16cid:durableId="2136215288">
    <w:abstractNumId w:val="3"/>
  </w:num>
  <w:num w:numId="4" w16cid:durableId="979457829">
    <w:abstractNumId w:val="8"/>
  </w:num>
  <w:num w:numId="5" w16cid:durableId="1496728196">
    <w:abstractNumId w:val="2"/>
  </w:num>
  <w:num w:numId="6" w16cid:durableId="944314323">
    <w:abstractNumId w:val="10"/>
  </w:num>
  <w:num w:numId="7" w16cid:durableId="1681085295">
    <w:abstractNumId w:val="9"/>
  </w:num>
  <w:num w:numId="8" w16cid:durableId="24295867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656294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842477542">
    <w:abstractNumId w:val="5"/>
  </w:num>
  <w:num w:numId="11" w16cid:durableId="610863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6178D"/>
    <w:rsid w:val="00070AAE"/>
    <w:rsid w:val="00072671"/>
    <w:rsid w:val="0008685D"/>
    <w:rsid w:val="000D397D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2686"/>
    <w:rsid w:val="00244474"/>
    <w:rsid w:val="00270142"/>
    <w:rsid w:val="00270BB5"/>
    <w:rsid w:val="0028222A"/>
    <w:rsid w:val="0029260E"/>
    <w:rsid w:val="002B1622"/>
    <w:rsid w:val="002B4549"/>
    <w:rsid w:val="002C78C1"/>
    <w:rsid w:val="002E67DC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061F2"/>
    <w:rsid w:val="00440175"/>
    <w:rsid w:val="0045138E"/>
    <w:rsid w:val="00451486"/>
    <w:rsid w:val="0046199C"/>
    <w:rsid w:val="00472D21"/>
    <w:rsid w:val="004C46E9"/>
    <w:rsid w:val="004D5146"/>
    <w:rsid w:val="004D5410"/>
    <w:rsid w:val="004E158A"/>
    <w:rsid w:val="004E7624"/>
    <w:rsid w:val="00514183"/>
    <w:rsid w:val="00541BFB"/>
    <w:rsid w:val="005471D7"/>
    <w:rsid w:val="00552D7B"/>
    <w:rsid w:val="00565C77"/>
    <w:rsid w:val="0056708E"/>
    <w:rsid w:val="00567165"/>
    <w:rsid w:val="005801E5"/>
    <w:rsid w:val="00587C0C"/>
    <w:rsid w:val="00590471"/>
    <w:rsid w:val="005D01FA"/>
    <w:rsid w:val="005D45DC"/>
    <w:rsid w:val="0065293C"/>
    <w:rsid w:val="006716D8"/>
    <w:rsid w:val="00690A42"/>
    <w:rsid w:val="006920F0"/>
    <w:rsid w:val="006A492B"/>
    <w:rsid w:val="006C020C"/>
    <w:rsid w:val="006C0EEE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B76B8"/>
    <w:rsid w:val="008C2CFC"/>
    <w:rsid w:val="008E23AF"/>
    <w:rsid w:val="0092399D"/>
    <w:rsid w:val="009475DC"/>
    <w:rsid w:val="00947CE0"/>
    <w:rsid w:val="00967B93"/>
    <w:rsid w:val="0098618E"/>
    <w:rsid w:val="009B591F"/>
    <w:rsid w:val="00A04523"/>
    <w:rsid w:val="00A27E26"/>
    <w:rsid w:val="00A300B8"/>
    <w:rsid w:val="00A31B16"/>
    <w:rsid w:val="00A3725E"/>
    <w:rsid w:val="00A93769"/>
    <w:rsid w:val="00AE68A8"/>
    <w:rsid w:val="00B20CA2"/>
    <w:rsid w:val="00B314CB"/>
    <w:rsid w:val="00B61D7D"/>
    <w:rsid w:val="00B636EC"/>
    <w:rsid w:val="00B6466C"/>
    <w:rsid w:val="00B76CDA"/>
    <w:rsid w:val="00B80D37"/>
    <w:rsid w:val="00B85B8D"/>
    <w:rsid w:val="00B974AF"/>
    <w:rsid w:val="00BB3338"/>
    <w:rsid w:val="00C14078"/>
    <w:rsid w:val="00C36AF9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A747A"/>
    <w:rsid w:val="00DB14C9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52D7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inkuknow.co.uk/parents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inkuknow.co.uk/parent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9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2023-09-11T11:18:00Z</dcterms:created>
  <dcterms:modified xsi:type="dcterms:W3CDTF">2023-09-11T11:18:00Z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