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DC9A2" w14:textId="3BBA7F3B" w:rsidR="00100DF9" w:rsidRPr="0092399D" w:rsidRDefault="00947CE0" w:rsidP="00567165">
      <w:pPr>
        <w:rPr>
          <w:color w:val="000000" w:themeColor="text1"/>
          <w:sz w:val="32"/>
          <w:szCs w:val="32"/>
        </w:rPr>
      </w:pPr>
      <w:r w:rsidRPr="0092399D">
        <w:rPr>
          <w:noProof/>
          <w:color w:val="16328C" w:themeColor="accent6" w:themeShade="BF"/>
          <w:sz w:val="28"/>
          <w:szCs w:val="28"/>
        </w:rPr>
        <mc:AlternateContent>
          <mc:Choice Requires="wpg">
            <w:drawing>
              <wp:anchor distT="0" distB="0" distL="228600" distR="228600" simplePos="0" relativeHeight="251661312" behindDoc="1" locked="0" layoutInCell="1" allowOverlap="1" wp14:anchorId="1A7CB3B9" wp14:editId="62E70C5D">
                <wp:simplePos x="0" y="0"/>
                <wp:positionH relativeFrom="margin">
                  <wp:align>center</wp:align>
                </wp:positionH>
                <wp:positionV relativeFrom="margin">
                  <wp:posOffset>337185</wp:posOffset>
                </wp:positionV>
                <wp:extent cx="7477125" cy="4895850"/>
                <wp:effectExtent l="0" t="0" r="9525" b="0"/>
                <wp:wrapSquare wrapText="bothSides"/>
                <wp:docPr id="9" name="Group 9"/>
                <wp:cNvGraphicFramePr/>
                <a:graphic xmlns:a="http://schemas.openxmlformats.org/drawingml/2006/main">
                  <a:graphicData uri="http://schemas.microsoft.com/office/word/2010/wordprocessingGroup">
                    <wpg:wgp>
                      <wpg:cNvGrpSpPr/>
                      <wpg:grpSpPr>
                        <a:xfrm>
                          <a:off x="0" y="0"/>
                          <a:ext cx="7477125" cy="4895850"/>
                          <a:chOff x="-11084" y="0"/>
                          <a:chExt cx="2900459" cy="4598942"/>
                        </a:xfrm>
                      </wpg:grpSpPr>
                      <wps:wsp>
                        <wps:cNvPr id="10" name="Rectangle 10"/>
                        <wps:cNvSpPr/>
                        <wps:spPr>
                          <a:xfrm>
                            <a:off x="0" y="0"/>
                            <a:ext cx="2884941" cy="1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7389" y="584164"/>
                            <a:ext cx="2892330" cy="401477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5EF254" w14:textId="00165B5F" w:rsidR="006C0EEE" w:rsidRPr="00CE3E86" w:rsidRDefault="006C0EEE" w:rsidP="003D3F1C">
                              <w:pPr>
                                <w:rPr>
                                  <w:rFonts w:cstheme="minorHAnsi"/>
                                  <w:b/>
                                  <w:bCs/>
                                  <w:color w:val="FFFFFF" w:themeColor="background1"/>
                                  <w:u w:val="single"/>
                                </w:rPr>
                              </w:pPr>
                              <w:r w:rsidRPr="00CE3E86">
                                <w:rPr>
                                  <w:rFonts w:cstheme="minorHAnsi"/>
                                  <w:b/>
                                  <w:bCs/>
                                  <w:color w:val="FFFFFF" w:themeColor="background1"/>
                                  <w:u w:val="single"/>
                                </w:rPr>
                                <w:t xml:space="preserve">1.Use the parental controls on your gaming device </w:t>
                              </w:r>
                            </w:p>
                            <w:p w14:paraId="283B88C4" w14:textId="77777777" w:rsidR="00947CE0" w:rsidRPr="00CE3E86" w:rsidRDefault="006C0EEE" w:rsidP="003D3F1C">
                              <w:pPr>
                                <w:rPr>
                                  <w:rFonts w:cstheme="minorHAnsi"/>
                                </w:rPr>
                              </w:pPr>
                              <w:r w:rsidRPr="00CE3E86">
                                <w:rPr>
                                  <w:rFonts w:cstheme="minorHAnsi"/>
                                </w:rPr>
                                <w:t xml:space="preserve">Most devices allow you to set time limits on game play, set age limits for content, and restrict in-app purchases. </w:t>
                              </w:r>
                            </w:p>
                            <w:p w14:paraId="331E205F" w14:textId="77777777" w:rsidR="00947CE0" w:rsidRPr="00CE3E86" w:rsidRDefault="006C0EEE" w:rsidP="003D3F1C">
                              <w:pPr>
                                <w:rPr>
                                  <w:rFonts w:cstheme="minorHAnsi"/>
                                </w:rPr>
                              </w:pPr>
                              <w:r w:rsidRPr="00CE3E86">
                                <w:rPr>
                                  <w:rFonts w:cstheme="minorHAnsi"/>
                                </w:rPr>
                                <w:t xml:space="preserve">Go to the website below for links to detailed instructions on your child’s device – it covers PlayStation 3 and 4, Xbox 360, Xbox One, Apple and Android phones, and Nintendo Switch: </w:t>
                              </w:r>
                            </w:p>
                            <w:p w14:paraId="281966A0" w14:textId="46B569BE" w:rsidR="00F77010" w:rsidRPr="00CE3E86" w:rsidRDefault="006C0EEE" w:rsidP="003D3F1C">
                              <w:pPr>
                                <w:jc w:val="center"/>
                                <w:rPr>
                                  <w:rFonts w:cstheme="minorHAnsi"/>
                                </w:rPr>
                              </w:pPr>
                              <w:r w:rsidRPr="00CE3E86">
                                <w:rPr>
                                  <w:rFonts w:cstheme="minorHAnsi"/>
                                  <w:color w:val="FFFF00"/>
                                </w:rPr>
                                <w:t>Ask About Games - www.askaboutgames.com/advice/parental-controls</w:t>
                              </w:r>
                            </w:p>
                            <w:p w14:paraId="6A4C04DC" w14:textId="77777777" w:rsidR="00947CE0" w:rsidRPr="00CE3E86" w:rsidRDefault="00947CE0" w:rsidP="003D3F1C">
                              <w:pPr>
                                <w:rPr>
                                  <w:rFonts w:cstheme="minorHAnsi"/>
                                  <w:b/>
                                  <w:bCs/>
                                  <w:u w:val="single"/>
                                </w:rPr>
                              </w:pPr>
                              <w:r w:rsidRPr="00CE3E86">
                                <w:rPr>
                                  <w:rFonts w:cstheme="minorHAnsi"/>
                                  <w:b/>
                                  <w:bCs/>
                                  <w:u w:val="single"/>
                                </w:rPr>
                                <w:t xml:space="preserve">2. Turn off the voice chat feature </w:t>
                              </w:r>
                            </w:p>
                            <w:p w14:paraId="578F6F02" w14:textId="118E176A" w:rsidR="00947CE0" w:rsidRPr="00CE3E86" w:rsidRDefault="00947CE0" w:rsidP="003D3F1C">
                              <w:pPr>
                                <w:rPr>
                                  <w:rFonts w:cstheme="minorHAnsi"/>
                                </w:rPr>
                              </w:pPr>
                              <w:r w:rsidRPr="00CE3E86">
                                <w:rPr>
                                  <w:rFonts w:cstheme="minorHAnsi"/>
                                </w:rPr>
                                <w:t>Speak to your child to make sure they understand how to use this feature safely. Encourage them to follow the steps below if they meet someone who is offensive or inappropriate in the game. To disable the in-game voice chat function:</w:t>
                              </w:r>
                            </w:p>
                            <w:p w14:paraId="56E52F71" w14:textId="77777777" w:rsidR="00947CE0" w:rsidRPr="00CE3E86" w:rsidRDefault="00947CE0" w:rsidP="003D3F1C">
                              <w:pPr>
                                <w:rPr>
                                  <w:rFonts w:cstheme="minorHAnsi"/>
                                </w:rPr>
                              </w:pPr>
                              <w:r w:rsidRPr="00CE3E86">
                                <w:rPr>
                                  <w:rFonts w:cstheme="minorHAnsi"/>
                                </w:rPr>
                                <w:t xml:space="preserve"> Open the settings menu (the 3 lines on the right-hand side of the screen), then choose the cog icon Select the ‘audio’ tab Tap the arrows next to ‘voice chat’ To ‘mute’ individual players: Pause the game Hover over the player you wish to mute and select the mute button (a loudspeaker icon) </w:t>
                              </w:r>
                            </w:p>
                            <w:p w14:paraId="18EDF2E1" w14:textId="2087EFBE" w:rsidR="00947CE0" w:rsidRPr="00CE3E86" w:rsidRDefault="00947CE0" w:rsidP="003D3F1C">
                              <w:pPr>
                                <w:rPr>
                                  <w:rFonts w:cstheme="minorHAnsi"/>
                                  <w:b/>
                                  <w:bCs/>
                                  <w:u w:val="single"/>
                                </w:rPr>
                              </w:pPr>
                              <w:r w:rsidRPr="00CE3E86">
                                <w:rPr>
                                  <w:rFonts w:cstheme="minorHAnsi"/>
                                  <w:b/>
                                  <w:bCs/>
                                  <w:u w:val="single"/>
                                </w:rPr>
                                <w:t xml:space="preserve">3. Make sure your child knows how to report inappropriate </w:t>
                              </w:r>
                              <w:proofErr w:type="spellStart"/>
                              <w:r w:rsidRPr="00CE3E86">
                                <w:rPr>
                                  <w:rFonts w:cstheme="minorHAnsi"/>
                                  <w:b/>
                                  <w:bCs/>
                                  <w:u w:val="single"/>
                                </w:rPr>
                                <w:t>behaviour</w:t>
                              </w:r>
                              <w:proofErr w:type="spellEnd"/>
                            </w:p>
                            <w:p w14:paraId="3C307F9A" w14:textId="77777777" w:rsidR="00947CE0" w:rsidRPr="00CE3E86" w:rsidRDefault="00947CE0" w:rsidP="003D3F1C">
                              <w:pPr>
                                <w:rPr>
                                  <w:rFonts w:cstheme="minorHAnsi"/>
                                </w:rPr>
                              </w:pPr>
                              <w:r w:rsidRPr="00CE3E86">
                                <w:rPr>
                                  <w:rFonts w:cstheme="minorHAnsi"/>
                                </w:rPr>
                                <w:t xml:space="preserve">To report players who make your child feel uncomfortable: Select the menu icon then ‘Report player’ </w:t>
                              </w:r>
                            </w:p>
                            <w:p w14:paraId="5558E891" w14:textId="2FBB36C2" w:rsidR="002C78C1" w:rsidRPr="00CE3E86" w:rsidRDefault="00947CE0" w:rsidP="003D3F1C">
                              <w:pPr>
                                <w:rPr>
                                  <w:rFonts w:cstheme="minorHAnsi"/>
                                  <w:color w:val="FFFFFF" w:themeColor="background1"/>
                                </w:rPr>
                              </w:pPr>
                              <w:r w:rsidRPr="00CE3E86">
                                <w:rPr>
                                  <w:rFonts w:cstheme="minorHAnsi"/>
                                </w:rPr>
                                <w:t>On the ‘Reason’ tab, select your reason from the available options On the ‘Player name’ tab, select the player you want to report, then – if you want to – add any extra information on the ‘Additional info’ tab Select ‘Send report’</w:t>
                              </w:r>
                            </w:p>
                            <w:p w14:paraId="050C5536" w14:textId="77777777" w:rsidR="002C78C1" w:rsidRPr="00007B8F" w:rsidRDefault="002C78C1" w:rsidP="00785FC4">
                              <w:pPr>
                                <w:rPr>
                                  <w:color w:val="FFFFFF" w:themeColor="background1"/>
                                  <w:sz w:val="20"/>
                                  <w:szCs w:val="20"/>
                                </w:rPr>
                              </w:pPr>
                            </w:p>
                            <w:p w14:paraId="02BFF6F3" w14:textId="77777777" w:rsidR="002C78C1" w:rsidRDefault="002C78C1" w:rsidP="00785FC4">
                              <w:pPr>
                                <w:rPr>
                                  <w:color w:val="FFFFFF" w:themeColor="background1"/>
                                </w:rPr>
                              </w:pPr>
                            </w:p>
                            <w:p w14:paraId="30243E1E" w14:textId="77777777" w:rsidR="002C78C1" w:rsidRDefault="002C78C1" w:rsidP="00785FC4">
                              <w:pPr>
                                <w:rPr>
                                  <w:color w:val="FFFFFF" w:themeColor="background1"/>
                                </w:rPr>
                              </w:pPr>
                            </w:p>
                            <w:p w14:paraId="53A6EB7F" w14:textId="77777777" w:rsidR="002C78C1" w:rsidRDefault="002C78C1" w:rsidP="00785FC4">
                              <w:pPr>
                                <w:rPr>
                                  <w:color w:val="FFFFFF" w:themeColor="background1"/>
                                </w:rPr>
                              </w:pPr>
                            </w:p>
                            <w:p w14:paraId="6F7B4B56" w14:textId="77777777" w:rsidR="002C78C1" w:rsidRDefault="002C78C1" w:rsidP="00785FC4">
                              <w:pPr>
                                <w:rPr>
                                  <w:color w:val="FFFFFF" w:themeColor="background1"/>
                                </w:rPr>
                              </w:pPr>
                            </w:p>
                            <w:p w14:paraId="4AA9EC19" w14:textId="77777777" w:rsidR="002C78C1" w:rsidRDefault="002C78C1" w:rsidP="00785FC4">
                              <w:pPr>
                                <w:rPr>
                                  <w:color w:val="FFFFFF" w:themeColor="background1"/>
                                </w:rPr>
                              </w:pPr>
                            </w:p>
                            <w:p w14:paraId="0C795E67" w14:textId="77777777" w:rsidR="002C78C1" w:rsidRDefault="002C78C1" w:rsidP="00785FC4">
                              <w:pPr>
                                <w:rPr>
                                  <w:color w:val="FFFFFF" w:themeColor="background1"/>
                                </w:rPr>
                              </w:pPr>
                            </w:p>
                            <w:p w14:paraId="29D682D9" w14:textId="77777777" w:rsidR="002C78C1" w:rsidRDefault="002C78C1" w:rsidP="00785FC4">
                              <w:pPr>
                                <w:rPr>
                                  <w:color w:val="FFFFFF" w:themeColor="background1"/>
                                </w:rPr>
                              </w:pPr>
                            </w:p>
                            <w:p w14:paraId="51E63CD0" w14:textId="27274D8B" w:rsidR="00B61D7D" w:rsidRDefault="00B61D7D" w:rsidP="00785FC4">
                              <w:pPr>
                                <w:rPr>
                                  <w:color w:val="FFFFFF" w:themeColor="background1"/>
                                </w:rPr>
                              </w:pPr>
                              <w:r>
                                <w:rPr>
                                  <w:color w:val="FFFFFF" w:themeColor="background1"/>
                                </w:rPr>
                                <w:t>Kind Regards</w:t>
                              </w:r>
                            </w:p>
                            <w:p w14:paraId="49929D46" w14:textId="1E3A0889" w:rsidR="00B61D7D" w:rsidRPr="00785FC4" w:rsidRDefault="00B61D7D" w:rsidP="00785FC4">
                              <w:pPr>
                                <w:rPr>
                                  <w:color w:val="FFFFFF" w:themeColor="background1"/>
                                </w:rPr>
                              </w:pPr>
                              <w:r>
                                <w:rPr>
                                  <w:color w:val="FFFFFF" w:themeColor="background1"/>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11084" y="156957"/>
                            <a:ext cx="2900459" cy="37067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9A0D9" w14:textId="3B2EE44F" w:rsidR="003D3F1C" w:rsidRPr="003D3F1C" w:rsidRDefault="0065293C" w:rsidP="003D3F1C">
                              <w:r w:rsidRPr="003D3F1C">
                                <w:rPr>
                                  <w:rFonts w:asciiTheme="majorHAnsi" w:eastAsiaTheme="majorEastAsia" w:hAnsiTheme="majorHAnsi" w:cstheme="majorBidi"/>
                                  <w:b/>
                                  <w:bCs/>
                                  <w:caps/>
                                  <w:color w:val="2C567A" w:themeColor="accent1"/>
                                  <w:sz w:val="28"/>
                                  <w:szCs w:val="28"/>
                                </w:rPr>
                                <w:t xml:space="preserve">ONLINE GAMING </w:t>
                              </w:r>
                              <w:r w:rsidR="007F31FA">
                                <w:rPr>
                                  <w:rFonts w:asciiTheme="majorHAnsi" w:eastAsiaTheme="majorEastAsia" w:hAnsiTheme="majorHAnsi" w:cstheme="majorBidi"/>
                                  <w:b/>
                                  <w:bCs/>
                                  <w:caps/>
                                  <w:color w:val="2C567A" w:themeColor="accent1"/>
                                  <w:sz w:val="28"/>
                                  <w:szCs w:val="28"/>
                                </w:rPr>
                                <w:t xml:space="preserve">&amp; </w:t>
                              </w:r>
                              <w:r w:rsidRPr="003D3F1C">
                                <w:rPr>
                                  <w:rFonts w:asciiTheme="majorHAnsi" w:eastAsiaTheme="majorEastAsia" w:hAnsiTheme="majorHAnsi" w:cstheme="majorBidi"/>
                                  <w:b/>
                                  <w:bCs/>
                                  <w:caps/>
                                  <w:color w:val="2C567A" w:themeColor="accent1"/>
                                  <w:sz w:val="28"/>
                                  <w:szCs w:val="28"/>
                                </w:rPr>
                                <w:t>GAMBLING</w:t>
                              </w:r>
                              <w:r w:rsidR="007F31FA">
                                <w:rPr>
                                  <w:rFonts w:asciiTheme="majorHAnsi" w:eastAsiaTheme="majorEastAsia" w:hAnsiTheme="majorHAnsi" w:cstheme="majorBidi"/>
                                  <w:caps/>
                                  <w:color w:val="2C567A" w:themeColor="accent1"/>
                                  <w:sz w:val="28"/>
                                  <w:szCs w:val="28"/>
                                </w:rPr>
                                <w:t xml:space="preserve"> </w:t>
                              </w:r>
                              <w:r w:rsidR="007F31FA" w:rsidRPr="007F31FA">
                                <w:rPr>
                                  <w:rFonts w:asciiTheme="majorHAnsi" w:eastAsiaTheme="majorEastAsia" w:hAnsiTheme="majorHAnsi" w:cstheme="majorBidi"/>
                                  <w:b/>
                                  <w:bCs/>
                                  <w:caps/>
                                  <w:color w:val="2C567A" w:themeColor="accent1"/>
                                  <w:sz w:val="28"/>
                                  <w:szCs w:val="28"/>
                                </w:rPr>
                                <w:t>SUPPORT.</w:t>
                              </w:r>
                              <w:r w:rsidR="007F31FA">
                                <w:rPr>
                                  <w:rFonts w:asciiTheme="majorHAnsi" w:eastAsiaTheme="majorEastAsia" w:hAnsiTheme="majorHAnsi" w:cstheme="majorBidi"/>
                                  <w:caps/>
                                  <w:color w:val="2C567A" w:themeColor="accent1"/>
                                  <w:sz w:val="28"/>
                                  <w:szCs w:val="28"/>
                                </w:rPr>
                                <w:t xml:space="preserve"> </w:t>
                              </w:r>
                              <w:r w:rsidR="003D3F1C" w:rsidRPr="007F31FA">
                                <w:rPr>
                                  <w:color w:val="005595" w:themeColor="accent2" w:themeShade="BF"/>
                                  <w:sz w:val="18"/>
                                  <w:szCs w:val="18"/>
                                </w:rPr>
                                <w:t xml:space="preserve">To support parents and </w:t>
                              </w:r>
                              <w:proofErr w:type="spellStart"/>
                              <w:r w:rsidR="003D3F1C" w:rsidRPr="007F31FA">
                                <w:rPr>
                                  <w:color w:val="005595" w:themeColor="accent2" w:themeShade="BF"/>
                                  <w:sz w:val="18"/>
                                  <w:szCs w:val="18"/>
                                </w:rPr>
                                <w:t>carers</w:t>
                              </w:r>
                              <w:proofErr w:type="spellEnd"/>
                              <w:r w:rsidR="003D3F1C" w:rsidRPr="007F31FA">
                                <w:rPr>
                                  <w:color w:val="005595" w:themeColor="accent2" w:themeShade="BF"/>
                                  <w:sz w:val="18"/>
                                  <w:szCs w:val="18"/>
                                </w:rPr>
                                <w:t xml:space="preserve"> we have provided a bite-sized guide to the key points :</w:t>
                              </w: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CB3B9" id="Group 9" o:spid="_x0000_s1026" style="position:absolute;margin-left:0;margin-top:26.55pt;width:588.75pt;height:385.5pt;z-index:-251655168;mso-wrap-distance-left:18pt;mso-wrap-distance-right:18pt;mso-position-horizontal:center;mso-position-horizontal-relative:margin;mso-position-vertical-relative:margin;mso-width-relative:margin;mso-height-relative:margin" coordorigin="-110" coordsize="29004,4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">
                <v:rect id="Rectangle 10" o:spid="_x0000_s1027" style="position:absolute;width:28849;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2c567a [3204]" stroked="f" strokeweight="1pt"/>
                <v:rect id="Rectangle 11" o:spid="_x0000_s1028" style="position:absolute;left:-73;top:5841;width:28922;height:40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2c567a [3204]" stroked="f" strokeweight="1pt">
                  <v:textbox inset=",14.4pt,8.64pt,18pt">
                    <w:txbxContent>
                      <w:p w14:paraId="555EF254" w14:textId="00165B5F" w:rsidR="006C0EEE" w:rsidRPr="00CE3E86" w:rsidRDefault="006C0EEE" w:rsidP="003D3F1C">
                        <w:pPr>
                          <w:rPr>
                            <w:rFonts w:cstheme="minorHAnsi"/>
                            <w:b/>
                            <w:bCs/>
                            <w:color w:val="FFFFFF" w:themeColor="background1"/>
                            <w:u w:val="single"/>
                          </w:rPr>
                        </w:pPr>
                        <w:r w:rsidRPr="00CE3E86">
                          <w:rPr>
                            <w:rFonts w:cstheme="minorHAnsi"/>
                            <w:b/>
                            <w:bCs/>
                            <w:color w:val="FFFFFF" w:themeColor="background1"/>
                            <w:u w:val="single"/>
                          </w:rPr>
                          <w:t xml:space="preserve">1.Use the parental controls on your gaming device </w:t>
                        </w:r>
                      </w:p>
                      <w:p w14:paraId="283B88C4" w14:textId="77777777" w:rsidR="00947CE0" w:rsidRPr="00CE3E86" w:rsidRDefault="006C0EEE" w:rsidP="003D3F1C">
                        <w:pPr>
                          <w:rPr>
                            <w:rFonts w:cstheme="minorHAnsi"/>
                          </w:rPr>
                        </w:pPr>
                        <w:r w:rsidRPr="00CE3E86">
                          <w:rPr>
                            <w:rFonts w:cstheme="minorHAnsi"/>
                          </w:rPr>
                          <w:t xml:space="preserve">Most devices allow you to set time limits on game play, set age limits for content, and restrict in-app purchases. </w:t>
                        </w:r>
                      </w:p>
                      <w:p w14:paraId="331E205F" w14:textId="77777777" w:rsidR="00947CE0" w:rsidRPr="00CE3E86" w:rsidRDefault="006C0EEE" w:rsidP="003D3F1C">
                        <w:pPr>
                          <w:rPr>
                            <w:rFonts w:cstheme="minorHAnsi"/>
                          </w:rPr>
                        </w:pPr>
                        <w:r w:rsidRPr="00CE3E86">
                          <w:rPr>
                            <w:rFonts w:cstheme="minorHAnsi"/>
                          </w:rPr>
                          <w:t xml:space="preserve">Go to the website below for links to detailed instructions on your child’s device – it covers PlayStation 3 and 4, Xbox 360, Xbox One, Apple and Android phones, and Nintendo Switch: </w:t>
                        </w:r>
                      </w:p>
                      <w:p w14:paraId="281966A0" w14:textId="46B569BE" w:rsidR="00F77010" w:rsidRPr="00CE3E86" w:rsidRDefault="006C0EEE" w:rsidP="003D3F1C">
                        <w:pPr>
                          <w:jc w:val="center"/>
                          <w:rPr>
                            <w:rFonts w:cstheme="minorHAnsi"/>
                          </w:rPr>
                        </w:pPr>
                        <w:r w:rsidRPr="00CE3E86">
                          <w:rPr>
                            <w:rFonts w:cstheme="minorHAnsi"/>
                            <w:color w:val="FFFF00"/>
                          </w:rPr>
                          <w:t>Ask About Games - www.askaboutgames.com/advice/parental-controls</w:t>
                        </w:r>
                      </w:p>
                      <w:p w14:paraId="6A4C04DC" w14:textId="77777777" w:rsidR="00947CE0" w:rsidRPr="00CE3E86" w:rsidRDefault="00947CE0" w:rsidP="003D3F1C">
                        <w:pPr>
                          <w:rPr>
                            <w:rFonts w:cstheme="minorHAnsi"/>
                            <w:b/>
                            <w:bCs/>
                            <w:u w:val="single"/>
                          </w:rPr>
                        </w:pPr>
                        <w:r w:rsidRPr="00CE3E86">
                          <w:rPr>
                            <w:rFonts w:cstheme="minorHAnsi"/>
                            <w:b/>
                            <w:bCs/>
                            <w:u w:val="single"/>
                          </w:rPr>
                          <w:t xml:space="preserve">2. Turn off the voice chat feature </w:t>
                        </w:r>
                      </w:p>
                      <w:p w14:paraId="578F6F02" w14:textId="118E176A" w:rsidR="00947CE0" w:rsidRPr="00CE3E86" w:rsidRDefault="00947CE0" w:rsidP="003D3F1C">
                        <w:pPr>
                          <w:rPr>
                            <w:rFonts w:cstheme="minorHAnsi"/>
                          </w:rPr>
                        </w:pPr>
                        <w:r w:rsidRPr="00CE3E86">
                          <w:rPr>
                            <w:rFonts w:cstheme="minorHAnsi"/>
                          </w:rPr>
                          <w:t>Speak to your child to make sure they understand how to use this feature safely. Encourage them to follow the steps below if they meet someone who is offensive or inappropriate in the game. To disable the in-game voice chat function:</w:t>
                        </w:r>
                      </w:p>
                      <w:p w14:paraId="56E52F71" w14:textId="77777777" w:rsidR="00947CE0" w:rsidRPr="00CE3E86" w:rsidRDefault="00947CE0" w:rsidP="003D3F1C">
                        <w:pPr>
                          <w:rPr>
                            <w:rFonts w:cstheme="minorHAnsi"/>
                          </w:rPr>
                        </w:pPr>
                        <w:r w:rsidRPr="00CE3E86">
                          <w:rPr>
                            <w:rFonts w:cstheme="minorHAnsi"/>
                          </w:rPr>
                          <w:t xml:space="preserve"> Open the settings menu (the 3 lines on the right-hand side of the screen), then choose the cog icon Select the ‘audio’ tab Tap the arrows next to ‘voice chat’ To ‘mute’ individual players: Pause the game Hover over the player you wish to mute and select the mute button (a loudspeaker icon) </w:t>
                        </w:r>
                      </w:p>
                      <w:p w14:paraId="18EDF2E1" w14:textId="2087EFBE" w:rsidR="00947CE0" w:rsidRPr="00CE3E86" w:rsidRDefault="00947CE0" w:rsidP="003D3F1C">
                        <w:pPr>
                          <w:rPr>
                            <w:rFonts w:cstheme="minorHAnsi"/>
                            <w:b/>
                            <w:bCs/>
                            <w:u w:val="single"/>
                          </w:rPr>
                        </w:pPr>
                        <w:r w:rsidRPr="00CE3E86">
                          <w:rPr>
                            <w:rFonts w:cstheme="minorHAnsi"/>
                            <w:b/>
                            <w:bCs/>
                            <w:u w:val="single"/>
                          </w:rPr>
                          <w:t xml:space="preserve">3. Make sure your child knows how to report inappropriate </w:t>
                        </w:r>
                        <w:proofErr w:type="spellStart"/>
                        <w:r w:rsidRPr="00CE3E86">
                          <w:rPr>
                            <w:rFonts w:cstheme="minorHAnsi"/>
                            <w:b/>
                            <w:bCs/>
                            <w:u w:val="single"/>
                          </w:rPr>
                          <w:t>behaviour</w:t>
                        </w:r>
                        <w:proofErr w:type="spellEnd"/>
                      </w:p>
                      <w:p w14:paraId="3C307F9A" w14:textId="77777777" w:rsidR="00947CE0" w:rsidRPr="00CE3E86" w:rsidRDefault="00947CE0" w:rsidP="003D3F1C">
                        <w:pPr>
                          <w:rPr>
                            <w:rFonts w:cstheme="minorHAnsi"/>
                          </w:rPr>
                        </w:pPr>
                        <w:r w:rsidRPr="00CE3E86">
                          <w:rPr>
                            <w:rFonts w:cstheme="minorHAnsi"/>
                          </w:rPr>
                          <w:t xml:space="preserve">To report players who make your child feel uncomfortable: Select the menu icon then ‘Report player’ </w:t>
                        </w:r>
                      </w:p>
                      <w:p w14:paraId="5558E891" w14:textId="2FBB36C2" w:rsidR="002C78C1" w:rsidRPr="00CE3E86" w:rsidRDefault="00947CE0" w:rsidP="003D3F1C">
                        <w:pPr>
                          <w:rPr>
                            <w:rFonts w:cstheme="minorHAnsi"/>
                            <w:color w:val="FFFFFF" w:themeColor="background1"/>
                          </w:rPr>
                        </w:pPr>
                        <w:r w:rsidRPr="00CE3E86">
                          <w:rPr>
                            <w:rFonts w:cstheme="minorHAnsi"/>
                          </w:rPr>
                          <w:t>On the ‘Reason’ tab, select your reason from the available options On the ‘Player name’ tab, select the player you want to report, then – if you want to – add any extra information on the ‘Additional info’ tab Select ‘Send report’</w:t>
                        </w:r>
                      </w:p>
                      <w:p w14:paraId="050C5536" w14:textId="77777777" w:rsidR="002C78C1" w:rsidRPr="00007B8F" w:rsidRDefault="002C78C1" w:rsidP="00785FC4">
                        <w:pPr>
                          <w:rPr>
                            <w:color w:val="FFFFFF" w:themeColor="background1"/>
                            <w:sz w:val="20"/>
                            <w:szCs w:val="20"/>
                          </w:rPr>
                        </w:pPr>
                      </w:p>
                      <w:p w14:paraId="02BFF6F3" w14:textId="77777777" w:rsidR="002C78C1" w:rsidRDefault="002C78C1" w:rsidP="00785FC4">
                        <w:pPr>
                          <w:rPr>
                            <w:color w:val="FFFFFF" w:themeColor="background1"/>
                          </w:rPr>
                        </w:pPr>
                      </w:p>
                      <w:p w14:paraId="30243E1E" w14:textId="77777777" w:rsidR="002C78C1" w:rsidRDefault="002C78C1" w:rsidP="00785FC4">
                        <w:pPr>
                          <w:rPr>
                            <w:color w:val="FFFFFF" w:themeColor="background1"/>
                          </w:rPr>
                        </w:pPr>
                      </w:p>
                      <w:p w14:paraId="53A6EB7F" w14:textId="77777777" w:rsidR="002C78C1" w:rsidRDefault="002C78C1" w:rsidP="00785FC4">
                        <w:pPr>
                          <w:rPr>
                            <w:color w:val="FFFFFF" w:themeColor="background1"/>
                          </w:rPr>
                        </w:pPr>
                      </w:p>
                      <w:p w14:paraId="6F7B4B56" w14:textId="77777777" w:rsidR="002C78C1" w:rsidRDefault="002C78C1" w:rsidP="00785FC4">
                        <w:pPr>
                          <w:rPr>
                            <w:color w:val="FFFFFF" w:themeColor="background1"/>
                          </w:rPr>
                        </w:pPr>
                      </w:p>
                      <w:p w14:paraId="4AA9EC19" w14:textId="77777777" w:rsidR="002C78C1" w:rsidRDefault="002C78C1" w:rsidP="00785FC4">
                        <w:pPr>
                          <w:rPr>
                            <w:color w:val="FFFFFF" w:themeColor="background1"/>
                          </w:rPr>
                        </w:pPr>
                      </w:p>
                      <w:p w14:paraId="0C795E67" w14:textId="77777777" w:rsidR="002C78C1" w:rsidRDefault="002C78C1" w:rsidP="00785FC4">
                        <w:pPr>
                          <w:rPr>
                            <w:color w:val="FFFFFF" w:themeColor="background1"/>
                          </w:rPr>
                        </w:pPr>
                      </w:p>
                      <w:p w14:paraId="29D682D9" w14:textId="77777777" w:rsidR="002C78C1" w:rsidRDefault="002C78C1" w:rsidP="00785FC4">
                        <w:pPr>
                          <w:rPr>
                            <w:color w:val="FFFFFF" w:themeColor="background1"/>
                          </w:rPr>
                        </w:pPr>
                      </w:p>
                      <w:p w14:paraId="51E63CD0" w14:textId="27274D8B" w:rsidR="00B61D7D" w:rsidRDefault="00B61D7D" w:rsidP="00785FC4">
                        <w:pPr>
                          <w:rPr>
                            <w:color w:val="FFFFFF" w:themeColor="background1"/>
                          </w:rPr>
                        </w:pPr>
                        <w:r>
                          <w:rPr>
                            <w:color w:val="FFFFFF" w:themeColor="background1"/>
                          </w:rPr>
                          <w:t>Kind Regards</w:t>
                        </w:r>
                      </w:p>
                      <w:p w14:paraId="49929D46" w14:textId="1E3A0889" w:rsidR="00B61D7D" w:rsidRPr="00785FC4" w:rsidRDefault="00B61D7D" w:rsidP="00785FC4">
                        <w:pPr>
                          <w:rPr>
                            <w:color w:val="FFFFFF" w:themeColor="background1"/>
                          </w:rPr>
                        </w:pPr>
                        <w:r>
                          <w:rPr>
                            <w:color w:val="FFFFFF" w:themeColor="background1"/>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v:textbox>
                </v:rect>
                <v:shapetype id="_x0000_t202" coordsize="21600,21600" o:spt="202" path="m,l,21600r21600,l21600,xe">
                  <v:stroke joinstyle="miter"/>
                  <v:path gradientshapeok="t" o:connecttype="rect"/>
                </v:shapetype>
                <v:shape id="Text Box 15" o:spid="_x0000_s1029" type="#_x0000_t202" style="position:absolute;left:-110;top:1569;width:29003;height: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0BB9A0D9" w14:textId="3B2EE44F" w:rsidR="003D3F1C" w:rsidRPr="003D3F1C" w:rsidRDefault="0065293C" w:rsidP="003D3F1C">
                        <w:r w:rsidRPr="003D3F1C">
                          <w:rPr>
                            <w:rFonts w:asciiTheme="majorHAnsi" w:eastAsiaTheme="majorEastAsia" w:hAnsiTheme="majorHAnsi" w:cstheme="majorBidi"/>
                            <w:b/>
                            <w:bCs/>
                            <w:caps/>
                            <w:color w:val="2C567A" w:themeColor="accent1"/>
                            <w:sz w:val="28"/>
                            <w:szCs w:val="28"/>
                          </w:rPr>
                          <w:t xml:space="preserve">ONLINE GAMING </w:t>
                        </w:r>
                        <w:r w:rsidR="007F31FA">
                          <w:rPr>
                            <w:rFonts w:asciiTheme="majorHAnsi" w:eastAsiaTheme="majorEastAsia" w:hAnsiTheme="majorHAnsi" w:cstheme="majorBidi"/>
                            <w:b/>
                            <w:bCs/>
                            <w:caps/>
                            <w:color w:val="2C567A" w:themeColor="accent1"/>
                            <w:sz w:val="28"/>
                            <w:szCs w:val="28"/>
                          </w:rPr>
                          <w:t xml:space="preserve">&amp; </w:t>
                        </w:r>
                        <w:r w:rsidRPr="003D3F1C">
                          <w:rPr>
                            <w:rFonts w:asciiTheme="majorHAnsi" w:eastAsiaTheme="majorEastAsia" w:hAnsiTheme="majorHAnsi" w:cstheme="majorBidi"/>
                            <w:b/>
                            <w:bCs/>
                            <w:caps/>
                            <w:color w:val="2C567A" w:themeColor="accent1"/>
                            <w:sz w:val="28"/>
                            <w:szCs w:val="28"/>
                          </w:rPr>
                          <w:t>GAMBLING</w:t>
                        </w:r>
                        <w:r w:rsidR="007F31FA">
                          <w:rPr>
                            <w:rFonts w:asciiTheme="majorHAnsi" w:eastAsiaTheme="majorEastAsia" w:hAnsiTheme="majorHAnsi" w:cstheme="majorBidi"/>
                            <w:caps/>
                            <w:color w:val="2C567A" w:themeColor="accent1"/>
                            <w:sz w:val="28"/>
                            <w:szCs w:val="28"/>
                          </w:rPr>
                          <w:t xml:space="preserve"> </w:t>
                        </w:r>
                        <w:r w:rsidR="007F31FA" w:rsidRPr="007F31FA">
                          <w:rPr>
                            <w:rFonts w:asciiTheme="majorHAnsi" w:eastAsiaTheme="majorEastAsia" w:hAnsiTheme="majorHAnsi" w:cstheme="majorBidi"/>
                            <w:b/>
                            <w:bCs/>
                            <w:caps/>
                            <w:color w:val="2C567A" w:themeColor="accent1"/>
                            <w:sz w:val="28"/>
                            <w:szCs w:val="28"/>
                          </w:rPr>
                          <w:t>SUPPORT.</w:t>
                        </w:r>
                        <w:r w:rsidR="007F31FA">
                          <w:rPr>
                            <w:rFonts w:asciiTheme="majorHAnsi" w:eastAsiaTheme="majorEastAsia" w:hAnsiTheme="majorHAnsi" w:cstheme="majorBidi"/>
                            <w:caps/>
                            <w:color w:val="2C567A" w:themeColor="accent1"/>
                            <w:sz w:val="28"/>
                            <w:szCs w:val="28"/>
                          </w:rPr>
                          <w:t xml:space="preserve"> </w:t>
                        </w:r>
                        <w:r w:rsidR="003D3F1C" w:rsidRPr="007F31FA">
                          <w:rPr>
                            <w:color w:val="005595" w:themeColor="accent2" w:themeShade="BF"/>
                            <w:sz w:val="18"/>
                            <w:szCs w:val="18"/>
                          </w:rPr>
                          <w:t xml:space="preserve">To support parents and </w:t>
                        </w:r>
                        <w:proofErr w:type="spellStart"/>
                        <w:r w:rsidR="003D3F1C" w:rsidRPr="007F31FA">
                          <w:rPr>
                            <w:color w:val="005595" w:themeColor="accent2" w:themeShade="BF"/>
                            <w:sz w:val="18"/>
                            <w:szCs w:val="18"/>
                          </w:rPr>
                          <w:t>carers</w:t>
                        </w:r>
                        <w:proofErr w:type="spellEnd"/>
                        <w:r w:rsidR="003D3F1C" w:rsidRPr="007F31FA">
                          <w:rPr>
                            <w:color w:val="005595" w:themeColor="accent2" w:themeShade="BF"/>
                            <w:sz w:val="18"/>
                            <w:szCs w:val="18"/>
                          </w:rPr>
                          <w:t xml:space="preserve"> we have provided a bite-sized guide to the key points :</w:t>
                        </w: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v:textbox>
                </v:shape>
                <w10:wrap type="square" anchorx="margin" anchory="margin"/>
              </v:group>
            </w:pict>
          </mc:Fallback>
        </mc:AlternateContent>
      </w:r>
      <w:r w:rsidR="004E7624">
        <w:rPr>
          <w:color w:val="000000" w:themeColor="text1"/>
          <w:sz w:val="28"/>
          <w:szCs w:val="28"/>
        </w:rPr>
        <w:t xml:space="preserve">                     </w:t>
      </w:r>
      <w:r w:rsidR="00100DF9" w:rsidRPr="0092399D">
        <w:rPr>
          <w:color w:val="000000" w:themeColor="text1"/>
          <w:sz w:val="28"/>
          <w:szCs w:val="28"/>
        </w:rPr>
        <w:t xml:space="preserve">Dear Parents and </w:t>
      </w:r>
      <w:proofErr w:type="spellStart"/>
      <w:r w:rsidR="00100DF9" w:rsidRPr="0092399D">
        <w:rPr>
          <w:color w:val="000000" w:themeColor="text1"/>
          <w:sz w:val="28"/>
          <w:szCs w:val="28"/>
        </w:rPr>
        <w:t>Carers</w:t>
      </w:r>
      <w:proofErr w:type="spellEnd"/>
      <w:r w:rsidR="00100DF9" w:rsidRPr="0092399D">
        <w:rPr>
          <w:color w:val="000000" w:themeColor="text1"/>
          <w:sz w:val="28"/>
          <w:szCs w:val="28"/>
        </w:rPr>
        <w:t>,</w:t>
      </w:r>
      <w:r w:rsidR="0092399D" w:rsidRPr="0092399D">
        <w:rPr>
          <w:color w:val="000000" w:themeColor="text1"/>
          <w:sz w:val="28"/>
          <w:szCs w:val="28"/>
        </w:rPr>
        <w:t xml:space="preserve"> welcome t</w:t>
      </w:r>
      <w:r w:rsidR="002C78C1">
        <w:rPr>
          <w:color w:val="000000" w:themeColor="text1"/>
          <w:sz w:val="28"/>
          <w:szCs w:val="28"/>
        </w:rPr>
        <w:t xml:space="preserve">o </w:t>
      </w:r>
      <w:r w:rsidR="0065293C">
        <w:rPr>
          <w:color w:val="000000" w:themeColor="text1"/>
          <w:sz w:val="28"/>
          <w:szCs w:val="28"/>
        </w:rPr>
        <w:t>June</w:t>
      </w:r>
      <w:r w:rsidR="003D3F1C">
        <w:rPr>
          <w:color w:val="000000" w:themeColor="text1"/>
          <w:sz w:val="28"/>
          <w:szCs w:val="28"/>
        </w:rPr>
        <w:t>’</w:t>
      </w:r>
      <w:r w:rsidR="004E7624">
        <w:rPr>
          <w:color w:val="000000" w:themeColor="text1"/>
          <w:sz w:val="28"/>
          <w:szCs w:val="28"/>
        </w:rPr>
        <w:t>s</w:t>
      </w:r>
      <w:r w:rsidR="002C78C1">
        <w:rPr>
          <w:color w:val="000000" w:themeColor="text1"/>
          <w:sz w:val="28"/>
          <w:szCs w:val="28"/>
        </w:rPr>
        <w:t xml:space="preserve"> </w:t>
      </w:r>
      <w:r w:rsidR="00100DF9" w:rsidRPr="0092399D">
        <w:rPr>
          <w:color w:val="000000" w:themeColor="text1"/>
          <w:sz w:val="28"/>
          <w:szCs w:val="28"/>
        </w:rPr>
        <w:t>Safeguarding</w:t>
      </w:r>
      <w:r w:rsidR="0092399D" w:rsidRPr="0092399D">
        <w:rPr>
          <w:color w:val="000000" w:themeColor="text1"/>
          <w:sz w:val="28"/>
          <w:szCs w:val="28"/>
        </w:rPr>
        <w:t xml:space="preserve"> </w:t>
      </w:r>
      <w:r w:rsidR="00100DF9" w:rsidRPr="0092399D">
        <w:rPr>
          <w:color w:val="000000" w:themeColor="text1"/>
          <w:sz w:val="28"/>
          <w:szCs w:val="28"/>
        </w:rPr>
        <w:t>letter</w:t>
      </w:r>
      <w:r w:rsidR="00100DF9" w:rsidRPr="0092399D">
        <w:rPr>
          <w:color w:val="000000" w:themeColor="text1"/>
          <w:sz w:val="32"/>
          <w:szCs w:val="32"/>
        </w:rPr>
        <w:t>.</w:t>
      </w:r>
    </w:p>
    <w:p w14:paraId="08E7E17B" w14:textId="1C33AA00" w:rsidR="00100DF9" w:rsidRPr="00100DF9" w:rsidRDefault="00690A42" w:rsidP="00100DF9">
      <w:pPr>
        <w:rPr>
          <w:color w:val="16328C" w:themeColor="accent6" w:themeShade="BF"/>
          <w:sz w:val="24"/>
          <w:szCs w:val="24"/>
        </w:rPr>
      </w:pPr>
      <w:r w:rsidRPr="00690A42">
        <w:rPr>
          <w:noProof/>
          <w:color w:val="16328C" w:themeColor="accent6" w:themeShade="BF"/>
          <w:sz w:val="24"/>
          <w:szCs w:val="24"/>
        </w:rPr>
        <mc:AlternateContent>
          <mc:Choice Requires="wps">
            <w:drawing>
              <wp:anchor distT="45720" distB="45720" distL="114300" distR="114300" simplePos="0" relativeHeight="251667456" behindDoc="0" locked="0" layoutInCell="1" allowOverlap="1" wp14:anchorId="70E0F363" wp14:editId="188D5083">
                <wp:simplePos x="0" y="0"/>
                <wp:positionH relativeFrom="margin">
                  <wp:posOffset>-560705</wp:posOffset>
                </wp:positionH>
                <wp:positionV relativeFrom="paragraph">
                  <wp:posOffset>4873625</wp:posOffset>
                </wp:positionV>
                <wp:extent cx="7437119" cy="3143250"/>
                <wp:effectExtent l="0" t="0" r="1206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7119" cy="3143250"/>
                        </a:xfrm>
                        <a:prstGeom prst="rect">
                          <a:avLst/>
                        </a:prstGeom>
                        <a:solidFill>
                          <a:schemeClr val="accent5">
                            <a:lumMod val="75000"/>
                          </a:schemeClr>
                        </a:solidFill>
                        <a:ln w="9525">
                          <a:solidFill>
                            <a:srgbClr val="000000"/>
                          </a:solidFill>
                          <a:miter lim="800000"/>
                          <a:headEnd/>
                          <a:tailEnd/>
                        </a:ln>
                      </wps:spPr>
                      <wps:txbx>
                        <w:txbxContent>
                          <w:p w14:paraId="099BDA79" w14:textId="6BB9004B" w:rsidR="003D3F1C" w:rsidRDefault="004E7624" w:rsidP="003D3F1C">
                            <w:pPr>
                              <w:tabs>
                                <w:tab w:val="left" w:pos="1035"/>
                              </w:tabs>
                              <w:rPr>
                                <w:rFonts w:cstheme="minorHAnsi"/>
                                <w:color w:val="FFFFFF" w:themeColor="background1"/>
                              </w:rPr>
                            </w:pPr>
                            <w:r w:rsidRPr="004E7624">
                              <w:rPr>
                                <w:rFonts w:cstheme="minorHAnsi"/>
                                <w:color w:val="FFFFFF" w:themeColor="background1"/>
                              </w:rPr>
                              <w:t xml:space="preserve">Research suggests that between 60% and 80% of teenagers gamble each year. This has grown considerably over the last few years and the amount of gambling adverts on the TV encourages this. 18 is the legal gambling age however there are many ways around this including in-app gambling which is causing issues when young people </w:t>
                            </w:r>
                            <w:proofErr w:type="spellStart"/>
                            <w:r w:rsidRPr="004E7624">
                              <w:rPr>
                                <w:rFonts w:cstheme="minorHAnsi"/>
                                <w:color w:val="FFFFFF" w:themeColor="background1"/>
                              </w:rPr>
                              <w:t>pressurise</w:t>
                            </w:r>
                            <w:proofErr w:type="spellEnd"/>
                            <w:r w:rsidRPr="004E7624">
                              <w:rPr>
                                <w:rFonts w:cstheme="minorHAnsi"/>
                                <w:color w:val="FFFFFF" w:themeColor="background1"/>
                              </w:rPr>
                              <w:t xml:space="preserve"> parents/ </w:t>
                            </w:r>
                            <w:proofErr w:type="spellStart"/>
                            <w:r w:rsidRPr="004E7624">
                              <w:rPr>
                                <w:rFonts w:cstheme="minorHAnsi"/>
                                <w:color w:val="FFFFFF" w:themeColor="background1"/>
                              </w:rPr>
                              <w:t>carers</w:t>
                            </w:r>
                            <w:proofErr w:type="spellEnd"/>
                            <w:r w:rsidRPr="004E7624">
                              <w:rPr>
                                <w:rFonts w:cstheme="minorHAnsi"/>
                                <w:color w:val="FFFFFF" w:themeColor="background1"/>
                              </w:rPr>
                              <w:t xml:space="preserve"> into paying for in-app purchases </w:t>
                            </w:r>
                            <w:proofErr w:type="spellStart"/>
                            <w:r>
                              <w:rPr>
                                <w:rFonts w:cstheme="minorHAnsi"/>
                                <w:color w:val="FFFFFF" w:themeColor="background1"/>
                              </w:rPr>
                              <w:t>e.g</w:t>
                            </w:r>
                            <w:proofErr w:type="spellEnd"/>
                            <w:r w:rsidRPr="004E7624">
                              <w:rPr>
                                <w:rFonts w:cstheme="minorHAnsi"/>
                                <w:color w:val="FFFFFF" w:themeColor="background1"/>
                              </w:rPr>
                              <w:t xml:space="preserve"> ‘loot boxes’ </w:t>
                            </w:r>
                            <w:r>
                              <w:rPr>
                                <w:rFonts w:cstheme="minorHAnsi"/>
                                <w:color w:val="FFFFFF" w:themeColor="background1"/>
                              </w:rPr>
                              <w:t xml:space="preserve">( virtual currency bought with real money) </w:t>
                            </w:r>
                            <w:r w:rsidR="00EB0870">
                              <w:rPr>
                                <w:rFonts w:cstheme="minorHAnsi"/>
                                <w:color w:val="FFFFFF" w:themeColor="background1"/>
                              </w:rPr>
                              <w:t xml:space="preserve"> or then potentially using parent’s card details without their knowledge or permission. </w:t>
                            </w:r>
                          </w:p>
                          <w:p w14:paraId="6240E089" w14:textId="77777777" w:rsidR="003D3F1C" w:rsidRPr="00CE3E86" w:rsidRDefault="004E7624" w:rsidP="003D3F1C">
                            <w:pPr>
                              <w:tabs>
                                <w:tab w:val="left" w:pos="1035"/>
                              </w:tabs>
                              <w:rPr>
                                <w:rFonts w:cstheme="minorHAnsi"/>
                                <w:color w:val="FFFFFF" w:themeColor="background1"/>
                                <w:u w:val="single"/>
                              </w:rPr>
                            </w:pPr>
                            <w:r w:rsidRPr="00CE3E86">
                              <w:rPr>
                                <w:rFonts w:cstheme="minorHAnsi"/>
                                <w:color w:val="FFFFFF" w:themeColor="background1"/>
                                <w:u w:val="single"/>
                              </w:rPr>
                              <w:t>Signs to look out for:</w:t>
                            </w:r>
                          </w:p>
                          <w:p w14:paraId="043A7B6E" w14:textId="77777777" w:rsidR="003D3F1C" w:rsidRPr="00CE3E86" w:rsidRDefault="004E7624" w:rsidP="00CE3E86">
                            <w:pPr>
                              <w:pStyle w:val="ListParagraph"/>
                              <w:numPr>
                                <w:ilvl w:val="0"/>
                                <w:numId w:val="11"/>
                              </w:numPr>
                              <w:tabs>
                                <w:tab w:val="left" w:pos="1035"/>
                              </w:tabs>
                              <w:rPr>
                                <w:rFonts w:cstheme="minorHAnsi"/>
                                <w:color w:val="FFFFFF" w:themeColor="background1"/>
                              </w:rPr>
                            </w:pPr>
                            <w:r w:rsidRPr="00CE3E86">
                              <w:rPr>
                                <w:rFonts w:cstheme="minorHAnsi"/>
                                <w:color w:val="FFFFFF" w:themeColor="background1"/>
                                <w:lang w:val="en-GB" w:eastAsia="en-GB"/>
                              </w:rPr>
                              <w:t>changes in mood, sleep/tiredness and behaviour</w:t>
                            </w:r>
                            <w:r w:rsidR="003D3F1C" w:rsidRPr="00CE3E86">
                              <w:rPr>
                                <w:rFonts w:cstheme="minorHAnsi"/>
                                <w:color w:val="FFFFFF" w:themeColor="background1"/>
                              </w:rPr>
                              <w:t xml:space="preserve">- </w:t>
                            </w:r>
                            <w:r w:rsidRPr="00CE3E86">
                              <w:rPr>
                                <w:rFonts w:cstheme="minorHAnsi"/>
                                <w:color w:val="FFFFFF" w:themeColor="background1"/>
                                <w:lang w:val="en-GB" w:eastAsia="en-GB"/>
                              </w:rPr>
                              <w:t>withdrawal from social interactions</w:t>
                            </w:r>
                          </w:p>
                          <w:p w14:paraId="6E2C7310" w14:textId="77777777" w:rsidR="003D3F1C" w:rsidRPr="00CE3E86" w:rsidRDefault="004E7624" w:rsidP="00CE3E86">
                            <w:pPr>
                              <w:pStyle w:val="ListParagraph"/>
                              <w:numPr>
                                <w:ilvl w:val="0"/>
                                <w:numId w:val="11"/>
                              </w:numPr>
                              <w:tabs>
                                <w:tab w:val="left" w:pos="1035"/>
                              </w:tabs>
                              <w:rPr>
                                <w:rFonts w:cstheme="minorHAnsi"/>
                                <w:color w:val="FFFFFF" w:themeColor="background1"/>
                              </w:rPr>
                            </w:pPr>
                            <w:r w:rsidRPr="00CE3E86">
                              <w:rPr>
                                <w:rFonts w:cstheme="minorHAnsi"/>
                                <w:color w:val="FFFFFF" w:themeColor="background1"/>
                                <w:lang w:val="en-GB" w:eastAsia="en-GB"/>
                              </w:rPr>
                              <w:t>sudden changes/discrepancies in how much money your child has or what they say they’re spending it on</w:t>
                            </w:r>
                          </w:p>
                          <w:p w14:paraId="17423587" w14:textId="6709C33A" w:rsidR="004E7624" w:rsidRPr="00CE3E86" w:rsidRDefault="004E7624" w:rsidP="00CE3E86">
                            <w:pPr>
                              <w:pStyle w:val="ListParagraph"/>
                              <w:numPr>
                                <w:ilvl w:val="0"/>
                                <w:numId w:val="11"/>
                              </w:numPr>
                              <w:tabs>
                                <w:tab w:val="left" w:pos="1035"/>
                              </w:tabs>
                              <w:rPr>
                                <w:rFonts w:cstheme="minorHAnsi"/>
                                <w:color w:val="FFFFFF" w:themeColor="background1"/>
                              </w:rPr>
                            </w:pPr>
                            <w:r w:rsidRPr="00CE3E86">
                              <w:rPr>
                                <w:rFonts w:cstheme="minorHAnsi"/>
                                <w:color w:val="FFFFFF" w:themeColor="background1"/>
                                <w:lang w:val="en-GB" w:eastAsia="en-GB"/>
                              </w:rPr>
                              <w:t>struggling with schoolwork</w:t>
                            </w:r>
                            <w:r w:rsidR="003D3F1C" w:rsidRPr="00CE3E86">
                              <w:rPr>
                                <w:rFonts w:cstheme="minorHAnsi"/>
                                <w:color w:val="FFFFFF" w:themeColor="background1"/>
                              </w:rPr>
                              <w:t xml:space="preserve"> or </w:t>
                            </w:r>
                            <w:r w:rsidRPr="00CE3E86">
                              <w:rPr>
                                <w:rFonts w:cstheme="minorHAnsi"/>
                                <w:color w:val="FFFFFF" w:themeColor="background1"/>
                                <w:lang w:val="en-GB" w:eastAsia="en-GB"/>
                              </w:rPr>
                              <w:t>preoccupation with sporting odds and gambling activities portrayed online or on TV.</w:t>
                            </w:r>
                          </w:p>
                          <w:p w14:paraId="0C3C6850" w14:textId="334D26E5" w:rsidR="004E7624" w:rsidRDefault="004E7624" w:rsidP="003D3F1C">
                            <w:pPr>
                              <w:spacing w:after="0"/>
                              <w:rPr>
                                <w:rFonts w:cstheme="minorHAnsi"/>
                                <w:color w:val="FFFFFF" w:themeColor="background1"/>
                                <w:lang w:val="en-GB" w:eastAsia="en-GB"/>
                              </w:rPr>
                            </w:pPr>
                            <w:r w:rsidRPr="003D3F1C">
                              <w:rPr>
                                <w:rFonts w:cstheme="minorHAnsi"/>
                                <w:color w:val="FFFFFF" w:themeColor="background1"/>
                                <w:lang w:val="en-GB" w:eastAsia="en-GB"/>
                              </w:rPr>
                              <w:br/>
                            </w:r>
                            <w:r w:rsidRPr="00CE3E86">
                              <w:rPr>
                                <w:rFonts w:cstheme="minorHAnsi"/>
                                <w:color w:val="FFFFFF" w:themeColor="background1"/>
                                <w:lang w:val="en-GB" w:eastAsia="en-GB"/>
                              </w:rPr>
                              <w:t>If you</w:t>
                            </w:r>
                            <w:r w:rsidR="00CE3E86" w:rsidRPr="00CE3E86">
                              <w:rPr>
                                <w:rFonts w:cstheme="minorHAnsi"/>
                                <w:color w:val="FFFFFF" w:themeColor="background1"/>
                                <w:lang w:val="en-GB" w:eastAsia="en-GB"/>
                              </w:rPr>
                              <w:t xml:space="preserve"> a</w:t>
                            </w:r>
                            <w:r w:rsidRPr="00CE3E86">
                              <w:rPr>
                                <w:rFonts w:cstheme="minorHAnsi"/>
                                <w:color w:val="FFFFFF" w:themeColor="background1"/>
                                <w:lang w:val="en-GB" w:eastAsia="en-GB"/>
                              </w:rPr>
                              <w:t>re worried your child is gambling online and that their well-being is being negatively affected, contact </w:t>
                            </w:r>
                            <w:r w:rsidR="00472D21" w:rsidRPr="00472D21">
                              <w:rPr>
                                <w:rFonts w:cstheme="minorHAnsi"/>
                                <w:color w:val="FFFF00"/>
                                <w:lang w:val="en-GB" w:eastAsia="en-GB"/>
                              </w:rPr>
                              <w:t>https://www.gamcare.org.uk/</w:t>
                            </w:r>
                            <w:r w:rsidRPr="00472D21">
                              <w:rPr>
                                <w:rFonts w:cstheme="minorHAnsi"/>
                                <w:color w:val="FFFF00"/>
                                <w:lang w:val="en-GB" w:eastAsia="en-GB"/>
                              </w:rPr>
                              <w:t> </w:t>
                            </w:r>
                            <w:r w:rsidRPr="00CE3E86">
                              <w:rPr>
                                <w:rFonts w:cstheme="minorHAnsi"/>
                                <w:color w:val="FFFFFF" w:themeColor="background1"/>
                                <w:lang w:val="en-GB" w:eastAsia="en-GB"/>
                              </w:rPr>
                              <w:t>for advice and support.</w:t>
                            </w:r>
                          </w:p>
                          <w:p w14:paraId="31D9FD87" w14:textId="12DFF1D2" w:rsidR="00EB0870" w:rsidRDefault="00EB0870" w:rsidP="003D3F1C">
                            <w:pPr>
                              <w:spacing w:after="0"/>
                              <w:rPr>
                                <w:rFonts w:cstheme="minorHAnsi"/>
                                <w:color w:val="FFFFFF" w:themeColor="background1"/>
                                <w:lang w:val="en-GB" w:eastAsia="en-GB"/>
                              </w:rPr>
                            </w:pPr>
                          </w:p>
                          <w:p w14:paraId="344CCD99" w14:textId="24F3F6E7" w:rsidR="00EB0870" w:rsidRDefault="00EB0870" w:rsidP="003D3F1C">
                            <w:pPr>
                              <w:spacing w:after="0"/>
                              <w:rPr>
                                <w:rFonts w:cstheme="minorHAnsi"/>
                                <w:color w:val="FFFFFF" w:themeColor="background1"/>
                                <w:lang w:val="en-GB" w:eastAsia="en-GB"/>
                              </w:rPr>
                            </w:pPr>
                            <w:r>
                              <w:rPr>
                                <w:rFonts w:cstheme="minorHAnsi"/>
                                <w:color w:val="FFFFFF" w:themeColor="background1"/>
                                <w:lang w:val="en-GB" w:eastAsia="en-GB"/>
                              </w:rPr>
                              <w:t xml:space="preserve">As ever, please feel free to contact school if you have any concerns. We are here to help where we can. </w:t>
                            </w:r>
                          </w:p>
                          <w:p w14:paraId="1F9A9A33" w14:textId="77777777" w:rsidR="00A27E26" w:rsidRPr="003D3F1C" w:rsidRDefault="00A27E26" w:rsidP="003D3F1C">
                            <w:pPr>
                              <w:spacing w:after="0"/>
                              <w:rPr>
                                <w:rFonts w:cstheme="minorHAnsi"/>
                                <w:color w:val="FFFFFF" w:themeColor="background1"/>
                                <w:lang w:val="en-GB" w:eastAsia="en-GB"/>
                              </w:rPr>
                            </w:pPr>
                          </w:p>
                          <w:p w14:paraId="5B490080" w14:textId="28904FB2" w:rsidR="00D21339" w:rsidRPr="004E7624" w:rsidRDefault="00D21339" w:rsidP="00CE3E86">
                            <w:pPr>
                              <w:rPr>
                                <w:rFonts w:cstheme="minorHAnsi"/>
                                <w:color w:val="FFFFFF" w:themeColor="background1"/>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0F363" id="Text Box 2" o:spid="_x0000_s1030" type="#_x0000_t202" style="position:absolute;margin-left:-44.15pt;margin-top:383.75pt;width:585.6pt;height:24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" fillcolor="#2d587c [2408]">
                <v:textbox>
                  <w:txbxContent>
                    <w:p w14:paraId="099BDA79" w14:textId="6BB9004B" w:rsidR="003D3F1C" w:rsidRDefault="004E7624" w:rsidP="003D3F1C">
                      <w:pPr>
                        <w:tabs>
                          <w:tab w:val="left" w:pos="1035"/>
                        </w:tabs>
                        <w:rPr>
                          <w:rFonts w:cstheme="minorHAnsi"/>
                          <w:color w:val="FFFFFF" w:themeColor="background1"/>
                        </w:rPr>
                      </w:pPr>
                      <w:r w:rsidRPr="004E7624">
                        <w:rPr>
                          <w:rFonts w:cstheme="minorHAnsi"/>
                          <w:color w:val="FFFFFF" w:themeColor="background1"/>
                        </w:rPr>
                        <w:t xml:space="preserve">Research suggests that between 60% and 80% of teenagers gamble each year. This has grown considerably over the last few years and the amount of gambling adverts on the TV encourages this. 18 is the legal gambling age however there are many ways around this including in-app gambling which is causing issues when young people </w:t>
                      </w:r>
                      <w:proofErr w:type="spellStart"/>
                      <w:r w:rsidRPr="004E7624">
                        <w:rPr>
                          <w:rFonts w:cstheme="minorHAnsi"/>
                          <w:color w:val="FFFFFF" w:themeColor="background1"/>
                        </w:rPr>
                        <w:t>pressurise</w:t>
                      </w:r>
                      <w:proofErr w:type="spellEnd"/>
                      <w:r w:rsidRPr="004E7624">
                        <w:rPr>
                          <w:rFonts w:cstheme="minorHAnsi"/>
                          <w:color w:val="FFFFFF" w:themeColor="background1"/>
                        </w:rPr>
                        <w:t xml:space="preserve"> parents/ </w:t>
                      </w:r>
                      <w:proofErr w:type="spellStart"/>
                      <w:r w:rsidRPr="004E7624">
                        <w:rPr>
                          <w:rFonts w:cstheme="minorHAnsi"/>
                          <w:color w:val="FFFFFF" w:themeColor="background1"/>
                        </w:rPr>
                        <w:t>carers</w:t>
                      </w:r>
                      <w:proofErr w:type="spellEnd"/>
                      <w:r w:rsidRPr="004E7624">
                        <w:rPr>
                          <w:rFonts w:cstheme="minorHAnsi"/>
                          <w:color w:val="FFFFFF" w:themeColor="background1"/>
                        </w:rPr>
                        <w:t xml:space="preserve"> into paying for in-app purchases </w:t>
                      </w:r>
                      <w:proofErr w:type="spellStart"/>
                      <w:r>
                        <w:rPr>
                          <w:rFonts w:cstheme="minorHAnsi"/>
                          <w:color w:val="FFFFFF" w:themeColor="background1"/>
                        </w:rPr>
                        <w:t>e.g</w:t>
                      </w:r>
                      <w:proofErr w:type="spellEnd"/>
                      <w:r w:rsidRPr="004E7624">
                        <w:rPr>
                          <w:rFonts w:cstheme="minorHAnsi"/>
                          <w:color w:val="FFFFFF" w:themeColor="background1"/>
                        </w:rPr>
                        <w:t xml:space="preserve"> ‘loot boxes’ </w:t>
                      </w:r>
                      <w:r>
                        <w:rPr>
                          <w:rFonts w:cstheme="minorHAnsi"/>
                          <w:color w:val="FFFFFF" w:themeColor="background1"/>
                        </w:rPr>
                        <w:t xml:space="preserve">( virtual currency bought with real money) </w:t>
                      </w:r>
                      <w:r w:rsidR="00EB0870">
                        <w:rPr>
                          <w:rFonts w:cstheme="minorHAnsi"/>
                          <w:color w:val="FFFFFF" w:themeColor="background1"/>
                        </w:rPr>
                        <w:t xml:space="preserve"> or then potentially using parent’s card details without their knowledge or permission. </w:t>
                      </w:r>
                    </w:p>
                    <w:p w14:paraId="6240E089" w14:textId="77777777" w:rsidR="003D3F1C" w:rsidRPr="00CE3E86" w:rsidRDefault="004E7624" w:rsidP="003D3F1C">
                      <w:pPr>
                        <w:tabs>
                          <w:tab w:val="left" w:pos="1035"/>
                        </w:tabs>
                        <w:rPr>
                          <w:rFonts w:cstheme="minorHAnsi"/>
                          <w:color w:val="FFFFFF" w:themeColor="background1"/>
                          <w:u w:val="single"/>
                        </w:rPr>
                      </w:pPr>
                      <w:r w:rsidRPr="00CE3E86">
                        <w:rPr>
                          <w:rFonts w:cstheme="minorHAnsi"/>
                          <w:color w:val="FFFFFF" w:themeColor="background1"/>
                          <w:u w:val="single"/>
                        </w:rPr>
                        <w:t>Signs to look out for:</w:t>
                      </w:r>
                    </w:p>
                    <w:p w14:paraId="043A7B6E" w14:textId="77777777" w:rsidR="003D3F1C" w:rsidRPr="00CE3E86" w:rsidRDefault="004E7624" w:rsidP="00CE3E86">
                      <w:pPr>
                        <w:pStyle w:val="ListParagraph"/>
                        <w:numPr>
                          <w:ilvl w:val="0"/>
                          <w:numId w:val="11"/>
                        </w:numPr>
                        <w:tabs>
                          <w:tab w:val="left" w:pos="1035"/>
                        </w:tabs>
                        <w:rPr>
                          <w:rFonts w:cstheme="minorHAnsi"/>
                          <w:color w:val="FFFFFF" w:themeColor="background1"/>
                        </w:rPr>
                      </w:pPr>
                      <w:r w:rsidRPr="00CE3E86">
                        <w:rPr>
                          <w:rFonts w:cstheme="minorHAnsi"/>
                          <w:color w:val="FFFFFF" w:themeColor="background1"/>
                          <w:lang w:val="en-GB" w:eastAsia="en-GB"/>
                        </w:rPr>
                        <w:t>changes in mood, sleep/tiredness and behaviour</w:t>
                      </w:r>
                      <w:r w:rsidR="003D3F1C" w:rsidRPr="00CE3E86">
                        <w:rPr>
                          <w:rFonts w:cstheme="minorHAnsi"/>
                          <w:color w:val="FFFFFF" w:themeColor="background1"/>
                        </w:rPr>
                        <w:t xml:space="preserve">- </w:t>
                      </w:r>
                      <w:r w:rsidRPr="00CE3E86">
                        <w:rPr>
                          <w:rFonts w:cstheme="minorHAnsi"/>
                          <w:color w:val="FFFFFF" w:themeColor="background1"/>
                          <w:lang w:val="en-GB" w:eastAsia="en-GB"/>
                        </w:rPr>
                        <w:t>withdrawal from social interactions</w:t>
                      </w:r>
                    </w:p>
                    <w:p w14:paraId="6E2C7310" w14:textId="77777777" w:rsidR="003D3F1C" w:rsidRPr="00CE3E86" w:rsidRDefault="004E7624" w:rsidP="00CE3E86">
                      <w:pPr>
                        <w:pStyle w:val="ListParagraph"/>
                        <w:numPr>
                          <w:ilvl w:val="0"/>
                          <w:numId w:val="11"/>
                        </w:numPr>
                        <w:tabs>
                          <w:tab w:val="left" w:pos="1035"/>
                        </w:tabs>
                        <w:rPr>
                          <w:rFonts w:cstheme="minorHAnsi"/>
                          <w:color w:val="FFFFFF" w:themeColor="background1"/>
                        </w:rPr>
                      </w:pPr>
                      <w:r w:rsidRPr="00CE3E86">
                        <w:rPr>
                          <w:rFonts w:cstheme="minorHAnsi"/>
                          <w:color w:val="FFFFFF" w:themeColor="background1"/>
                          <w:lang w:val="en-GB" w:eastAsia="en-GB"/>
                        </w:rPr>
                        <w:t>sudden changes/discrepancies in how much money your child has or what they say they’re spending it on</w:t>
                      </w:r>
                    </w:p>
                    <w:p w14:paraId="17423587" w14:textId="6709C33A" w:rsidR="004E7624" w:rsidRPr="00CE3E86" w:rsidRDefault="004E7624" w:rsidP="00CE3E86">
                      <w:pPr>
                        <w:pStyle w:val="ListParagraph"/>
                        <w:numPr>
                          <w:ilvl w:val="0"/>
                          <w:numId w:val="11"/>
                        </w:numPr>
                        <w:tabs>
                          <w:tab w:val="left" w:pos="1035"/>
                        </w:tabs>
                        <w:rPr>
                          <w:rFonts w:cstheme="minorHAnsi"/>
                          <w:color w:val="FFFFFF" w:themeColor="background1"/>
                        </w:rPr>
                      </w:pPr>
                      <w:r w:rsidRPr="00CE3E86">
                        <w:rPr>
                          <w:rFonts w:cstheme="minorHAnsi"/>
                          <w:color w:val="FFFFFF" w:themeColor="background1"/>
                          <w:lang w:val="en-GB" w:eastAsia="en-GB"/>
                        </w:rPr>
                        <w:t>struggling with schoolwork</w:t>
                      </w:r>
                      <w:r w:rsidR="003D3F1C" w:rsidRPr="00CE3E86">
                        <w:rPr>
                          <w:rFonts w:cstheme="minorHAnsi"/>
                          <w:color w:val="FFFFFF" w:themeColor="background1"/>
                        </w:rPr>
                        <w:t xml:space="preserve"> or </w:t>
                      </w:r>
                      <w:r w:rsidRPr="00CE3E86">
                        <w:rPr>
                          <w:rFonts w:cstheme="minorHAnsi"/>
                          <w:color w:val="FFFFFF" w:themeColor="background1"/>
                          <w:lang w:val="en-GB" w:eastAsia="en-GB"/>
                        </w:rPr>
                        <w:t>preoccupation with sporting odds and gambling activities portrayed online or on TV.</w:t>
                      </w:r>
                    </w:p>
                    <w:p w14:paraId="0C3C6850" w14:textId="334D26E5" w:rsidR="004E7624" w:rsidRDefault="004E7624" w:rsidP="003D3F1C">
                      <w:pPr>
                        <w:spacing w:after="0"/>
                        <w:rPr>
                          <w:rFonts w:cstheme="minorHAnsi"/>
                          <w:color w:val="FFFFFF" w:themeColor="background1"/>
                          <w:lang w:val="en-GB" w:eastAsia="en-GB"/>
                        </w:rPr>
                      </w:pPr>
                      <w:r w:rsidRPr="003D3F1C">
                        <w:rPr>
                          <w:rFonts w:cstheme="minorHAnsi"/>
                          <w:color w:val="FFFFFF" w:themeColor="background1"/>
                          <w:lang w:val="en-GB" w:eastAsia="en-GB"/>
                        </w:rPr>
                        <w:br/>
                      </w:r>
                      <w:r w:rsidRPr="00CE3E86">
                        <w:rPr>
                          <w:rFonts w:cstheme="minorHAnsi"/>
                          <w:color w:val="FFFFFF" w:themeColor="background1"/>
                          <w:lang w:val="en-GB" w:eastAsia="en-GB"/>
                        </w:rPr>
                        <w:t>If you</w:t>
                      </w:r>
                      <w:r w:rsidR="00CE3E86" w:rsidRPr="00CE3E86">
                        <w:rPr>
                          <w:rFonts w:cstheme="minorHAnsi"/>
                          <w:color w:val="FFFFFF" w:themeColor="background1"/>
                          <w:lang w:val="en-GB" w:eastAsia="en-GB"/>
                        </w:rPr>
                        <w:t xml:space="preserve"> a</w:t>
                      </w:r>
                      <w:r w:rsidRPr="00CE3E86">
                        <w:rPr>
                          <w:rFonts w:cstheme="minorHAnsi"/>
                          <w:color w:val="FFFFFF" w:themeColor="background1"/>
                          <w:lang w:val="en-GB" w:eastAsia="en-GB"/>
                        </w:rPr>
                        <w:t>re worried your child is gambling online and that their well-being is being negatively affected, contact </w:t>
                      </w:r>
                      <w:r w:rsidR="00472D21" w:rsidRPr="00472D21">
                        <w:rPr>
                          <w:rFonts w:cstheme="minorHAnsi"/>
                          <w:color w:val="FFFF00"/>
                          <w:lang w:val="en-GB" w:eastAsia="en-GB"/>
                        </w:rPr>
                        <w:t>https://www.gamcare.org.uk/</w:t>
                      </w:r>
                      <w:r w:rsidRPr="00472D21">
                        <w:rPr>
                          <w:rFonts w:cstheme="minorHAnsi"/>
                          <w:color w:val="FFFF00"/>
                          <w:lang w:val="en-GB" w:eastAsia="en-GB"/>
                        </w:rPr>
                        <w:t> </w:t>
                      </w:r>
                      <w:r w:rsidRPr="00CE3E86">
                        <w:rPr>
                          <w:rFonts w:cstheme="minorHAnsi"/>
                          <w:color w:val="FFFFFF" w:themeColor="background1"/>
                          <w:lang w:val="en-GB" w:eastAsia="en-GB"/>
                        </w:rPr>
                        <w:t>for advice and support.</w:t>
                      </w:r>
                    </w:p>
                    <w:p w14:paraId="31D9FD87" w14:textId="12DFF1D2" w:rsidR="00EB0870" w:rsidRDefault="00EB0870" w:rsidP="003D3F1C">
                      <w:pPr>
                        <w:spacing w:after="0"/>
                        <w:rPr>
                          <w:rFonts w:cstheme="minorHAnsi"/>
                          <w:color w:val="FFFFFF" w:themeColor="background1"/>
                          <w:lang w:val="en-GB" w:eastAsia="en-GB"/>
                        </w:rPr>
                      </w:pPr>
                    </w:p>
                    <w:p w14:paraId="344CCD99" w14:textId="24F3F6E7" w:rsidR="00EB0870" w:rsidRDefault="00EB0870" w:rsidP="003D3F1C">
                      <w:pPr>
                        <w:spacing w:after="0"/>
                        <w:rPr>
                          <w:rFonts w:cstheme="minorHAnsi"/>
                          <w:color w:val="FFFFFF" w:themeColor="background1"/>
                          <w:lang w:val="en-GB" w:eastAsia="en-GB"/>
                        </w:rPr>
                      </w:pPr>
                      <w:r>
                        <w:rPr>
                          <w:rFonts w:cstheme="minorHAnsi"/>
                          <w:color w:val="FFFFFF" w:themeColor="background1"/>
                          <w:lang w:val="en-GB" w:eastAsia="en-GB"/>
                        </w:rPr>
                        <w:t xml:space="preserve">As ever, please feel free to contact school if you have any concerns. We are here to help where we can. </w:t>
                      </w:r>
                    </w:p>
                    <w:p w14:paraId="1F9A9A33" w14:textId="77777777" w:rsidR="00A27E26" w:rsidRPr="003D3F1C" w:rsidRDefault="00A27E26" w:rsidP="003D3F1C">
                      <w:pPr>
                        <w:spacing w:after="0"/>
                        <w:rPr>
                          <w:rFonts w:cstheme="minorHAnsi"/>
                          <w:color w:val="FFFFFF" w:themeColor="background1"/>
                          <w:lang w:val="en-GB" w:eastAsia="en-GB"/>
                        </w:rPr>
                      </w:pPr>
                    </w:p>
                    <w:p w14:paraId="5B490080" w14:textId="28904FB2" w:rsidR="00D21339" w:rsidRPr="004E7624" w:rsidRDefault="00D21339" w:rsidP="00CE3E86">
                      <w:pPr>
                        <w:rPr>
                          <w:rFonts w:cstheme="minorHAnsi"/>
                          <w:color w:val="FFFFFF" w:themeColor="background1"/>
                          <w:lang w:val="en-GB"/>
                        </w:rPr>
                      </w:pPr>
                    </w:p>
                  </w:txbxContent>
                </v:textbox>
                <w10:wrap anchorx="margin"/>
              </v:shape>
            </w:pict>
          </mc:Fallback>
        </mc:AlternateContent>
      </w:r>
    </w:p>
    <w:sectPr w:rsidR="00100DF9" w:rsidRPr="00100DF9" w:rsidSect="008776AA">
      <w:headerReference w:type="default" r:id="rId11"/>
      <w:type w:val="continuous"/>
      <w:pgSz w:w="12240" w:h="15840" w:code="1"/>
      <w:pgMar w:top="2304" w:right="1138" w:bottom="1138" w:left="1138"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B7617" w14:textId="77777777" w:rsidR="00003DCC" w:rsidRDefault="00003DCC" w:rsidP="00590471">
      <w:r>
        <w:separator/>
      </w:r>
    </w:p>
  </w:endnote>
  <w:endnote w:type="continuationSeparator" w:id="0">
    <w:p w14:paraId="70646F78" w14:textId="77777777" w:rsidR="00003DCC" w:rsidRDefault="00003DC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0302A" w14:textId="77777777" w:rsidR="00003DCC" w:rsidRDefault="00003DCC" w:rsidP="00590471">
      <w:r>
        <w:separator/>
      </w:r>
    </w:p>
  </w:footnote>
  <w:footnote w:type="continuationSeparator" w:id="0">
    <w:p w14:paraId="48638332" w14:textId="77777777" w:rsidR="00003DCC" w:rsidRDefault="00003DC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7FE5" w14:textId="20E42864" w:rsidR="00100DF9" w:rsidRPr="00100DF9" w:rsidRDefault="00AE68A8" w:rsidP="00100DF9">
    <w:pPr>
      <w:jc w:val="center"/>
      <w:rPr>
        <w:color w:val="000000" w:themeColor="text1"/>
        <w:sz w:val="36"/>
        <w:szCs w:val="36"/>
      </w:rPr>
    </w:pPr>
    <w:r w:rsidRPr="00100DF9">
      <w:rPr>
        <w:noProof/>
        <w:color w:val="000000" w:themeColor="text1"/>
      </w:rPr>
      <mc:AlternateContent>
        <mc:Choice Requires="wpg">
          <w:drawing>
            <wp:anchor distT="0" distB="0" distL="114300" distR="114300" simplePos="0" relativeHeight="251657216" behindDoc="0" locked="0" layoutInCell="1" allowOverlap="1" wp14:anchorId="047A9D96" wp14:editId="2E61685F">
              <wp:simplePos x="0" y="0"/>
              <wp:positionH relativeFrom="page">
                <wp:align>right</wp:align>
              </wp:positionH>
              <wp:positionV relativeFrom="paragraph">
                <wp:posOffset>-1293550</wp:posOffset>
              </wp:positionV>
              <wp:extent cx="9035550" cy="11327701"/>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5550" cy="11327701"/>
                        <a:chOff x="-262890" y="0"/>
                        <a:chExt cx="9035550" cy="11327701"/>
                      </a:xfrm>
                    </wpg:grpSpPr>
                    <wpg:grpSp>
                      <wpg:cNvPr id="14" name="Group 14"/>
                      <wpg:cNvGrpSpPr/>
                      <wpg:grpSpPr>
                        <a:xfrm>
                          <a:off x="-262890" y="264795"/>
                          <a:ext cx="2695575" cy="2457450"/>
                          <a:chOff x="-262921" y="-172023"/>
                          <a:chExt cx="2695886" cy="2580338"/>
                        </a:xfrm>
                      </wpg:grpSpPr>
                      <wps:wsp>
                        <wps:cNvPr id="1" name="Freeform: Shape 10"/>
                        <wps:cNvSpPr/>
                        <wps:spPr>
                          <a:xfrm rot="10800000" flipH="1">
                            <a:off x="-262921" y="-172023"/>
                            <a:ext cx="2695886" cy="258033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57718" y="56369"/>
                            <a:ext cx="1979948" cy="19538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644956" y="409575"/>
                          <a:ext cx="7127704" cy="10918126"/>
                          <a:chOff x="-3546982" y="-5767075"/>
                          <a:chExt cx="5833407" cy="8936712"/>
                        </a:xfrm>
                      </wpg:grpSpPr>
                      <wps:wsp>
                        <wps:cNvPr id="6" name="Freeform: Shape 10"/>
                        <wps:cNvSpPr/>
                        <wps:spPr>
                          <a:xfrm rot="10800000" flipH="1" flipV="1">
                            <a:off x="574447" y="1878797"/>
                            <a:ext cx="1565930" cy="12908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644606" y="1590672"/>
                            <a:ext cx="1236460" cy="1152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635042" y="1265286"/>
                            <a:ext cx="651383" cy="61351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327445" y="1473726"/>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3546982" y="-576707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1150162" y="1038580"/>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C266311" id="Group 2" o:spid="_x0000_s1026" alt="&quot;&quot;" style="position:absolute;margin-left:660.25pt;margin-top:-101.85pt;width:711.45pt;height:891.95pt;z-index:251657216;mso-position-horizontal:right;mso-position-horizontal-relative:page;mso-width-relative:margin;mso-height-relative:margin" coordorigin="-2628" coordsize="90355,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v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pMx1ipTjbLcVjEyXORwDzwD772balVf&#10;28mIq+DldoxTUHECOVWNu0tvTjwUesM9kLbnlI9QNULJqdjvQGWEtwLnzQlioLvhVYJnN7wKnt6h&#10;QuhuqAXddffAuZ0Tf0VvXYtrRih87c1ldyqsw5y4OXrrWuRuU9Te6607B+o9eiv2W9ci5ZInYK36&#10;bt03EGDvFFlgbF2rUi7JcrBQ2T0KFTdNlHStoLcR4FrFSYzI0eVtaHHTPAdU1q58BLjWjfFGvCO9&#10;DS90JT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&#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Dgg1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z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dkNWAZWijxDsq&#10;5yVRGh/YWPP1MRH4EY0Wes69RXSjIA44Zn35NOq32uA/RAZkFXGjqx/fozAide6QtNMjuU+STP31&#10;0wPb7ZKPvxv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v4e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r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7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IvA+FYHibH&#10;8lCOJQSeBuInPkyO5aEcSwg8DcRPfJgcy0M5lhB4Goif+DA5lodyLCHwNJAVy8P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geUSmF5QuBpoEg0OZYHlIpoYCJROZaHybE8oFREAxOJyrE8TI7loRxLCKxeUI7lYXIs&#10;DyiV2gYmx/JQjiUEXhUUiSbH8lCOJQSeBopEk2N5KMcSAk8DRaLJsTyUYwmBpYFyLA+TY3koxxIC&#10;TwNFosmxPJRjCYGngSLR5FgeyrGEwNNAkWhyLA/lWELgaaBINDmWh3IsIXA0eCrHEgIvA+FYnibH&#10;8lSOJQSeBjI7P02O5akcSwg8DWR2fpocy1M5lhB4Goif+DQ5lqdyLCHwNBA/8Wl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v/O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r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vxeJOoWJ0sfe6WzgMKUbCXZbXAedbXiCxkYS6NoiWCiTKFYpp8g0lBny&#10;HNuLIqpGvD1yxqdZVH2aBLvx6TpVtCBxzyQC0iRPvthnem6ofGQsim3ORrDz00ofTpT8hgBDKVse&#10;o0XkmcQpIt/54zUTjoFwErIS65oHaVQ6ZTKKKvOkoK0UNi6wNmR1Zn3BPakcqpQP1WFu7BET0iGL&#10;5W7sueb2GPy9WrOylGPNf9T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FZtxTyUs/BYCtOg/Y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KBUCssTAk8DRaLJsTygVEQDE4nKsTxMjuUBpSIamEhUjuVhciwP5VhCYPWCciwP&#10;k2N5QKnUNjA5lodyLCHwqqBINDmWh3IsIfA0UCSaHMtDOZYQeBooEk2O5aEcSwgsDZRjeZgcy0M5&#10;lhB4GigSTY7loRxLCDwNFIkmx/JQjiUEngaKRJNjeSjHEgJPA0WiybE8lGMJgaPBUzmWEHgZCMfy&#10;NDmWp3IsIfA0kNn5aXIsT+VYQuBpILPz0+RYnsqxhMDTQPzEp8mxPJVjCYGngfiJ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">
              <v:group id="Group 14" o:spid="_x0000_s1027" style="position:absolute;left:-2628;top:2647;width:26954;height:24575" coordorigin="-2629,-1720" coordsize="26958,2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2629;top:-1720;width:26958;height:258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465679,2566344;1453080,2572924;1453834,2573238;1570438,2499546;1529702,2508953;1468598,2516479;1465689,2508953;1508365,2505190;1570438,2499546;1676400,2489698;1673912,2490380;1675188,2490139;916239,2475557;959400,2486376;977828,2487316;1029233,2511776;1052510,2516479;1053966,2516950;1059300,2511776;1079667,2517421;1100036,2522124;1140169,2531177;1140772,2530591;1187327,2538117;1209634,2541880;1231942,2543761;1277527,2545643;1339601,2544701;1342295,2544701;1348330,2541409;1361909,2537176;1375730,2536940;1385187,2538116;1387732,2544701;1409434,2544701;1402645,2554109;1398765,2558813;1386156,2564458;1362878,2564458;1332812,2562576;1267828,2560695;1219333,2556932;1176657,2551287;1133982,2544701;1068999,2535294;1018564,2519302;1019148,2518891;989467,2509895;963279,2498606;933213,2489198;902176,2478850;916239,2475557;1487173,2455388;1472355,2457582;1369870,2462601;1403614,2466620;1412344,2464738;1472478,2458153;1482373,2456287;1579251,2441757;1528918,2449208;1546190,2449686;1571044,2445218;1762985,2439582;1605121,2480358;1685008,2463093;750871,2420524;862410,2466620;902176,2478850;932242,2489197;962310,2498605;988497,2509894;982677,2514598;967159,2511775;911875,2492020;884718,2481671;857561,2470383;821674,2458153;790637,2444983;766390,2432753;750871,2420524;796457,2397006;849801,2423347;843013,2427109;780939,2397946;796457,2397006;599567,2333035;665520,2368784;679099,2383835;648062,2367842;624784,2353732;599567,2333035;715219,2308896;715228,2309164;718504,2313010;718864,2311398;2131653,2247143;2128131,2247428;2069937,2287880;2012712,2317984;1971976,2341502;1949669,2350909;1926391,2360316;1898264,2374428;1876926,2386657;1845889,2398887;1813883,2410176;1805153,2418642;1791575,2423347;1757629,2428991;1713983,2442161;1674217,2454390;1630571,2466621;1576257,2479791;1499635,2492020;1497695,2494843;1460855,2503776;1461809,2504250;1502721,2494329;1503515,2492020;1580137,2479791;1634452,2466621;1678097,2454390;1717863,2442161;1761508,2428991;1795455,2423347;1772475,2436720;1773147,2436517;1797395,2422405;1810974,2417702;1811878,2417459;1817763,2411116;1849770,2399828;1880807,2387598;1902144,2375368;1930271,2361258;1953549,2351850;1969511,2345119;1977797,2339620;2018533,2316102;2075756,2285998;468465,2234134;472147,2237197;473404,2237819;2138163,2209576;2137830,2209798;2137830,2210067;2139372,2210280;2139770,2209798;2159117,2195533;2153390,2199370;2152378,2200391;2156304,2197953;389271,2148149;425902,2189982;396857,2156175;2227789,2148121;2227702,2148151;2227061,2152413;2211542,2169347;2193114,2189102;2194225,2188854;2211542,2170287;2227061,2153354;2227789,2148121;484071,2126937;485991,2129205;486088,2128894;340604,2105375;365821,2121368;367059,2122783;378551,2125249;404616,2148649;440503,2176872;456022,2197568;464750,2207917;501606,2238020;490938,2246486;456614,2209495;455052,2209798;487534,2244803;490938,2246486;501607,2238020;593747,2308575;575320,2314220;582109,2318924;554951,2319864;537493,2308575;521005,2296346;480270,2263420;442443,2230494;407526,2197568;391039,2181576;375520,2164642;381340,2157117;400738,2174050;422075,2190042;448262,2217324;450488,2219176;422075,2190042;401707,2174050;382309,2157117;360971,2131716;340604,2105375;2477295,1955798;2476803,1956003;2466210,1980662;2467113,1837942;2441409,1873953;2428800,1896531;2416192,1917227;2386125,1955798;2359938,1994368;2336660,2025413;2334719,2026564;2333131,2028846;2335690,2027294;2358967,1996250;2385155,1957680;2415222,1919110;2427831,1898414;2440439,1875836;2466627,1839146;2567497,1825036;2554887,1861724;2532580,1901235;2510272,1941688;2489904,1967087;2503483,1940746;2515122,1914406;2523851,1900295;2535489,1881480;2546159,1862665;2567497,1825036;2504717,1744396;2481175,1784583;2480742,1785549;2504452,1745072;2517629,1653375;2489333,1728359;2429811,1846368;2421097,1859732;2421041,1859843;2400673,1893709;2380305,1930399;2357028,1958621;2337630,1990606;2223181,2115724;2185355,2146769;2181725,2149445;2180160,2150982;2164343,2163489;2151409,2177813;2103883,2212621;2096436,2217184;2076209,2233177;2073289,2235017;2068966,2238961;2031141,2263421;1993314,2285998;1988984,2288127;1963373,2304262;1955434,2308147;1947729,2313279;1921541,2327391;1897073,2336699;1842540,2363378;1714598,2409662;1625442,2431897;1697495,2418642;1711073,2415820;1754718,2400768;1781876,2392302;1825522,2370664;1874986,2353731;1906678,2341676;1920572,2333976;1933179,2330214;1950638,2320805;1955226,2317713;1967127,2306695;1993314,2291643;2023107,2277478;2034050,2270946;2071877,2246486;2088364,2231435;2106793,2220146;2154318,2185339;2188265,2154294;2226090,2123250;2340539,1998131;2356289,1972161;2357028,1969909;2382245,1932279;2390004,1920990;2400321,1907111;2403583,1901235;2423950,1867369;2463717,1787405;2502513,1701798;2513909,1666990;2623750,1570095;2620841,1571976;2620841,1571976;2632911,1514341;2632563,1516005;2635389,1519295;2644118,1528702;2649938,1524939;2650084,1524217;2646058,1526821;2636359,1518354;2624266,1407476;2623589,1407512;2622362,1407578;2622780,1412050;2621811,1435569;2617931,1449680;2594654,1485428;2588834,1516473;2583015,1526821;2573316,1571976;2562647,1607724;2551008,1642532;2544219,1669813;2536460,1698035;2542648,1688700;2548099,1668872;2552948,1640650;2564586,1605843;2575256,1570095;2584955,1524939;2590774,1514591;2596594,1483547;2619871,1447799;2604353,1520235;2592714,1580442;2566526,1657583;2561346,1665399;2559131,1677104;2551978,1697095;2524821,1754480;2512212,1784583;2504452,1800577;2494753,1817510;2468567,1862665;2440439,1906880;2404553,1966147;2364787,2024473;2338600,2057398;2310472,2089383;2300773,2102554;2290105,2115724;2273616,2128894;2246649,2157854;2247428,2160880;2219302,2189102;2189234,2209798;2164987,2228613;2142017,2244894;2145589,2244606;2170807,2226731;2195055,2207917;2225121,2187220;2253249,2158998;2252278,2155235;2279435,2126073;2295924,2112902;2306593,2099732;2316292,2086562;2344419,2054576;2370606,2021650;2410373,1963324;2446258,1904058;2474386,1859843;2500573,1814687;2510272,1797754;2518031,1781762;2530640,1751658;2557798,1694272;2568466,1655703;2594654,1578562;2606293,1518355;2621811,1445917;2625310,1433193;2622780,1432747;2623750,1409229;2645088,1387591;2633794,1433236;2633795,1433236;2645089,1387592;2653817,1378184;2647998,1390414;2646665,1416048;2646058,1440273;2636359,1469220;2636359,1472526;2647998,1440273;2649938,1390413;2654460,1380911;2612111,1337731;2605756,1352302;2603382,1373481;2600322,1363587;2599203,1364984;2602413,1375362;2600473,1390414;2604353,1402643;2607360,1402481;2605322,1396057;2607262,1381005;2612111,1337731;2693584,1312332;2695523,1313272;2694553,1352783;2695523,1380065;2692613,1429924;2689704,1458146;2680974,1499539;2678065,1534347;2663516,1598317;2649938,1653820;2625691,1664169;2627630,1658524;2631510,1619013;2646058,1577621;2657697,1571036;2657697,1571035;2670306,1499539;2677095,1465672;2682914,1430865;2687764,1397939;2689704,1366895;2690673,1340554;2692613,1326443;2693584,1312332;136602,876143;137084,876377;137130,876245;195119,741303;173781,779873;156323,793985;156281,794885;154593,830899;154641,830813;156323,794925;173781,780813;195119,742243;195846,742714;196209,742008;206756,659458;193178,668866;172810,710258;177470,713874;177622,713239;173781,710258;194148,668866;206172,660536;281439,605837;280214,606788;275014,626180;271740,635940;182509,793985;169900,832554;158261,872066;133044,954851;116556,1011295;108797,1053629;104917,1075265;102007,1096903;93279,1155229;90368,1190977;95218,1228607;97491,1208103;97158,1201325;101038,1161814;109766,1103488;116690,1095429;126743,1030173;126255,1018821;135837,992177;141538,969808;139834,973666;134014,971784;119465,1012236;120436,1034814;113646,1078088;112677,1085614;102978,1096903;105887,1075265;109766,1053629;117526,1011295;134014,954851;159232,872066;170871,832554;183479,793985;272710,635940;281439,605837;298899,511763;298898,511763;303747,515526;303747,515525;473667,377827;473481,377971;472915,378592;464993,386644;462991,389469;461682,390903;456022,398874;396858,466607;380369,485422;363881,505177;290972,583339;364851,504237;381339,484481;397827,465666;456991,397933;462991,389469;472915,378592;498288,312957;489917,315785;483691,318027;482209,319851;471540,329258;444383,346191;425955,365947;408497,385702;396858,396051;396463,395571;385462,408399;366791,430859;336724,462844;341573,468488;341666,468409;337694,463784;367760,431799;397827,396051;409466,385703;426924,365947;445352,346192;472509,329259;483179,319852;494818,315619;498491,314512;1903114,142992;1952578,164629;1973916,181562;1926391,158985;1903114,142992;1742110,74318;1780906,82784;1835221,109125;1742110,74318;1158231,68086;1137862,70555;1094216,76199;1051541,85607;1033113,91251;1011775,96896;965084,105793;956490,109126;897327,128881;839133,151459;798397,169333;771240,179681;704316,209785;672310,229541;641273,249296;591808,285044;545252,320792;500696,358493;504517,363126;513973,356834;522023,351015;551072,326436;597627,290688;647091,254940;678128,235184;710136,215429;777058,185325;803246,172155;843982,154280;902176,131703;961339,111948;986192,107213;998198,103234;1161605,69041;1505091,47860;1525822,49859;1553949,59266;1532612,56444;1487996,47977;1505091,47860;1617963,40451;1657728,43273;1706223,62088;1646090,51740;1617963,40451;1293531,40216;1181507,46096;1103915,56443;1067059,65851;1035052,77140;990436,82784;821674,145814;760570,172155;742142,178740;725654,187207;694617,203199;646122,227658;609266,255880;502577,336784;480281,355589;458468,374906;458931,375355;291138,566325;257191,611480;241673,638762;226154,664162;197057,716843;165407,765219;165051,766703;154382,794925;146623,808095;144683,809977;136075,837729;134014,854192;132075,877710;118496,916281;105887,954851;92308,1011295;84549,1063036;79700,1114777;86489,1079028;87118,1076078;88428,1062095;96188,1010355;98617,1011141;98828,1010267;96189,1009414;109767,952969;122376,914398;135892,876005;134985,875829;136925,852311;147593,808095;155352,794925;155613,794237;166022,766703;198028,717784;227125,665103;242643,639703;258162,612421;292109,567266;459901,376296;504517,336785;611206,255881;648062,227659;696557,203200;727594,187207;744083,178741;762510,172155;823615,145814;992377,82785;1036993,77141;1068999,65852;1105855,56444;1183447,46096;1295471,40569;1385513,43499;1429802,0;1475387,2822;1521942,7526;1552979,15052;1573347,24459;1598565,19755;1636391,28222;1659668,34807;1658699,35748;1657728,42333;1617963,39511;1604384,35748;1590806,32925;1564618,27281;1538431,21637;1511274,17874;1481207,17874;1456959,17874;1419134,17874;1417357,17323;1400705,25399;1406525,34807;1464719,46096;1438822,46534;1439259,46567;1466658,46096;1489936,48918;1534551,57385;1555889,60207;1591776,67733;1628632,75259;1664518,83725;1700405,94074;1717863,98777;1735321,104422;1735547,104621;1748066,106715;1778405,117650;1782643,123878;1783817,124178;1810974,134525;1834251,143933;1857529,154281;1874987,163689;1886626,169333;1899234,175918;1941910,199437;1996224,233304;2024352,252118;2025167,252682;2039540,261152;2586895,1259651;2586485,1267523;2597563,1269058;2608231,1276584;2613081,1301983;2631509,1332087;2639269,1332771;2639269,1325502;2647154,1304259;2647027,1300103;2654787,1274702;2665456,1274702;2681944,1264355;2683884,1305747;2679035,1325502;2673215,1344317;2670305,1375362;2669336,1391354;2667396,1407347;2663261,1410022;2663516,1411109;2667478,1408547;2669336,1393236;2670305,1377244;2673215,1346199;2679035,1327384;2683884,1307629;2691643,1313273;2690673,1327384;2688734,1341495;2687763,1367836;2685823,1398880;2680974,1431806;2675155,1466613;2668365,1500480;2655757,1571976;2644118,1578562;2629569,1619954;2625690,1659466;2623750,1665110;2607262,1708384;2602412,1712147;2582045,1758243;2603382,1712147;2608231,1708384;2577195,1793991;2560707,1802458;2557287,1809092;2557798,1809983;2561677,1802457;2578165,1793991;2566526,1825976;2545188,1863606;2534520,1882420;2522881,1901235;2514151,1915346;2501543,1942628;2487965,1968969;2466627,1997191;2445289,2023531;2446178,2021756;2422010,2053635;2369636,2109139;2359325,2124527;2369636,2110080;2422010,2054575;2382245,2112901;2361755,2133716;2345307,2145443;2344418,2146769;2334135,2154442;2333750,2157117;2288164,2202272;2239669,2245546;2237427,2247124;2221241,2267183;2182445,2295405;2146186,2321782;2146055,2321935;2182445,2296346;2221241,2268124;2189234,2299168;2163168,2315631;2145137,2323018;2144619,2323628;2125221,2335857;2117912,2339143;2099520,2353614;2081576,2365961;2054418,2382894;2045690,2383835;2035988,2388018;2034480,2389129;2046659,2384776;2055389,2383835;2020472,2409235;1998164,2420525;1975857,2430872;1960100,2433165;1957428,2434635;1883716,2465679;1879957,2466508;1857529,2480731;1870137,2484494;1823582,2504250;1827462,2491080;1811943,2496724;1797395,2501427;1767328,2510835;1763311,2506158;1748899,2508953;1731441,2512716;1695555,2521183;1694372,2521717;1728532,2513657;1745990,2509894;1760538,2507072;1766357,2511775;1796425,2502368;1810973,2497664;1826491,2492020;1822612,2505190;1781876,2524005;1779879,2523463;1751809,2534353;1728532,2540939;1693615,2549405;1679188,2548229;1649013,2553924;1648029,2555990;1567528,2571042;1549099,2566338;1533581,2566338;1506424,2574805;1482177,2576687;1457929,2577627;1455294,2576533;1433197,2580332;1406525,2575745;1407495,2574805;1412344,2568219;1390037,2565398;1400705,2559753;1432712,2558812;1463749,2557872;1508364,2558812;1539400,2555990;1597595,2543760;1636391,2535294;1665488,2534353;1667512,2533441;1639301,2534354;1600505,2542820;1542311,2555050;1511274,2557872;1466658,2556932;1435622,2557872;1403614,2558813;1404585,2555050;1411374,2545643;1710103,2497664;1912813,2423347;1966157,2396065;1996224,2381013;2027261,2365021;2085455,2331154;2132010,2296346;2219302,2230494;2243549,2211679;2266826,2191924;2301743,2160880;2316292,2137362;2337190,2118781;2337358,2117613;2317262,2135480;2302713,2158998;2267797,2190043;2244519,2209798;2220272,2228613;2132981,2294465;2086426,2329272;2028232,2363139;1997195,2379131;1967127,2394183;1913783,2421465;1711073,2495783;1412344,2543761;1390037,2543761;1387126,2536235;1363849,2535294;1342511,2543761;1280437,2544701;1234853,2542820;1212544,2540939;1190237,2537176;1203675,2523273;1200905,2524005;1150839,2515013;1148531,2515539;1052511,2498606;1014684,2491080;981708,2485435;941942,2467561;892477,2449687;841073,2429931;849801,2423347;885688,2429931;901207,2443102;954551,2458153;1060270,2484494;1086457,2489198;1114585,2493902;1145622,2500487;1179824,2507661;1182477,2507072;1214484,2511776;1215454,2509895;1262009,2511776;1269768,2512716;1341541,2512716;1393915,2514598;1455989,2509895;1463748,2509895;1466658,2517421;1527762,2509895;1568497,2500487;1591775,2496724;1606324,2494843;1638330,2487317;1664518,2481672;1690705,2475087;1738740,2467024;1745020,2464739;1694586,2473205;1668398,2479791;1642211,2485435;1610204,2492961;1595656,2494843;1572378,2498606;1509334,2504250;1466658,2508013;1458899,2508013;1396826,2512716;1344451,2510835;1272678,2510835;1264919,2509895;1234853,2497664;1218364,2508013;1218322,2508094;1231942,2499546;1262010,2511775;1215455,2509894;1215821,2509663;1185387,2505190;1149501,2497664;1118464,2491080;1090337,2486376;1064150,2481672;958430,2455332;905086,2440280;889568,2427109;853681,2420524;800337,2394183;784818,2395124;729534,2367842;719835,2350909;721774,2349969;755721,2367842;789667,2385717;799366,2380072;759601,2354672;726624,2340561;681039,2315161;642242,2290702;581139,2265302;557862,2246487;562711,2244606;585988,2251191;537493,2202272;510336,2180636;485119,2158998;453112,2133599;406557,2083739;403363,2074056;393948,2064924;361942,2031057;358062,2014124;345453,1997191;343951,1994906;328964,1984961;299867,1944509;283379,1906880;281439,1906880;259132,1865487;237794,1824095;215486,1776117;195119,1727199;215486,1760124;235854,1801517;242643,1824095;245450,1828086;241996,1810668;232989,1794814;218328,1762837;200937,1734724;179599,1678279;161318,1620418;155316,1603551;129170,1502328;117608,1428845;117526,1430865;118496,1445917;123345,1480725;129164,1516473;119465,1485428;112677,1445917;104917,1445917;100067,1410169;93279,1387591;87459,1365955;70970,1349021;66121,1349021;61271,1325502;59331,1295399;63211,1253066;65151,1238014;68454,1227690;66848,1204147;69030,1169339;72910,1162285;72910,1158051;65151,1172162;58362,1162755;45753,1145821;43450,1132416;42844,1133591;38964,1171221;36054,1208851;33145,1238014;33145,1298220;34114,1329265;36054,1360309;27325,1389473;25385,1389473;19566,1333028;19566,1274702;24415,1229547;33141,1238009;25385,1228607;23446,1194740;25385,1142999;26355,1128888;29265,1105369;40904,1063036;46703,1034914;44783,1028228;37994,1065858;26355,1108192;23446,1131710;22475,1145821;20535,1197562;22475,1231428;17626,1276584;17626,1334910;23446,1391354;25385,1391354;37994,1444977;44783,1489191;59331,1534347;82246,1631449;84245,1650058;88430,1650058;109767,1699917;117527,1725317;102978,1703680;87459,1669813;86490,1679221;78051,1653850;71941,1654761;65151,1633125;41873,1581384;27325,1535288;26355,1496717;19566,1451561;14716,1406406;4048,1373481;10836,1198503;17626,1153347;11807,1128888;23446,1061155;26355,1045162;34114,990599;54482,951088;49632,1004710;54480,995519;57392,973548;58362,949206;67091,918161;80669,871124;97158,823147;98393,821799;105888,783636;116556,756354;129165,733776;154383,686739;174750,644406;203847,589844;225185,566325;242643,533399;257192,512703;272711,505177;276590,499533;292109,469429;322175,435562;322994,449717;320800,455667;352242,424273;367760,404518;388128,385703;389884,387595;389099,386644;414316,362184;439534,339607;466691,311384;504517,284103;545252,254940;569608,238459;585988,223895;615085,206962;646122,190970;650231,188920;660792,178858;678129,166511;697164,157103;710629,154097;713045,152399;976858,48917;986646,46853;1013714,37629;1032385,33983;1042121,33903;1045721,32925;1266859,4703;1329659,4468;1396826,5643;1398076,6553;1430773,2822;1460839,7525;1490906,13169;1506419,16590;1489936,12229;1459869,6585;1429802,1881;14298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577;top:563;width:19799;height:195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76443,1943298;1067190,1948281;1067744,1948519;1153382,1892717;1123464,1899841;1078587,1905540;1076451,1899841;1107793,1896991;1153382,1892717;1231203,1885260;1229377,1885776;1230313,1885594;672916,1874552;704615,1882744;718149,1883456;755902,1901978;772998,1905540;774068,1905896;777985,1901978;792943,1906252;807903,1909814;837377,1916669;837820,1916225;872012,1921924;888395,1924773;904779,1926198;938258,1927623;983847,1926910;985826,1926910;990259,1924417;1000231,1921211;1010382,1921033;1017327,1921923;1019197,1926910;1035135,1926910;1030149,1934034;1027300,1937596;1018039,1941870;1000943,1941870;978861,1940445;931135,1939021;895519,1936171;864176,1931897;832834,1926910;785108,1919787;748067,1907677;748496,1907366;726697,1900554;707464,1892005;685382,1884882;662588,1877046;672916,1874552;1092229,1859280;1081346,1860941;1006078,1864742;1030861,1867785;1037272,1866360;1081436,1861374;1088704,1859960;1159855,1848958;1122888,1854600;1135573,1854962;1153827,1851579;1294794,1847311;1178853,1878188;1237526,1865114;551465,1832880;633382,1867785;662588,1877046;684670,1884881;706752,1892005;725985,1900553;721711,1904115;710313,1901977;669711,1887018;649766,1879182;629821,1870634;603464,1861374;580670,1851401;562862,1842140;551465,1832880;584945,1815071;624122,1835017;619136,1837867;573547,1815783;584945,1815071;440342,1766631;488780,1793701;498753,1805098;475958,1792988;458862,1782303;440342,1766631;525280,1748353;525287,1748555;527693,1751467;527958,1750247;1565557,1701592;1562970,1701807;1520230,1732439;1478202,1755234;1448285,1773042;1431902,1780166;1414806,1787289;1394148,1797975;1378477,1807235;1355682,1816496;1332176,1825044;1325764,1831455;1315792,1835017;1290861,1839291;1258806,1849264;1229601,1858524;1197545,1867785;1157655,1877758;1101382,1887018;1099957,1889156;1072900,1895920;1073601,1896279;1103648,1888767;1104231,1887018;1160505,1877758;1200396,1867785;1232450,1858524;1261656,1849264;1293710,1839291;1318642,1835017;1301764,1845144;1302258,1844990;1320067,1834304;1330039,1830743;1330703,1830559;1335025,1825756;1358532,1817208;1381327,1807948;1396998,1798687;1417655,1788002;1434751,1780878;1446474,1775782;1452559,1771618;1482477,1753809;1524504,1731014;344056,1691741;346760,1694061;347683,1694531;1570337,1673145;1570093,1673313;1570093,1673516;1571225,1673678;1571518,1673313;1585726,1662511;1581521,1665417;1580778,1666190;1583661,1664344;285893,1626631;312795,1658305;291465,1632709;1636162,1626610;1636098,1626632;1635627,1629860;1624230,1642682;1610695,1657641;1611511,1657453;1624230,1643394;1635627,1630572;1636162,1626610;355518,1610569;356928,1612286;356999,1612051;250151,1594242;268671,1606352;269581,1607423;278020,1609290;297164,1627010;323520,1648380;334917,1664052;341328,1671888;368396,1694684;360561,1701094;335353,1673083;334205,1673313;334205,1673313;358061,1699820;360561,1701094;368397,1694684;436068,1748110;422534,1752384;427520,1755946;407575,1756658;394753,1748110;382644,1738849;352726,1713917;324945,1688985;299301,1664052;287192,1651943;275794,1639120;280068,1633421;294315,1646244;309986,1658353;329219,1679012;330853,1680414;309986,1658353;295027,1646244;280780,1633421;265109,1614188;250151,1594242;1819408,1480978;1819047,1481133;1811266,1499806;1811929,1391735;1793052,1419003;1783791,1436100;1774531,1451771;1752449,1480978;1733216,1510184;1716121,1533692;1714694,1534563;1713528,1536292;1715408,1535117;1732504,1511610;1751737,1482403;1773819,1453197;1783079,1437525;1792339,1420429;1811572,1392647;1868826,1389262;1862860,1402620;1850038,1428264;1862860,1402620;1868826,1389262;1885655,1381962;1876394,1409743;1860011,1439662;1843627,1470293;1828668,1489526;1838641,1469581;1847189,1449635;1853599,1438950;1862147,1424703;1869983,1410456;1885655,1381962;1839547,1320899;1822257,1351330;1821939,1352062;1839353,1321411;1849030,1251976;1828249,1308756;1784534,1398115;1778133,1408235;1778093,1408318;1763133,1433963;1748175,1461745;1731079,1483116;1716833,1507336;1632778,1602078;1604997,1625586;1602331,1627612;1601181,1628776;1589565,1638247;1580066,1649093;1545161,1675450;1539692,1678905;1524837,1691016;1522691,1692409;1519517,1695396;1491737,1713917;1463956,1731014;1460777,1732626;1441966,1744844;1436134,1747785;1430477,1751672;1411244,1762357;1393274,1769405;1353222,1789608;1259257,1824655;1193779,1841492;1246696,1831455;1256669,1829318;1288723,1817920;1308669,1811509;1340724,1795125;1377052,1782302;1400327,1773175;1410532,1767343;1419791,1764495;1432614,1757371;1435983,1755029;1444723,1746686;1463956,1735288;1485837,1724562;1493874,1719616;1521655,1701094;1533764,1689697;1547299,1681149;1582202,1654792;1607134,1631284;1634915,1607777;1718969,1513034;1730537,1493368;1731079,1491663;1749600,1463169;1755298,1454621;1762875,1444111;1765271,1439662;1780229,1414017;1809435,1353467;1837928,1288643;1846298,1262286;1926969,1188914;1924832,1190339;1924832,1190339;1933697,1146696;1933441,1147956;1935517,1150447;1941928,1157571;1946202,1154721;1946310,1154175;1943353,1156146;1936229,1149734;1927348,1065775;1926851,1065803;1925949,1065853;1926257,1069239;1925545,1087048;1922696,1097733;1905600,1124802;1901326,1148310;1897052,1156146;1889929,1190339;1882093,1217408;1873545,1243766;1868559,1264423;1862860,1285794;1867405,1278724;1871408,1263711;1874969,1242340;1883517,1215983;1891353,1188914;1898476,1154721;1902750,1146885;1907024,1123378;1924120,1096308;1912723,1151159;1904175,1196750;1884942,1255162;1881137,1261081;1879510,1269944;1874257,1285082;1854312,1328535;1845052,1351330;1839353,1363441;1832230,1376263;1812997,1410456;1792339,1443936;1765984,1488814;1736778,1532980;1717545,1557912;1696887,1582132;1689764,1592105;1681929,1602078;1669819,1612051;1650014,1633980;1650586,1636271;1629929,1657641;1607846,1673313;1590038,1687560;1573168,1699889;1575792,1699670;1594312,1686135;1612121,1671888;1634203,1656217;1654860,1634846;1654148,1631997;1674093,1609914;1686203,1599941;1694038,1589968;1701161,1579995;1721819,1555775;1741052,1530843;1770257,1486677;1796613,1441799;1817271,1408318;1836504,1374125;1843627,1361303;1849325,1349194;1858586,1326398;1878531,1282944;1886366,1253738;1905600,1195326;1914148,1149735;1925545,1094884;1928114,1085249;1926257,1084911;1926969,1067102;1942640,1050718;1934345,1085281;1934346,1085281;1942641,1050719;1949051,1043594;1944777,1052855;1944777,1052855;1943798,1072266;1943353,1090610;1936229,1112529;1936229,1115033;1944777,1090610;1946202,1052855;1949523,1045659;1918421,1012963;1913753,1023997;1912010,1040033;1909763,1032542;1908941,1033599;1911298,1041458;1909874,1052855;1912723,1062116;1914931,1061993;1913435,1057129;1914860,1045731;1918421,1012963;1978257,993730;1979682,994442;1978969,1024361;1979682,1045019;1977544,1082773;1975408,1104144;1968996,1135487;1966860,1161845;1956175,1210285;1946202,1252313;1928394,1260149;1929819,1255875;1932668,1225956;1943353,1194613;1951901,1189627;1951901,1189626;1961161,1135487;1966147,1109843;1970421,1083486;1973983,1058553;1975408,1035046;1976120,1015100;1977544,1004415;1978257,993730;100325,663437;100679,663614;100713,663514;143302,561333;127630,590539;114808,601225;114778,601907;113538,629177;113573,629112;114808,601937;127630,591251;143302,562045;143836,562401;144103,561867;151849,499358;141876,506481;126918,537825;130340,540563;130451,540082;127630,537825;142589,506481;151420,500174;206698,458754;205799,459475;201979,474159;199575,481550;134041,601225;124780,630431;116232,660349;97712,723036;85603,765777;79904,797834;77055,814217;74917,830602;68507,874768;66369,901837;69931,930331;71601,914805;71356,909672;74205,879754;80616,835588;85701,829486;93084,780072;92726,771476;99763,751302;103950,734362;102699,737283;98425,735859;87739,766490;88452,783587;83465,816355;82753,822054;75630,830602;77767,814217;80616,797834;86315,765777;98425,723036;116945,660349;125493,630431;134753,601225;200287,481550;206698,458754;219521,387519;219520,387519;223082,390369;223082,390368;347877,286100;347740,286209;347325,286678;341506,292776;340035,294916;339075,296002;334917,302037;291466,353326;279356,367573;267247,382532;213722,441693;267959,381820;280068,366861;292178,352614;335629,301324;340035,294916;347325,286678;365959,236979;359811,239120;355239,240818;354151,242199;346315,249322;326369,262145;312836,277104;300014,292063;291466,299900;291175,299536;283096,309250;269383,326257;247301,350477;250863,354750;250931,354690;248013,351189;270095,326969;292178,299900;300726,292064;313547,277104;327081,262145;347026,249323;354862,242199;363410,238994;366109,238156;1397710,108277;1434038,124661;1449709,137483;1414806,120387;1397710,108277;1279464,56275;1307957,62686;1347847,82632;1279464,56275;850643,51556;835684,53426;803629,57700;772286,64824;758753,69098;743081,73372;708789,80109;702478,82633;659027,97592;616287,114688;586369,128223;566424,136059;517273,158854;493767,173814;470972,188773;434643,215842;400451,242911;367728,271459;370534,274968;377479,270204;383390,265797;404725,247186;438917,220116;475245,193047;498040,178087;521547,163128;570697,140333;589931,130360;619848,116825;662588,99728;706040,84769;724292,81184;733109,78171;853121,52279;1105388,36241;1120614,37754;1141272,44878;1125601,42741;1092834,36330;1105388,36241;1188286,30631;1217491,32767;1253107,47014;1208943,39179;1188286,30631;950012,30453;867738,34905;810752,42740;783684,49864;760176,58412;727409,62686;603464,110414;558588,130360;545054,135346;532944,141758;510150,153867;474533,172388;447465,193759;369109,255021;352734,269261;336714,283888;337054,284228;213822,428835;188890,463028;177493,483686;166095,502919;144725,542811;121480,579442;121219,580566;113383,601937;107684,611909;106260,613334;99938,634349;98425,646815;97000,664623;87027,693830;77767,723036;67794,765777;62096,804957;58534,844136;63520,817067;63982,814833;64945,804244;70643,765065;72428,765661;72583,764999;70644,764353;80617,721612;89877,692405;99804,663333;99137,663199;100562,645390;108397,611909;114096,601937;114287,601416;121932,580566;145438,543524;166808,503632;178205,484399;189602,463740;214534,429548;337767,284941;370534,255022;448890,193760;475958,172389;511575,153868;534369,141758;546479,135347;560013,130360;604890,110414;728835,62687;761602,58413;785108,49865;812177,42741;869163,34905;951437,30720;1017566,32939;1050094,0;1083573,2137;1117765,5699;1140559,11398;1155519,18521;1174039,14959;1201819,21371;1218915,26357;1218203,27069;1217491,32055;1188286,29919;1178313,27069;1168340,24932;1149107,20658;1129875,16384;1109930,13534;1087848,13534;1070039,13534;1042259,13534;1040954,13118;1028724,19233;1032998,26357;1075738,34905;1056719,35237;1057039,35262;1077163,34905;1094258,37042;1127025,43453;1142697,45590;1169053,51289;1196122,56988;1222477,63399;1248834,71235;1261656,74797;1274478,79071;1274643,79222;1283838,80807;1306120,89088;1309232,93804;1310094,94030;1330039,101866;1347135,108989;1364231,116826;1377053,123949;1385601,128223;1394861,133209;1426203,151018;1466093,176663;1486751,190910;1487349,191337;1497906,197751;1899901,953838;1899600,959799;1907736,960962;1915572,966660;1919134,985894;1932667,1008689;1938367,1009207;1938367,1003703;1944157,987617;1944065,984470;1949763,965236;1957599,965236;1969708,957400;1971133,988744;1967572,1003703;1963298,1017950;1961161,1041458;1960449,1053567;1959024,1065678;1955986,1067703;1956175,1068526;1959084,1066586;1960449,1054992;1961161,1042882;1963298,1019374;1967572,1005127;1971133,990168;1976832,994443;1976120,1005127;1974695,1015813;1973982,1035759;1972558,1059266;1968996,1084199;1964723,1110555;1959736,1136200;1950476,1190339;1941928,1195326;1931243,1226669;1928393,1256588;1926969,1260862;1914860,1293630;1911298,1296480;1896339,1331384;1912010,1296480;1915572,1293630;1892777,1358454;1880668,1364865;1878157,1369889;1878531,1370563;1881381,1364865;1893490,1358454;1884942,1382674;1869271,1411168;1861435,1425415;1852887,1439662;1846476,1450347;1837216,1471005;1827244,1490951;1811572,1512322;1795901,1532267;1796554,1530923;1778805,1555063;1740339,1597092;1732766,1608744;1740339,1597804;1778805,1555775;1749600,1599940;1734551,1615701;1722471,1624582;1721818,1625586;1714266,1631396;1713983,1633421;1680503,1667614;1644887,1700382;1643240,1701578;1631353,1716766;1602860,1738137;1576229,1758110;1576134,1758226;1602860,1738849;1631353,1717479;1607846,1740986;1588703,1753452;1575460,1759046;1575079,1759508;1560832,1768768;1555464,1771256;1541957,1782214;1528778,1791563;1508833,1804386;1502422,1805098;1495296,1808266;1494189,1809106;1503134,1805810;1509546,1805098;1483902,1824332;1467518,1832881;1451135,1840716;1439563,1842452;1437600,1843565;1383463,1867073;1380703,1867700;1364231,1878470;1373491,1881320;1339299,1896279;1342148,1886307;1330751,1890581;1320067,1894142;1297984,1901266;1295034,1897724;1284449,1899841;1271628,1902690;1245272,1909102;1244403,1909506;1269491,1903402;1282313,1900553;1292997,1898416;1297271,1901977;1319354,1894854;1330038,1891293;1341436,1887018;1338586,1896991;1308669,1911238;1307202,1910828;1286587,1919074;1269491,1924061;1243847,1930472;1233252,1929582;1211090,1933894;1210367,1935458;1151245,1946856;1137710,1943294;1126313,1943294;1106368,1949705;1088560,1951130;1070751,1951842;1068816,1951013;1052587,1953891;1032998,1950417;1033711,1949705;1037272,1944719;1020889,1942582;1028724,1938308;1052231,1937595;1075026,1936883;1107792,1937595;1130587,1935458;1173326,1926197;1201819,1919787;1223189,1919074;1224676,1918384;1203957,1919075;1175464,1925485;1132724,1934746;1109930,1936883;1077163,1936171;1054368,1936883;1030861,1937596;1031574,1934746;1036559,1927623;1255956,1891293;1404833,1835017;1444011,1814359;1466093,1802961;1488888,1790851;1531627,1765207;1565819,1738849;1629929,1688985;1647736,1674738;1664832,1659779;1690476,1636271;1701161,1618462;1716509,1604393;1716633,1603509;1701874,1617038;1691189,1634846;1665545,1658354;1648449,1673313;1630641,1687560;1566532,1737425;1532340,1763782;1489600,1789427;1466806,1801536;1444723,1812934;1405546,1833592;1256669,1889868;1037272,1926198;1020889,1926198;1018752,1920499;1001656,1919787;985985,1926198;940396,1926910;906917,1925485;890533,1924061;874150,1921211;884018,1910684;881985,1911238;845214,1904429;843519,1904828;772999,1892005;745218,1886307;720999,1882032;691794,1868497;655465,1854963;617712,1840003;624122,1835017;650479,1840003;661876,1849976;701054,1861374;778698,1881320;797930,1884882;818588,1888443;841382,1893430;866502,1898862;868450,1898416;891957,1901978;892669,1900554;926861,1901978;932560,1902690;985272,1902690;1023738,1904115;1069327,1900554;1075025,1900554;1077163,1906252;1122039,1900554;1151957,1893430;1169052,1890581;1179738,1889156;1203244,1883457;1222477,1879183;1241710,1874196;1276988,1868090;1281601,1866361;1244560,1872771;1225327,1877758;1206094,1882032;1182587,1887731;1171902,1889156;1154807,1892005;1108505,1896279;1077163,1899129;1071464,1899129;1025875,1902690;987409,1901266;934697,1901266;928998,1900554;906917,1891293;894807,1899129;894776,1899190;904779,1892717;926862,1901977;892670,1900553;892939,1900379;870588,1896991;844232,1891293;821437,1886307;800779,1882744;781547,1879183;703903,1859237;664725,1847840;653328,1837867;626972,1832880;587794,1812934;576397,1813647;535794,1792988;528670,1780166;530095,1779454;555027,1792988;579958,1806523;587081,1802249;557876,1783015;533657,1772330;500177,1753096;471684,1734575;426808,1715342;409712,1701095;413273,1699670;430369,1704657;394753,1667614;374808,1651231;356287,1634846;332781,1615613;298589,1577858;296243,1570526;289328,1563611;265822,1537966;262973,1525144;253712,1512322;252609,1510592;241602,1503061;220232,1472430;208123,1443936;206698,1443936;190315,1412592;174644,1381249;158260,1344919;143302,1307877;158260,1332809;173219,1364153;178205,1381249;180266,1384271;177730,1371083;171114,1359077;160347,1334863;147575,1313575;131904,1270834;118479,1227024;114069,1214248;94867,1137599;86375,1081957;86315,1083486;87027,1094884;90589,1121241;94863,1148310;87739,1124802;82753,1094884;77055,1094884;73493,1067814;68507,1050718;64233,1034334;52123,1021512;48562,1021512;45000,1003703;43575,980908;46424,948852;47849,937454;50275,929637;49096,911810;50698,885452;53548,880110;53548,876904;47849,887590;42863,880466;33602,867644;31911,857493;31466,858383;28616,886877;26479,915371;24343,937454;24343,983044;25054,1006552;26479,1030059;20069,1052143;18644,1052143;14370,1009402;14370,965236;17931,931043;24340,937451;18644,930331;17219,904686;18644,865507;19356,854822;21493,837013;30041,804957;34300,783662;32890,778600;27904,807094;19356,839150;17219,856958;16507,867644;15082,906823;16507,932468;12945,966660;12945,1010826;17219,1053567;18644,1053567;27904,1094172;32890,1127652;43575,1161845;60404,1235373;61873,1249464;64946,1249464;80617,1287219;86315,1306452;75630,1290068;64233,1264423;63521,1271547;57323,1252335;52836,1253026;47849,1236642;30753,1197462;20069,1162557;19356,1133351;14370,1099158;10808,1064965;2973,1040033;7959,907536;12945,873343;8671,854822;17219,803532;19356,791422;25054,750106;40014,720187;36452,760791;40012,753832;42150,737194;42863,718762;49274,695254;59246,659637;71356,623307;72263,622286;77767,593388;85603,572730;94863,555633;113384,520016;128342,487960;149712,446644;165383,428835;178205,403903;188891,388231;200288,382532;203137,378258;214534,355463;236616,329818;237217,340537;235607,345042;258698,321270;270095,306311;285054,292064;286343,293496;285767,292776;304288,274255;322808,257158;342753,235788;370534,215129;400451,193047;418339,180567;430369,169539;451739,156717;474533,144607;477551,143055;485308,135436;498041,126086;512020,118962;521910,116686;523684,115400;717437,37042;724625,35478;744505,28493;758218,25733;765368,25672;768012,24932;930423,3561;976546,3383;1025875,4273;1026793,4962;1050807,2137;1072889,5698;1094971,9972;1106364,12562;1094258,9260;1072176,4986;1050094,1425;1050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16449;top:4095;width:71277;height:109182" coordorigin="-35469,-57670" coordsize="58334,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5744;top:18787;width:15659;height:129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851353,1283839;844035,1287131;844473,1287288;912203,1250423;888542,1255129;853049,1258894;851359,1255129;876147,1253247;912203,1250423;973752,1245496;972307,1245837;973048,1245717;532206,1238422;557276,1243834;567980,1244305;597839,1256541;611360,1258894;612206,1259130;615304,1256541;627135,1259365;638966,1261718;662277,1266246;662628,1265954;689670,1269718;702627,1271601;715585,1272542;742063,1273483;778119,1273012;779684,1273012;783190,1271365;791077,1269248;799105,1269130;804598,1269718;806077,1273012;818682,1273012;814739,1277719;812486,1280072;805161,1282896;791640,1282896;774176,1281954;736430,1281013;708261,1279131;683472,1276307;658684,1273012;620938,1268306;591642,1260306;591981,1260101;574741,1255600;559530,1249953;542065,1245246;524037,1240069;532206,1238422;863838,1228332;855231,1229430;795701,1231941;815302,1233951;820373,1233010;855302,1229716;861050,1228782;917323,1221514;888086,1225241;898119,1225480;912555,1223245;1024046,1220425;932349,1240824;978752,1232187;436151,1210891;500938,1233951;524037,1240069;541502,1245246;558966,1249952;574177,1255599;570797,1257953;561783,1256541;529671,1246658;513896,1241481;498122,1235834;477277,1229716;459249,1223127;445165,1217009;436151,1210891;462629,1199126;493615,1212303;489672,1214186;453615,1199597;462629,1199126;348264,1167124;386573,1185008;394461,1192538;376433,1184537;362912,1177478;348264,1167124;415441,1155049;415447,1155182;417349,1157106;417559,1156300;1238190,1124156;1236144,1124298;1202342,1144535;1169102,1159595;1145440,1171360;1132483,1176066;1118962,1180772;1102624,1187831;1090230,1193949;1072202,1200067;1053610,1205715;1048540,1209950;1040653,1212303;1020935,1215127;995582,1221716;972484,1227833;947132,1233952;915583,1240540;871077,1246658;869950,1248070;848551,1252539;849105,1252776;872869,1247813;873330,1246658;917837,1240540;949386,1233952;974738,1227833;997837,1221716;1023188,1215127;1042907,1212303;1029558,1218994;1029949,1218892;1044033,1211833;1051921,1209480;1052446,1209358;1055864,1206185;1074456,1200538;1092484,1194420;1104878,1188302;1121216,1181243;1134737,1176537;1144008,1173170;1148821,1170418;1172483,1158653;1205722,1143594;272112,1117648;274251,1119181;274981,1119491;1241971,1105362;1241778,1105474;1241778,1105608;1242674,1105715;1242905,1105474;1254143,1098338;1250816,1100257;1250228,1100767;1252509,1099548;226112,1074633;247389,1095560;230518,1078648;1294031,1074619;1293981,1074634;1293609,1076766;1284595,1085237;1273890,1095120;1274535,1094996;1284595,1085708;1293609,1077237;1294031,1074619;281177,1064022;282292,1065156;282349,1065001;197843,1053235;212491,1061236;213210,1061943;219885,1063177;235025,1074883;255870,1089002;264884,1099355;269954,1104532;291363,1119592;285166,1123827;265228,1105322;264321,1105474;283188,1122985;285166,1123827;291363,1119592;344884,1154888;334180,1157712;338123,1160065;322349,1160535;312208,1154888;302631,1148770;278969,1132298;256997,1115827;236715,1099355;227138,1091355;218124,1082884;221505,1079119;232772,1087590;245166,1095590;260377,1109239;261670,1110165;245166,1095590;233335,1087590;222068,1079119;209673,1066412;197843,1053235;1438960,978408;1438674,978510;1432521,990846;1433045,919449;1418115,937464;1410791,948759;1403467,959112;1386002,978408;1370791,997703;1357270,1013233;1356143,1013809;1355220,1014951;1356707,1014174;1370228,998644;1385439,979349;1402904,960054;1410228,949700;1417551,938406;1432763,920051;1491354,912992;1484030,931346;1471072,951112;1458114,971349;1446284,984055;1454171,970878;1460932,957701;1466002,950642;1472762,941229;1478960,931817;1491354,912992;1454888,872652;1441213,892756;1440962,893239;1454734,872990;1462388,827117;1445952,864629;1411378,923664;1406316,930350;1406284,930405;1394453,947347;1382622,965701;1369101,979820;1357833,995821;1291355,1058412;1269383,1073943;1267275,1075282;1266366,1076050;1257178,1082307;1249665,1089473;1222060,1106886;1217734,1109168;1205985,1117169;1204289,1118090;1201778,1120063;1179807,1132299;1157835,1143594;1155320,1144658;1140443,1152730;1135831,1154674;1131356,1157241;1116145,1164301;1101932,1168957;1070256,1182304;995940,1205457;944153,1216581;986005,1209950;993893,1208538;1019244,1201008;1035019,1196773;1060371,1185949;1089103,1177477;1107511,1171447;1115582,1167595;1122905,1165713;1133046,1161006;1135711,1159459;1142624,1153947;1157835,1146417;1175140,1139331;1181497,1136063;1203468,1123827;1213046,1116298;1223750,1110650;1251355,1093238;1271074,1077707;1293045,1062177;1359523,999585;1368672,986593;1369101,985467;1383749,966642;1388256,960995;1394249,954051;1396143,951112;1407974,934170;1431072,894167;1453607,851342;1460227,833929;1524029,785456;1522339,786397;1522339,786397;1529350,757564;1529148,758397;1530790,760042;1535860,764749;1539240,762866;1539326,762505;1536987,763807;1531353,759572;1524329,704104;1523936,704122;1523223,704155;1523466,706392;1522903,718158;1520649,725217;1507128,743100;1503748,758631;1500368,763807;1494734,786397;1488537,804280;1481776,821693;1477833,835341;1473326,849459;1476920,844789;1480086,834870;1482903,820752;1489663,803339;1495861,785456;1501495,762866;1504875,757689;1508255,742159;1521776,724276;1512762,760513;1506002,790632;1490790,829223;1487781,833133;1486495,838988;1482340,848989;1466565,877696;1459241,892756;1454734,900757;1449100,909228;1433889,931817;1417551,953936;1396707,983585;1373608,1012763;1358397,1029234;1342059,1045235;1336425,1051824;1330228,1058412;1320651,1065001;1304987,1079488;1305439,1081002;1289102,1095120;1271637,1105474;1257553,1114886;1244210,1123031;1246285,1122887;1260933,1113945;1275017,1104532;1292482,1094179;1308820,1080060;1308256,1078178;1324031,1063589;1333609,1057001;1339805,1050412;1345439,1043823;1361777,1027822;1376988,1011351;1400087,982173;1420932,952524;1437270,930405;1452481,907815;1458114,899344;1462621,891344;1469946,876285;1485720,847577;1491917,828282;1507128,789691;1513889,759572;1522903,723335;1524935,716969;1523466,716746;1524029,704981;1536423,694156;1529863,716990;1529864,716990;1536424,694157;1541494,689450;1538114,695569;1537339,708392;1536987,720511;1531353,734992;1531353,736646;1538114,720511;1539240,695568;1541867,690814;1517269,669214;1513577,676503;1512198,687097;1510421,682148;1509771,682847;1511635,688039;1510509,695569;1512762,701686;1514509,701605;1513325,698392;1514452,690862;1517269,669214;1564593,656507;1565719,656978;1565156,676743;1565719,690391;1564029,715334;1562339,729452;1557269,750159;1555579,767572;1547128,799574;1539240,827340;1525156,832517;1526283,829693;1528537,809928;1536987,789221;1543747,785927;1543747,785926;1551072,750159;1555015,733217;1558395,715805;1561212,699333;1562339,683803;1562902,670626;1564029,663566;1564593,656507;79346,438299;79627,438416;79653,438351;113336,370844;100942,390139;90801,397199;90777,397649;89796,415666;89825,415623;90801,397669;100942,390610;113336,371315;113759,371550;113970,371197;120096,329901;112209,334607;100378,355314;103085,357123;103173,356805;100942,355314;112773,334607;119757,330440;163477,303076;162765,303552;159744,313253;157843,318136;106012,397199;98688,416494;91928,436260;77280,477674;67703,505911;63196,527088;60942,537912;59252,548737;54182,577915;52491,595798;55308,614623;56629,604366;56435,600975;58689,581209;63759,552031;67780,548000;73620,515354;73336,509675;78902,496347;82214,485156;81224,487086;77843,486145;69393,506381;69956,517676;66012,539324;65449,543089;59815,548737;61505,537912;63759,527088;68266,505911;77843,477674;92491,436260;99252,416494;106575,397199;158406,318136;163477,303076;173618,256014;173617,256014;176434,257897;176434,257896;275134,189012;275026,189084;274697,189395;270096,193422;268932,194836;268172,195553;264884,199541;230519,233425;220941,242837;211364,252720;169014,291821;211927,252249;221504,242366;231082,232954;265447,199070;268932,194836;274697,189395;289435,156560;284573,157975;280956,159096;280096,160008;273898,164715;258124,173186;247420,183069;237279,192952;230519,198129;230289,197888;223899,204306;213054,215542;195589,231542;198406,234366;198460,234326;196152,232013;213617,216012;231082,198129;237842,192952;247983,183069;258687,173186;274461,164715;280659,160009;287419,157891;289553,157338;1105441,71533;1134173,82357;1146567,90828;1118962,79534;1105441,71533;1011921,37178;1034456,41414;1066005,54591;1011921,37178;672769,34061;660938,35296;635586,38120;610797,42826;600093,45649;587699,48473;560578,52924;555586,54591;521221,64474;487418,75769;463756,84711;447982,89887;409108,104947;390517,114830;372489,124713;343757,142596;316715,160479;290834,179340;293053,181657;298546,178510;303222,175599;320095,163303;347137,145420;375869,127536;393897,117653;412489,107771;451361,92711;466573,86122;490235,77180;524037,65886;558403,56003;572839,53634;579812,51644;674729,34538;874246,23942;886288,24942;902626,29648;890231,28237;864316,24001;874246,23942;939809,20236;962907,21648;991075,31060;956146,25884;939809,20236;751359,20119;686289,23060;641219,28236;619811,32943;601219,38590;575304,41414;477277,72945;441784,86122;431080,89416;421503,93652;403475,101652;375306,113888;353898,128007;291926,168480;278975,177887;266306,187551;266574,187775;169110,283310;149392,305899;140378,319547;131364,332253;114463,358608;96078,382809;95871,383551;89674,397669;85167,404258;84040,405199;79041,419082;77843,427318;76717,439083;68829,458379;61505,477674;53618,505911;49111,531795;46294,557678;50238,539795;50603,538319;51365,531324;55872,505440;57283,505833;57405,505396;55872,504969;63759,476732;71083,457437;78934,438230;78407,438142;79534,426377;85731,404258;90238,397669;90389,397325;96435,383551;115026,359079;131928,332724;140942,320018;149956,306370;169674,283780;267138,188246;293053,168480;355024,128007;376433,113889;404601,101653;422629,93652;432207,89417;442911,86122;478404,72945;576431,41414;602347,38590;620938,32943;642346,28237;687416,23060;752486,20295;804788,21761;830514,0;856992,1412;884034,3765;902062,7530;913893,12236;928541,9883;950512,14118;964033,17412;963470,17883;962907,21177;939809,19766;931921,17883;924034,16471;908823,13648;893612,10824;877837,8941;860373,8941;846288,8941;824317,8941;823285,8666;813612,12706;816993,17412;850795,23060;835753,23279;836007,23296;851922,23060;865443,24472;891358,28707;903752,30119;924598,33884;946006,37649;966851,41884;987696,47061;997837,49414;1007977,52238;1008108,52338;1015380,53385;1033003,58856;1035465,61971;1036146,62121;1051921,67298;1065442,72004;1078963,77181;1089103,81887;1095864,84711;1103188,88005;1127976,99770;1159525,116712;1175863,126125;1176337,126407;1184686,130644;1502621,630153;1502384,634091;1508818,634859;1515015,638624;1517832,651330;1528536,666390;1533044,666732;1533044,663096;1537623,652469;1537550,650389;1542057,637683;1548254,637683;1557832,632506;1558958,653213;1556142,663096;1552761,672508;1551071,688039;1550508,696039;1549381,704040;1546979,705378;1547128,705922;1549429,704640;1550508,696980;1551071,688980;1552761,673449;1556142,664037;1558958,654154;1563465,656978;1562902,664037;1561776,671097;1561212,684274;1560085,699804;1557269,716276;1553888,733688;1549944,750630;1542621,786397;1535860,789691;1527409,810398;1525156,830164;1524029,832988;1514452,854636;1511635,856519;1499804,879579;1512198,856519;1515015,854636;1496987,897462;1487410,901698;1485424,905016;1485720,905462;1487974,901697;1497551,897462;1490790,913463;1478396,932287;1472199,941700;1465439,951112;1460368,958171;1453044,971819;1445157,984996;1432763,999115;1420368,1012292;1420885,1011404;1406847,1027352;1376425,1055118;1370435,1062816;1376425,1055588;1406847,1027822;1383749,1057000;1371847,1067413;1362293,1073280;1361777,1073943;1355804,1077781;1355580,1079119;1329101,1101709;1300932,1123357;1299630,1124147;1290228,1134181;1267693,1148299;1246632,1161495;1246556,1161571;1267693,1148770;1290228,1134652;1271637,1150182;1256496,1158418;1246022,1162113;1245721,1162418;1234454,1168536;1230208,1170180;1219525,1177419;1209102,1183596;1193328,1192067;1188258,1192538;1182622,1194630;1181746,1195186;1188821,1193008;1193891,1192538;1173610,1205244;1160652,1210892;1147695,1216068;1138542,1217215;1136990,1217951;1094174,1233481;1091990,1233895;1078963,1241011;1086286,1242893;1059244,1252776;1061498,1246188;1052484,1249011;1044033,1251364;1026568,1256070;1024235,1253731;1015864,1255129;1005723,1257012;984879,1261247;984191,1261514;1004033,1257482;1014174,1255599;1022625,1254188;1026005,1256541;1043470,1251835;1051920,1249482;1060934,1246658;1058681,1253247;1035019,1262659;1033859,1262388;1017554,1267835;1004033,1271130;983752,1275365;975372,1274777;957844,1277626;957273,1278660;910513,1286190;899809,1283836;890795,1283836;875020,1288072;860936,1289013;846851,1289484;845321,1288936;832486,1290837;816993,1288543;817556,1288072;820373,1284778;807416,1283366;813612,1280542;832204,1280071;850232,1279601;876147,1280071;894175,1278660;927977,1272542;950512,1268306;967414,1267835;968590,1267379;952203,1267836;929668,1272071;895865,1278189;877837,1279601;851922,1279131;833894,1279601;815302,1280072;815866,1278189;819809,1273483;993329,1249482;1111075,1212303;1142060,1198655;1159525,1191126;1177553,1183125;1211356,1166183;1238398,1148770;1289102,1115827;1303186,1106415;1316707,1096532;1336988,1081002;1345439,1069237;1357578,1059941;1357676,1059357;1346003,1068295;1337552,1080060;1317270,1095591;1303749,1105474;1289665,1114886;1238961,1147829;1211919,1165242;1178117,1182184;1160089,1190184;1142624,1197714;1111638,1211362;993893,1248541;820373,1272542;807416,1272542;805725,1268777;792204,1268306;779810,1272542;743754,1273012;717275,1272071;704317,1271130;691360,1269248;699166,1262293;697557,1262659;668475,1258160;667135,1258424;611361,1249953;589389,1246188;570234,1243364;547136,1234422;518403,1225481;488545,1215597;493615,1212303;514460,1215597;523474,1222186;554459,1229716;615868,1242893;631079,1245246;647417,1247599;665445,1250894;685312,1254482;686852,1254188;705444,1256541;706007,1255600;733049,1256541;737556,1257012;779246,1257012;809668,1257953;845724,1255600;850231,1255600;851922,1259365;887414,1255600;911076,1250894;924597,1249011;933048,1248070;951639,1244305;966851,1241482;982061,1238187;1009963,1234153;1013611,1233010;984316,1237246;969104,1240540;953893,1243364;935302,1247129;926851,1248070;913330,1249953;876710,1252776;851922,1254659;847415,1254659;811359,1257012;780937,1256070;739247,1256070;734740,1255600;717275,1249482;707698,1254659;707673,1254699;715585,1250423;733050,1256541;706008,1255599;706221,1255484;688543,1253247;667698,1249482;649670,1246188;633332,1243834;618121,1241482;556713,1228304;525728,1220774;516714,1214186;495868,1210891;464883,1197714;455869,1198185;423756,1184537;418122,1176066;419249,1175595;438968,1184537;458686,1193479;464319,1190655;441221,1177948;422066,1170889;395587,1158182;373052,1145947;337560,1133240;324039,1123828;326856,1122887;340377,1126181;312208,1101709;296433,1090885;281786,1080060;263194,1067354;236152,1042411;234297,1037567;228828,1032999;210237,1016057;207984,1007586;200659,999115;199787,997972;191082,992996;174180,972760;164603,953936;163477,953936;150519,933229;138125,912522;125167,888521;113336,864049;125167,880520;136998,901227;140942,912522;142572,914518;140565,905805;135334,897874;126818,881877;116716,867813;104322,839576;93703,810630;90216,802192;75030,751555;68314,714794;68266,715805;68829,723335;71646,740748;75026,758631;69393,743100;65449,723335;60942,723335;58125,705451;54182,694156;50801,683333;41224,674861;38407,674861;35590,663096;34463,648036;36717,626859;37843,619329;39762,614164;38829,602387;40097,584974;42350,581445;42350,579326;37843,586386;33900,581680;26576,573209;25238,566502;24886,567090;22633,585915;20942,604740;19252,619329;19252,649448;19815,664978;20942,680508;15872,695098;14745,695098;11365,666861;11365,637683;14182,615093;19250,619326;14745,614623;13619,597681;14745,571797;15308,564738;16999,552972;23759,531795;27128,517726;26013,514382;22069,533206;15308,554384;13619,566149;13055,573209;11928,599092;13055,616034;10238,638624;10238,667802;13619,696039;14745,696039;22069,722864;26013,744983;34463,767572;47773,816149;48935,825458;51365,825458;63759,850400;68266,863107;59815,852283;50801,835341;50238,840047;45337,827355;41787,827811;37843,816987;24322,791103;15872,768043;15308,748748;11365,726158;8548,703569;2351,687097;6294,599563;10238,576974;6858,564738;13619,530853;15308,522853;19815,495557;31647,475791;28829,502616;31645,498019;33336,487027;33900,474850;38970,459319;46857,435789;56435,411788;57153,411113;61506,392022;67703,378374;75027,367079;89675,343548;101505,322371;118407,295075;130801,283310;140942,266838;149392,256485;158407,252720;160660,249896;169674,234836;187138,217894;187614,224976;186340,227952;204603,212247;213617,202364;225448,192952;226468,193898;226012,193422;240659,181186;255307,169892;271082,155773;293053,142125;316715,127536;330862,119292;340377,112006;357278,103535;375306,95535;377693,94509;383827,89476;393898,83299;404954,78592;412776,77088;414179,76239;567417,24471;573103,23439;588825,18824;599670,17000;605325,16960;607417,16471;735866,2353;772345,2235;811359,2823;812085,3278;831077,1412;848542,3764;866007,6588;875017,8299;865443,6118;847978,3294;830514,941;8305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6446;top:15906;width:12364;height:1152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672229,1145776;666451,1148714;666797,1148854;720277,1115953;701593,1120153;673568,1123513;672234,1120153;691807,1118473;720277,1115953;768876,1111557;767735,1111861;768320,1111753;420230,1105243;440026,1110073;448478,1110493;472054,1121414;482731,1123513;483398,1123724;485845,1121414;495186,1123934;504528,1126034;522935,1130075;523211,1129814;544564,1133174;554795,1134854;565027,1135694;585934,1136534;614404,1136114;615640,1136114;618408,1134644;624635,1132754;630974,1132649;635312,1133173;636479,1136114;646433,1136114;643319,1140314;641539,1142414;635756,1144934;625080,1144934;611290,1144094;581486,1143254;559243,1141574;539670,1139054;520097,1136114;490293,1131914;467161,1124774;467429,1124590;453816,1120574;441805,1115534;428015,1111334;413780,1106713;420230,1105243;682088,1096239;675291,1097218;628287,1099459;643763,1101253;647767,1100413;675348,1097473;679886,1096640;724319,1090153;701234,1093479;709156,1093693;720555,1091698;808588,1089182;736184,1107387;772824,1099678;344385,1080673;395542,1101253;413780,1106713;427570,1111333;441361,1115533;453371,1120573;450702,1122673;443584,1121413;418229,1112593;405773,1107973;393318,1102933;376858,1097473;362623,1091593;351502,1086133;344385,1080673;365293,1070173;389759,1081933;386645,1083613;358175,1070593;365293,1070173;274990,1041613;305239,1057573;311467,1064293;297232,1057153;286555,1050853;274990,1041613;328033,1030835;328037,1030955;329540,1032672;329705,1031952;977676,1003265;976061,1003392;949370,1021452;923124,1034893;904441,1045393;894210,1049593;883534,1053793;870633,1060093;860846,1065553;846612,1071013;831932,1076053;827928,1079833;821700,1081933;806131,1084453;786113,1090333;767875,1095793;747857,1101253;722945,1107133;687803,1112593;686913,1113854;670017,1117842;670454,1118054;689219,1113624;689582,1112593;724725,1107133;749636,1101253;769654,1095793;787893,1090333;807910,1084453;823480,1081933;812940,1087904;813249,1087813;824370,1081513;830598,1079413;831012,1079305;833711,1076473;848391,1071433;862626,1065973;872413,1060513;885313,1054213;895989,1050013;903310,1047008;907111,1044553;925794,1034053;952039,1020612;214860,997457;216549,998825;217125,999102;980662,986493;980509,986592;980509,986712;981216,986807;981399,986592;990272,980223;987646,981936;987182,982392;988982,981303;178538,959068;195339,977745;182017,962651;1021769,959055;1021729,959069;1021435,960972;1014317,968532;1005865,977352;1006375,977241;1014317,968952;1021435,961392;1021769,959055;222018,949597;222898,950610;222943,950471;156217,939971;167783,947111;168351,947743;173621,948844;185576,959291;202035,971891;209153,981132;213156,985752;230060,999192;225167,1002972;209425,986456;208708,986592;223606,1002220;225167,1002972;230061,999192;272320,1030692;263869,1033212;266982,1035312;254527,1035732;246520,1030692;238958,1025232;220274,1010532;202925,995832;186911,981132;179349,973992;172231,966432;174900,963072;183797,970632;193584,977771;205594,989952;206615,990779;193584,977771;184242,970632;175345,963072;165558,951731;156217,939971;1136204,873190;1135978,873282;1131120,884291;1131534,820572;1119745,836650;1113962,846730;1108179,855970;1094389,873190;1082378,890410;1071702,904271;1070812,904785;1070083,905804;1071257,905111;1081933,891251;1093944,874030;1107734,856810;1113517,847570;1119300,837490;1131311,821110;1177575,814810;1171791,831190;1161560,848830;1151329,866891;1141987,878230;1148215,866470;1153553,854710;1157556,848410;1162895,840010;1167788,831610;1177575,814810;1148781,778807;1137983,796749;1137785,797181;1148660,779109;1154703,738170;1141725,771648;1114426,824334;1110429,830301;1110403,830350;1101061,845470;1091720,861851;1081044,874451;1072147,888731;1019655,944591;1002306,958452;1000642,959647;999924,960333;992669,965917;986737,972312;964940,987852;961524,989889;952247,997030;950908,997851;948925,999612;931577,1010532;914228,1020612;912242,1021563;900495,1028766;896854,1030501;893320,1032792;881309,1039093;870087,1043248;845075,1055160;786395,1075823;745504,1085750;778551,1079833;784779,1078573;804796,1071853;817252,1068073;837270,1058412;859957,1050852;874492,1045471;880865,1042032;886647,1040353;894654,1036152;896758,1034772;902217,1029853;914228,1023132;927892,1016808;932911,1013892;950260,1002972;957822,996252;966274,991212;988071,975672;1003641,961811;1020990,947951;1073481,892090;1080705,880496;1081044,879490;1092609,862690;1096168,857650;1100900,851453;1102396,848830;1111737,833710;1129976,798009;1147770,759789;1152997,744249;1203375,700988;1202041,701828;1202041,701828;1207577,676096;1207417,676839;1208713,678308;1212717,682508;1215386,680828;1215453,680506;1213607,681668;1209158,677888;1203612,628385;1203301,628401;1202738,628431;1202930,630427;1202486,640928;1200706,647228;1190030,663188;1187361,677048;1184692,681668;1180244,701828;1175350,717789;1170012,733329;1166898,745509;1163340,758109;1166178,753941;1168678,745089;1170902,732488;1176240,716949;1181133,700988;1185582,680828;1188251,676208;1190920,662348;1201596,646388;1194479,678728;1189140,705608;1177129,740049;1174754,743538;1173738,748764;1170457,757689;1158002,783309;1152218,796749;1148660,803890;1144211,811450;1132201,831610;1119300,851350;1102841,877811;1084602,903851;1072592,918551;1059691,932831;1055243,938711;1050350,944591;1042787,950471;1030419,963401;1030776,964752;1017876,977352;1004086,986592;992965,994992;982430,1002261;984068,1002132;995634,994152;1006755,985752;1020545,976512;1033446,963912;1033001,962232;1045456,949212;1053019,943332;1057912,937451;1062360,931571;1075261,917291;1087271,902591;1105510,876550;1121969,850090;1134870,830350;1146880,810190;1151329,802630;1154887,795490;1160671,782050;1173126,756429;1178019,739209;1190030,704769;1195368,677888;1202486,645548;1204090,639867;1202930,639668;1203375,629168;1213161,619507;1207982,639886;1207982,639886;1213162,619508;1217165,615307;1214496,620768;1213885,632212;1213607,643028;1209158,655951;1209158,657428;1214496,643028;1215386,620767;1217460,616525;1198037,597247;1195122,603752;1194033,613207;1192630,608790;1192117,609414;1193589,614047;1192699,620768;1194479,626227;1195858,626155;1194923,623287;1195813,616567;1198037,597247;1235404,585907;1236294,586327;1235849,603967;1236294,616147;1234959,638407;1233625,651007;1229621,669488;1228287,685028;1221614,713588;1215386,738369;1204265,742989;1205155,740469;1206934,722829;1213607,704348;1218945,701409;1218945,701408;1224728,669488;1227842,654368;1230511,638828;1232735,624127;1233625,610267;1234069,598507;1234959,592207;1235404,585907;62652,391165;62873,391269;62894,391211;89491,330964;79704,348184;71697,354484;71678,354886;70903,370965;70926,370927;71697,354904;79704,348604;89491,331384;89824,331594;89991,331279;94828,294423;88600,298623;79259,317104;81396,318718;81466,318434;79704,317104;89045,298623;94560,294904;129081,270483;128519,270908;126134,279566;124633,283923;83707,354484;77924,371704;72586,389345;61020,426305;53458,451505;49899,470406;48120,480066;46785,489726;42782,515766;41447,531726;43672,548527;44714,539373;44561,536346;46341,518706;50344,492666;53519,489068;58130,459934;57907,454865;62301,442970;64916,432983;64134,434705;61465,433865;54792,451926;55237,462006;52123,481326;51679,484686;47230,489726;48565,480066;50344,470406;53903,451505;61465,426305;73031,389345;78369,371704;84152,354484;125077,283923;129081,270483;137089,228483;137088,228483;139312,230163;139312,230162;217246,168686;217161,168750;216901,169027;213268,172622;212349,173883;211749,174524;209153,178082;182018,208323;174455,216723;166893,225543;133454,260439;167338,225123;174900,216302;182462,207902;209597,177662;212349,173883;216901,169027;228538,139723;224699,140986;221843,141987;221164,142801;216270,147001;203815,154561;195363,163382;187356,172202;182018,176822;181837,176608;176791,182335;168227,192362;154438,206643;156662,209162;156704,209127;154882,207062;168672,192782;182462,176822;187800,172202;195808,163382;204259,154562;216715,147002;221608,142802;226947,140912;228632,140418;872857,63841;895544,73501;905331,81061;883534,70981;872857,63841;799014,33180;816807,36960;841718,48720;799014,33180;531219,30398;521877,31500;501859,34020;482286,38220;473834,40740;464048,43260;442633,47232;438691,48721;411556,57540;384866,67621;366182,75601;353727,80221;323032,93661;308353,102481;294118,111301;271431,127261;250078,143222;229643,160053;231395,162122;235732,159313;239424,156715;252747,145742;274100,129781;296787,113821;311022,105001;325702,96181;356395,82741;368406,76861;387090,68880;413780,58800;440915,49980;452314,47866;457820,46090;532767,30824;690305,21368;699814,22260;712714,26460;702928,25200;682465,21420;690305,21368;742074,18060;760312,19320;782554,27720;754974,23100;742074,18060;593274,17955;541895,20580;506307,25200;489403,29400;474723,34440;454261,36960;376858,65101;348833,76861;340381,79801;332819,83581;318584,90721;296342,101641;279438,114241;230505,150361;220279,158757;210275,167382;210487,167582;133530,252843;117960,273003;110843,285183;103725,296523;90380,320043;75863,341642;75700,342304;70807,354904;67248,360784;66358,361624;62411,374014;61465,381365;60576,391865;54348,409085;48565,426305;42337,451505;38778,474606;36554,497706;39668,481746;39956,480429;40557,474186;44116,451086;45231,451436;45327,451046;44117,450665;50344,425465;56127,408245;62326,391103;61910,391025;62800,380525;67693,360784;71252,354904;71371,354597;76145,342304;90825,320464;104170,296943;111288,285603;118405,273423;133975,253263;210932,168002;231395,150362;280328,114241;297232,101641;319474,90721;333709,83581;341271,79801;349723,76861;377748,65101;455151,36960;475614,34440;490293,29400;507197,25200;542785,20580;594164,18112;635461,19421;655774,0;676682,1260;698034,3360;712269,6720;721611,10920;733177,8820;750526,12600;761202,15540;760757,15960;760312,18900;742074,17640;735846,15960;729618,14700;717607,12180;705597,9660;693141,7980;679351,7980;668230,7980;650881,7980;650066,7734;642429,11340;645098,15540;671789,20580;659911,20776;660112,20790;672678,20580;683355,21840;703817,25620;713604,26880;730063,30240;746967,33600;763426,37380;779886,42001;787893,44100;795900,46620;796003,46709;801745,47644;815660,52526;817604,55307;818142,55441;830598,60061;841274,64261;851950,68881;859957,73081;865295,75601;871078,78541;890651,89041;915562,104161;928463,112561;928837,112813;935429,116595;1186471,562387;1186284,565901;1191364,566587;1196257,569947;1198482,581287;1206934,594727;1210493,595032;1210493,591787;1214109,582303;1214051,580447;1217610,569107;1222503,569107;1230065,564487;1230955,582967;1228731,591787;1226062,600187;1224727,614047;1224283,621187;1223393,628328;1221496,629522;1221614,630007;1223431,628863;1224283,622027;1224727,614887;1226062,601027;1228731,592627;1230955,583807;1234514,586327;1234069,592627;1233180,598927;1232735,610687;1231845,624547;1229621,639248;1226952,654788;1223838,669908;1218055,701828;1212717,704769;1206044,723249;1204265,740889;1203375,743409;1195813,762729;1193588,764409;1184247,784989;1194033,764409;1196257,762729;1182023,800950;1174460,804730;1172892,807692;1173126,808089;1174906,804729;1182468,800950;1177129,815230;1167343,832030;1162450,840430;1157112,848830;1153108,855130;1147325,867310;1141098,879070;1131311,891671;1121524,903431;1121932,902638;1110848,916871;1086826,941651;1082097,948521;1086826,942071;1110848,917291;1092609,943331;1083212,952624;1075668,957860;1075260,958452;1070544,961877;1070367,963072;1049460,983232;1027217,1002552;1026189,1003257;1018766,1012212;1000972,1024812;984342,1036589;984282,1036657;1000972,1025232;1018766,1012632;1004086,1026492;992131,1033842;983861,1037140;983623,1037413;974726,1042872;971374,1044340;962938,1050800;954708,1056313;942253,1063873;938249,1064293;933800,1066160;933108,1066656;938694,1064713;942698,1064293;926684,1075633;916452,1080673;906221,1085293;898994,1086317;897769,1086973;863961,1100833;862237,1101203;851950,1107553;857733,1109233;836380,1118054;838160,1112174;831042,1114694;824370,1116793;810580,1120993;808737,1118906;802127,1120153;794120,1121833;777661,1125614;777119,1125852;792786,1122253;800793,1120573;807465,1119313;810134,1121413;823925,1117213;830597,1115113;837715,1112593;835935,1118473;817252,1126874;816336,1126631;803462,1131493;792786,1134434;776772,1138213;770155,1137689;756315,1140231;755864,1141154;718942,1147874;710490,1145774;703372,1145774;690917,1149554;679796,1150394;668675,1150814;667466,1150325;657332,1152021;645098,1149974;645543,1149554;647767,1146614;637536,1145354;642429,1142834;657109,1142413;671344,1141994;691806,1142413;706041,1141154;732732,1135693;750526,1131914;763871,1131493;764799,1131086;751860,1131494;734067,1135274;707376,1140734;693141,1141994;672678,1141574;658444,1141994;643763,1142414;644209,1140734;647322,1136534;784334,1115113;877306,1081933;901772,1069753;915562,1063033;929797,1055893;956488,1040773;977840,1025232;1017876,995832;1028997,987432;1039673,978612;1055687,964752;1062360,954252;1071945,945956;1072022,945435;1062805,953412;1056132,963912;1040118,977772;1029442,986592;1018321,994992;978285,1024392;956933,1039933;930242,1055053;916007,1062193;902217,1068913;877751,1081093;784779,1114273;647767,1135694;637536,1135694;636201,1132334;625525,1131914;615739,1135694;587269,1136114;566361,1135274;556130,1134434;545899,1132754;552062,1126547;550792,1126874;527829,1122859;526770,1123094;482731,1115534;465382,1112174;450257,1109654;432019,1101673;409332,1093693;385755,1084873;389759,1081933;406218,1084873;413336,1090753;437802,1097473;486290,1109233;498300,1111334;511201,1113433;525436,1116374;541123,1119576;542339,1119313;557019,1121414;557464,1120574;578817,1121414;582375,1121833;615294,1121833;639315,1122673;667785,1120574;671344,1120574;672678,1123934;700703,1120574;719387,1116374;730063,1114694;736736,1113854;751415,1110494;763426,1107974;775437,1105033;797468,1101433;800348,1100413;777217,1104193;765206,1107133;753195,1109654;738515,1113014;731843,1113854;721166,1115534;692252,1118054;672678,1119734;669120,1119734;640650,1121833;616628,1120993;583710,1120993;580151,1120574;566361,1115113;558799,1119734;558780,1119770;565027,1115953;578817,1121413;557465,1120573;557633,1120470;543674,1118473;527215,1115113;512980,1112174;500080,1110073;488069,1107974;439581,1096213;415115,1089493;407998,1083613;391538,1080673;367072,1068913;359955,1069333;334598,1057153;330150,1049593;331040,1049173;346609,1057153;362179,1065133;366627,1062613;348389,1051273;333264,1044973;312356,1033632;294563,1022712;266538,1011372;255862,1002972;258086,1002132;268762,1005072;246520,983232;234064,973572;222498,963912;207819,952572;186466,930311;185001,925988;180683,921911;166003,906791;164224,899231;158441,891671;157752,890651;150878,886210;137533,868150;129971,851350;129081,851350;118850,832870;109064,814390;98832,792970;89491,771129;98832,785829;108174,804310;111288,814390;112575,816172;110991,808395;106860,801317;100135,787041;92159,774489;82373,749289;73988,723456;71235,715925;59244,670733;53941,637926;53903,638828;54348,645548;56572,661088;59241,677048;54792,663188;51679,645548;48120,645548;45896,629587;42782,619507;40113,609847;32550,602287;30326,602287;28102,591787;27212,578347;28992,559447;29881,552727;31396,548117;30660,537607;31661,522066;33440,518916;33440,517026;29881,523326;26768,519126;20984,511566;19928,505581;19650,506106;17871,522906;16536,539706;15202,552727;15202,579607;15646,593467;16536,607327;12533,620347;11643,620347;8974,595147;8974,569107;11198,548946;15200,552725;11643,548527;10753,533407;11643,510306;12088,504006;13422,493506;18760,474606;21420,462050;20540,459065;17426,475866;12088,494766;10753,505266;10308,511566;9419,534666;10308,549786;8084,569947;8084,595987;10753,621187;11643,621187;17426,645128;20540,664868;27212,685028;37722,728381;38639,736689;40558,736689;50344,758949;53903,770289;47230,760629;40113,745509;39668,749709;35798,738382;32995,738789;29881,729129;19205,706028;12533,685448;12088,668228;8974,648068;6749,627907;1856,613207;4970,535087;8084,514926;5415,504006;10753,473766;12088,466625;15646,442265;24988,424625;22764,448565;24987,444462;26323,434653;26768,423785;30771,409925;36999,388924;44561,367504;45128,366902;48565,349864;53458,337684;59241,327604;70807,306603;80149,287703;93494,263343;103280,252843;111288,238143;117960,228903;125078,225543;126857,223022;133975,209582;147765,194462;148140,200782;147134,203438;161555,189422;168672,180602;178014,172202;178819,173047;178459,172622;190025,161702;201591,151622;214046,139021;231395,126841;250078,113821;261249,106463;268762,99961;282107,92401;296342,85261;298226,84346;303070,79853;311022,74341;319752,70141;325928,68798;327036,68040;448033,21840;452522,20918;464937,16800;473500,15172;477966,15136;479617,14700;581041,2100;609844,1995;640650,2520;641223,2926;656220,1260;670009,3360;683800,5880;690914,7407;683355,5460;669564,2940;655774,840;6557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6350;top:12652;width:6514;height:613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54139,610189;351095,611753;351277,611828;379451,594306;369608,596543;354844,598333;354141,596543;364453,595648;379451,594306;405054,591965;404452,592127;404761,592070;221383,588603;231811,591175;236264,591399;248684,597214;254309,598333;254661,598445;255949,597214;260870,598556;265792,599675;275489,601827;275635,601688;286883,603477;292273,604372;297663,604819;308678,605267;323676,605043;324327,605043;325785,604260;329066,603253;332405,603198;334690,603477;335305,605043;340549,605043;338909,607280;337971,608398;334925,609740;329300,609740;322036,609293;306334,608845;294617,607951;284305,606609;273994,605043;258293,602806;246107,599004;246248,598906;239076,596767;232749,594083;225484,591846;217985,589386;221383,588603;359333,583807;355752,584329;330990,585522;339143,586478;341252,586030;355782,584465;358173,584021;381580,580566;369419,582338;373592,582451;379597,581389;425974,580049;387831,589744;407133,585639;181426,575518;208376,586478;217985,589386;225249,591846;232514,594083;238842,596767;237436,597885;233686,597214;220328,592517;213766,590056;207205,587372;198534,584465;191035,581333;185176,578425;181426,575518;192441,569926;205330,576189;203690,577084;188691,570149;192441,569926;144868,554716;160804,563216;164085,566794;156585,562992;150961,559637;144868,554716;172812,548976;172814,549040;173606,549955;173693,549571;515052,534294;514201,534361;500140,543979;486314,551137;476471,556729;471081,558966;465457,561202;458661,564558;453505,567465;446006,570373;438272,573057;436163,575070;432882,576189;424680,577531;414134,580662;404526,583570;393980,586478;380857,589609;362343,592517;361875,593188;352973,595312;353204,595425;363089,593066;363281,592517;381795,589609;394918,586478;405464,583570;415072,580662;425618,577531;433820,576189;428267,579369;428430,579320;434289,575965;437570,574847;437788,574789;439210,573281;446943,570597;454443,567689;459598,564781;466394,561426;472019,559189;475875,557589;477877,556282;487720,550690;501547,543532;113191,531200;114081,531929;114384,532077;516625,525361;516545,525414;516545,525478;516917,525529;517014,525414;521688,522023;520305,522935;520060,523178;521009,522598;94056,510756;102907,520703;95889,512665;538281,510750;538260,510757;538105,511770;534355,515796;529903,520493;530171,520434;534355,516020;538105,511994;538281,510750;116962,505713;117426,506252;117449,506178;82297,500586;88390,504389;88689,504725;91466,505311;97764,510875;106435,517586;110184,522506;112293,524967;121199,532125;118621,534138;110328,525342;109950,525414;117798,533737;118621,534138;121199,532125;143462,548900;139009,550242;140650,551361;134088,551584;129870,548900;125886,545992;116043,538164;106904,530335;98467,522506;94483,518704;90734,514678;92140,512888;96827,516915;101982,520717;108310,527204;108847,527644;101982,520717;97061,516915;92374,512888;87218,506849;82297,500586;598567,465022;598448,465070;595889,470934;596107,437000;589896,445562;586849,450930;583803,455851;576538,465022;570211,474192;564586,481574;564117,481847;563734,482390;564352,482021;569976,474640;576304,465469;583569,456299;586615,451378;589662,446009;595989,437286;620361,433931;617315,442654;611925,452049;606535,461667;601614,467706;604894,461443;607707,455180;609816,451825;612628,447352;615206,442878;620361,433931;605193,414758;599504,424313;599400,424542;605129,414918;608312,393116;601475,410945;587094,439003;584988,442181;584975,442207;580053,450259;575132,458983;569508,465693;564821,473298;537168,503047;528028,510428;527151,511065;526773,511430;522951,514404;519826,517809;508343,526085;506543,527170;501656,530973;500950,531410;499906,532348;490767,538164;481627,543532;480581,544038;474392,547875;472474,548798;470613,550019;464285,553374;458373,555587;445197,561930;414283,572935;392741,578222;410151,575070;413431,574399;423977,570820;430539,568807;441085,563663;453036,559637;460694,556770;464051,554939;467097,554045;471315,551808;472424,551073;475300,548453;481627,544874;488825,541506;491469,539953;500609,534138;504593,530559;509046,527875;520529,519599;528731,512217;537870,504836;565524,475087;569329,468912;569508,468377;575601,459430;577475,456746;579968,453446;580756,452049;585678,443996;595286,424984;604660,404629;607414,396353;633953,373315;633250,373762;633250,373762;636167,360058;636083,360454;636766,361236;638875,363473;640281,362578;640316,362407;639344,363026;637000,361012;634078,334649;633914,334658;633618,334674;633719,335737;633485,341329;632548,344684;626923,353184;625517,360565;624111,363026;621767,373762;619190,382262;616377,390538;614737,397024;612862,403735;614357,401515;615674,396801;616846,390090;619658,381814;622236,373315;624580,362578;625986,360118;627392,352737;633016,344237;629267,361460;626454,375775;620127,394116;618875,395975;618340,398758;616612,403511;610050,417155;607003,424313;605129,428115;602785,432142;596458,442878;589662,453391;580991,467482;571382,481350;565055,489179;558259,496784;555915,499915;553338,503047;549354,506178;542838,513064;543026,513783;536230,520493;528965,525414;523107,529888;517557,533759;518420,533690;524513,529440;530372,524967;537636,520046;544432,513336;544198,512441;550760,505507;554744,502376;557322,499244;559665,496113;566461,488508;572789,480679;582397,466811;591068,452720;597864,442207;604191,431470;606535,427444;608409,423642;611456,416484;618018,402840;620596,393669;626923,375328;629735,361013;633485,343790;634330,340764;633719,340658;633953,335066;639109,329922;636380,340774;636381,340774;639109,329922;641218,327685;639812,330593;639490,336688;639344,342447;637000,349330;637000,350116;639812,342447;640281,330593;641374,328333;631141,318067;629606,321531;629032,326567;628293,324214;628022,324546;628798,327014;628329,330593;629267,333500;629993,333462;629501,331935;629970,328356;631141,318067;650827,312028;651295,312251;651061,321646;651295,328132;650592,339987;649889,346697;647780,356539;647077,364815;643562,380025;640281,393222;634422,395682;634891,394340;635828,384946;639344,375104;642156,373539;642156,373538;645202,356539;646843,348487;648249,340211;649421,332382;649889,325001;650124,318738;650592,315383;650827,312028;33006,208317;33122,208372;33134,208341;47145,176257;41989,185427;37771,188782;37761,188997;37353,197559;37365,197539;37771,189006;41989,185651;47145,176480;47320,176592;47408,176424;49957,156797;46676,159033;41755,168875;42880,169735;42917,169584;41989,168875;46910,159033;49815,157053;68002,144047;67706,144273;66449,148884;65658,151205;44098,188782;41051,197953;38239,207347;32146,227031;28162,240451;26288,250517;25350,255661;24647,260806;22538,274674;21835,283174;23007,292121;23556,287245;23475,285634;24413,276239;26522,262372;28195,260456;30624,244940;30506,242241;32821,235906;34199,230587;33787,231504;32381,231057;28865,240675;29100,246043;27459,256332;27225,258122;24882,260806;25584,255661;26522,250517;28397,240451;32381,227031;38474,207347;41286,197953;44332,188782;65892,151205;68002,144047;72220,121680;72220,121680;73392,122574;73392,122574;114448,89834;114403,89869;114266,90016;112352,91931;111868,92602;111552,92943;110184,94839;95889,110943;91905,115417;87921,120114;70305,138698;88156,119890;92139,115193;96124,110719;110419,94615;111868,92602;114266,90016;120397,74410;118374,75083;116870,75616;116512,76050;113934,78286;107372,82312;102920,87010;98701,91707;95889,94167;95794,94053;93136,97103;88624,102444;81360,110048;82531,111390;82554,111372;81594,110272;88859,102667;96124,94167;98936,91707;103154,87010;107606,82313;114168,78287;116746,76050;119558,75043;120446,74780;459833,33999;471784,39143;476940,43169;465457,37801;459833,33999;420931,17670;430305,19683;443428,25946;420931,17670;279853,16188;274932,16776;264386,18118;254074,20354;249622,21696;244466,23038;233185,25154;231108,25946;216813,30643;202752,36012;192910,40262;186348,42722;170178,49880;162444,54577;154945,59274;142993,67774;131744,76273;120979,85237;121902,86339;124187,84843;126132,83459;133151,77615;144399,69116;156351,60616;163850,55919;171584,51222;187754,44064;194081,40933;203924,36683;217985,31314;232280,26617;238285,25492;241186,24545;280668,16416;363662,11379;368671,11855;375467,14091;370311,13421;359531,11407;363662,11379;390934,9618;400542,10289;412260,14762;397730,12302;390934,9618;312544,9562;285477,10960;266729,13420;257824,15657;250090,18341;239310,19683;198534,34670;183770,40933;179317,42498;175333,44511;167834,48314;156117,54129;147212,60840;121433,80076;116046,84547;110776,89140;110887,89247;70345,134653;62143,145389;58393,151876;54644,157915;47613,170441;39966,181943;39880,182296;37302,189006;35427,192137;34958,192585;32879,199183;32381,203098;31912,208689;28631,217860;25584,227031;22304,240451;20429,252754;19257,265056;20897,256556;21050,255855;21366,252530;23241,240228;23828,240415;23879,240207;23241,240004;26522,226583;29569,217413;32834,208284;32615,208242;33084,202650;35662,192137;37536,189006;37599,188842;40114,182296;47848,170664;54878,158139;58628,152100;62377,145613;70580,134876;111122,89470;121902,80076;147680,60840;156585,54130;168303,48314;175802,44511;179786,42498;184239,40933;199003,34670;239779,19683;250559,18341;258293,15657;267198,13421;285946,10960;313013,9646;334769,10343;345470,0;356485,671;367733,1789;375233,3579;380154,5816;386247,4697;395387,6710;401011,8276;400777,8500;400542,10065;390934,9394;387653,8500;384372,7829;378045,6486;371717,5144;365156,4250;357891,4250;352032,4250;342893,4250;342463,4119;338440,6039;339846,8276;353907,10960;347650,11064;347755,11072;354376,10960;360000,11631;370780,13644;375936,14315;384607,16105;393512,17894;402183,19907;410854,22368;415072,23486;419290,24828;419345,24875;422370,25373;429700,27973;430724,29454;431008,29525;437570,31986;443194,34222;448818,36683;453037,38920;455849,40262;458895,41827;469206,47419;482330,55472;489126,59945;489323,60079;492796,62093;625048,299502;624949,301374;627626,301739;630204,303528;631376,309567;635828,316725;637703,316887;637703,315159;639608,310108;639578,309120;641453,303081;644030,303081;648014,300620;648483,310462;647311,315159;645905,319633;645202,327014;644968,330816;644499,334619;643500,335255;643562,335513;644519,334904;644968,331264;645202,327461;645905,320080;647311,315606;648483,310909;650358,312251;650124,315606;649655,318962;649420,325225;648952,332606;647780,340435;646374,348710;644733,356763;641687,373762;638875,375328;635359,385170;634422,394564;633953,395906;629970,406195;628798,407090;623877,418050;629032,407090;630204,406195;622705,426550;618721,428563;617895,430140;618018,430352;618955,428563;622939,426550;620127,434155;614971,443102;612394,447575;609581,452049;607472,455404;604426,461890;601145,468153;595989,474864;590833,481126;591048,480704;585209,488284;572554,501481;570063,505140;572554,501705;585209,488508;575601,502376;570650,507325;566676,510113;566461,510428;563976,512253;563883,512888;552869,523625;541151,533914;540610,534289;536699,539058;527325,545769;518564,552040;518532,552077;527325,545992;536699,539282;528965,546663;522667,550578;518310,552334;518185,552479;513498,555387;511732,556168;507288,559609;502953,562544;496391,566571;494282,566794;491938,567789;491573,568053;494516,567018;496625,566794;488189,572834;482799,575518;477409,577978;473602,578523;472956,578873;455146,586254;454237,586451;448818,589833;451865,590728;440616,595425;441553,592293;437804,593636;434289,594754;427024,596991;426053,595879;422571,596543;418353,597438;409682,599451;409396,599578;417650,597661;421868,596767;425383,596096;426789,597214;434054,594977;437569,593859;441319,592517;440381,595648;430539,600122;430056,599993;423274,602582;417650,604148;409213,606161;405727,605882;398436,607236;398199,607727;378748,611306;374295,610187;370546,610187;363984,612200;358125,612648;352266,612871;351630,612611;346291,613515;339846,612424;340081,612200;341252,610635;335862,609964;338440,608622;346174,608398;353673,608174;364453,608398;371952,607727;386013,604819;395387,602806;402417,602582;402906,602366;396090,602583;386716,604596;372655,607503;365156,608174;354376,607951;346876,608174;339143,608398;339377,607503;341018,605267;413197,593859;462176,576189;475065,569702;482330,566123;489829,562321;503890,554269;515139,545992;536230,530335;542089,525862;547713,521165;556150,513783;559665,508191;564714,503774;564755,503496;559899,507744;556384,513336;547948,520717;542323,525414;536465,529888;515373,545545;504125,553821;490064,561874;482564,565676;475300,569255;462410,575741;413431,593412;341252,604819;335862,604819;335159,603030;329535,602806;324379,604819;309381,605043;298366,604596;292976,604148;287586,603253;290833,599948;290164,600122;278067,597984;277509,598109;254309,594083;245169,592293;237201,590951;227593,586701;215641,582452;203221,577754;205330,576189;214001,577754;217751,580886;230640,584465;256184,590728;262511,591846;269307,592964;276806,594530;285070,596236;285711,596096;293445,597214;293679,596767;304928,597214;306803,597438;324145,597438;336799,597885;351798,596767;353672,596767;354376,598556;369139,596767;378982,594530;384606,593636;388122,593188;395855,591399;402183,590057;408510,588491;420116,586574;421634,586031;409448,588043;403120,589609;396793,590951;389059,592741;385544,593188;379920,594083;364687,595425;354376,596320;352501,596320;337503,597438;324848,596991;307506,596991;305631,596767;298366,593859;294382,596320;294372,596339;297663,594306;304928,597214;293679,596767;293768,596712;286415,595648;277744,593859;270245,592293;263448,591175;257121,590057;231577,583794;218688,580215;214938,577084;206267,575518;193378,569255;189629,569479;176271,562992;173927,558966;174396,558742;182598,562992;190800,567242;193144,565900;183536,559860;175568,556505;164553,550466;155179,544650;140416,538611;134791,534138;135963,533690;141587,535256;129870,523625;123308,518480;117215,513336;109482,507297;98233,495442;97461,493139;95186,490968;87453,482916;86515,478890;83469,474864;83106,474320;79485,471956;72454,462338;68470,453391;68002,453391;62612,443549;57456,433707;52066,422300;47145,410669;52066,418497;56987,428339;58628,433707;59306,434656;58471,430515;56295,426745;52753,419142;48551,412458;43395,399037;38978,385280;37528,381269;31210,357202;28417,339731;28397,340211;28631,343790;29803,352066;31209,360565;28865,353184;27225,343790;25350,343790;24178,335290;22538,329922;21132,324777;17148,320751;15976,320751;14804,315159;14336,308001;15273,297936;15742,294357;16540,291903;16152,286305;16679,278029;17617,276351;17617,275345;15742,278700;14102,276463;11055,272437;10498,269250;10352,269529;9415,278476;8711,287423;8008,294357;8008,308672;8243,316054;8711,323435;6602,330369;6134,330369;4728,316948;4728,303081;5899,292344;8007,294356;6134,292121;5665,284068;6134,271766;6368,268411;7071,262819;9883,252754;11284,246067;10821,244478;9180,253425;6368,263490;5665,269082;5430,272437;4962,284739;5430,292791;4259,303528;4259,317396;5665,330816;6134,330816;9180,343566;10821,354079;14336,364815;19872,387903;20355,392327;21366,392327;26522,404182;28397,410221;24882,405077;21132,397024;20898,399261;18859,393229;17382,393446;15742,388301;10117,375999;6602,365039;6368,355868;4728,345132;3556,334395;978,326567;2618,284963;4259,274227;2853,268411;5665,252306;6368,248504;8243,235530;13164,226136;11992,238886;13164,236700;13867,231476;14102,225689;16211,218307;19491,207124;23475,195716;23774,195396;25585,186322;28162,179835;31209,174467;37302,163283;42223,153218;49254,140245;54409,134653;58628,126824;62143,121903;65893,120114;66830,118772;70580,111614;77844,103562;78042,106927;77512,108342;85109,100878;88859,96181;93780,91707;94204,92157;94014,91931;100108,86115;106201,80747;112762,74037;121902,67550;131744,60616;137629,56697;141587,53235;148618,49208;156117,45406;157109,44919;159661,42526;163850,39590;168450,37354;171703,36639;172287,36235;236029,11631;238395,11140;244935,8947;249446,8080;251798,8061;252668,7829;306100,1118;321274,1062;337503,1342;337805,1558;345705,671;352970,1789;360234,3131;363983,3944;360000,2908;352735,1566;345470,447;3454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274;top:1473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5469;top:-57670;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11501;top:10385;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100DF9" w:rsidRPr="00100DF9">
      <w:rPr>
        <w:color w:val="000000" w:themeColor="text1"/>
        <w:sz w:val="36"/>
        <w:szCs w:val="36"/>
      </w:rPr>
      <w:t>West Lancashire Community High School</w:t>
    </w:r>
  </w:p>
  <w:p w14:paraId="40D0C412" w14:textId="06CD30ED" w:rsidR="00590471" w:rsidRPr="00567165" w:rsidRDefault="00567165" w:rsidP="00567165">
    <w:pPr>
      <w:jc w:val="center"/>
      <w:rPr>
        <w:color w:val="000000" w:themeColor="text1"/>
        <w:sz w:val="72"/>
        <w:szCs w:val="72"/>
      </w:rPr>
    </w:pPr>
    <w:r>
      <w:rPr>
        <w:color w:val="000000" w:themeColor="text1"/>
        <w:sz w:val="72"/>
        <w:szCs w:val="72"/>
      </w:rPr>
      <w:t xml:space="preserve">       </w:t>
    </w:r>
    <w:r w:rsidR="00100DF9" w:rsidRPr="0092399D">
      <w:rPr>
        <w:color w:val="000000" w:themeColor="text1"/>
        <w:sz w:val="72"/>
        <w:szCs w:val="72"/>
      </w:rPr>
      <w:t>Safeguarding Lette</w:t>
    </w:r>
    <w:r>
      <w:rPr>
        <w:color w:val="000000" w:themeColor="text1"/>
        <w:sz w:val="72"/>
        <w:szCs w:val="72"/>
      </w:rPr>
      <w:t xml:space="preserve">r </w:t>
    </w:r>
    <w:r w:rsidR="008776AA" w:rsidRPr="00567165">
      <w:rPr>
        <w:color w:val="000000" w:themeColor="text1"/>
        <w:sz w:val="72"/>
        <w:szCs w:val="72"/>
      </w:rPr>
      <w:tab/>
    </w:r>
    <w:r w:rsidR="00100DF9" w:rsidRPr="00567165">
      <w:rPr>
        <w:b/>
        <w:bCs/>
        <w:color w:val="000000" w:themeColor="text1"/>
        <w:sz w:val="72"/>
        <w:szCs w:val="72"/>
      </w:rPr>
      <w:t>202</w:t>
    </w:r>
    <w:r w:rsidR="0092399D" w:rsidRPr="00567165">
      <w:rPr>
        <w:b/>
        <w:bCs/>
        <w:color w:val="000000" w:themeColor="text1"/>
        <w:sz w:val="72"/>
        <w:szCs w:val="72"/>
      </w:rPr>
      <w:t>2</w:t>
    </w:r>
    <w:r w:rsidR="008776AA" w:rsidRPr="002F1FA7">
      <w:rPr>
        <w:b/>
        <w:bCs/>
        <w:color w:val="000000" w:themeColor="text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172C"/>
    <w:multiLevelType w:val="hybridMultilevel"/>
    <w:tmpl w:val="528A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3F1"/>
    <w:multiLevelType w:val="hybridMultilevel"/>
    <w:tmpl w:val="84A66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576EB"/>
    <w:multiLevelType w:val="multilevel"/>
    <w:tmpl w:val="DE088C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D3F11"/>
    <w:multiLevelType w:val="hybridMultilevel"/>
    <w:tmpl w:val="589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E7736"/>
    <w:multiLevelType w:val="multilevel"/>
    <w:tmpl w:val="3F8095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5489A"/>
    <w:multiLevelType w:val="hybridMultilevel"/>
    <w:tmpl w:val="EC54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B1191F"/>
    <w:multiLevelType w:val="hybridMultilevel"/>
    <w:tmpl w:val="F254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570D91"/>
    <w:multiLevelType w:val="hybridMultilevel"/>
    <w:tmpl w:val="95AEE0B6"/>
    <w:lvl w:ilvl="0" w:tplc="07E4102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0773C2"/>
    <w:multiLevelType w:val="hybridMultilevel"/>
    <w:tmpl w:val="9EBACF1C"/>
    <w:lvl w:ilvl="0" w:tplc="4ED0D4F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16cid:durableId="56704096">
    <w:abstractNumId w:val="0"/>
  </w:num>
  <w:num w:numId="2" w16cid:durableId="912156631">
    <w:abstractNumId w:val="1"/>
  </w:num>
  <w:num w:numId="3" w16cid:durableId="2136215288">
    <w:abstractNumId w:val="3"/>
  </w:num>
  <w:num w:numId="4" w16cid:durableId="979457829">
    <w:abstractNumId w:val="8"/>
  </w:num>
  <w:num w:numId="5" w16cid:durableId="1496728196">
    <w:abstractNumId w:val="2"/>
  </w:num>
  <w:num w:numId="6" w16cid:durableId="944314323">
    <w:abstractNumId w:val="10"/>
  </w:num>
  <w:num w:numId="7" w16cid:durableId="1681085295">
    <w:abstractNumId w:val="9"/>
  </w:num>
  <w:num w:numId="8" w16cid:durableId="242958674">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656294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842477542">
    <w:abstractNumId w:val="5"/>
  </w:num>
  <w:num w:numId="11" w16cid:durableId="6108630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CC"/>
    <w:rsid w:val="00003DCC"/>
    <w:rsid w:val="00007B8F"/>
    <w:rsid w:val="000449D1"/>
    <w:rsid w:val="00055B72"/>
    <w:rsid w:val="00060042"/>
    <w:rsid w:val="0008685D"/>
    <w:rsid w:val="000D397D"/>
    <w:rsid w:val="00100DF9"/>
    <w:rsid w:val="00112FD7"/>
    <w:rsid w:val="001253DD"/>
    <w:rsid w:val="00150ABD"/>
    <w:rsid w:val="001E4178"/>
    <w:rsid w:val="00222466"/>
    <w:rsid w:val="002256A4"/>
    <w:rsid w:val="00236632"/>
    <w:rsid w:val="00244474"/>
    <w:rsid w:val="0029260E"/>
    <w:rsid w:val="002B1622"/>
    <w:rsid w:val="002B4549"/>
    <w:rsid w:val="002C78C1"/>
    <w:rsid w:val="002F1FA7"/>
    <w:rsid w:val="00310F17"/>
    <w:rsid w:val="003326CB"/>
    <w:rsid w:val="00373584"/>
    <w:rsid w:val="00376291"/>
    <w:rsid w:val="003763B9"/>
    <w:rsid w:val="00380FD1"/>
    <w:rsid w:val="00383D02"/>
    <w:rsid w:val="00384CE1"/>
    <w:rsid w:val="003C0D3E"/>
    <w:rsid w:val="003D3F1C"/>
    <w:rsid w:val="00440175"/>
    <w:rsid w:val="0045138E"/>
    <w:rsid w:val="00472D21"/>
    <w:rsid w:val="004D5146"/>
    <w:rsid w:val="004D5410"/>
    <w:rsid w:val="004E158A"/>
    <w:rsid w:val="004E7624"/>
    <w:rsid w:val="00541BFB"/>
    <w:rsid w:val="005471D7"/>
    <w:rsid w:val="00565C77"/>
    <w:rsid w:val="0056708E"/>
    <w:rsid w:val="00567165"/>
    <w:rsid w:val="005801E5"/>
    <w:rsid w:val="00590471"/>
    <w:rsid w:val="005D01FA"/>
    <w:rsid w:val="005D45DC"/>
    <w:rsid w:val="0065293C"/>
    <w:rsid w:val="006716D8"/>
    <w:rsid w:val="00690A42"/>
    <w:rsid w:val="006920F0"/>
    <w:rsid w:val="006A492B"/>
    <w:rsid w:val="006C020C"/>
    <w:rsid w:val="006C0EEE"/>
    <w:rsid w:val="006D79A8"/>
    <w:rsid w:val="007575B6"/>
    <w:rsid w:val="00785FC4"/>
    <w:rsid w:val="00795EC9"/>
    <w:rsid w:val="007F31FA"/>
    <w:rsid w:val="007F5B63"/>
    <w:rsid w:val="00803A0A"/>
    <w:rsid w:val="00804B2D"/>
    <w:rsid w:val="00810614"/>
    <w:rsid w:val="00846CB9"/>
    <w:rsid w:val="008776AA"/>
    <w:rsid w:val="008A1E6E"/>
    <w:rsid w:val="008B108C"/>
    <w:rsid w:val="008C2CFC"/>
    <w:rsid w:val="0092399D"/>
    <w:rsid w:val="009475DC"/>
    <w:rsid w:val="00947CE0"/>
    <w:rsid w:val="00967B93"/>
    <w:rsid w:val="009B591F"/>
    <w:rsid w:val="00A27E26"/>
    <w:rsid w:val="00A300B8"/>
    <w:rsid w:val="00A31B16"/>
    <w:rsid w:val="00A3725E"/>
    <w:rsid w:val="00AE68A8"/>
    <w:rsid w:val="00B314CB"/>
    <w:rsid w:val="00B61D7D"/>
    <w:rsid w:val="00B6466C"/>
    <w:rsid w:val="00B76CDA"/>
    <w:rsid w:val="00B80D37"/>
    <w:rsid w:val="00B974AF"/>
    <w:rsid w:val="00BB3338"/>
    <w:rsid w:val="00C14078"/>
    <w:rsid w:val="00C83A18"/>
    <w:rsid w:val="00CC1E8B"/>
    <w:rsid w:val="00CC6D72"/>
    <w:rsid w:val="00CD2321"/>
    <w:rsid w:val="00CD4737"/>
    <w:rsid w:val="00CE1E3D"/>
    <w:rsid w:val="00CE3E86"/>
    <w:rsid w:val="00D053FA"/>
    <w:rsid w:val="00D21339"/>
    <w:rsid w:val="00D26515"/>
    <w:rsid w:val="00E024B0"/>
    <w:rsid w:val="00E26AED"/>
    <w:rsid w:val="00E73AB8"/>
    <w:rsid w:val="00E77B5E"/>
    <w:rsid w:val="00E90A60"/>
    <w:rsid w:val="00EB0870"/>
    <w:rsid w:val="00ED47F7"/>
    <w:rsid w:val="00EE7E09"/>
    <w:rsid w:val="00F0223C"/>
    <w:rsid w:val="00F3235D"/>
    <w:rsid w:val="00F509FC"/>
    <w:rsid w:val="00F77010"/>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4E2FE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100DF9"/>
    <w:rPr>
      <w:rFonts w:cs="Georgia"/>
      <w:sz w:val="8"/>
    </w:rPr>
  </w:style>
  <w:style w:type="character" w:styleId="Hyperlink">
    <w:name w:val="Hyperlink"/>
    <w:basedOn w:val="DefaultParagraphFont"/>
    <w:uiPriority w:val="99"/>
    <w:unhideWhenUsed/>
    <w:rsid w:val="00E024B0"/>
    <w:rPr>
      <w:color w:val="0563C1" w:themeColor="hyperlink"/>
      <w:u w:val="single"/>
    </w:rPr>
  </w:style>
  <w:style w:type="character" w:styleId="UnresolvedMention">
    <w:name w:val="Unresolved Mention"/>
    <w:basedOn w:val="DefaultParagraphFont"/>
    <w:uiPriority w:val="99"/>
    <w:semiHidden/>
    <w:rsid w:val="00E024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nt\AppData\Local\Microsoft\Office\16.0\DTS\en-US%7b579106E9-5371-45CB-B268-00CBEF5EAC95%7d\%7bFF7C82F8-619E-4503-BB9B-3CA4DFCF3AC0%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{FF7C82F8-619E-4503-BB9B-3CA4DFCF3AC0}tf22746018_win32</Template>
  <TotalTime>0</TotalTime>
  <Pages>1</Pages>
  <Words>9</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2022-06-13T06:42:00Z</dcterms:created>
  <dcterms:modified xsi:type="dcterms:W3CDTF">2022-06-13T10:34:00Z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