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B433CF" w14:textId="26EA7254" w:rsidR="004E071B" w:rsidRDefault="004E071B" w:rsidP="004E071B">
      <w:pPr>
        <w:pStyle w:val="NormalWeb"/>
        <w:shd w:val="clear" w:color="auto" w:fill="FFFFFF" w:themeFill="background1"/>
        <w:spacing w:before="0" w:after="150" w:line="360" w:lineRule="atLeast"/>
        <w:rPr>
          <w:b/>
          <w:bCs/>
          <w:sz w:val="26"/>
          <w:szCs w:val="26"/>
        </w:rPr>
      </w:pPr>
      <w:r>
        <w:rPr>
          <w:b/>
          <w:bCs/>
          <w:sz w:val="26"/>
          <w:szCs w:val="26"/>
        </w:rPr>
        <w:t>Reading across the curriculum:</w:t>
      </w:r>
    </w:p>
    <w:p w14:paraId="1804263A" w14:textId="77777777" w:rsidR="00984D57" w:rsidRDefault="004E071B" w:rsidP="00154F58">
      <w:pPr>
        <w:pStyle w:val="NormalWeb"/>
        <w:shd w:val="clear" w:color="auto" w:fill="FFFFFF" w:themeFill="background1"/>
        <w:spacing w:before="0" w:after="150" w:line="360" w:lineRule="atLeast"/>
        <w:rPr>
          <w:sz w:val="26"/>
          <w:szCs w:val="26"/>
        </w:rPr>
      </w:pPr>
      <w:r w:rsidRPr="004E071B">
        <w:rPr>
          <w:bCs/>
          <w:sz w:val="26"/>
          <w:szCs w:val="26"/>
        </w:rPr>
        <w:t>Acquiring a good, varied and subject related</w:t>
      </w:r>
      <w:r>
        <w:rPr>
          <w:b/>
          <w:bCs/>
          <w:sz w:val="26"/>
          <w:szCs w:val="26"/>
        </w:rPr>
        <w:t xml:space="preserve"> </w:t>
      </w:r>
      <w:r>
        <w:rPr>
          <w:sz w:val="26"/>
          <w:szCs w:val="26"/>
        </w:rPr>
        <w:t xml:space="preserve">vocabulary is vital to understanding texts, as well as developing reading fluently. This is true for fiction as well as non-fiction. That is why we emphasise the importance of reading text extracts linked to other subjects within and across our curriculum. At William de Yaxley, the children are exposed to reading materials woven throughout a range of wider curriculum subjects. This is a further way that we are helping to prepare our children for the higher expectations of learning in Key Stage 3. </w:t>
      </w:r>
    </w:p>
    <w:p w14:paraId="63627E4A" w14:textId="77777777" w:rsidR="00984D57" w:rsidRDefault="004E071B" w:rsidP="00154F58">
      <w:pPr>
        <w:pStyle w:val="NormalWeb"/>
        <w:shd w:val="clear" w:color="auto" w:fill="FFFFFF" w:themeFill="background1"/>
        <w:spacing w:before="0" w:after="150" w:line="360" w:lineRule="atLeast"/>
        <w:rPr>
          <w:sz w:val="26"/>
          <w:szCs w:val="26"/>
        </w:rPr>
      </w:pPr>
      <w:r>
        <w:rPr>
          <w:sz w:val="26"/>
          <w:szCs w:val="26"/>
        </w:rPr>
        <w:t xml:space="preserve">For example, in a Science unit on light, the children will be taught the vocabulary associated with light (source, shadows, transparent, translucent, opaque, etc.) They will then read information/text types containing this tier 3, subject specific vocabulary so that they are reading this vocabulary in context. The children will use and apply their understanding from their reading to help them formulate conclusions from their investigations and goon to record their conclusions as if they were indeed writing as a scientist. </w:t>
      </w:r>
    </w:p>
    <w:p w14:paraId="1151E069" w14:textId="723B2E0C" w:rsidR="004E071B" w:rsidRPr="00984D57" w:rsidRDefault="004E071B" w:rsidP="00154F58">
      <w:pPr>
        <w:pStyle w:val="NormalWeb"/>
        <w:shd w:val="clear" w:color="auto" w:fill="FFFFFF" w:themeFill="background1"/>
        <w:spacing w:before="0" w:after="150" w:line="360" w:lineRule="atLeast"/>
        <w:rPr>
          <w:sz w:val="26"/>
          <w:szCs w:val="26"/>
        </w:rPr>
      </w:pPr>
      <w:bookmarkStart w:id="0" w:name="_GoBack"/>
      <w:bookmarkEnd w:id="0"/>
      <w:r>
        <w:rPr>
          <w:sz w:val="26"/>
          <w:szCs w:val="26"/>
        </w:rPr>
        <w:t xml:space="preserve">This approach is also applied across the wider curriculum in subjects such as: History, Geography, RE and Art. </w:t>
      </w:r>
    </w:p>
    <w:p w14:paraId="57B19C05" w14:textId="77777777" w:rsidR="00425FEE" w:rsidRDefault="00425FEE" w:rsidP="00154F58">
      <w:pPr>
        <w:pStyle w:val="NormalWeb"/>
        <w:shd w:val="clear" w:color="auto" w:fill="FFFFFF" w:themeFill="background1"/>
        <w:spacing w:before="0" w:after="150" w:line="360" w:lineRule="atLeast"/>
      </w:pPr>
    </w:p>
    <w:sectPr w:rsidR="00425FEE">
      <w:headerReference w:type="default" r:id="rId6"/>
      <w:footerReference w:type="default" r:id="rId7"/>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723084" w14:textId="77777777" w:rsidR="008B47D1" w:rsidRDefault="008B47D1">
      <w:r>
        <w:separator/>
      </w:r>
    </w:p>
  </w:endnote>
  <w:endnote w:type="continuationSeparator" w:id="0">
    <w:p w14:paraId="2E09812E" w14:textId="77777777" w:rsidR="008B47D1" w:rsidRDefault="008B4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00"/>
    <w:family w:val="roman"/>
    <w:pitch w:val="default"/>
  </w:font>
  <w:font w:name="Helvetica Neue">
    <w:altName w:val="MV Boli"/>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58268" w14:textId="77777777" w:rsidR="008B47D1" w:rsidRDefault="008B47D1">
    <w:pPr>
      <w:pStyle w:val="Header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BE5827" w14:textId="77777777" w:rsidR="008B47D1" w:rsidRDefault="008B47D1">
      <w:r>
        <w:separator/>
      </w:r>
    </w:p>
  </w:footnote>
  <w:footnote w:type="continuationSeparator" w:id="0">
    <w:p w14:paraId="5C13D2E4" w14:textId="77777777" w:rsidR="008B47D1" w:rsidRDefault="008B47D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A08E1" w14:textId="77777777" w:rsidR="008B47D1" w:rsidRDefault="008B47D1">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FEE"/>
    <w:rsid w:val="00105E47"/>
    <w:rsid w:val="00154F58"/>
    <w:rsid w:val="001C4B5C"/>
    <w:rsid w:val="00222933"/>
    <w:rsid w:val="002676E8"/>
    <w:rsid w:val="002A1B4D"/>
    <w:rsid w:val="00361889"/>
    <w:rsid w:val="00425FEE"/>
    <w:rsid w:val="004530E6"/>
    <w:rsid w:val="004E071B"/>
    <w:rsid w:val="00506D36"/>
    <w:rsid w:val="00583D1A"/>
    <w:rsid w:val="005B5BD6"/>
    <w:rsid w:val="007C18F7"/>
    <w:rsid w:val="008B47D1"/>
    <w:rsid w:val="0090224D"/>
    <w:rsid w:val="00984D57"/>
    <w:rsid w:val="00A44F01"/>
    <w:rsid w:val="00A52964"/>
    <w:rsid w:val="00AD6824"/>
    <w:rsid w:val="00B22F8C"/>
    <w:rsid w:val="00B41A0B"/>
    <w:rsid w:val="00C804E8"/>
    <w:rsid w:val="00CA3EE0"/>
    <w:rsid w:val="00CC7001"/>
    <w:rsid w:val="00E52846"/>
    <w:rsid w:val="00F40073"/>
    <w:rsid w:val="00F86E87"/>
    <w:rsid w:val="00FE79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89989"/>
  <w15:docId w15:val="{56D3449A-C6C2-453E-BE32-43F950A41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rmalWeb">
    <w:name w:val="Normal (Web)"/>
    <w:pPr>
      <w:spacing w:before="100" w:after="100"/>
    </w:pPr>
    <w:rPr>
      <w:rFonts w:cs="Arial Unicode MS"/>
      <w:color w:val="000000"/>
      <w:sz w:val="24"/>
      <w:szCs w:val="24"/>
      <w:u w:color="000000"/>
      <w:lang w:val="en-US"/>
    </w:rPr>
  </w:style>
  <w:style w:type="character" w:customStyle="1" w:styleId="Link">
    <w:name w:val="Link"/>
    <w:rPr>
      <w:outline w:val="0"/>
      <w:color w:val="0000FF"/>
      <w:u w:val="single" w:color="0000FF"/>
    </w:rPr>
  </w:style>
  <w:style w:type="character" w:customStyle="1" w:styleId="Hyperlink0">
    <w:name w:val="Hyperlink.0"/>
    <w:basedOn w:val="Link"/>
    <w:rPr>
      <w:rFonts w:ascii="Times New Roman" w:eastAsia="Times New Roman" w:hAnsi="Times New Roman" w:cs="Times New Roman"/>
      <w:b/>
      <w:bCs/>
      <w:outline w:val="0"/>
      <w:color w:val="339966"/>
      <w:sz w:val="26"/>
      <w:szCs w:val="26"/>
      <w:u w:val="single" w:color="339966"/>
    </w:rPr>
  </w:style>
  <w:style w:type="character" w:styleId="Strong">
    <w:name w:val="Strong"/>
    <w:basedOn w:val="DefaultParagraphFont"/>
    <w:uiPriority w:val="22"/>
    <w:qFormat/>
    <w:rsid w:val="002A1B4D"/>
    <w:rPr>
      <w:b/>
      <w:bCs/>
    </w:rPr>
  </w:style>
  <w:style w:type="character" w:styleId="CommentReference">
    <w:name w:val="annotation reference"/>
    <w:basedOn w:val="DefaultParagraphFont"/>
    <w:uiPriority w:val="99"/>
    <w:semiHidden/>
    <w:unhideWhenUsed/>
    <w:rsid w:val="00A44F01"/>
    <w:rPr>
      <w:sz w:val="16"/>
      <w:szCs w:val="16"/>
    </w:rPr>
  </w:style>
  <w:style w:type="paragraph" w:styleId="CommentText">
    <w:name w:val="annotation text"/>
    <w:basedOn w:val="Normal"/>
    <w:link w:val="CommentTextChar"/>
    <w:uiPriority w:val="99"/>
    <w:semiHidden/>
    <w:unhideWhenUsed/>
    <w:rsid w:val="00A44F01"/>
    <w:rPr>
      <w:sz w:val="20"/>
      <w:szCs w:val="20"/>
    </w:rPr>
  </w:style>
  <w:style w:type="character" w:customStyle="1" w:styleId="CommentTextChar">
    <w:name w:val="Comment Text Char"/>
    <w:basedOn w:val="DefaultParagraphFont"/>
    <w:link w:val="CommentText"/>
    <w:uiPriority w:val="99"/>
    <w:semiHidden/>
    <w:rsid w:val="00A44F01"/>
    <w:rPr>
      <w:lang w:val="en-US" w:eastAsia="en-US"/>
    </w:rPr>
  </w:style>
  <w:style w:type="paragraph" w:styleId="CommentSubject">
    <w:name w:val="annotation subject"/>
    <w:basedOn w:val="CommentText"/>
    <w:next w:val="CommentText"/>
    <w:link w:val="CommentSubjectChar"/>
    <w:uiPriority w:val="99"/>
    <w:semiHidden/>
    <w:unhideWhenUsed/>
    <w:rsid w:val="00A44F01"/>
    <w:rPr>
      <w:b/>
      <w:bCs/>
    </w:rPr>
  </w:style>
  <w:style w:type="character" w:customStyle="1" w:styleId="CommentSubjectChar">
    <w:name w:val="Comment Subject Char"/>
    <w:basedOn w:val="CommentTextChar"/>
    <w:link w:val="CommentSubject"/>
    <w:uiPriority w:val="99"/>
    <w:semiHidden/>
    <w:rsid w:val="00A44F01"/>
    <w:rPr>
      <w:b/>
      <w:bCs/>
      <w:lang w:val="en-US" w:eastAsia="en-US"/>
    </w:rPr>
  </w:style>
  <w:style w:type="paragraph" w:styleId="BalloonText">
    <w:name w:val="Balloon Text"/>
    <w:basedOn w:val="Normal"/>
    <w:link w:val="BalloonTextChar"/>
    <w:uiPriority w:val="99"/>
    <w:semiHidden/>
    <w:unhideWhenUsed/>
    <w:rsid w:val="00A44F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4F01"/>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6554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1FEA2AAB</Template>
  <TotalTime>1</TotalTime>
  <Pages>1</Pages>
  <Words>182</Words>
  <Characters>1039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Stocking</dc:creator>
  <cp:lastModifiedBy>Malcolm Stocking</cp:lastModifiedBy>
  <cp:revision>3</cp:revision>
  <dcterms:created xsi:type="dcterms:W3CDTF">2021-12-06T13:58:00Z</dcterms:created>
  <dcterms:modified xsi:type="dcterms:W3CDTF">2021-12-06T13:59:00Z</dcterms:modified>
</cp:coreProperties>
</file>