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E41" w:rsidRDefault="00047E41" w:rsidP="00937255">
      <w:bookmarkStart w:id="0" w:name="_GoBack"/>
      <w:bookmarkEnd w:id="0"/>
      <w:r>
        <w:t>Mas</w:t>
      </w:r>
      <w:r w:rsidR="003E4F7F">
        <w:t>ter Rationales for sequencing: PE/Sport</w:t>
      </w:r>
      <w:r w:rsidR="00937255">
        <w:t xml:space="preserve">                                                           </w:t>
      </w:r>
      <w:r w:rsidR="00937255">
        <w:rPr>
          <w:noProof/>
          <w:lang w:eastAsia="en-GB"/>
        </w:rPr>
        <w:t xml:space="preserve">  </w:t>
      </w:r>
      <w:r w:rsidR="00937255">
        <w:rPr>
          <w:noProof/>
          <w:lang w:eastAsia="en-GB"/>
        </w:rPr>
        <w:drawing>
          <wp:inline distT="0" distB="0" distL="0" distR="0" wp14:anchorId="6B3C6CC5" wp14:editId="0825A7C6">
            <wp:extent cx="780415" cy="780415"/>
            <wp:effectExtent l="0" t="0" r="63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37255">
        <w:rPr>
          <w:noProof/>
          <w:lang w:eastAsia="en-GB"/>
        </w:rPr>
        <w:t xml:space="preserve">                                                                                                             </w:t>
      </w:r>
      <w:r w:rsidR="00C16922">
        <w:t xml:space="preserve">Year </w:t>
      </w:r>
      <w:r w:rsidR="0016443A">
        <w:t>5</w:t>
      </w:r>
      <w:r w:rsidR="00C16922">
        <w:t xml:space="preserve"> PE </w:t>
      </w:r>
      <w:r>
        <w:t>planning placed in context of long term knowledge and growth</w:t>
      </w:r>
    </w:p>
    <w:p w:rsidR="00047E41" w:rsidRDefault="00047E41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13"/>
        <w:gridCol w:w="2215"/>
        <w:gridCol w:w="3440"/>
        <w:gridCol w:w="3440"/>
        <w:gridCol w:w="3440"/>
      </w:tblGrid>
      <w:tr w:rsidR="00047E41" w:rsidTr="00EF56AE">
        <w:tc>
          <w:tcPr>
            <w:tcW w:w="507" w:type="pct"/>
            <w:shd w:val="clear" w:color="auto" w:fill="92D050"/>
          </w:tcPr>
          <w:p w:rsidR="00047E41" w:rsidRDefault="0016443A" w:rsidP="00EF56AE">
            <w:r>
              <w:t>Year 5</w:t>
            </w:r>
          </w:p>
        </w:tc>
        <w:tc>
          <w:tcPr>
            <w:tcW w:w="794" w:type="pct"/>
            <w:shd w:val="clear" w:color="auto" w:fill="92D050"/>
          </w:tcPr>
          <w:p w:rsidR="00047E41" w:rsidRDefault="00C16922" w:rsidP="00EF56AE">
            <w:r>
              <w:t xml:space="preserve">Substantive Subject Specific </w:t>
            </w:r>
            <w:r w:rsidR="00047E41">
              <w:t>Content</w:t>
            </w:r>
            <w:r w:rsidR="00091DDC">
              <w:t>:</w:t>
            </w:r>
          </w:p>
          <w:p w:rsidR="00091DDC" w:rsidRDefault="00091DDC" w:rsidP="00EF56AE">
            <w:pPr>
              <w:rPr>
                <w:rFonts w:ascii="Gill Sans MT" w:eastAsia="Gill Sans MT" w:hAnsi="Gill Sans MT" w:cs="Gill Sans MT"/>
                <w:i/>
              </w:rPr>
            </w:pPr>
          </w:p>
          <w:p w:rsidR="00091DDC" w:rsidRDefault="00091DDC" w:rsidP="00EF56AE"/>
        </w:tc>
        <w:tc>
          <w:tcPr>
            <w:tcW w:w="1233" w:type="pct"/>
            <w:shd w:val="clear" w:color="auto" w:fill="92D050"/>
          </w:tcPr>
          <w:p w:rsidR="00047E41" w:rsidRDefault="00047E41" w:rsidP="00EF56AE">
            <w:r>
              <w:t>Recurring substantive themes, ideas and language (The ultimate role of the content)</w:t>
            </w:r>
          </w:p>
        </w:tc>
        <w:tc>
          <w:tcPr>
            <w:tcW w:w="1233" w:type="pct"/>
            <w:shd w:val="clear" w:color="auto" w:fill="92D050"/>
          </w:tcPr>
          <w:p w:rsidR="00047E41" w:rsidRDefault="00047E41" w:rsidP="00C16922">
            <w:r>
              <w:t>Subject rationale: What is this section DOING within the pupils’ What later content is it preparing for? (The proximal role of the content)</w:t>
            </w:r>
          </w:p>
        </w:tc>
        <w:tc>
          <w:tcPr>
            <w:tcW w:w="1233" w:type="pct"/>
            <w:shd w:val="clear" w:color="auto" w:fill="92D050"/>
          </w:tcPr>
          <w:p w:rsidR="00047E41" w:rsidRDefault="00047E41" w:rsidP="00EF56AE">
            <w:r>
              <w:t xml:space="preserve">Elementary </w:t>
            </w:r>
          </w:p>
          <w:p w:rsidR="00047E41" w:rsidRDefault="00C16922" w:rsidP="00EF56AE">
            <w:r>
              <w:t>Disciplinary training in PE/Sport</w:t>
            </w:r>
          </w:p>
          <w:p w:rsidR="00091DDC" w:rsidRDefault="00091DDC" w:rsidP="00EF56AE">
            <w:r>
              <w:t>Key questions pupils should be asking…</w:t>
            </w:r>
          </w:p>
        </w:tc>
      </w:tr>
      <w:tr w:rsidR="00C16922" w:rsidTr="00C16922">
        <w:trPr>
          <w:trHeight w:val="2018"/>
        </w:trPr>
        <w:tc>
          <w:tcPr>
            <w:tcW w:w="507" w:type="pct"/>
          </w:tcPr>
          <w:p w:rsidR="00C16922" w:rsidRDefault="0016443A" w:rsidP="00EF56AE">
            <w:r>
              <w:t xml:space="preserve">Year 5 </w:t>
            </w:r>
            <w:r w:rsidR="00C16922">
              <w:t>Autumn term 1</w:t>
            </w:r>
          </w:p>
        </w:tc>
        <w:tc>
          <w:tcPr>
            <w:tcW w:w="794" w:type="pct"/>
          </w:tcPr>
          <w:p w:rsidR="00C16922" w:rsidRPr="004C6CE7" w:rsidRDefault="00F83E8B" w:rsidP="004C6CE7">
            <w:pPr>
              <w:rPr>
                <w:rFonts w:cstheme="minorHAnsi"/>
              </w:rPr>
            </w:pPr>
            <w:r>
              <w:rPr>
                <w:rFonts w:cstheme="minorHAnsi"/>
              </w:rPr>
              <w:t>Tag Rugby</w:t>
            </w:r>
            <w:r w:rsidR="0061792E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link to intra-school competition</w:t>
            </w:r>
          </w:p>
        </w:tc>
        <w:tc>
          <w:tcPr>
            <w:tcW w:w="1233" w:type="pct"/>
          </w:tcPr>
          <w:p w:rsidR="00F709EC" w:rsidRPr="00D61143" w:rsidRDefault="00D61143" w:rsidP="00F709EC">
            <w:pPr>
              <w:rPr>
                <w:rFonts w:ascii="Gill Sans MT" w:eastAsia="Gill Sans MT" w:hAnsi="Gill Sans MT" w:cs="Gill Sans MT"/>
                <w:color w:val="FF0000"/>
                <w:lang w:eastAsia="en-GB"/>
              </w:rPr>
            </w:pPr>
            <w:r w:rsidRPr="00D61143">
              <w:rPr>
                <w:rFonts w:ascii="Gill Sans MT" w:eastAsia="Gill Sans MT" w:hAnsi="Gill Sans MT" w:cs="Gill Sans MT"/>
                <w:color w:val="FF0000"/>
                <w:lang w:eastAsia="en-GB"/>
              </w:rPr>
              <w:t>Children will be taught:</w:t>
            </w:r>
          </w:p>
          <w:p w:rsidR="00D61143" w:rsidRDefault="00D61143" w:rsidP="00F709EC">
            <w:pPr>
              <w:rPr>
                <w:rFonts w:ascii="Gill Sans MT" w:eastAsia="Gill Sans MT" w:hAnsi="Gill Sans MT" w:cs="Gill Sans MT"/>
                <w:color w:val="000000"/>
                <w:lang w:eastAsia="en-GB"/>
              </w:rPr>
            </w:pPr>
          </w:p>
          <w:p w:rsidR="00C16922" w:rsidRPr="00C16922" w:rsidRDefault="008B4950" w:rsidP="00D61143">
            <w:pPr>
              <w:tabs>
                <w:tab w:val="left" w:pos="2340"/>
              </w:tabs>
              <w:rPr>
                <w:color w:val="FF0000"/>
              </w:rPr>
            </w:pPr>
            <w:r>
              <w:rPr>
                <w:color w:val="FF0000"/>
              </w:rPr>
              <w:t>To u</w:t>
            </w:r>
            <w:r w:rsidR="00C16922" w:rsidRPr="00C16922">
              <w:rPr>
                <w:color w:val="FF0000"/>
              </w:rPr>
              <w:t>se running, jumping, throwing and catching in isolation and in combination</w:t>
            </w:r>
          </w:p>
          <w:p w:rsidR="00C16922" w:rsidRPr="00C16922" w:rsidRDefault="00C16922" w:rsidP="00C16922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 xml:space="preserve">Develop flexibility, strength, technique, control and balance e.g. through </w:t>
            </w:r>
            <w:r w:rsidR="00F709EC">
              <w:rPr>
                <w:color w:val="FF0000"/>
              </w:rPr>
              <w:t>a small sided game</w:t>
            </w:r>
          </w:p>
          <w:p w:rsidR="00C16922" w:rsidRPr="00C16922" w:rsidRDefault="00C16922" w:rsidP="00C16922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 xml:space="preserve">(enjoy) communicating, collaborating with each other </w:t>
            </w:r>
          </w:p>
          <w:p w:rsidR="00C16922" w:rsidRDefault="00C16922" w:rsidP="00C16922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>…and within a team</w:t>
            </w:r>
          </w:p>
          <w:p w:rsidR="00C16922" w:rsidRDefault="00C16922" w:rsidP="00C16922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>(enjoy) competing with each other</w:t>
            </w:r>
          </w:p>
          <w:p w:rsidR="00C16922" w:rsidRDefault="00F709EC" w:rsidP="00C16922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>
              <w:rPr>
                <w:color w:val="FF0000"/>
              </w:rPr>
              <w:t>Play competitive games, modified where appropriate</w:t>
            </w:r>
          </w:p>
          <w:p w:rsidR="00F709EC" w:rsidRPr="00BB3832" w:rsidRDefault="00F709EC" w:rsidP="00F83E8B">
            <w:pPr>
              <w:pStyle w:val="ListParagraph"/>
              <w:rPr>
                <w:color w:val="FF0000"/>
              </w:rPr>
            </w:pPr>
          </w:p>
        </w:tc>
        <w:tc>
          <w:tcPr>
            <w:tcW w:w="1233" w:type="pct"/>
          </w:tcPr>
          <w:p w:rsidR="00D61143" w:rsidRDefault="00D61143" w:rsidP="00D61143">
            <w:r>
              <w:t xml:space="preserve">Children will have achieved by end of Key Stage 2:  </w:t>
            </w:r>
          </w:p>
          <w:p w:rsidR="00D61143" w:rsidRDefault="00D61143" w:rsidP="00D61143"/>
          <w:p w:rsidR="00D61143" w:rsidRDefault="00D61143" w:rsidP="00D61143">
            <w:r>
              <w:t xml:space="preserve">Learned how to use </w:t>
            </w:r>
          </w:p>
          <w:p w:rsidR="00D61143" w:rsidRDefault="00D61143" w:rsidP="00D61143">
            <w:r>
              <w:t>(skills) them in different ways and to link them to make actions and sequences of movement</w:t>
            </w:r>
          </w:p>
          <w:p w:rsidR="00D61143" w:rsidRDefault="00D61143" w:rsidP="00D61143"/>
          <w:p w:rsidR="00D61143" w:rsidRDefault="00D61143" w:rsidP="00D61143">
            <w:r>
              <w:t xml:space="preserve">Developed an understanding of how to improve in different physical activities and sports </w:t>
            </w:r>
          </w:p>
          <w:p w:rsidR="00D61143" w:rsidRDefault="00D61143" w:rsidP="00D61143"/>
          <w:p w:rsidR="00D61143" w:rsidRDefault="00D61143" w:rsidP="00D61143">
            <w:r>
              <w:t>Learned how to evaluate and recognise their own success</w:t>
            </w:r>
          </w:p>
          <w:p w:rsidR="00091DDC" w:rsidRDefault="00091DDC" w:rsidP="00091DDC"/>
          <w:p w:rsidR="00091DDC" w:rsidRDefault="00091DDC" w:rsidP="00091DDC">
            <w:r>
              <w:t>They will do this through:</w:t>
            </w:r>
          </w:p>
          <w:p w:rsidR="00091DDC" w:rsidRDefault="00091DDC" w:rsidP="00091DDC">
            <w:pPr>
              <w:rPr>
                <w:rFonts w:ascii="Gill Sans MT" w:eastAsia="Gill Sans MT" w:hAnsi="Gill Sans MT" w:cs="Gill Sans MT"/>
                <w:i/>
              </w:rPr>
            </w:pPr>
            <w:r>
              <w:rPr>
                <w:rFonts w:ascii="Gill Sans MT" w:eastAsia="Gill Sans MT" w:hAnsi="Gill Sans MT" w:cs="Gill Sans MT"/>
                <w:i/>
              </w:rPr>
              <w:t>Developing competence to excel in a broad range of physical activities</w:t>
            </w:r>
          </w:p>
          <w:p w:rsidR="00091DDC" w:rsidRDefault="00091DDC" w:rsidP="00D61143"/>
          <w:p w:rsidR="00091DDC" w:rsidRPr="00091DDC" w:rsidRDefault="00091DDC" w:rsidP="00D61143">
            <w:pPr>
              <w:rPr>
                <w:i/>
              </w:rPr>
            </w:pPr>
            <w:r w:rsidRPr="00091DDC">
              <w:rPr>
                <w:i/>
              </w:rPr>
              <w:lastRenderedPageBreak/>
              <w:t>Opportunities to compete in sport and other activities build character</w:t>
            </w:r>
          </w:p>
          <w:p w:rsidR="00091DDC" w:rsidRPr="00091DDC" w:rsidRDefault="00091DDC" w:rsidP="00D61143">
            <w:pPr>
              <w:rPr>
                <w:rFonts w:ascii="Gill Sans MT" w:eastAsia="Gill Sans MT" w:hAnsi="Gill Sans MT" w:cs="Gill Sans MT"/>
                <w:i/>
                <w:color w:val="000000"/>
                <w:lang w:eastAsia="en-GB"/>
              </w:rPr>
            </w:pPr>
            <w:r w:rsidRPr="00091DDC">
              <w:rPr>
                <w:i/>
              </w:rPr>
              <w:t>and help to embed values such as fairness and respect</w:t>
            </w:r>
          </w:p>
          <w:p w:rsidR="00091DDC" w:rsidRPr="00091DDC" w:rsidRDefault="00091DDC" w:rsidP="00091DDC">
            <w:pPr>
              <w:spacing w:after="2" w:line="237" w:lineRule="auto"/>
              <w:rPr>
                <w:rFonts w:ascii="Gill Sans MT" w:eastAsia="Gill Sans MT" w:hAnsi="Gill Sans MT" w:cs="Gill Sans MT"/>
                <w:i/>
                <w:color w:val="000000"/>
                <w:sz w:val="24"/>
                <w:lang w:eastAsia="en-GB"/>
              </w:rPr>
            </w:pPr>
            <w:r w:rsidRPr="00091DDC">
              <w:rPr>
                <w:rFonts w:ascii="Gill Sans MT" w:eastAsia="Gill Sans MT" w:hAnsi="Gill Sans MT" w:cs="Gill Sans MT"/>
                <w:i/>
                <w:color w:val="000000"/>
                <w:lang w:eastAsia="en-GB"/>
              </w:rPr>
              <w:t xml:space="preserve">A high quality physical education curriculum inspires all pupils to succeed and excel in competitive sport… </w:t>
            </w:r>
          </w:p>
          <w:p w:rsidR="00091DDC" w:rsidRPr="00091DDC" w:rsidRDefault="00091DDC" w:rsidP="00091DDC">
            <w:pPr>
              <w:spacing w:line="259" w:lineRule="auto"/>
              <w:rPr>
                <w:rFonts w:ascii="Gill Sans MT" w:eastAsia="Gill Sans MT" w:hAnsi="Gill Sans MT" w:cs="Gill Sans MT"/>
                <w:color w:val="000000"/>
                <w:sz w:val="24"/>
                <w:lang w:eastAsia="en-GB"/>
              </w:rPr>
            </w:pPr>
            <w:r w:rsidRPr="00091DDC">
              <w:rPr>
                <w:rFonts w:ascii="Gill Sans MT" w:eastAsia="Gill Sans MT" w:hAnsi="Gill Sans MT" w:cs="Gill Sans MT"/>
                <w:i/>
                <w:color w:val="000000"/>
                <w:lang w:eastAsia="en-GB"/>
              </w:rPr>
              <w:t xml:space="preserve"> </w:t>
            </w:r>
          </w:p>
          <w:p w:rsidR="00C16922" w:rsidRDefault="00091DDC" w:rsidP="00091DDC">
            <w:pPr>
              <w:rPr>
                <w:rFonts w:ascii="Gill Sans MT" w:eastAsia="Gill Sans MT" w:hAnsi="Gill Sans MT" w:cs="Gill Sans MT"/>
                <w:i/>
                <w:color w:val="000000"/>
                <w:lang w:eastAsia="en-GB"/>
              </w:rPr>
            </w:pPr>
            <w:r w:rsidRPr="00091DDC">
              <w:rPr>
                <w:rFonts w:ascii="Gill Sans MT" w:eastAsia="Gill Sans MT" w:hAnsi="Gill Sans MT" w:cs="Gill Sans MT"/>
                <w:i/>
                <w:color w:val="000000"/>
                <w:lang w:eastAsia="en-GB"/>
              </w:rPr>
              <w:t>Engage in competitive sports and activities</w:t>
            </w:r>
          </w:p>
          <w:p w:rsidR="00091DDC" w:rsidRDefault="00091DDC" w:rsidP="00091DDC">
            <w:pPr>
              <w:rPr>
                <w:rFonts w:ascii="Gill Sans MT" w:eastAsia="Gill Sans MT" w:hAnsi="Gill Sans MT" w:cs="Gill Sans MT"/>
                <w:i/>
                <w:color w:val="000000"/>
                <w:lang w:eastAsia="en-GB"/>
              </w:rPr>
            </w:pPr>
          </w:p>
          <w:p w:rsidR="00091DDC" w:rsidRDefault="00091DDC" w:rsidP="00091DDC">
            <w:r>
              <w:rPr>
                <w:rFonts w:ascii="Gill Sans MT" w:eastAsia="Gill Sans MT" w:hAnsi="Gill Sans MT" w:cs="Gill Sans MT"/>
                <w:i/>
                <w:color w:val="000000"/>
                <w:lang w:eastAsia="en-GB"/>
              </w:rPr>
              <w:t xml:space="preserve">Challenge - </w:t>
            </w:r>
          </w:p>
          <w:p w:rsidR="00D61143" w:rsidRDefault="00091DDC" w:rsidP="00D61143">
            <w:pPr>
              <w:rPr>
                <w:i/>
              </w:rPr>
            </w:pPr>
            <w:proofErr w:type="gramStart"/>
            <w:r w:rsidRPr="00091DDC">
              <w:rPr>
                <w:i/>
              </w:rPr>
              <w:t>….succeed</w:t>
            </w:r>
            <w:proofErr w:type="gramEnd"/>
            <w:r w:rsidRPr="00091DDC">
              <w:rPr>
                <w:i/>
              </w:rPr>
              <w:t xml:space="preserve"> and excel (in competitive sport) and other physically</w:t>
            </w:r>
            <w:r>
              <w:rPr>
                <w:i/>
              </w:rPr>
              <w:t xml:space="preserve"> demanding activities</w:t>
            </w:r>
          </w:p>
          <w:p w:rsidR="00091DDC" w:rsidRDefault="00091DDC" w:rsidP="00D61143">
            <w:pPr>
              <w:rPr>
                <w:i/>
              </w:rPr>
            </w:pPr>
          </w:p>
          <w:p w:rsidR="00091DDC" w:rsidRDefault="00937255" w:rsidP="00D61143">
            <w:pPr>
              <w:rPr>
                <w:i/>
              </w:rPr>
            </w:pPr>
            <w:r>
              <w:rPr>
                <w:i/>
              </w:rPr>
              <w:t>P</w:t>
            </w:r>
            <w:r w:rsidR="00091DDC" w:rsidRPr="00091DDC">
              <w:rPr>
                <w:i/>
              </w:rPr>
              <w:t>rovide opportunities for pupils to become physically confident in a way, which supports their health and fitness</w:t>
            </w:r>
          </w:p>
          <w:p w:rsidR="00091DDC" w:rsidRDefault="00091DDC" w:rsidP="00D61143">
            <w:pPr>
              <w:rPr>
                <w:i/>
              </w:rPr>
            </w:pPr>
          </w:p>
          <w:p w:rsidR="00091DDC" w:rsidRPr="00091DDC" w:rsidRDefault="00937255" w:rsidP="00091DDC">
            <w:pPr>
              <w:spacing w:line="259" w:lineRule="auto"/>
              <w:rPr>
                <w:rFonts w:ascii="Gill Sans MT" w:eastAsia="Gill Sans MT" w:hAnsi="Gill Sans MT" w:cs="Gill Sans MT"/>
                <w:color w:val="000000"/>
                <w:sz w:val="24"/>
                <w:lang w:eastAsia="en-GB"/>
              </w:rPr>
            </w:pPr>
            <w:r>
              <w:rPr>
                <w:rFonts w:ascii="Gill Sans MT" w:eastAsia="Gill Sans MT" w:hAnsi="Gill Sans MT" w:cs="Gill Sans MT"/>
                <w:i/>
                <w:color w:val="000000"/>
                <w:lang w:eastAsia="en-GB"/>
              </w:rPr>
              <w:t>Pupils a</w:t>
            </w:r>
            <w:r w:rsidR="00091DDC" w:rsidRPr="00091DDC">
              <w:rPr>
                <w:rFonts w:ascii="Gill Sans MT" w:eastAsia="Gill Sans MT" w:hAnsi="Gill Sans MT" w:cs="Gill Sans MT"/>
                <w:i/>
                <w:color w:val="000000"/>
                <w:lang w:eastAsia="en-GB"/>
              </w:rPr>
              <w:t xml:space="preserve">re physically active for </w:t>
            </w:r>
          </w:p>
          <w:p w:rsidR="00091DDC" w:rsidRPr="00091DDC" w:rsidRDefault="00091DDC" w:rsidP="00091DDC">
            <w:pPr>
              <w:spacing w:line="259" w:lineRule="auto"/>
              <w:rPr>
                <w:rFonts w:ascii="Gill Sans MT" w:eastAsia="Gill Sans MT" w:hAnsi="Gill Sans MT" w:cs="Gill Sans MT"/>
                <w:color w:val="000000"/>
                <w:sz w:val="24"/>
                <w:lang w:eastAsia="en-GB"/>
              </w:rPr>
            </w:pPr>
            <w:r w:rsidRPr="00091DDC">
              <w:rPr>
                <w:rFonts w:ascii="Gill Sans MT" w:eastAsia="Gill Sans MT" w:hAnsi="Gill Sans MT" w:cs="Gill Sans MT"/>
                <w:i/>
                <w:color w:val="000000"/>
                <w:lang w:eastAsia="en-GB"/>
              </w:rPr>
              <w:t xml:space="preserve">sustained periods of time </w:t>
            </w:r>
          </w:p>
          <w:p w:rsidR="00091DDC" w:rsidRPr="00091DDC" w:rsidRDefault="00091DDC" w:rsidP="00091DDC">
            <w:pPr>
              <w:spacing w:line="259" w:lineRule="auto"/>
              <w:rPr>
                <w:rFonts w:ascii="Gill Sans MT" w:eastAsia="Gill Sans MT" w:hAnsi="Gill Sans MT" w:cs="Gill Sans MT"/>
                <w:color w:val="000000"/>
                <w:sz w:val="24"/>
                <w:lang w:eastAsia="en-GB"/>
              </w:rPr>
            </w:pPr>
            <w:r w:rsidRPr="00091DDC">
              <w:rPr>
                <w:rFonts w:ascii="Gill Sans MT" w:eastAsia="Gill Sans MT" w:hAnsi="Gill Sans MT" w:cs="Gill Sans MT"/>
                <w:i/>
                <w:color w:val="000000"/>
                <w:lang w:eastAsia="en-GB"/>
              </w:rPr>
              <w:t xml:space="preserve"> </w:t>
            </w:r>
          </w:p>
          <w:p w:rsidR="00091DDC" w:rsidRPr="00091DDC" w:rsidRDefault="00091DDC" w:rsidP="00D61143">
            <w:pPr>
              <w:rPr>
                <w:i/>
              </w:rPr>
            </w:pPr>
            <w:r w:rsidRPr="00091DDC">
              <w:rPr>
                <w:rFonts w:ascii="Gill Sans MT" w:eastAsia="Gill Sans MT" w:hAnsi="Gill Sans MT" w:cs="Gill Sans MT"/>
                <w:i/>
                <w:color w:val="000000"/>
                <w:lang w:eastAsia="en-GB"/>
              </w:rPr>
              <w:t>Lead healthy, active lives</w:t>
            </w:r>
          </w:p>
          <w:p w:rsidR="00D61143" w:rsidRDefault="00D61143" w:rsidP="00D61143"/>
        </w:tc>
        <w:tc>
          <w:tcPr>
            <w:tcW w:w="1233" w:type="pct"/>
          </w:tcPr>
          <w:p w:rsidR="00091DDC" w:rsidRDefault="00C16922" w:rsidP="00091DDC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 xml:space="preserve">How do </w:t>
            </w:r>
            <w:r w:rsidR="00091DDC">
              <w:t>sports men and women achieve a good level of Health and F</w:t>
            </w:r>
            <w:r w:rsidR="00BB3832">
              <w:t>itness</w:t>
            </w:r>
            <w:r w:rsidR="00091DDC">
              <w:t>?</w:t>
            </w:r>
          </w:p>
          <w:p w:rsidR="00BB3832" w:rsidRDefault="00091DDC" w:rsidP="00091DDC">
            <w:pPr>
              <w:pStyle w:val="ListParagraph"/>
              <w:numPr>
                <w:ilvl w:val="0"/>
                <w:numId w:val="3"/>
              </w:numPr>
            </w:pPr>
            <w:r>
              <w:t xml:space="preserve">Remain </w:t>
            </w:r>
            <w:r w:rsidR="00BB3832">
              <w:t xml:space="preserve">physically active for </w:t>
            </w:r>
          </w:p>
          <w:p w:rsidR="00BB3832" w:rsidRDefault="00091DDC" w:rsidP="00091DDC">
            <w:pPr>
              <w:pStyle w:val="ListParagraph"/>
            </w:pPr>
            <w:r>
              <w:t>sustained periods of time?</w:t>
            </w:r>
            <w:r w:rsidR="00BB3832">
              <w:t xml:space="preserve"> </w:t>
            </w:r>
          </w:p>
          <w:p w:rsidR="00091DDC" w:rsidRDefault="00091DDC" w:rsidP="00091DDC">
            <w:pPr>
              <w:pStyle w:val="ListParagraph"/>
              <w:numPr>
                <w:ilvl w:val="0"/>
                <w:numId w:val="3"/>
              </w:numPr>
            </w:pPr>
            <w:r>
              <w:t>Lead healthy, active lives?</w:t>
            </w:r>
          </w:p>
          <w:p w:rsidR="00091DDC" w:rsidRDefault="00BB3832" w:rsidP="00091DDC">
            <w:pPr>
              <w:pStyle w:val="ListParagraph"/>
              <w:numPr>
                <w:ilvl w:val="0"/>
                <w:numId w:val="3"/>
              </w:numPr>
            </w:pPr>
            <w:r>
              <w:t>Understand and apply the long-term health benefits of physical activity</w:t>
            </w:r>
            <w:r w:rsidR="00091DDC">
              <w:t>?</w:t>
            </w:r>
            <w:r>
              <w:t xml:space="preserve"> </w:t>
            </w:r>
            <w:r>
              <w:tab/>
            </w:r>
          </w:p>
          <w:p w:rsidR="00BB3832" w:rsidRDefault="00BB3832" w:rsidP="00091DDC">
            <w:pPr>
              <w:pStyle w:val="ListParagraph"/>
              <w:numPr>
                <w:ilvl w:val="0"/>
                <w:numId w:val="3"/>
              </w:numPr>
            </w:pPr>
            <w:r>
              <w:t>Get involved in a range of activities that develops personal fitness and promotes an active, healthy lifestyle</w:t>
            </w:r>
            <w:r w:rsidR="00091DDC">
              <w:t>?</w:t>
            </w:r>
          </w:p>
          <w:p w:rsidR="00C16922" w:rsidRDefault="00C16922" w:rsidP="00EF56AE"/>
        </w:tc>
      </w:tr>
      <w:tr w:rsidR="00F709EC" w:rsidTr="007701FD">
        <w:trPr>
          <w:trHeight w:val="820"/>
        </w:trPr>
        <w:tc>
          <w:tcPr>
            <w:tcW w:w="507" w:type="pct"/>
          </w:tcPr>
          <w:p w:rsidR="00F709EC" w:rsidRPr="0061792E" w:rsidRDefault="00F709EC" w:rsidP="00C16922">
            <w:pPr>
              <w:rPr>
                <w:highlight w:val="yellow"/>
              </w:rPr>
            </w:pPr>
            <w:r w:rsidRPr="00F83E8B">
              <w:lastRenderedPageBreak/>
              <w:t xml:space="preserve">Year </w:t>
            </w:r>
            <w:r w:rsidR="0016443A" w:rsidRPr="00F83E8B">
              <w:t>5</w:t>
            </w:r>
            <w:r w:rsidR="00937255" w:rsidRPr="00F83E8B">
              <w:t xml:space="preserve"> </w:t>
            </w:r>
            <w:r w:rsidRPr="00F83E8B">
              <w:t>Autumn term 2</w:t>
            </w:r>
          </w:p>
        </w:tc>
        <w:tc>
          <w:tcPr>
            <w:tcW w:w="794" w:type="pct"/>
          </w:tcPr>
          <w:p w:rsidR="00F709EC" w:rsidRPr="0061792E" w:rsidRDefault="00F83E8B" w:rsidP="004C6CE7">
            <w:pPr>
              <w:rPr>
                <w:rFonts w:cstheme="minorHAnsi"/>
                <w:highlight w:val="yellow"/>
              </w:rPr>
            </w:pPr>
            <w:r w:rsidRPr="00F83E8B">
              <w:rPr>
                <w:rFonts w:cstheme="minorHAnsi"/>
              </w:rPr>
              <w:t>Dodge Ball: Focus on Throwing and Catching skills</w:t>
            </w:r>
          </w:p>
        </w:tc>
        <w:tc>
          <w:tcPr>
            <w:tcW w:w="1233" w:type="pct"/>
          </w:tcPr>
          <w:p w:rsidR="00F83E8B" w:rsidRPr="00F83E8B" w:rsidRDefault="00F83E8B" w:rsidP="00F83E8B">
            <w:pPr>
              <w:pStyle w:val="ListParagraph"/>
              <w:numPr>
                <w:ilvl w:val="0"/>
                <w:numId w:val="4"/>
              </w:numPr>
              <w:tabs>
                <w:tab w:val="left" w:pos="2340"/>
              </w:tabs>
              <w:rPr>
                <w:color w:val="FF0000"/>
              </w:rPr>
            </w:pPr>
            <w:r w:rsidRPr="00F83E8B">
              <w:rPr>
                <w:color w:val="FF0000"/>
              </w:rPr>
              <w:t>To use running, jumping, throwing and catching in isolation and in combination</w:t>
            </w:r>
          </w:p>
          <w:p w:rsidR="00F83E8B" w:rsidRPr="00C16922" w:rsidRDefault="00F83E8B" w:rsidP="00F83E8B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 xml:space="preserve">Develop flexibility, strength, technique, control </w:t>
            </w:r>
            <w:r w:rsidRPr="00C16922">
              <w:rPr>
                <w:color w:val="FF0000"/>
              </w:rPr>
              <w:lastRenderedPageBreak/>
              <w:t xml:space="preserve">and balance e.g. through </w:t>
            </w:r>
            <w:r>
              <w:rPr>
                <w:color w:val="FF0000"/>
              </w:rPr>
              <w:t>a small sided game</w:t>
            </w:r>
          </w:p>
          <w:p w:rsidR="00F83E8B" w:rsidRPr="00C16922" w:rsidRDefault="00F83E8B" w:rsidP="00F83E8B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 xml:space="preserve">(enjoy) communicating, collaborating with each other </w:t>
            </w:r>
          </w:p>
          <w:p w:rsidR="00F83E8B" w:rsidRDefault="00F83E8B" w:rsidP="00F83E8B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>…and within a team</w:t>
            </w:r>
          </w:p>
          <w:p w:rsidR="00F83E8B" w:rsidRDefault="00F83E8B" w:rsidP="00F83E8B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>(enjoy) competing with each other</w:t>
            </w:r>
          </w:p>
          <w:p w:rsidR="00F83E8B" w:rsidRDefault="00F83E8B" w:rsidP="00F83E8B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>
              <w:rPr>
                <w:color w:val="FF0000"/>
              </w:rPr>
              <w:t>Play competitive games, modified where appropriate</w:t>
            </w:r>
          </w:p>
          <w:p w:rsidR="00F709EC" w:rsidRDefault="00F709EC" w:rsidP="00F83E8B"/>
        </w:tc>
        <w:tc>
          <w:tcPr>
            <w:tcW w:w="1233" w:type="pct"/>
          </w:tcPr>
          <w:p w:rsidR="00F709EC" w:rsidRDefault="00BB3832" w:rsidP="00BB3832">
            <w:r>
              <w:rPr>
                <w:rFonts w:ascii="Gill Sans MT" w:eastAsia="Gill Sans MT" w:hAnsi="Gill Sans MT" w:cs="Gill Sans MT"/>
                <w:color w:val="000000"/>
                <w:lang w:eastAsia="en-GB"/>
              </w:rPr>
              <w:lastRenderedPageBreak/>
              <w:t>As above</w:t>
            </w:r>
          </w:p>
        </w:tc>
        <w:tc>
          <w:tcPr>
            <w:tcW w:w="1233" w:type="pct"/>
          </w:tcPr>
          <w:p w:rsidR="00F709EC" w:rsidRDefault="00F709EC" w:rsidP="00EF56AE"/>
        </w:tc>
      </w:tr>
    </w:tbl>
    <w:p w:rsidR="00047E41" w:rsidRDefault="00047E41">
      <w:r>
        <w:lastRenderedPageBreak/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13"/>
        <w:gridCol w:w="2215"/>
        <w:gridCol w:w="3440"/>
        <w:gridCol w:w="3440"/>
        <w:gridCol w:w="3440"/>
      </w:tblGrid>
      <w:tr w:rsidR="000D27CE" w:rsidTr="00F83E8B">
        <w:trPr>
          <w:trHeight w:val="841"/>
        </w:trPr>
        <w:tc>
          <w:tcPr>
            <w:tcW w:w="507" w:type="pct"/>
          </w:tcPr>
          <w:p w:rsidR="000D27CE" w:rsidRDefault="000D27CE" w:rsidP="00EF56AE">
            <w:r>
              <w:lastRenderedPageBreak/>
              <w:t xml:space="preserve">Year </w:t>
            </w:r>
            <w:r w:rsidR="0016443A">
              <w:t>5</w:t>
            </w:r>
          </w:p>
          <w:p w:rsidR="000D27CE" w:rsidRDefault="000D27CE" w:rsidP="00EF56AE">
            <w:r>
              <w:t>Spring 1</w:t>
            </w:r>
          </w:p>
          <w:p w:rsidR="000D27CE" w:rsidRDefault="000D27CE" w:rsidP="00EF56AE"/>
          <w:p w:rsidR="000D27CE" w:rsidRDefault="000D27CE" w:rsidP="00EF56AE"/>
        </w:tc>
        <w:tc>
          <w:tcPr>
            <w:tcW w:w="794" w:type="pct"/>
          </w:tcPr>
          <w:p w:rsidR="000D27CE" w:rsidRDefault="00FB1213" w:rsidP="0016443A">
            <w:pPr>
              <w:rPr>
                <w:rFonts w:cstheme="minorHAnsi"/>
              </w:rPr>
            </w:pPr>
            <w:r w:rsidRPr="00F83E8B">
              <w:rPr>
                <w:rFonts w:cstheme="minorHAnsi"/>
              </w:rPr>
              <w:t>Gymnastics/Dance</w:t>
            </w:r>
          </w:p>
          <w:p w:rsidR="0061792E" w:rsidRDefault="0061792E" w:rsidP="0016443A">
            <w:pPr>
              <w:rPr>
                <w:rFonts w:cstheme="minorHAnsi"/>
              </w:rPr>
            </w:pPr>
            <w:r>
              <w:rPr>
                <w:rFonts w:cstheme="minorHAnsi"/>
              </w:rPr>
              <w:t>Viking Dance – A Viking Raid!</w:t>
            </w:r>
          </w:p>
          <w:p w:rsidR="00F83E8B" w:rsidRDefault="00F83E8B" w:rsidP="0016443A">
            <w:pPr>
              <w:rPr>
                <w:rFonts w:cstheme="minorHAnsi"/>
              </w:rPr>
            </w:pPr>
          </w:p>
          <w:p w:rsidR="00F83E8B" w:rsidRDefault="00F83E8B" w:rsidP="0016443A">
            <w:pPr>
              <w:rPr>
                <w:rFonts w:cstheme="minorHAnsi"/>
              </w:rPr>
            </w:pPr>
          </w:p>
          <w:p w:rsidR="00F83E8B" w:rsidRDefault="00F83E8B" w:rsidP="0016443A">
            <w:pPr>
              <w:rPr>
                <w:rFonts w:cstheme="minorHAnsi"/>
              </w:rPr>
            </w:pPr>
          </w:p>
          <w:p w:rsidR="00F83E8B" w:rsidRDefault="00F83E8B" w:rsidP="0016443A">
            <w:pPr>
              <w:rPr>
                <w:rFonts w:cstheme="minorHAnsi"/>
              </w:rPr>
            </w:pPr>
          </w:p>
          <w:p w:rsidR="00F83E8B" w:rsidRDefault="00F83E8B" w:rsidP="0016443A">
            <w:pPr>
              <w:rPr>
                <w:rFonts w:cstheme="minorHAnsi"/>
              </w:rPr>
            </w:pPr>
          </w:p>
          <w:p w:rsidR="00F83E8B" w:rsidRDefault="00F83E8B" w:rsidP="0016443A">
            <w:pPr>
              <w:rPr>
                <w:rFonts w:cstheme="minorHAnsi"/>
              </w:rPr>
            </w:pPr>
          </w:p>
          <w:p w:rsidR="00F83E8B" w:rsidRDefault="00F83E8B" w:rsidP="0016443A">
            <w:pPr>
              <w:rPr>
                <w:rFonts w:cstheme="minorHAnsi"/>
              </w:rPr>
            </w:pPr>
          </w:p>
          <w:p w:rsidR="00F83E8B" w:rsidRDefault="00F83E8B" w:rsidP="0016443A">
            <w:pPr>
              <w:rPr>
                <w:rFonts w:cstheme="minorHAnsi"/>
              </w:rPr>
            </w:pPr>
          </w:p>
          <w:p w:rsidR="00F83E8B" w:rsidRDefault="00F83E8B" w:rsidP="0016443A">
            <w:pPr>
              <w:rPr>
                <w:rFonts w:cstheme="minorHAnsi"/>
              </w:rPr>
            </w:pPr>
          </w:p>
          <w:p w:rsidR="00F83E8B" w:rsidRDefault="00F83E8B" w:rsidP="0016443A">
            <w:pPr>
              <w:rPr>
                <w:rFonts w:cstheme="minorHAnsi"/>
              </w:rPr>
            </w:pPr>
          </w:p>
          <w:p w:rsidR="00F83E8B" w:rsidRDefault="00F83E8B" w:rsidP="0016443A">
            <w:pPr>
              <w:rPr>
                <w:rFonts w:cstheme="minorHAnsi"/>
              </w:rPr>
            </w:pPr>
          </w:p>
          <w:p w:rsidR="00F83E8B" w:rsidRDefault="00F83E8B" w:rsidP="0016443A">
            <w:pPr>
              <w:rPr>
                <w:rFonts w:cstheme="minorHAnsi"/>
              </w:rPr>
            </w:pPr>
          </w:p>
          <w:p w:rsidR="00F83E8B" w:rsidRDefault="00F83E8B" w:rsidP="0016443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Swimming – </w:t>
            </w:r>
            <w:proofErr w:type="gramStart"/>
            <w:r>
              <w:rPr>
                <w:rFonts w:cstheme="minorHAnsi"/>
              </w:rPr>
              <w:t>Six week</w:t>
            </w:r>
            <w:proofErr w:type="gramEnd"/>
            <w:r>
              <w:rPr>
                <w:rFonts w:cstheme="minorHAnsi"/>
              </w:rPr>
              <w:t xml:space="preserve"> session</w:t>
            </w:r>
          </w:p>
          <w:p w:rsidR="00F83E8B" w:rsidRDefault="00F83E8B" w:rsidP="0016443A">
            <w:pPr>
              <w:rPr>
                <w:rFonts w:cstheme="minorHAnsi"/>
              </w:rPr>
            </w:pPr>
            <w:r>
              <w:rPr>
                <w:rFonts w:cstheme="minorHAnsi"/>
              </w:rPr>
              <w:t>Objectives as per National Curriculum Expectations:</w:t>
            </w:r>
          </w:p>
          <w:p w:rsidR="00F83E8B" w:rsidRPr="004C6CE7" w:rsidRDefault="00F83E8B" w:rsidP="0016443A">
            <w:pPr>
              <w:rPr>
                <w:rFonts w:cstheme="minorHAnsi"/>
              </w:rPr>
            </w:pPr>
          </w:p>
        </w:tc>
        <w:tc>
          <w:tcPr>
            <w:tcW w:w="1233" w:type="pct"/>
          </w:tcPr>
          <w:p w:rsidR="000D27CE" w:rsidRPr="00F709EC" w:rsidRDefault="000D27CE" w:rsidP="000D27CE">
            <w:pPr>
              <w:pStyle w:val="ListParagraph"/>
              <w:numPr>
                <w:ilvl w:val="0"/>
                <w:numId w:val="2"/>
              </w:numPr>
              <w:rPr>
                <w:color w:val="FF0000"/>
              </w:rPr>
            </w:pPr>
            <w:r w:rsidRPr="00F709EC">
              <w:rPr>
                <w:color w:val="FF0000"/>
              </w:rPr>
              <w:t>Develop flexibility, strength, technique, control and balance e.g. through athletics and gymnastics</w:t>
            </w:r>
          </w:p>
          <w:p w:rsidR="000D27CE" w:rsidRPr="00F709EC" w:rsidRDefault="000D27CE" w:rsidP="000D27CE">
            <w:pPr>
              <w:pStyle w:val="ListParagraph"/>
              <w:numPr>
                <w:ilvl w:val="0"/>
                <w:numId w:val="2"/>
              </w:numPr>
              <w:rPr>
                <w:color w:val="FF0000"/>
              </w:rPr>
            </w:pPr>
            <w:r w:rsidRPr="00F709EC">
              <w:rPr>
                <w:color w:val="FF0000"/>
              </w:rPr>
              <w:t>Perform a “conditioned phrase” of gymnastic movements using a range of movement patterns</w:t>
            </w:r>
          </w:p>
          <w:p w:rsidR="000D27CE" w:rsidRDefault="000D27CE" w:rsidP="00BB3832">
            <w:pPr>
              <w:ind w:left="360"/>
            </w:pPr>
          </w:p>
          <w:p w:rsidR="00F83E8B" w:rsidRDefault="00F83E8B" w:rsidP="00BB3832">
            <w:pPr>
              <w:ind w:left="360"/>
            </w:pPr>
          </w:p>
          <w:p w:rsidR="00F83E8B" w:rsidRDefault="00F83E8B" w:rsidP="00F83E8B">
            <w:pPr>
              <w:shd w:val="clear" w:color="auto" w:fill="FFFFFF"/>
              <w:spacing w:after="270"/>
              <w:rPr>
                <w:rFonts w:eastAsia="Times New Roman" w:cstheme="minorHAnsi"/>
                <w:color w:val="FF0000"/>
                <w:lang w:eastAsia="en-GB"/>
              </w:rPr>
            </w:pPr>
          </w:p>
          <w:p w:rsidR="00F83E8B" w:rsidRDefault="00F83E8B" w:rsidP="00F83E8B">
            <w:pPr>
              <w:shd w:val="clear" w:color="auto" w:fill="FFFFFF"/>
              <w:spacing w:after="270"/>
              <w:rPr>
                <w:rFonts w:eastAsia="Times New Roman" w:cstheme="minorHAnsi"/>
                <w:color w:val="FF0000"/>
                <w:lang w:eastAsia="en-GB"/>
              </w:rPr>
            </w:pPr>
          </w:p>
          <w:p w:rsidR="00F83E8B" w:rsidRPr="00F83E8B" w:rsidRDefault="00F83E8B" w:rsidP="00F83E8B">
            <w:pPr>
              <w:shd w:val="clear" w:color="auto" w:fill="FFFFFF"/>
              <w:spacing w:after="270"/>
              <w:rPr>
                <w:rFonts w:eastAsia="Times New Roman" w:cstheme="minorHAnsi"/>
                <w:color w:val="FF0000"/>
                <w:lang w:eastAsia="en-GB"/>
              </w:rPr>
            </w:pPr>
            <w:r w:rsidRPr="00F83E8B">
              <w:rPr>
                <w:rFonts w:eastAsia="Times New Roman" w:cstheme="minorHAnsi"/>
                <w:color w:val="FF0000"/>
                <w:lang w:eastAsia="en-GB"/>
              </w:rPr>
              <w:t>Each pupil is required to be</w:t>
            </w:r>
            <w:r w:rsidRPr="00F83E8B">
              <w:rPr>
                <w:rFonts w:ascii="Helvetica" w:eastAsia="Times New Roman" w:hAnsi="Helvetica" w:cs="Times New Roman"/>
                <w:color w:val="FF0000"/>
                <w:sz w:val="24"/>
                <w:szCs w:val="24"/>
                <w:lang w:eastAsia="en-GB"/>
              </w:rPr>
              <w:t xml:space="preserve"> </w:t>
            </w:r>
            <w:r w:rsidRPr="00F83E8B">
              <w:rPr>
                <w:rFonts w:eastAsia="Times New Roman" w:cstheme="minorHAnsi"/>
                <w:color w:val="FF0000"/>
                <w:lang w:eastAsia="en-GB"/>
              </w:rPr>
              <w:t>able to do the following:</w:t>
            </w:r>
          </w:p>
          <w:p w:rsidR="00F83E8B" w:rsidRPr="00F83E8B" w:rsidRDefault="00F83E8B" w:rsidP="00F83E8B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210" w:line="300" w:lineRule="atLeast"/>
              <w:rPr>
                <w:rFonts w:eastAsia="Times New Roman" w:cstheme="minorHAnsi"/>
                <w:color w:val="FF0000"/>
                <w:lang w:eastAsia="en-GB"/>
              </w:rPr>
            </w:pPr>
            <w:r w:rsidRPr="00F83E8B">
              <w:rPr>
                <w:rFonts w:eastAsia="Times New Roman" w:cstheme="minorHAnsi"/>
                <w:color w:val="FF0000"/>
                <w:lang w:eastAsia="en-GB"/>
              </w:rPr>
              <w:t>Perform safe self-rescue in different water based situations</w:t>
            </w:r>
          </w:p>
          <w:p w:rsidR="00F83E8B" w:rsidRPr="00F83E8B" w:rsidRDefault="00F83E8B" w:rsidP="00F83E8B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210" w:line="300" w:lineRule="atLeast"/>
              <w:rPr>
                <w:rFonts w:eastAsia="Times New Roman" w:cstheme="minorHAnsi"/>
                <w:color w:val="FF0000"/>
                <w:lang w:eastAsia="en-GB"/>
              </w:rPr>
            </w:pPr>
            <w:r w:rsidRPr="00F83E8B">
              <w:rPr>
                <w:rFonts w:eastAsia="Times New Roman" w:cstheme="minorHAnsi"/>
                <w:color w:val="FF0000"/>
                <w:lang w:eastAsia="en-GB"/>
              </w:rPr>
              <w:t>Swim competently, confidently and proficiently over a distance of </w:t>
            </w:r>
            <w:r w:rsidRPr="00F83E8B">
              <w:rPr>
                <w:rFonts w:eastAsia="Times New Roman" w:cstheme="minorHAnsi"/>
                <w:b/>
                <w:bCs/>
                <w:color w:val="FF0000"/>
                <w:lang w:eastAsia="en-GB"/>
              </w:rPr>
              <w:t>at least</w:t>
            </w:r>
            <w:r w:rsidRPr="00F83E8B">
              <w:rPr>
                <w:rFonts w:eastAsia="Times New Roman" w:cstheme="minorHAnsi"/>
                <w:color w:val="FF0000"/>
                <w:lang w:eastAsia="en-GB"/>
              </w:rPr>
              <w:t> 25 metres</w:t>
            </w:r>
          </w:p>
          <w:p w:rsidR="00F83E8B" w:rsidRDefault="00F83E8B" w:rsidP="00F83E8B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210" w:line="300" w:lineRule="atLeast"/>
            </w:pPr>
            <w:r w:rsidRPr="00F83E8B">
              <w:rPr>
                <w:rFonts w:eastAsia="Times New Roman" w:cstheme="minorHAnsi"/>
                <w:color w:val="FF0000"/>
                <w:lang w:eastAsia="en-GB"/>
              </w:rPr>
              <w:t>Use a range of strokes effectively, for example, front crawl, backstroke and breaststroke.</w:t>
            </w:r>
          </w:p>
        </w:tc>
        <w:tc>
          <w:tcPr>
            <w:tcW w:w="1233" w:type="pct"/>
          </w:tcPr>
          <w:p w:rsidR="00D61143" w:rsidRDefault="00D61143" w:rsidP="00D61143">
            <w:pPr>
              <w:spacing w:line="259" w:lineRule="auto"/>
              <w:rPr>
                <w:rFonts w:ascii="Gill Sans MT" w:eastAsia="Gill Sans MT" w:hAnsi="Gill Sans MT" w:cs="Gill Sans MT"/>
                <w:color w:val="000000"/>
                <w:lang w:eastAsia="en-GB"/>
              </w:rPr>
            </w:pPr>
            <w:r w:rsidRPr="00D61143">
              <w:rPr>
                <w:rFonts w:ascii="Gill Sans MT" w:eastAsia="Gill Sans MT" w:hAnsi="Gill Sans MT" w:cs="Gill Sans MT"/>
                <w:color w:val="000000"/>
                <w:lang w:eastAsia="en-GB"/>
              </w:rPr>
              <w:t xml:space="preserve">Children will have achieved by end of Key Stage 2:  </w:t>
            </w:r>
          </w:p>
          <w:p w:rsidR="00D61143" w:rsidRDefault="00D61143" w:rsidP="00D61143">
            <w:pPr>
              <w:spacing w:line="259" w:lineRule="auto"/>
              <w:rPr>
                <w:rFonts w:ascii="Gill Sans MT" w:eastAsia="Gill Sans MT" w:hAnsi="Gill Sans MT" w:cs="Gill Sans MT"/>
                <w:color w:val="000000"/>
                <w:lang w:eastAsia="en-GB"/>
              </w:rPr>
            </w:pPr>
          </w:p>
          <w:p w:rsidR="00D61143" w:rsidRPr="00F709EC" w:rsidRDefault="00D61143" w:rsidP="00D61143">
            <w:pPr>
              <w:spacing w:line="259" w:lineRule="auto"/>
              <w:rPr>
                <w:rFonts w:ascii="Gill Sans MT" w:eastAsia="Gill Sans MT" w:hAnsi="Gill Sans MT" w:cs="Gill Sans MT"/>
                <w:color w:val="000000"/>
                <w:sz w:val="24"/>
                <w:lang w:eastAsia="en-GB"/>
              </w:rPr>
            </w:pPr>
            <w:r w:rsidRPr="00F709EC">
              <w:rPr>
                <w:rFonts w:ascii="Gill Sans MT" w:eastAsia="Gill Sans MT" w:hAnsi="Gill Sans MT" w:cs="Gill Sans MT"/>
                <w:color w:val="000000"/>
                <w:lang w:eastAsia="en-GB"/>
              </w:rPr>
              <w:t>Learn</w:t>
            </w:r>
            <w:r>
              <w:rPr>
                <w:rFonts w:ascii="Gill Sans MT" w:eastAsia="Gill Sans MT" w:hAnsi="Gill Sans MT" w:cs="Gill Sans MT"/>
                <w:color w:val="000000"/>
                <w:lang w:eastAsia="en-GB"/>
              </w:rPr>
              <w:t>ed</w:t>
            </w:r>
            <w:r w:rsidRPr="00F709EC">
              <w:rPr>
                <w:rFonts w:ascii="Gill Sans MT" w:eastAsia="Gill Sans MT" w:hAnsi="Gill Sans MT" w:cs="Gill Sans MT"/>
                <w:color w:val="000000"/>
                <w:lang w:eastAsia="en-GB"/>
              </w:rPr>
              <w:t xml:space="preserve"> how to use </w:t>
            </w:r>
          </w:p>
          <w:p w:rsidR="00D61143" w:rsidRDefault="00D61143" w:rsidP="00D61143">
            <w:pPr>
              <w:spacing w:line="236" w:lineRule="auto"/>
            </w:pPr>
            <w:r w:rsidRPr="00F709EC">
              <w:rPr>
                <w:rFonts w:ascii="Gill Sans MT" w:eastAsia="Gill Sans MT" w:hAnsi="Gill Sans MT" w:cs="Gill Sans MT"/>
                <w:color w:val="000000"/>
                <w:lang w:eastAsia="en-GB"/>
              </w:rPr>
              <w:t>(skills) them in different ways and to link them to make actions and sequences of movement</w:t>
            </w:r>
            <w:r w:rsidRPr="00F709EC">
              <w:t xml:space="preserve"> </w:t>
            </w:r>
          </w:p>
          <w:p w:rsidR="00D61143" w:rsidRDefault="00D61143" w:rsidP="00D61143">
            <w:pPr>
              <w:spacing w:line="236" w:lineRule="auto"/>
            </w:pPr>
          </w:p>
          <w:p w:rsidR="00D61143" w:rsidRDefault="00D61143" w:rsidP="00D61143">
            <w:pPr>
              <w:spacing w:line="236" w:lineRule="auto"/>
              <w:rPr>
                <w:rFonts w:ascii="Gill Sans MT" w:eastAsia="Gill Sans MT" w:hAnsi="Gill Sans MT" w:cs="Gill Sans MT"/>
                <w:color w:val="000000"/>
                <w:lang w:eastAsia="en-GB"/>
              </w:rPr>
            </w:pPr>
            <w:r w:rsidRPr="00F709EC">
              <w:t>Develop</w:t>
            </w:r>
            <w:r>
              <w:t>ed</w:t>
            </w:r>
            <w:r w:rsidRPr="00F709EC">
              <w:t xml:space="preserve"> an understanding of how to improve in different </w:t>
            </w:r>
            <w:r w:rsidRPr="00F709EC">
              <w:rPr>
                <w:rFonts w:ascii="Gill Sans MT" w:eastAsia="Gill Sans MT" w:hAnsi="Gill Sans MT" w:cs="Gill Sans MT"/>
                <w:lang w:eastAsia="en-GB"/>
              </w:rPr>
              <w:t xml:space="preserve">physical activities and sports </w:t>
            </w:r>
          </w:p>
          <w:p w:rsidR="00D61143" w:rsidRDefault="00D61143" w:rsidP="00D61143">
            <w:pPr>
              <w:rPr>
                <w:rFonts w:ascii="Gill Sans MT" w:eastAsia="Gill Sans MT" w:hAnsi="Gill Sans MT" w:cs="Gill Sans MT"/>
                <w:color w:val="000000"/>
                <w:lang w:eastAsia="en-GB"/>
              </w:rPr>
            </w:pPr>
          </w:p>
          <w:p w:rsidR="00F83E8B" w:rsidRDefault="00D61143" w:rsidP="00F83E8B">
            <w:r>
              <w:t>Learned how to evaluate</w:t>
            </w:r>
            <w:r w:rsidR="00F83E8B">
              <w:t xml:space="preserve"> and recognise their own success</w:t>
            </w:r>
          </w:p>
          <w:p w:rsidR="00F83E8B" w:rsidRPr="00F83E8B" w:rsidRDefault="00F83E8B" w:rsidP="00F83E8B">
            <w:pPr>
              <w:shd w:val="clear" w:color="auto" w:fill="FFFFFF"/>
              <w:spacing w:before="300" w:after="300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>T</w:t>
            </w:r>
            <w:r w:rsidRPr="00F83E8B">
              <w:rPr>
                <w:rFonts w:eastAsia="Times New Roman" w:cstheme="minorHAnsi"/>
                <w:color w:val="0B0C0C"/>
                <w:lang w:eastAsia="en-GB"/>
              </w:rPr>
              <w:t>he national curriculum for physical education aims to ensure that all pupils:</w:t>
            </w:r>
          </w:p>
          <w:p w:rsidR="00F83E8B" w:rsidRPr="00F83E8B" w:rsidRDefault="00F83E8B" w:rsidP="00F83E8B">
            <w:pPr>
              <w:numPr>
                <w:ilvl w:val="0"/>
                <w:numId w:val="6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lang w:eastAsia="en-GB"/>
              </w:rPr>
            </w:pPr>
            <w:r w:rsidRPr="00F83E8B">
              <w:rPr>
                <w:rFonts w:eastAsia="Times New Roman" w:cstheme="minorHAnsi"/>
                <w:color w:val="0B0C0C"/>
                <w:lang w:eastAsia="en-GB"/>
              </w:rPr>
              <w:t>develop competence to excel in a broad range of physical activities</w:t>
            </w:r>
          </w:p>
          <w:p w:rsidR="00F83E8B" w:rsidRPr="00F83E8B" w:rsidRDefault="00F83E8B" w:rsidP="00F83E8B">
            <w:pPr>
              <w:numPr>
                <w:ilvl w:val="0"/>
                <w:numId w:val="6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lang w:eastAsia="en-GB"/>
              </w:rPr>
            </w:pPr>
            <w:r w:rsidRPr="00F83E8B">
              <w:rPr>
                <w:rFonts w:eastAsia="Times New Roman" w:cstheme="minorHAnsi"/>
                <w:color w:val="0B0C0C"/>
                <w:lang w:eastAsia="en-GB"/>
              </w:rPr>
              <w:t>are physically active for sustained periods of time</w:t>
            </w:r>
          </w:p>
          <w:p w:rsidR="00F83E8B" w:rsidRPr="00F83E8B" w:rsidRDefault="00F83E8B" w:rsidP="00F83E8B">
            <w:pPr>
              <w:numPr>
                <w:ilvl w:val="0"/>
                <w:numId w:val="6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lang w:eastAsia="en-GB"/>
              </w:rPr>
            </w:pPr>
            <w:r w:rsidRPr="00F83E8B">
              <w:rPr>
                <w:rFonts w:eastAsia="Times New Roman" w:cstheme="minorHAnsi"/>
                <w:color w:val="0B0C0C"/>
                <w:lang w:eastAsia="en-GB"/>
              </w:rPr>
              <w:t>engage in competitive sports and activities</w:t>
            </w:r>
          </w:p>
          <w:p w:rsidR="00F83E8B" w:rsidRPr="00F83E8B" w:rsidRDefault="00F83E8B" w:rsidP="00F83E8B">
            <w:pPr>
              <w:numPr>
                <w:ilvl w:val="0"/>
                <w:numId w:val="6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lang w:eastAsia="en-GB"/>
              </w:rPr>
            </w:pPr>
            <w:r w:rsidRPr="00F83E8B">
              <w:rPr>
                <w:rFonts w:eastAsia="Times New Roman" w:cstheme="minorHAnsi"/>
                <w:color w:val="0B0C0C"/>
                <w:lang w:eastAsia="en-GB"/>
              </w:rPr>
              <w:t>lead healthy, active lives</w:t>
            </w:r>
          </w:p>
          <w:p w:rsidR="00F83E8B" w:rsidRDefault="00F83E8B" w:rsidP="00EF56AE"/>
        </w:tc>
        <w:tc>
          <w:tcPr>
            <w:tcW w:w="1233" w:type="pct"/>
          </w:tcPr>
          <w:p w:rsidR="000D27CE" w:rsidRDefault="000D27CE" w:rsidP="00EF56AE"/>
        </w:tc>
      </w:tr>
      <w:tr w:rsidR="000D27CE" w:rsidTr="00C16922">
        <w:trPr>
          <w:trHeight w:val="540"/>
        </w:trPr>
        <w:tc>
          <w:tcPr>
            <w:tcW w:w="507" w:type="pct"/>
          </w:tcPr>
          <w:p w:rsidR="000D27CE" w:rsidRDefault="0016443A" w:rsidP="000D27CE">
            <w:r>
              <w:lastRenderedPageBreak/>
              <w:t>Year 5</w:t>
            </w:r>
          </w:p>
          <w:p w:rsidR="000D27CE" w:rsidRDefault="000D27CE" w:rsidP="000D27CE">
            <w:r>
              <w:t>Spring 2</w:t>
            </w:r>
          </w:p>
        </w:tc>
        <w:tc>
          <w:tcPr>
            <w:tcW w:w="794" w:type="pct"/>
          </w:tcPr>
          <w:p w:rsidR="000D27CE" w:rsidRDefault="0061792E" w:rsidP="004C6CE7">
            <w:r w:rsidRPr="00F83E8B">
              <w:t>Small sided Games</w:t>
            </w:r>
            <w:r w:rsidR="002F3B9E">
              <w:t>:</w:t>
            </w:r>
          </w:p>
          <w:p w:rsidR="002F3B9E" w:rsidRDefault="002F3B9E" w:rsidP="004C6CE7">
            <w:r>
              <w:t>Netball Skills for tournaments</w:t>
            </w:r>
          </w:p>
          <w:p w:rsidR="002F3B9E" w:rsidRDefault="002F3B9E" w:rsidP="004C6CE7">
            <w:r>
              <w:t>Throwing and catching</w:t>
            </w:r>
          </w:p>
          <w:p w:rsidR="002F3B9E" w:rsidRDefault="002F3B9E" w:rsidP="004C6CE7">
            <w:r>
              <w:t>Running to receive</w:t>
            </w:r>
          </w:p>
          <w:p w:rsidR="002F3B9E" w:rsidRPr="0061792E" w:rsidRDefault="002F3B9E" w:rsidP="004C6CE7">
            <w:pPr>
              <w:rPr>
                <w:highlight w:val="yellow"/>
              </w:rPr>
            </w:pPr>
            <w:r>
              <w:t>Following the “High Five” rules for Netball.</w:t>
            </w:r>
          </w:p>
        </w:tc>
        <w:tc>
          <w:tcPr>
            <w:tcW w:w="1233" w:type="pct"/>
          </w:tcPr>
          <w:p w:rsidR="000D27CE" w:rsidRPr="00C16922" w:rsidRDefault="000D27CE" w:rsidP="000D27CE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>Use running, jumping, throwing and catching in isolation and in combination</w:t>
            </w:r>
          </w:p>
          <w:p w:rsidR="000D27CE" w:rsidRPr="00C16922" w:rsidRDefault="000D27CE" w:rsidP="000D27CE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 xml:space="preserve">Develop flexibility, strength, technique, control and balance e.g. through </w:t>
            </w:r>
            <w:r>
              <w:rPr>
                <w:color w:val="FF0000"/>
              </w:rPr>
              <w:t>a small sided game</w:t>
            </w:r>
          </w:p>
          <w:p w:rsidR="000D27CE" w:rsidRPr="00C16922" w:rsidRDefault="000D27CE" w:rsidP="000D27CE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 xml:space="preserve">(enjoy) communicating, collaborating with each other </w:t>
            </w:r>
          </w:p>
          <w:p w:rsidR="000D27CE" w:rsidRDefault="000D27CE" w:rsidP="000D27CE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>…and within a team</w:t>
            </w:r>
          </w:p>
          <w:p w:rsidR="000D27CE" w:rsidRDefault="000D27CE" w:rsidP="000D27CE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>(enjoy) competing with each other</w:t>
            </w:r>
          </w:p>
          <w:p w:rsidR="000D27CE" w:rsidRPr="002F3B9E" w:rsidRDefault="000D27CE" w:rsidP="002F3B9E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>
              <w:rPr>
                <w:color w:val="FF0000"/>
              </w:rPr>
              <w:t>Play competitive games, modified where appropriate</w:t>
            </w:r>
          </w:p>
        </w:tc>
        <w:tc>
          <w:tcPr>
            <w:tcW w:w="1233" w:type="pct"/>
          </w:tcPr>
          <w:p w:rsidR="00D61143" w:rsidRDefault="00BB3832" w:rsidP="00BB3832">
            <w:r>
              <w:t>A</w:t>
            </w:r>
            <w:r w:rsidR="002F3B9E">
              <w:t>s before</w:t>
            </w:r>
          </w:p>
        </w:tc>
        <w:tc>
          <w:tcPr>
            <w:tcW w:w="1233" w:type="pct"/>
          </w:tcPr>
          <w:p w:rsidR="000D27CE" w:rsidRDefault="000D27CE" w:rsidP="000D27CE"/>
        </w:tc>
      </w:tr>
      <w:tr w:rsidR="00BB3832" w:rsidTr="00C16922">
        <w:trPr>
          <w:trHeight w:val="540"/>
        </w:trPr>
        <w:tc>
          <w:tcPr>
            <w:tcW w:w="507" w:type="pct"/>
          </w:tcPr>
          <w:p w:rsidR="00BB3832" w:rsidRDefault="0016443A" w:rsidP="00BB3832">
            <w:r>
              <w:t>Year 5</w:t>
            </w:r>
          </w:p>
          <w:p w:rsidR="00BB3832" w:rsidRDefault="00BB3832" w:rsidP="00BB3832">
            <w:r>
              <w:t>Summer 1</w:t>
            </w:r>
          </w:p>
        </w:tc>
        <w:tc>
          <w:tcPr>
            <w:tcW w:w="794" w:type="pct"/>
          </w:tcPr>
          <w:p w:rsidR="00BB3832" w:rsidRDefault="00FB1213" w:rsidP="004C6CE7">
            <w:pPr>
              <w:rPr>
                <w:rFonts w:cstheme="minorHAnsi"/>
              </w:rPr>
            </w:pPr>
            <w:r w:rsidRPr="002F3B9E">
              <w:rPr>
                <w:rFonts w:cstheme="minorHAnsi"/>
              </w:rPr>
              <w:t>Athletics activities</w:t>
            </w:r>
            <w:r w:rsidR="002F3B9E">
              <w:rPr>
                <w:rFonts w:cstheme="minorHAnsi"/>
              </w:rPr>
              <w:t xml:space="preserve"> – preparation for the A1 Sport competition/School Sports Day</w:t>
            </w:r>
          </w:p>
          <w:p w:rsidR="002F3B9E" w:rsidRPr="002F3B9E" w:rsidRDefault="002F3B9E" w:rsidP="004C6CE7">
            <w:pPr>
              <w:rPr>
                <w:rFonts w:cstheme="minorHAnsi"/>
              </w:rPr>
            </w:pPr>
          </w:p>
          <w:p w:rsidR="00FB1213" w:rsidRPr="004C6CE7" w:rsidRDefault="00FB1213" w:rsidP="004C6CE7">
            <w:pPr>
              <w:rPr>
                <w:rFonts w:cstheme="minorHAnsi"/>
              </w:rPr>
            </w:pPr>
          </w:p>
        </w:tc>
        <w:tc>
          <w:tcPr>
            <w:tcW w:w="1233" w:type="pct"/>
          </w:tcPr>
          <w:p w:rsidR="00BB3832" w:rsidRPr="00C16922" w:rsidRDefault="00BB3832" w:rsidP="00BB3832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>Use running, jumping, throwing and catching in isolation and in combination</w:t>
            </w:r>
          </w:p>
          <w:p w:rsidR="00BB3832" w:rsidRPr="00C16922" w:rsidRDefault="00BB3832" w:rsidP="00BB3832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 xml:space="preserve">Develop flexibility, strength, technique, control and balance e.g. through </w:t>
            </w:r>
            <w:r>
              <w:rPr>
                <w:color w:val="FF0000"/>
              </w:rPr>
              <w:t>a small sided game</w:t>
            </w:r>
          </w:p>
          <w:p w:rsidR="00BB3832" w:rsidRPr="00C16922" w:rsidRDefault="00BB3832" w:rsidP="00BB3832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 xml:space="preserve">(enjoy) communicating, collaborating with each other </w:t>
            </w:r>
          </w:p>
          <w:p w:rsidR="00BB3832" w:rsidRDefault="00BB3832" w:rsidP="00BB3832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>…and within a team</w:t>
            </w:r>
          </w:p>
          <w:p w:rsidR="00BB3832" w:rsidRDefault="00BB3832" w:rsidP="00BB3832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>(enjoy) competing with each other</w:t>
            </w:r>
          </w:p>
          <w:p w:rsidR="00BB3832" w:rsidRPr="002F3B9E" w:rsidRDefault="00BB3832" w:rsidP="002F3B9E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>
              <w:rPr>
                <w:color w:val="FF0000"/>
              </w:rPr>
              <w:lastRenderedPageBreak/>
              <w:t>Play competitive games, modified where appropriate</w:t>
            </w:r>
          </w:p>
        </w:tc>
        <w:tc>
          <w:tcPr>
            <w:tcW w:w="1233" w:type="pct"/>
          </w:tcPr>
          <w:p w:rsidR="00BB3832" w:rsidRDefault="00BB3832" w:rsidP="00BB3832">
            <w:r>
              <w:lastRenderedPageBreak/>
              <w:t>Children will have achieved by the end of Key Stage 2:</w:t>
            </w:r>
          </w:p>
          <w:p w:rsidR="00BB3832" w:rsidRDefault="00BB3832" w:rsidP="00BB3832"/>
          <w:p w:rsidR="00BB3832" w:rsidRDefault="00BB3832" w:rsidP="00BB3832">
            <w:r>
              <w:t xml:space="preserve">Learned how to use </w:t>
            </w:r>
          </w:p>
          <w:p w:rsidR="00BB3832" w:rsidRDefault="00BB3832" w:rsidP="00BB3832">
            <w:r>
              <w:t>(skills) them in different ways and to link them to make actions and sequences of movement</w:t>
            </w:r>
          </w:p>
          <w:p w:rsidR="00BB3832" w:rsidRDefault="00BB3832" w:rsidP="00BB3832"/>
          <w:p w:rsidR="00BB3832" w:rsidRDefault="00BB3832" w:rsidP="00BB3832">
            <w:pPr>
              <w:rPr>
                <w:rFonts w:ascii="Gill Sans MT" w:eastAsia="Gill Sans MT" w:hAnsi="Gill Sans MT" w:cs="Gill Sans MT"/>
                <w:color w:val="000000"/>
                <w:lang w:eastAsia="en-GB"/>
              </w:rPr>
            </w:pPr>
            <w:r>
              <w:t>Developed an understanding of how to improve in different Learned how to evaluate and recognise their own success</w:t>
            </w:r>
          </w:p>
          <w:p w:rsidR="00BB3832" w:rsidRDefault="00BB3832" w:rsidP="00BB3832"/>
          <w:p w:rsidR="00BB3832" w:rsidRDefault="00BB3832" w:rsidP="00BB3832">
            <w:pPr>
              <w:rPr>
                <w:rFonts w:ascii="Gill Sans MT" w:eastAsia="Gill Sans MT" w:hAnsi="Gill Sans MT" w:cs="Gill Sans MT"/>
                <w:color w:val="000000"/>
                <w:lang w:eastAsia="en-GB"/>
              </w:rPr>
            </w:pPr>
            <w:r>
              <w:t>Learned how to evaluate and recognise their own success</w:t>
            </w:r>
          </w:p>
          <w:p w:rsidR="00BB3832" w:rsidRDefault="00BB3832" w:rsidP="00BB3832"/>
        </w:tc>
        <w:tc>
          <w:tcPr>
            <w:tcW w:w="1233" w:type="pct"/>
          </w:tcPr>
          <w:p w:rsidR="00BB3832" w:rsidRDefault="00BB3832" w:rsidP="00BB3832"/>
        </w:tc>
      </w:tr>
      <w:tr w:rsidR="00BB3832" w:rsidTr="00C16922">
        <w:trPr>
          <w:trHeight w:val="540"/>
        </w:trPr>
        <w:tc>
          <w:tcPr>
            <w:tcW w:w="507" w:type="pct"/>
          </w:tcPr>
          <w:p w:rsidR="00BB3832" w:rsidRDefault="0016443A" w:rsidP="00BB3832">
            <w:r>
              <w:lastRenderedPageBreak/>
              <w:t>Year 5</w:t>
            </w:r>
            <w:r w:rsidR="00884CA6">
              <w:t xml:space="preserve"> </w:t>
            </w:r>
            <w:r w:rsidR="00BB3832">
              <w:t>Summer 2</w:t>
            </w:r>
          </w:p>
        </w:tc>
        <w:tc>
          <w:tcPr>
            <w:tcW w:w="794" w:type="pct"/>
          </w:tcPr>
          <w:p w:rsidR="002F3B9E" w:rsidRPr="002F3B9E" w:rsidRDefault="002F3B9E" w:rsidP="004C6CE7">
            <w:r w:rsidRPr="002F3B9E">
              <w:t>Summer Sporting activities: linked to After School provision. To include:</w:t>
            </w:r>
          </w:p>
          <w:p w:rsidR="00BB3832" w:rsidRDefault="002F3B9E" w:rsidP="004C6CE7">
            <w:r w:rsidRPr="002F3B9E">
              <w:t xml:space="preserve">Cricket, </w:t>
            </w:r>
            <w:proofErr w:type="spellStart"/>
            <w:r w:rsidRPr="002F3B9E">
              <w:t>Rounders</w:t>
            </w:r>
            <w:proofErr w:type="spellEnd"/>
            <w:r w:rsidRPr="002F3B9E">
              <w:t xml:space="preserve"> and Tennis</w:t>
            </w:r>
          </w:p>
        </w:tc>
        <w:tc>
          <w:tcPr>
            <w:tcW w:w="1233" w:type="pct"/>
          </w:tcPr>
          <w:p w:rsidR="00BB3832" w:rsidRPr="00C16922" w:rsidRDefault="00BB3832" w:rsidP="00BB3832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>Use running, jumping, throwing and catching in isolation and in combination</w:t>
            </w:r>
          </w:p>
          <w:p w:rsidR="00BB3832" w:rsidRPr="00C16922" w:rsidRDefault="00BB3832" w:rsidP="00BB3832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 xml:space="preserve">Develop flexibility, strength, technique, control and balance e.g. through </w:t>
            </w:r>
            <w:r>
              <w:rPr>
                <w:color w:val="FF0000"/>
              </w:rPr>
              <w:t>a small sided game</w:t>
            </w:r>
          </w:p>
          <w:p w:rsidR="00BB3832" w:rsidRPr="00C16922" w:rsidRDefault="00BB3832" w:rsidP="00BB3832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 xml:space="preserve">(enjoy) communicating, collaborating with each other </w:t>
            </w:r>
          </w:p>
          <w:p w:rsidR="00BB3832" w:rsidRDefault="00BB3832" w:rsidP="00BB3832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>…and within a team</w:t>
            </w:r>
          </w:p>
          <w:p w:rsidR="00BB3832" w:rsidRDefault="00BB3832" w:rsidP="00BB3832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 w:rsidRPr="00C16922">
              <w:rPr>
                <w:color w:val="FF0000"/>
              </w:rPr>
              <w:t>(enjoy) competing with each other</w:t>
            </w:r>
          </w:p>
          <w:p w:rsidR="00BB3832" w:rsidRPr="002F3B9E" w:rsidRDefault="00BB3832" w:rsidP="002F3B9E">
            <w:pPr>
              <w:pStyle w:val="ListParagraph"/>
              <w:numPr>
                <w:ilvl w:val="0"/>
                <w:numId w:val="1"/>
              </w:numPr>
              <w:rPr>
                <w:color w:val="FF0000"/>
              </w:rPr>
            </w:pPr>
            <w:r>
              <w:rPr>
                <w:color w:val="FF0000"/>
              </w:rPr>
              <w:t>Play competitive games, modified where appropriate</w:t>
            </w:r>
          </w:p>
        </w:tc>
        <w:tc>
          <w:tcPr>
            <w:tcW w:w="1233" w:type="pct"/>
          </w:tcPr>
          <w:p w:rsidR="00BB3832" w:rsidRDefault="00BB3832" w:rsidP="00BB3832">
            <w:r>
              <w:t>As above</w:t>
            </w:r>
          </w:p>
        </w:tc>
        <w:tc>
          <w:tcPr>
            <w:tcW w:w="1233" w:type="pct"/>
          </w:tcPr>
          <w:p w:rsidR="00BB3832" w:rsidRDefault="00BB3832" w:rsidP="00BB3832"/>
        </w:tc>
      </w:tr>
    </w:tbl>
    <w:p w:rsidR="00047E41" w:rsidRDefault="00047E41"/>
    <w:sectPr w:rsidR="00047E41" w:rsidSect="00047E41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B9E" w:rsidRDefault="002F3B9E" w:rsidP="002F3B9E">
      <w:pPr>
        <w:spacing w:after="0" w:line="240" w:lineRule="auto"/>
      </w:pPr>
      <w:r>
        <w:separator/>
      </w:r>
    </w:p>
  </w:endnote>
  <w:endnote w:type="continuationSeparator" w:id="0">
    <w:p w:rsidR="002F3B9E" w:rsidRDefault="002F3B9E" w:rsidP="002F3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65847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3B9E" w:rsidRDefault="002F3B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533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F3B9E" w:rsidRDefault="002F3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B9E" w:rsidRDefault="002F3B9E" w:rsidP="002F3B9E">
      <w:pPr>
        <w:spacing w:after="0" w:line="240" w:lineRule="auto"/>
      </w:pPr>
      <w:r>
        <w:separator/>
      </w:r>
    </w:p>
  </w:footnote>
  <w:footnote w:type="continuationSeparator" w:id="0">
    <w:p w:rsidR="002F3B9E" w:rsidRDefault="002F3B9E" w:rsidP="002F3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C5340"/>
    <w:multiLevelType w:val="multilevel"/>
    <w:tmpl w:val="09A6A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BE92A4D"/>
    <w:multiLevelType w:val="hybridMultilevel"/>
    <w:tmpl w:val="F196B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C6965"/>
    <w:multiLevelType w:val="hybridMultilevel"/>
    <w:tmpl w:val="A2B2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17C98"/>
    <w:multiLevelType w:val="hybridMultilevel"/>
    <w:tmpl w:val="6D6E8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6C47B0"/>
    <w:multiLevelType w:val="hybridMultilevel"/>
    <w:tmpl w:val="18D28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A7CB0"/>
    <w:multiLevelType w:val="multilevel"/>
    <w:tmpl w:val="58EC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E41"/>
    <w:rsid w:val="00047E41"/>
    <w:rsid w:val="00091DDC"/>
    <w:rsid w:val="000947CE"/>
    <w:rsid w:val="000D27CE"/>
    <w:rsid w:val="0016443A"/>
    <w:rsid w:val="001A1B18"/>
    <w:rsid w:val="002332DE"/>
    <w:rsid w:val="002E21A1"/>
    <w:rsid w:val="002F3B9E"/>
    <w:rsid w:val="003E4F7F"/>
    <w:rsid w:val="004C6CE7"/>
    <w:rsid w:val="005F71A0"/>
    <w:rsid w:val="0061792E"/>
    <w:rsid w:val="00884CA6"/>
    <w:rsid w:val="008B4950"/>
    <w:rsid w:val="008B5331"/>
    <w:rsid w:val="00937255"/>
    <w:rsid w:val="00A24AC3"/>
    <w:rsid w:val="00BB3832"/>
    <w:rsid w:val="00C16922"/>
    <w:rsid w:val="00D61143"/>
    <w:rsid w:val="00EE3E8A"/>
    <w:rsid w:val="00F709EC"/>
    <w:rsid w:val="00F83E8B"/>
    <w:rsid w:val="00FB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10290"/>
  <w15:chartTrackingRefBased/>
  <w15:docId w15:val="{D769FEC7-87C5-4517-AF4A-31979ABBD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E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7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69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7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92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3B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B9E"/>
  </w:style>
  <w:style w:type="paragraph" w:styleId="Footer">
    <w:name w:val="footer"/>
    <w:basedOn w:val="Normal"/>
    <w:link w:val="FooterChar"/>
    <w:uiPriority w:val="99"/>
    <w:unhideWhenUsed/>
    <w:rsid w:val="002F3B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7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9367720A</Template>
  <TotalTime>0</TotalTime>
  <Pages>6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Paisley</dc:creator>
  <cp:keywords/>
  <dc:description/>
  <cp:lastModifiedBy>Lisa Wharton</cp:lastModifiedBy>
  <cp:revision>3</cp:revision>
  <cp:lastPrinted>2019-10-10T11:31:00Z</cp:lastPrinted>
  <dcterms:created xsi:type="dcterms:W3CDTF">2020-11-13T08:19:00Z</dcterms:created>
  <dcterms:modified xsi:type="dcterms:W3CDTF">2021-09-22T13:00:00Z</dcterms:modified>
</cp:coreProperties>
</file>