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2"/>
        <w:gridCol w:w="1618"/>
        <w:gridCol w:w="1608"/>
        <w:gridCol w:w="1608"/>
        <w:gridCol w:w="1689"/>
        <w:gridCol w:w="1647"/>
        <w:gridCol w:w="4206"/>
      </w:tblGrid>
      <w:tr w:rsidR="001A1652" w:rsidTr="003018E8">
        <w:tc>
          <w:tcPr>
            <w:tcW w:w="1572" w:type="dxa"/>
          </w:tcPr>
          <w:p w:rsidR="001A1652" w:rsidRDefault="001A1652">
            <w:r>
              <w:t>Year group</w:t>
            </w:r>
          </w:p>
        </w:tc>
        <w:tc>
          <w:tcPr>
            <w:tcW w:w="1618" w:type="dxa"/>
          </w:tcPr>
          <w:p w:rsidR="001A1652" w:rsidRDefault="001A1652">
            <w:r>
              <w:t>Autumn A</w:t>
            </w:r>
          </w:p>
        </w:tc>
        <w:tc>
          <w:tcPr>
            <w:tcW w:w="1608" w:type="dxa"/>
          </w:tcPr>
          <w:p w:rsidR="001A1652" w:rsidRDefault="001A1652">
            <w:r>
              <w:t>Autumn B</w:t>
            </w:r>
          </w:p>
        </w:tc>
        <w:tc>
          <w:tcPr>
            <w:tcW w:w="1608" w:type="dxa"/>
          </w:tcPr>
          <w:p w:rsidR="001A1652" w:rsidRDefault="001A1652">
            <w:r>
              <w:t>Spring A</w:t>
            </w:r>
          </w:p>
        </w:tc>
        <w:tc>
          <w:tcPr>
            <w:tcW w:w="1689" w:type="dxa"/>
          </w:tcPr>
          <w:p w:rsidR="001A1652" w:rsidRDefault="001A1652">
            <w:r>
              <w:t>Spring B</w:t>
            </w:r>
          </w:p>
        </w:tc>
        <w:tc>
          <w:tcPr>
            <w:tcW w:w="1647" w:type="dxa"/>
          </w:tcPr>
          <w:p w:rsidR="001A1652" w:rsidRDefault="001A1652">
            <w:r>
              <w:t>Summer A</w:t>
            </w:r>
          </w:p>
        </w:tc>
        <w:tc>
          <w:tcPr>
            <w:tcW w:w="4206" w:type="dxa"/>
          </w:tcPr>
          <w:p w:rsidR="001A1652" w:rsidRDefault="001A1652">
            <w:r>
              <w:t>Summer B</w:t>
            </w:r>
          </w:p>
        </w:tc>
      </w:tr>
      <w:tr w:rsidR="001A1652" w:rsidTr="003018E8">
        <w:tc>
          <w:tcPr>
            <w:tcW w:w="1572" w:type="dxa"/>
          </w:tcPr>
          <w:p w:rsidR="001A1652" w:rsidRDefault="001A1652">
            <w:r>
              <w:t>Year 3</w:t>
            </w:r>
          </w:p>
          <w:p w:rsidR="001A1652" w:rsidRDefault="001A1652">
            <w:r>
              <w:t xml:space="preserve"> </w:t>
            </w:r>
            <w:proofErr w:type="spellStart"/>
            <w:r w:rsidRPr="001A1652">
              <w:rPr>
                <w:rFonts w:ascii="Arial" w:hAnsi="Arial" w:cs="Arial"/>
                <w:b/>
                <w:sz w:val="20"/>
                <w:szCs w:val="20"/>
              </w:rPr>
              <w:t>Asi</w:t>
            </w:r>
            <w:proofErr w:type="spellEnd"/>
            <w:r w:rsidRPr="001A1652">
              <w:rPr>
                <w:rFonts w:ascii="Arial" w:hAnsi="Arial" w:cs="Arial"/>
                <w:b/>
                <w:sz w:val="20"/>
                <w:szCs w:val="20"/>
              </w:rPr>
              <w:t xml:space="preserve"> soy </w:t>
            </w:r>
            <w:proofErr w:type="spellStart"/>
            <w:r w:rsidRPr="001A1652">
              <w:rPr>
                <w:rFonts w:ascii="Arial" w:hAnsi="Arial" w:cs="Arial"/>
                <w:b/>
                <w:sz w:val="20"/>
                <w:szCs w:val="20"/>
              </w:rPr>
              <w:t>yo</w:t>
            </w:r>
            <w:proofErr w:type="spellEnd"/>
          </w:p>
        </w:tc>
        <w:tc>
          <w:tcPr>
            <w:tcW w:w="1618" w:type="dxa"/>
          </w:tcPr>
          <w:p w:rsidR="001A1652" w:rsidRDefault="001A1652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Introducing and describing yourself in Spanish</w:t>
            </w:r>
          </w:p>
          <w:p w:rsidR="001A1652" w:rsidRDefault="001A1652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652" w:rsidRDefault="001A1652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your age in Spanish</w:t>
            </w:r>
          </w:p>
          <w:p w:rsidR="003C54F0" w:rsidRPr="003C54F0" w:rsidRDefault="003C54F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3C54F0" w:rsidRDefault="003C54F0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1608" w:type="dxa"/>
          </w:tcPr>
          <w:p w:rsidR="001A1652" w:rsidRDefault="001A1652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Months of the year in Spanish</w:t>
            </w:r>
          </w:p>
          <w:p w:rsidR="001A1652" w:rsidRDefault="001A1652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652" w:rsidRDefault="001A1652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the month of your birthday</w:t>
            </w:r>
          </w:p>
          <w:p w:rsidR="00ED55C3" w:rsidRDefault="00ED55C3">
            <w:pPr>
              <w:rPr>
                <w:rFonts w:ascii="Arial" w:hAnsi="Arial" w:cs="Arial"/>
                <w:sz w:val="20"/>
                <w:szCs w:val="20"/>
              </w:rPr>
            </w:pPr>
          </w:p>
          <w:p w:rsidR="00ED55C3" w:rsidRDefault="00ED55C3">
            <w:pPr>
              <w:rPr>
                <w:rFonts w:ascii="Arial" w:hAnsi="Arial" w:cs="Arial"/>
                <w:sz w:val="20"/>
                <w:szCs w:val="20"/>
              </w:rPr>
            </w:pP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D55C3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1608" w:type="dxa"/>
          </w:tcPr>
          <w:p w:rsidR="001A1652" w:rsidRDefault="001A1652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your name, age and birthday in Spanish</w:t>
            </w:r>
          </w:p>
          <w:p w:rsidR="003C54F0" w:rsidRDefault="003C54F0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652" w:rsidRDefault="003C54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Count 1-20 in Spanish</w:t>
            </w:r>
          </w:p>
          <w:p w:rsidR="00DE138E" w:rsidRDefault="00DE13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Count in tens in Spanish</w:t>
            </w:r>
          </w:p>
          <w:p w:rsidR="001A1652" w:rsidRDefault="001A1652"/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D55C3" w:rsidRPr="001A1652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1689" w:type="dxa"/>
          </w:tcPr>
          <w:p w:rsidR="001A1652" w:rsidRDefault="003C54F0">
            <w:r>
              <w:t xml:space="preserve">Basic Math </w:t>
            </w:r>
          </w:p>
          <w:p w:rsidR="003C54F0" w:rsidRDefault="003C54F0">
            <w:r>
              <w:t>Mas (plus)</w:t>
            </w:r>
          </w:p>
          <w:p w:rsidR="003C54F0" w:rsidRDefault="003C54F0">
            <w:proofErr w:type="spellStart"/>
            <w:r>
              <w:t>Menos</w:t>
            </w:r>
            <w:proofErr w:type="spellEnd"/>
            <w:r>
              <w:t>(minus)</w:t>
            </w:r>
          </w:p>
          <w:p w:rsidR="003C54F0" w:rsidRPr="00ED55C3" w:rsidRDefault="003C54F0">
            <w:pPr>
              <w:rPr>
                <w:lang w:val="es-ES"/>
              </w:rPr>
            </w:pPr>
            <w:r w:rsidRPr="00ED55C3">
              <w:rPr>
                <w:lang w:val="es-ES"/>
              </w:rPr>
              <w:t>Por (</w:t>
            </w:r>
            <w:proofErr w:type="spellStart"/>
            <w:r w:rsidRPr="00ED55C3">
              <w:rPr>
                <w:lang w:val="es-ES"/>
              </w:rPr>
              <w:t>multiplied</w:t>
            </w:r>
            <w:proofErr w:type="spellEnd"/>
            <w:r w:rsidRPr="00ED55C3">
              <w:rPr>
                <w:lang w:val="es-ES"/>
              </w:rPr>
              <w:t>)</w:t>
            </w:r>
          </w:p>
          <w:p w:rsidR="00DE138E" w:rsidRPr="00DE138E" w:rsidRDefault="00DE138E">
            <w:pPr>
              <w:rPr>
                <w:lang w:val="es-ES"/>
              </w:rPr>
            </w:pPr>
            <w:r w:rsidRPr="00DE138E">
              <w:rPr>
                <w:lang w:val="es-ES"/>
              </w:rPr>
              <w:t>Para (divide)</w:t>
            </w:r>
          </w:p>
          <w:p w:rsidR="00DE138E" w:rsidRPr="00DE138E" w:rsidRDefault="00DE138E">
            <w:pPr>
              <w:rPr>
                <w:lang w:val="es-ES"/>
              </w:rPr>
            </w:pPr>
            <w:proofErr w:type="spellStart"/>
            <w:r w:rsidRPr="00DE138E">
              <w:rPr>
                <w:lang w:val="es-ES"/>
              </w:rPr>
              <w:t>Examples</w:t>
            </w:r>
            <w:proofErr w:type="spellEnd"/>
          </w:p>
          <w:p w:rsidR="00DE138E" w:rsidRPr="00DE138E" w:rsidRDefault="00DE138E">
            <w:pPr>
              <w:rPr>
                <w:lang w:val="es-ES"/>
              </w:rPr>
            </w:pPr>
            <w:r w:rsidRPr="00DE138E">
              <w:rPr>
                <w:lang w:val="es-ES"/>
              </w:rPr>
              <w:t xml:space="preserve">Dos </w:t>
            </w:r>
            <w:proofErr w:type="spellStart"/>
            <w:r w:rsidRPr="00DE138E">
              <w:rPr>
                <w:lang w:val="es-ES"/>
              </w:rPr>
              <w:t>mas</w:t>
            </w:r>
            <w:proofErr w:type="spellEnd"/>
            <w:r w:rsidRPr="00DE138E">
              <w:rPr>
                <w:lang w:val="es-ES"/>
              </w:rPr>
              <w:t xml:space="preserve"> dos (</w:t>
            </w:r>
            <w:proofErr w:type="spellStart"/>
            <w:r w:rsidRPr="00DE138E">
              <w:rPr>
                <w:lang w:val="es-ES"/>
              </w:rPr>
              <w:t>two</w:t>
            </w:r>
            <w:proofErr w:type="spellEnd"/>
            <w:r w:rsidRPr="00DE138E">
              <w:rPr>
                <w:lang w:val="es-ES"/>
              </w:rPr>
              <w:t xml:space="preserve"> plus </w:t>
            </w:r>
            <w:proofErr w:type="spellStart"/>
            <w:r w:rsidRPr="00DE138E">
              <w:rPr>
                <w:lang w:val="es-ES"/>
              </w:rPr>
              <w:t>two</w:t>
            </w:r>
            <w:proofErr w:type="spellEnd"/>
            <w:r w:rsidRPr="00DE138E">
              <w:rPr>
                <w:lang w:val="es-ES"/>
              </w:rPr>
              <w:t>)</w:t>
            </w:r>
          </w:p>
          <w:p w:rsidR="00DE138E" w:rsidRPr="00DE138E" w:rsidRDefault="00DE138E">
            <w:pPr>
              <w:rPr>
                <w:lang w:val="es-ES"/>
              </w:rPr>
            </w:pPr>
            <w:r w:rsidRPr="00DE138E">
              <w:rPr>
                <w:lang w:val="es-ES"/>
              </w:rPr>
              <w:t>Cuatro menos uno (</w:t>
            </w:r>
            <w:proofErr w:type="spellStart"/>
            <w:r w:rsidRPr="00DE138E">
              <w:rPr>
                <w:lang w:val="es-ES"/>
              </w:rPr>
              <w:t>four</w:t>
            </w:r>
            <w:proofErr w:type="spellEnd"/>
            <w:r w:rsidRPr="00DE138E">
              <w:rPr>
                <w:lang w:val="es-ES"/>
              </w:rPr>
              <w:t xml:space="preserve"> </w:t>
            </w:r>
            <w:proofErr w:type="spellStart"/>
            <w:r w:rsidRPr="00DE138E">
              <w:rPr>
                <w:lang w:val="es-ES"/>
              </w:rPr>
              <w:t>minus</w:t>
            </w:r>
            <w:proofErr w:type="spellEnd"/>
            <w:r w:rsidRPr="00DE138E">
              <w:rPr>
                <w:lang w:val="es-ES"/>
              </w:rPr>
              <w:t xml:space="preserve"> </w:t>
            </w:r>
            <w:proofErr w:type="spellStart"/>
            <w:r w:rsidRPr="00DE138E">
              <w:rPr>
                <w:lang w:val="es-ES"/>
              </w:rPr>
              <w:t>one</w:t>
            </w:r>
            <w:proofErr w:type="spellEnd"/>
            <w:r w:rsidRPr="00DE138E">
              <w:rPr>
                <w:lang w:val="es-ES"/>
              </w:rPr>
              <w:t>)</w:t>
            </w:r>
          </w:p>
          <w:p w:rsidR="00DE138E" w:rsidRDefault="00DE138E">
            <w:pPr>
              <w:rPr>
                <w:lang w:val="es-ES"/>
              </w:rPr>
            </w:pPr>
            <w:r>
              <w:rPr>
                <w:lang w:val="es-ES"/>
              </w:rPr>
              <w:t xml:space="preserve">Tres por cuatro (3 </w:t>
            </w:r>
            <w:proofErr w:type="spellStart"/>
            <w:r>
              <w:rPr>
                <w:lang w:val="es-ES"/>
              </w:rPr>
              <w:t>multiplied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by</w:t>
            </w:r>
            <w:proofErr w:type="spellEnd"/>
            <w:r>
              <w:rPr>
                <w:lang w:val="es-ES"/>
              </w:rPr>
              <w:t xml:space="preserve"> 4)</w:t>
            </w:r>
          </w:p>
          <w:p w:rsidR="00DE138E" w:rsidRDefault="00DE138E">
            <w:pPr>
              <w:rPr>
                <w:lang w:val="es-ES"/>
              </w:rPr>
            </w:pPr>
            <w:r>
              <w:rPr>
                <w:lang w:val="es-ES"/>
              </w:rPr>
              <w:t xml:space="preserve">Ocho para dos (8 </w:t>
            </w:r>
            <w:proofErr w:type="spellStart"/>
            <w:r>
              <w:rPr>
                <w:lang w:val="es-ES"/>
              </w:rPr>
              <w:t>divided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by</w:t>
            </w:r>
            <w:proofErr w:type="spellEnd"/>
            <w:r>
              <w:rPr>
                <w:lang w:val="es-ES"/>
              </w:rPr>
              <w:t xml:space="preserve"> 2)</w:t>
            </w:r>
          </w:p>
          <w:p w:rsidR="00DE138E" w:rsidRDefault="00DE138E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Practise</w:t>
            </w:r>
            <w:proofErr w:type="spellEnd"/>
            <w:r>
              <w:rPr>
                <w:lang w:val="es-ES"/>
              </w:rPr>
              <w:t xml:space="preserve"> times </w:t>
            </w:r>
            <w:proofErr w:type="spellStart"/>
            <w:r>
              <w:rPr>
                <w:lang w:val="es-ES"/>
              </w:rPr>
              <w:t>tables</w:t>
            </w:r>
            <w:proofErr w:type="spellEnd"/>
          </w:p>
          <w:p w:rsidR="00ED55C3" w:rsidRDefault="00ED55C3">
            <w:pPr>
              <w:rPr>
                <w:lang w:val="es-ES"/>
              </w:rPr>
            </w:pP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D55C3" w:rsidRPr="00ED55C3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1647" w:type="dxa"/>
          </w:tcPr>
          <w:p w:rsidR="003C54F0" w:rsidRDefault="003C54F0" w:rsidP="003C54F0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A1652">
              <w:rPr>
                <w:rFonts w:ascii="Arial" w:hAnsi="Arial" w:cs="Arial"/>
                <w:b/>
                <w:sz w:val="20"/>
                <w:szCs w:val="20"/>
              </w:rPr>
              <w:t>Donde</w:t>
            </w:r>
            <w:proofErr w:type="spellEnd"/>
            <w:r w:rsidRPr="001A16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A1652">
              <w:rPr>
                <w:rFonts w:ascii="Arial" w:hAnsi="Arial" w:cs="Arial"/>
                <w:b/>
                <w:sz w:val="20"/>
                <w:szCs w:val="20"/>
              </w:rPr>
              <w:t>Vives</w:t>
            </w:r>
            <w:proofErr w:type="spellEnd"/>
            <w:r w:rsidRPr="001A1652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  <w:p w:rsidR="001A1652" w:rsidRDefault="003C54F0" w:rsidP="003C54F0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your nationality</w:t>
            </w:r>
          </w:p>
          <w:p w:rsidR="003C54F0" w:rsidRDefault="003C54F0" w:rsidP="003C54F0">
            <w:pPr>
              <w:rPr>
                <w:rFonts w:ascii="Arial" w:hAnsi="Arial" w:cs="Arial"/>
                <w:sz w:val="20"/>
                <w:szCs w:val="20"/>
              </w:rPr>
            </w:pPr>
          </w:p>
          <w:p w:rsidR="003C54F0" w:rsidRDefault="003C54F0" w:rsidP="003C54F0">
            <w:pPr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Saying which country you live in and which language you speak</w:t>
            </w:r>
            <w:r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D55C3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4206" w:type="dxa"/>
          </w:tcPr>
          <w:p w:rsidR="001A1652" w:rsidRDefault="003C54F0">
            <w:r>
              <w:t>Days of the week</w:t>
            </w:r>
            <w:r w:rsidR="00DE138E">
              <w:t xml:space="preserve"> song</w:t>
            </w:r>
          </w:p>
          <w:p w:rsidR="003C54F0" w:rsidRDefault="003C54F0">
            <w:r>
              <w:t>The seasons</w:t>
            </w:r>
            <w:r w:rsidR="00DE138E">
              <w:t xml:space="preserve"> song</w:t>
            </w:r>
          </w:p>
          <w:p w:rsidR="00E97543" w:rsidRDefault="00E97543">
            <w:r>
              <w:t>Months of the year song</w:t>
            </w:r>
          </w:p>
          <w:p w:rsidR="003C54F0" w:rsidRDefault="003C54F0">
            <w:r>
              <w:t>Spanish Festival</w:t>
            </w:r>
          </w:p>
          <w:p w:rsidR="003C54F0" w:rsidRDefault="003C54F0">
            <w:r>
              <w:t>Spanish cultures</w:t>
            </w:r>
            <w:r w:rsidR="00E97543">
              <w:t>/artist</w:t>
            </w:r>
          </w:p>
          <w:p w:rsidR="00E97543" w:rsidRDefault="00ED55C3">
            <w:hyperlink r:id="rId6" w:history="1">
              <w:r w:rsidR="00E97543" w:rsidRPr="00294FB8">
                <w:rPr>
                  <w:rStyle w:val="Hyperlink"/>
                </w:rPr>
                <w:t>https://study.com/academy/lesson/spanish-speaking-culture-in-colombia.html</w:t>
              </w:r>
            </w:hyperlink>
          </w:p>
          <w:p w:rsidR="00E97543" w:rsidRDefault="00E97543">
            <w:r>
              <w:t>(Please choose a Spanish Speaking country to explore festivals and culture)</w:t>
            </w: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97543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</w:tr>
      <w:tr w:rsidR="001A1652" w:rsidTr="003018E8">
        <w:tc>
          <w:tcPr>
            <w:tcW w:w="1572" w:type="dxa"/>
          </w:tcPr>
          <w:p w:rsidR="001A1652" w:rsidRPr="00ED55C3" w:rsidRDefault="003C54F0">
            <w:pPr>
              <w:rPr>
                <w:lang w:val="es-ES"/>
              </w:rPr>
            </w:pPr>
            <w:proofErr w:type="spellStart"/>
            <w:r w:rsidRPr="00ED55C3">
              <w:rPr>
                <w:lang w:val="es-ES"/>
              </w:rPr>
              <w:t>Yr</w:t>
            </w:r>
            <w:proofErr w:type="spellEnd"/>
            <w:r w:rsidRPr="00ED55C3">
              <w:rPr>
                <w:lang w:val="es-ES"/>
              </w:rPr>
              <w:t xml:space="preserve"> 4</w:t>
            </w:r>
            <w:r w:rsidR="00DE138E" w:rsidRPr="00ED55C3">
              <w:rPr>
                <w:lang w:val="es-ES"/>
              </w:rPr>
              <w:t xml:space="preserve"> </w:t>
            </w:r>
            <w:proofErr w:type="spellStart"/>
            <w:r w:rsidR="00DE138E" w:rsidRPr="00ED55C3">
              <w:rPr>
                <w:lang w:val="es-ES"/>
              </w:rPr>
              <w:t>continue</w:t>
            </w:r>
            <w:proofErr w:type="spellEnd"/>
          </w:p>
          <w:p w:rsidR="00DE138E" w:rsidRPr="00ED55C3" w:rsidRDefault="00DE138E" w:rsidP="00DE138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proofErr w:type="spellStart"/>
            <w:proofErr w:type="gramStart"/>
            <w:r w:rsidRPr="00ED55C3">
              <w:rPr>
                <w:rFonts w:ascii="Arial" w:hAnsi="Arial" w:cs="Arial"/>
                <w:b/>
                <w:sz w:val="20"/>
                <w:szCs w:val="20"/>
                <w:lang w:val="es-ES"/>
              </w:rPr>
              <w:t>Donde</w:t>
            </w:r>
            <w:proofErr w:type="spellEnd"/>
            <w:r w:rsidRPr="00ED55C3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Vives?</w:t>
            </w:r>
            <w:proofErr w:type="gramEnd"/>
          </w:p>
          <w:p w:rsidR="00DE138E" w:rsidRPr="00ED55C3" w:rsidRDefault="00DE138E">
            <w:pPr>
              <w:rPr>
                <w:lang w:val="es-ES"/>
              </w:rPr>
            </w:pPr>
          </w:p>
          <w:p w:rsidR="003018E8" w:rsidRPr="00ED55C3" w:rsidRDefault="003018E8">
            <w:pPr>
              <w:rPr>
                <w:lang w:val="es-ES"/>
              </w:rPr>
            </w:pPr>
          </w:p>
          <w:p w:rsidR="003018E8" w:rsidRPr="00ED55C3" w:rsidRDefault="003018E8" w:rsidP="003018E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proofErr w:type="gramStart"/>
            <w:r w:rsidRPr="00ED55C3">
              <w:rPr>
                <w:rFonts w:ascii="Arial" w:hAnsi="Arial" w:cs="Arial"/>
                <w:b/>
                <w:sz w:val="20"/>
                <w:szCs w:val="20"/>
                <w:lang w:val="es-ES"/>
              </w:rPr>
              <w:t>Eso, Que es?</w:t>
            </w:r>
            <w:proofErr w:type="gramEnd"/>
          </w:p>
          <w:p w:rsidR="003018E8" w:rsidRPr="00ED55C3" w:rsidRDefault="003018E8">
            <w:pPr>
              <w:rPr>
                <w:lang w:val="es-ES"/>
              </w:rPr>
            </w:pPr>
          </w:p>
          <w:p w:rsidR="003018E8" w:rsidRPr="003018E8" w:rsidRDefault="003018E8">
            <w:pPr>
              <w:rPr>
                <w:b/>
              </w:rPr>
            </w:pPr>
            <w:r w:rsidRPr="003018E8">
              <w:rPr>
                <w:rFonts w:ascii="Arial" w:hAnsi="Arial" w:cs="Arial"/>
                <w:b/>
                <w:sz w:val="20"/>
                <w:szCs w:val="20"/>
              </w:rPr>
              <w:t xml:space="preserve">Me </w:t>
            </w:r>
            <w:proofErr w:type="spellStart"/>
            <w:r w:rsidRPr="003018E8">
              <w:rPr>
                <w:rFonts w:ascii="Arial" w:hAnsi="Arial" w:cs="Arial"/>
                <w:b/>
                <w:sz w:val="20"/>
                <w:szCs w:val="20"/>
              </w:rPr>
              <w:t>visto</w:t>
            </w:r>
            <w:proofErr w:type="spellEnd"/>
          </w:p>
        </w:tc>
        <w:tc>
          <w:tcPr>
            <w:tcW w:w="1618" w:type="dxa"/>
          </w:tcPr>
          <w:p w:rsidR="001A1652" w:rsidRDefault="00DE138E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which language you don’t speak, which country you don’t live in and which nationality you aren’t</w:t>
            </w:r>
          </w:p>
          <w:p w:rsidR="00E97543" w:rsidRDefault="00E97543">
            <w:pPr>
              <w:rPr>
                <w:rFonts w:ascii="Arial" w:hAnsi="Arial" w:cs="Arial"/>
                <w:sz w:val="20"/>
                <w:szCs w:val="20"/>
              </w:rPr>
            </w:pPr>
          </w:p>
          <w:p w:rsidR="00E97543" w:rsidRDefault="00E97543" w:rsidP="00E97543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lastRenderedPageBreak/>
              <w:t>Saying where you live, your nationality and which language you speak</w:t>
            </w:r>
          </w:p>
          <w:p w:rsidR="00E97543" w:rsidRDefault="003018E8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018E8">
              <w:rPr>
                <w:rFonts w:ascii="Arial" w:hAnsi="Arial" w:cs="Arial"/>
                <w:b/>
                <w:sz w:val="20"/>
                <w:szCs w:val="20"/>
              </w:rPr>
              <w:t>Eso</w:t>
            </w:r>
            <w:proofErr w:type="spellEnd"/>
            <w:r w:rsidRPr="003018E8">
              <w:rPr>
                <w:rFonts w:ascii="Arial" w:hAnsi="Arial" w:cs="Arial"/>
                <w:b/>
                <w:sz w:val="20"/>
                <w:szCs w:val="20"/>
              </w:rPr>
              <w:t xml:space="preserve">, Que </w:t>
            </w:r>
            <w:proofErr w:type="spellStart"/>
            <w:r w:rsidRPr="003018E8">
              <w:rPr>
                <w:rFonts w:ascii="Arial" w:hAnsi="Arial" w:cs="Arial"/>
                <w:b/>
                <w:sz w:val="20"/>
                <w:szCs w:val="20"/>
              </w:rPr>
              <w:t>es</w:t>
            </w:r>
            <w:proofErr w:type="spellEnd"/>
            <w:r w:rsidRPr="003018E8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  <w:p w:rsidR="003018E8" w:rsidRDefault="003018E8" w:rsidP="003018E8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the names of 6 pets</w:t>
            </w:r>
          </w:p>
          <w:p w:rsidR="003018E8" w:rsidRDefault="003018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3018E8" w:rsidRPr="003018E8" w:rsidRDefault="00ED55C3" w:rsidP="00ED55C3">
            <w:pPr>
              <w:rPr>
                <w:b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1608" w:type="dxa"/>
          </w:tcPr>
          <w:p w:rsidR="00E97543" w:rsidRDefault="00E97543">
            <w:pPr>
              <w:rPr>
                <w:rFonts w:ascii="Arial" w:hAnsi="Arial" w:cs="Arial"/>
                <w:sz w:val="20"/>
                <w:szCs w:val="20"/>
              </w:rPr>
            </w:pPr>
          </w:p>
          <w:p w:rsidR="00E97543" w:rsidRDefault="00E97543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it is or isn’t a certain pet</w:t>
            </w:r>
          </w:p>
          <w:p w:rsidR="003018E8" w:rsidRDefault="003018E8">
            <w:pPr>
              <w:rPr>
                <w:rFonts w:ascii="Arial" w:hAnsi="Arial" w:cs="Arial"/>
                <w:sz w:val="20"/>
                <w:szCs w:val="20"/>
              </w:rPr>
            </w:pPr>
          </w:p>
          <w:p w:rsidR="003018E8" w:rsidRDefault="003018E8" w:rsidP="003018E8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Describing the pets with some colours</w:t>
            </w:r>
          </w:p>
          <w:p w:rsidR="003018E8" w:rsidRDefault="003018E8"/>
          <w:p w:rsidR="003018E8" w:rsidRDefault="003018E8" w:rsidP="003018E8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lastRenderedPageBreak/>
              <w:t xml:space="preserve">Describing pets with more colours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joining descriptions with </w:t>
            </w:r>
            <w:r w:rsidRPr="00FE5DFC">
              <w:rPr>
                <w:rFonts w:ascii="Arial" w:hAnsi="Arial" w:cs="Arial"/>
                <w:sz w:val="20"/>
                <w:szCs w:val="20"/>
              </w:rPr>
              <w:t>conjunctions</w:t>
            </w: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3018E8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1608" w:type="dxa"/>
          </w:tcPr>
          <w:p w:rsidR="00DE138E" w:rsidRDefault="00DE138E" w:rsidP="00DE138E"/>
          <w:p w:rsidR="001A1652" w:rsidRDefault="00DE138E" w:rsidP="00DE138E">
            <w:r>
              <w:t>Count 1-100</w:t>
            </w:r>
          </w:p>
          <w:p w:rsidR="00DE138E" w:rsidRDefault="00DE138E" w:rsidP="00DE138E">
            <w:r>
              <w:t>Count in tens</w:t>
            </w:r>
          </w:p>
          <w:p w:rsidR="00DE138E" w:rsidRDefault="00DE138E" w:rsidP="00DE138E">
            <w:r>
              <w:t>Count in 25s</w:t>
            </w:r>
          </w:p>
          <w:p w:rsidR="003018E8" w:rsidRDefault="003018E8" w:rsidP="00DE138E"/>
          <w:p w:rsidR="003018E8" w:rsidRDefault="003018E8" w:rsidP="003018E8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 xml:space="preserve">Creating strange animals and </w:t>
            </w:r>
            <w:r w:rsidRPr="00FE5DFC">
              <w:rPr>
                <w:rFonts w:ascii="Arial" w:hAnsi="Arial" w:cs="Arial"/>
                <w:sz w:val="20"/>
                <w:szCs w:val="20"/>
              </w:rPr>
              <w:lastRenderedPageBreak/>
              <w:t>describing them</w:t>
            </w:r>
          </w:p>
          <w:p w:rsidR="003018E8" w:rsidRDefault="003018E8" w:rsidP="00DE138E"/>
          <w:p w:rsidR="003018E8" w:rsidRDefault="003018E8" w:rsidP="003018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18E8">
              <w:rPr>
                <w:rFonts w:ascii="Arial" w:hAnsi="Arial" w:cs="Arial"/>
                <w:b/>
                <w:sz w:val="20"/>
                <w:szCs w:val="20"/>
              </w:rPr>
              <w:t xml:space="preserve">Me </w:t>
            </w:r>
            <w:proofErr w:type="spellStart"/>
            <w:r w:rsidRPr="003018E8">
              <w:rPr>
                <w:rFonts w:ascii="Arial" w:hAnsi="Arial" w:cs="Arial"/>
                <w:b/>
                <w:sz w:val="20"/>
                <w:szCs w:val="20"/>
              </w:rPr>
              <w:t>visto</w:t>
            </w:r>
            <w:proofErr w:type="spellEnd"/>
          </w:p>
          <w:p w:rsidR="003018E8" w:rsidRDefault="003018E8" w:rsidP="003018E8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Naming items of clothing</w:t>
            </w:r>
          </w:p>
          <w:p w:rsidR="00EF244F" w:rsidRDefault="00EF244F" w:rsidP="003018E8">
            <w:pPr>
              <w:rPr>
                <w:rFonts w:ascii="Arial" w:hAnsi="Arial" w:cs="Arial"/>
                <w:sz w:val="20"/>
                <w:szCs w:val="20"/>
              </w:rPr>
            </w:pPr>
          </w:p>
          <w:p w:rsidR="00EF244F" w:rsidRDefault="00EF244F" w:rsidP="00EF244F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Describing clothes using colours</w:t>
            </w:r>
          </w:p>
          <w:p w:rsidR="00EF244F" w:rsidRDefault="00EF244F" w:rsidP="003018E8">
            <w:pPr>
              <w:rPr>
                <w:rFonts w:ascii="Arial" w:hAnsi="Arial" w:cs="Arial"/>
                <w:sz w:val="20"/>
                <w:szCs w:val="20"/>
              </w:rPr>
            </w:pP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97543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  <w:p w:rsidR="00E97543" w:rsidRDefault="00E97543" w:rsidP="00DE138E"/>
          <w:p w:rsidR="00E97543" w:rsidRDefault="00E97543" w:rsidP="003018E8"/>
        </w:tc>
        <w:tc>
          <w:tcPr>
            <w:tcW w:w="1689" w:type="dxa"/>
          </w:tcPr>
          <w:p w:rsidR="00DE138E" w:rsidRDefault="00DE138E" w:rsidP="00DE138E">
            <w:r>
              <w:lastRenderedPageBreak/>
              <w:t xml:space="preserve">Basic Math </w:t>
            </w:r>
          </w:p>
          <w:p w:rsidR="00DE138E" w:rsidRDefault="00DE138E" w:rsidP="00DE138E">
            <w:r>
              <w:t>Mas (plus)</w:t>
            </w:r>
          </w:p>
          <w:p w:rsidR="00DE138E" w:rsidRDefault="00DE138E" w:rsidP="00DE138E">
            <w:proofErr w:type="spellStart"/>
            <w:r>
              <w:t>Menos</w:t>
            </w:r>
            <w:proofErr w:type="spellEnd"/>
            <w:r>
              <w:t>(minus)</w:t>
            </w:r>
          </w:p>
          <w:p w:rsidR="00DE138E" w:rsidRPr="00DE138E" w:rsidRDefault="00DE138E" w:rsidP="00DE138E">
            <w:pPr>
              <w:rPr>
                <w:lang w:val="es-ES"/>
              </w:rPr>
            </w:pPr>
            <w:r w:rsidRPr="00DE138E">
              <w:rPr>
                <w:lang w:val="es-ES"/>
              </w:rPr>
              <w:t>Por (</w:t>
            </w:r>
            <w:proofErr w:type="spellStart"/>
            <w:r w:rsidRPr="00DE138E">
              <w:rPr>
                <w:lang w:val="es-ES"/>
              </w:rPr>
              <w:t>multiplied</w:t>
            </w:r>
            <w:proofErr w:type="spellEnd"/>
            <w:r w:rsidRPr="00DE138E">
              <w:rPr>
                <w:lang w:val="es-ES"/>
              </w:rPr>
              <w:t>)</w:t>
            </w:r>
          </w:p>
          <w:p w:rsidR="00DE138E" w:rsidRPr="00DE138E" w:rsidRDefault="00DE138E" w:rsidP="00DE138E">
            <w:pPr>
              <w:rPr>
                <w:lang w:val="es-ES"/>
              </w:rPr>
            </w:pPr>
            <w:r w:rsidRPr="00DE138E">
              <w:rPr>
                <w:lang w:val="es-ES"/>
              </w:rPr>
              <w:t>Para (divide)</w:t>
            </w:r>
          </w:p>
          <w:p w:rsidR="00DE138E" w:rsidRPr="00DE138E" w:rsidRDefault="00DE138E" w:rsidP="00DE138E">
            <w:pPr>
              <w:rPr>
                <w:lang w:val="es-ES"/>
              </w:rPr>
            </w:pPr>
            <w:proofErr w:type="spellStart"/>
            <w:r w:rsidRPr="00DE138E">
              <w:rPr>
                <w:lang w:val="es-ES"/>
              </w:rPr>
              <w:t>Examples</w:t>
            </w:r>
            <w:proofErr w:type="spellEnd"/>
          </w:p>
          <w:p w:rsidR="00DE138E" w:rsidRPr="00DE138E" w:rsidRDefault="00DE138E" w:rsidP="00DE138E">
            <w:pPr>
              <w:rPr>
                <w:lang w:val="es-ES"/>
              </w:rPr>
            </w:pPr>
            <w:r w:rsidRPr="00DE138E">
              <w:rPr>
                <w:lang w:val="es-ES"/>
              </w:rPr>
              <w:t xml:space="preserve">Dos </w:t>
            </w:r>
            <w:proofErr w:type="spellStart"/>
            <w:r w:rsidRPr="00DE138E">
              <w:rPr>
                <w:lang w:val="es-ES"/>
              </w:rPr>
              <w:t>mas</w:t>
            </w:r>
            <w:proofErr w:type="spellEnd"/>
            <w:r w:rsidRPr="00DE138E">
              <w:rPr>
                <w:lang w:val="es-ES"/>
              </w:rPr>
              <w:t xml:space="preserve"> dos (</w:t>
            </w:r>
            <w:proofErr w:type="spellStart"/>
            <w:r w:rsidRPr="00DE138E">
              <w:rPr>
                <w:lang w:val="es-ES"/>
              </w:rPr>
              <w:t>two</w:t>
            </w:r>
            <w:proofErr w:type="spellEnd"/>
            <w:r w:rsidRPr="00DE138E">
              <w:rPr>
                <w:lang w:val="es-ES"/>
              </w:rPr>
              <w:t xml:space="preserve"> plus </w:t>
            </w:r>
            <w:proofErr w:type="spellStart"/>
            <w:r w:rsidRPr="00DE138E">
              <w:rPr>
                <w:lang w:val="es-ES"/>
              </w:rPr>
              <w:t>two</w:t>
            </w:r>
            <w:proofErr w:type="spellEnd"/>
            <w:r w:rsidRPr="00DE138E">
              <w:rPr>
                <w:lang w:val="es-ES"/>
              </w:rPr>
              <w:t>)</w:t>
            </w:r>
          </w:p>
          <w:p w:rsidR="00DE138E" w:rsidRPr="00DE138E" w:rsidRDefault="00DE138E" w:rsidP="00DE138E">
            <w:pPr>
              <w:rPr>
                <w:lang w:val="es-ES"/>
              </w:rPr>
            </w:pPr>
            <w:r w:rsidRPr="00DE138E">
              <w:rPr>
                <w:lang w:val="es-ES"/>
              </w:rPr>
              <w:lastRenderedPageBreak/>
              <w:t>Cuatro menos uno (</w:t>
            </w:r>
            <w:proofErr w:type="spellStart"/>
            <w:r w:rsidRPr="00DE138E">
              <w:rPr>
                <w:lang w:val="es-ES"/>
              </w:rPr>
              <w:t>four</w:t>
            </w:r>
            <w:proofErr w:type="spellEnd"/>
            <w:r w:rsidRPr="00DE138E">
              <w:rPr>
                <w:lang w:val="es-ES"/>
              </w:rPr>
              <w:t xml:space="preserve"> </w:t>
            </w:r>
            <w:proofErr w:type="spellStart"/>
            <w:r w:rsidRPr="00DE138E">
              <w:rPr>
                <w:lang w:val="es-ES"/>
              </w:rPr>
              <w:t>minus</w:t>
            </w:r>
            <w:proofErr w:type="spellEnd"/>
            <w:r w:rsidRPr="00DE138E">
              <w:rPr>
                <w:lang w:val="es-ES"/>
              </w:rPr>
              <w:t xml:space="preserve"> </w:t>
            </w:r>
            <w:proofErr w:type="spellStart"/>
            <w:r w:rsidRPr="00DE138E">
              <w:rPr>
                <w:lang w:val="es-ES"/>
              </w:rPr>
              <w:t>one</w:t>
            </w:r>
            <w:proofErr w:type="spellEnd"/>
            <w:r w:rsidRPr="00DE138E">
              <w:rPr>
                <w:lang w:val="es-ES"/>
              </w:rPr>
              <w:t>)</w:t>
            </w:r>
          </w:p>
          <w:p w:rsidR="00DE138E" w:rsidRDefault="00DE138E" w:rsidP="00DE138E">
            <w:pPr>
              <w:rPr>
                <w:lang w:val="es-ES"/>
              </w:rPr>
            </w:pPr>
            <w:r>
              <w:rPr>
                <w:lang w:val="es-ES"/>
              </w:rPr>
              <w:t xml:space="preserve">Tres por cuatro (3 </w:t>
            </w:r>
            <w:proofErr w:type="spellStart"/>
            <w:r>
              <w:rPr>
                <w:lang w:val="es-ES"/>
              </w:rPr>
              <w:t>multiplied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by</w:t>
            </w:r>
            <w:proofErr w:type="spellEnd"/>
            <w:r>
              <w:rPr>
                <w:lang w:val="es-ES"/>
              </w:rPr>
              <w:t xml:space="preserve"> 4)</w:t>
            </w:r>
          </w:p>
          <w:p w:rsidR="00DE138E" w:rsidRDefault="00DE138E" w:rsidP="00DE138E">
            <w:pPr>
              <w:rPr>
                <w:lang w:val="es-ES"/>
              </w:rPr>
            </w:pPr>
            <w:r>
              <w:rPr>
                <w:lang w:val="es-ES"/>
              </w:rPr>
              <w:t xml:space="preserve">Ocho para dos (8 </w:t>
            </w:r>
            <w:proofErr w:type="spellStart"/>
            <w:r>
              <w:rPr>
                <w:lang w:val="es-ES"/>
              </w:rPr>
              <w:t>divided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by</w:t>
            </w:r>
            <w:proofErr w:type="spellEnd"/>
            <w:r>
              <w:rPr>
                <w:lang w:val="es-ES"/>
              </w:rPr>
              <w:t xml:space="preserve"> 2)</w:t>
            </w:r>
          </w:p>
          <w:p w:rsidR="00ED55C3" w:rsidRDefault="00DE138E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D55C3">
              <w:t>Practise times tables</w:t>
            </w:r>
            <w:r w:rsidR="00ED55C3" w:rsidRPr="003C54F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1A1652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1647" w:type="dxa"/>
          </w:tcPr>
          <w:p w:rsidR="003018E8" w:rsidRDefault="003018E8">
            <w:pPr>
              <w:rPr>
                <w:rFonts w:ascii="Arial" w:hAnsi="Arial" w:cs="Arial"/>
                <w:sz w:val="20"/>
                <w:szCs w:val="20"/>
              </w:rPr>
            </w:pPr>
          </w:p>
          <w:p w:rsidR="003018E8" w:rsidRDefault="003018E8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Describing clothes with colours, sizes and styles</w:t>
            </w:r>
          </w:p>
          <w:p w:rsidR="003018E8" w:rsidRDefault="003018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18E8" w:rsidRPr="003018E8" w:rsidRDefault="003018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clothes that you have and using a conjunction</w:t>
            </w:r>
          </w:p>
          <w:p w:rsidR="00E97543" w:rsidRDefault="00E97543"/>
          <w:p w:rsidR="00EF244F" w:rsidRDefault="00EF244F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which clothes you do or don’t have and joining descriptions with a conjunction</w:t>
            </w:r>
          </w:p>
          <w:p w:rsidR="00ED55C3" w:rsidRDefault="00ED55C3">
            <w:pPr>
              <w:rPr>
                <w:rFonts w:ascii="Arial" w:hAnsi="Arial" w:cs="Arial"/>
                <w:sz w:val="20"/>
                <w:szCs w:val="20"/>
              </w:rPr>
            </w:pPr>
          </w:p>
          <w:p w:rsidR="00ED55C3" w:rsidRDefault="00ED55C3">
            <w:pPr>
              <w:rPr>
                <w:rFonts w:ascii="Arial" w:hAnsi="Arial" w:cs="Arial"/>
                <w:sz w:val="20"/>
                <w:szCs w:val="20"/>
              </w:rPr>
            </w:pPr>
          </w:p>
          <w:p w:rsidR="00ED55C3" w:rsidRDefault="00ED55C3">
            <w:pPr>
              <w:rPr>
                <w:rFonts w:ascii="Arial" w:hAnsi="Arial" w:cs="Arial"/>
                <w:sz w:val="20"/>
                <w:szCs w:val="20"/>
              </w:rPr>
            </w:pP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D55C3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4206" w:type="dxa"/>
          </w:tcPr>
          <w:p w:rsidR="00E97543" w:rsidRDefault="00E97543" w:rsidP="00E97543">
            <w:r>
              <w:lastRenderedPageBreak/>
              <w:t>Days of the week song</w:t>
            </w:r>
          </w:p>
          <w:p w:rsidR="00E97543" w:rsidRDefault="00E97543" w:rsidP="00E97543">
            <w:r>
              <w:t>The seasons song</w:t>
            </w:r>
          </w:p>
          <w:p w:rsidR="00E97543" w:rsidRDefault="00E97543" w:rsidP="00E97543">
            <w:r>
              <w:t>Months of the year song</w:t>
            </w:r>
          </w:p>
          <w:p w:rsidR="00E97543" w:rsidRDefault="00E97543" w:rsidP="00E97543">
            <w:r>
              <w:t>Spanish Festival</w:t>
            </w:r>
          </w:p>
          <w:p w:rsidR="00E97543" w:rsidRDefault="00E97543" w:rsidP="00E97543">
            <w:r>
              <w:t>Spanish cultures/artist</w:t>
            </w:r>
          </w:p>
          <w:p w:rsidR="00E97543" w:rsidRDefault="00ED55C3" w:rsidP="00E97543">
            <w:hyperlink r:id="rId7" w:history="1">
              <w:r w:rsidR="00E97543" w:rsidRPr="00294FB8">
                <w:rPr>
                  <w:rStyle w:val="Hyperlink"/>
                </w:rPr>
                <w:t>https://study.com/academy/lesson/spanish-speaking-culture-in-colombia.html</w:t>
              </w:r>
            </w:hyperlink>
          </w:p>
          <w:p w:rsidR="00E97543" w:rsidRDefault="00E97543" w:rsidP="00E97543">
            <w:r>
              <w:t>(Please choose a Spanish Speaking country to explore festivals and culture)</w:t>
            </w: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Assess speaking and listening</w:t>
            </w:r>
          </w:p>
          <w:p w:rsidR="001A1652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</w:tr>
      <w:tr w:rsidR="003018E8" w:rsidTr="003018E8">
        <w:tc>
          <w:tcPr>
            <w:tcW w:w="1572" w:type="dxa"/>
          </w:tcPr>
          <w:p w:rsidR="003018E8" w:rsidRPr="00ED55C3" w:rsidRDefault="003018E8" w:rsidP="003018E8">
            <w:pPr>
              <w:rPr>
                <w:lang w:val="es-ES"/>
              </w:rPr>
            </w:pPr>
            <w:proofErr w:type="spellStart"/>
            <w:r w:rsidRPr="00ED55C3">
              <w:rPr>
                <w:lang w:val="es-ES"/>
              </w:rPr>
              <w:lastRenderedPageBreak/>
              <w:t>Yr</w:t>
            </w:r>
            <w:proofErr w:type="spellEnd"/>
            <w:r w:rsidRPr="00ED55C3">
              <w:rPr>
                <w:lang w:val="es-ES"/>
              </w:rPr>
              <w:t xml:space="preserve"> 5</w:t>
            </w:r>
          </w:p>
          <w:p w:rsidR="003018E8" w:rsidRPr="00ED55C3" w:rsidRDefault="003018E8" w:rsidP="003018E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3018E8" w:rsidRPr="00ED55C3" w:rsidRDefault="00EF244F" w:rsidP="003018E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ED55C3">
              <w:rPr>
                <w:rFonts w:ascii="Arial" w:hAnsi="Arial" w:cs="Arial"/>
                <w:b/>
                <w:sz w:val="20"/>
                <w:szCs w:val="20"/>
                <w:lang w:val="es-ES"/>
              </w:rPr>
              <w:t>Describo un monstruo</w:t>
            </w:r>
          </w:p>
          <w:p w:rsidR="00EF244F" w:rsidRPr="00ED55C3" w:rsidRDefault="00EF244F" w:rsidP="003018E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EF244F" w:rsidRPr="00ED55C3" w:rsidRDefault="00EF244F" w:rsidP="003018E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ED55C3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! </w:t>
            </w:r>
            <w:proofErr w:type="gramStart"/>
            <w:r w:rsidRPr="00ED55C3">
              <w:rPr>
                <w:rFonts w:ascii="Arial" w:hAnsi="Arial" w:cs="Arial"/>
                <w:b/>
                <w:sz w:val="20"/>
                <w:szCs w:val="20"/>
                <w:lang w:val="es-ES"/>
              </w:rPr>
              <w:t>A Comer!</w:t>
            </w:r>
            <w:proofErr w:type="gramEnd"/>
          </w:p>
          <w:p w:rsidR="003018E8" w:rsidRPr="00ED55C3" w:rsidRDefault="003018E8" w:rsidP="003018E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3018E8" w:rsidRPr="00ED55C3" w:rsidRDefault="003018E8" w:rsidP="003018E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3018E8" w:rsidRPr="00ED55C3" w:rsidRDefault="003018E8" w:rsidP="00EF244F">
            <w:pPr>
              <w:rPr>
                <w:lang w:val="es-ES"/>
              </w:rPr>
            </w:pPr>
          </w:p>
        </w:tc>
        <w:tc>
          <w:tcPr>
            <w:tcW w:w="1618" w:type="dxa"/>
          </w:tcPr>
          <w:p w:rsidR="003018E8" w:rsidRDefault="00EF244F" w:rsidP="003018E8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Describing someone else’s size and colour</w:t>
            </w:r>
          </w:p>
          <w:p w:rsidR="00EF244F" w:rsidRDefault="00EF244F" w:rsidP="003018E8">
            <w:pPr>
              <w:rPr>
                <w:rFonts w:ascii="Arial" w:hAnsi="Arial" w:cs="Arial"/>
                <w:sz w:val="20"/>
                <w:szCs w:val="20"/>
              </w:rPr>
            </w:pPr>
          </w:p>
          <w:p w:rsidR="00EF244F" w:rsidRDefault="00EF244F" w:rsidP="003018E8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Describing parts of the head and face with colours and sizes</w:t>
            </w:r>
          </w:p>
          <w:p w:rsidR="00EF244F" w:rsidRDefault="00EF244F" w:rsidP="003018E8">
            <w:pPr>
              <w:rPr>
                <w:rFonts w:ascii="Arial" w:hAnsi="Arial" w:cs="Arial"/>
                <w:sz w:val="20"/>
                <w:szCs w:val="20"/>
              </w:rPr>
            </w:pPr>
          </w:p>
          <w:p w:rsidR="00EF244F" w:rsidRDefault="00EF244F" w:rsidP="003018E8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Describing parts of the head and face with colours, sizes</w:t>
            </w: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D55C3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1608" w:type="dxa"/>
          </w:tcPr>
          <w:p w:rsidR="003018E8" w:rsidRDefault="003018E8" w:rsidP="003018E8">
            <w:pPr>
              <w:rPr>
                <w:rFonts w:ascii="Arial" w:hAnsi="Arial" w:cs="Arial"/>
                <w:sz w:val="20"/>
                <w:szCs w:val="20"/>
              </w:rPr>
            </w:pPr>
          </w:p>
          <w:p w:rsidR="003018E8" w:rsidRDefault="00EF244F" w:rsidP="003018E8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 xml:space="preserve">Describing a monster’s head and face and joining </w:t>
            </w:r>
            <w:proofErr w:type="gramStart"/>
            <w:r w:rsidRPr="00FE5DFC">
              <w:rPr>
                <w:rFonts w:ascii="Arial" w:hAnsi="Arial" w:cs="Arial"/>
                <w:sz w:val="20"/>
                <w:szCs w:val="20"/>
              </w:rPr>
              <w:t>descriptions  with</w:t>
            </w:r>
            <w:proofErr w:type="gramEnd"/>
            <w:r w:rsidRPr="00FE5DFC">
              <w:rPr>
                <w:rFonts w:ascii="Arial" w:hAnsi="Arial" w:cs="Arial"/>
                <w:sz w:val="20"/>
                <w:szCs w:val="20"/>
              </w:rPr>
              <w:t xml:space="preserve"> conjunctions</w:t>
            </w:r>
          </w:p>
          <w:p w:rsidR="00EF244F" w:rsidRDefault="00EF244F" w:rsidP="003018E8">
            <w:pPr>
              <w:rPr>
                <w:rFonts w:ascii="Arial" w:hAnsi="Arial" w:cs="Arial"/>
                <w:sz w:val="20"/>
                <w:szCs w:val="20"/>
              </w:rPr>
            </w:pPr>
          </w:p>
          <w:p w:rsidR="00EF244F" w:rsidRDefault="00EF244F" w:rsidP="003018E8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Making monster description better using intensifiers</w:t>
            </w:r>
          </w:p>
          <w:p w:rsidR="003018E8" w:rsidRDefault="003018E8" w:rsidP="003018E8">
            <w:pPr>
              <w:rPr>
                <w:rFonts w:ascii="Arial" w:hAnsi="Arial" w:cs="Arial"/>
                <w:sz w:val="20"/>
                <w:szCs w:val="20"/>
              </w:rPr>
            </w:pPr>
          </w:p>
          <w:p w:rsidR="003018E8" w:rsidRDefault="003018E8" w:rsidP="003018E8">
            <w:pPr>
              <w:rPr>
                <w:rFonts w:ascii="Arial" w:hAnsi="Arial" w:cs="Arial"/>
                <w:sz w:val="20"/>
                <w:szCs w:val="20"/>
              </w:rPr>
            </w:pP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3018E8" w:rsidRPr="00FE5DFC" w:rsidRDefault="00ED55C3" w:rsidP="00ED55C3">
            <w:pPr>
              <w:rPr>
                <w:rFonts w:ascii="Arial" w:hAnsi="Arial" w:cs="Arial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1608" w:type="dxa"/>
          </w:tcPr>
          <w:p w:rsidR="003018E8" w:rsidRDefault="003018E8" w:rsidP="003018E8"/>
          <w:p w:rsidR="003018E8" w:rsidRDefault="003018E8" w:rsidP="003018E8">
            <w:r>
              <w:t>Count 1-100</w:t>
            </w:r>
          </w:p>
          <w:p w:rsidR="003018E8" w:rsidRDefault="003018E8" w:rsidP="003018E8">
            <w:r>
              <w:t>Count in tens</w:t>
            </w:r>
          </w:p>
          <w:p w:rsidR="003018E8" w:rsidRDefault="003018E8" w:rsidP="003018E8">
            <w:r>
              <w:t>Count in 100s</w:t>
            </w:r>
          </w:p>
          <w:p w:rsidR="00EF244F" w:rsidRDefault="00EF244F" w:rsidP="003018E8"/>
          <w:p w:rsidR="00EF244F" w:rsidRPr="00EF244F" w:rsidRDefault="00EF244F" w:rsidP="00EF24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244F">
              <w:rPr>
                <w:rFonts w:ascii="Arial" w:hAnsi="Arial" w:cs="Arial"/>
                <w:b/>
                <w:sz w:val="20"/>
                <w:szCs w:val="20"/>
              </w:rPr>
              <w:t>! A Comer!</w:t>
            </w:r>
          </w:p>
          <w:p w:rsidR="00EF244F" w:rsidRDefault="00EF244F" w:rsidP="003018E8"/>
          <w:p w:rsidR="00EF244F" w:rsidRDefault="00EF244F" w:rsidP="00EF244F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FE5DFC">
              <w:rPr>
                <w:rFonts w:ascii="Arial" w:hAnsi="Arial" w:cs="Arial"/>
                <w:sz w:val="20"/>
                <w:szCs w:val="20"/>
              </w:rPr>
              <w:t>g some food words and saying you want to have some of these foods</w:t>
            </w:r>
          </w:p>
          <w:p w:rsidR="00EF244F" w:rsidRDefault="00EF244F" w:rsidP="00EF244F">
            <w:pPr>
              <w:rPr>
                <w:rFonts w:ascii="Arial" w:hAnsi="Arial" w:cs="Arial"/>
                <w:sz w:val="20"/>
                <w:szCs w:val="20"/>
              </w:rPr>
            </w:pPr>
          </w:p>
          <w:p w:rsidR="00EF244F" w:rsidRDefault="00EF244F" w:rsidP="00EF244F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you or someone else is hungry, hot and cold</w:t>
            </w: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F244F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1689" w:type="dxa"/>
          </w:tcPr>
          <w:p w:rsidR="003018E8" w:rsidRDefault="003018E8" w:rsidP="003018E8">
            <w:r>
              <w:t xml:space="preserve">Basic Math </w:t>
            </w:r>
          </w:p>
          <w:p w:rsidR="003018E8" w:rsidRDefault="003018E8" w:rsidP="003018E8">
            <w:r>
              <w:t>Mas (plus)</w:t>
            </w:r>
          </w:p>
          <w:p w:rsidR="003018E8" w:rsidRDefault="003018E8" w:rsidP="003018E8">
            <w:proofErr w:type="spellStart"/>
            <w:r>
              <w:t>Menos</w:t>
            </w:r>
            <w:proofErr w:type="spellEnd"/>
            <w:r>
              <w:t>(minus)</w:t>
            </w:r>
          </w:p>
          <w:p w:rsidR="003018E8" w:rsidRPr="00DE138E" w:rsidRDefault="003018E8" w:rsidP="003018E8">
            <w:pPr>
              <w:rPr>
                <w:lang w:val="es-ES"/>
              </w:rPr>
            </w:pPr>
            <w:r w:rsidRPr="00DE138E">
              <w:rPr>
                <w:lang w:val="es-ES"/>
              </w:rPr>
              <w:t>Por (</w:t>
            </w:r>
            <w:proofErr w:type="spellStart"/>
            <w:r w:rsidRPr="00DE138E">
              <w:rPr>
                <w:lang w:val="es-ES"/>
              </w:rPr>
              <w:t>multiplied</w:t>
            </w:r>
            <w:proofErr w:type="spellEnd"/>
            <w:r w:rsidRPr="00DE138E">
              <w:rPr>
                <w:lang w:val="es-ES"/>
              </w:rPr>
              <w:t>)</w:t>
            </w:r>
          </w:p>
          <w:p w:rsidR="003018E8" w:rsidRPr="00DE138E" w:rsidRDefault="003018E8" w:rsidP="003018E8">
            <w:pPr>
              <w:rPr>
                <w:lang w:val="es-ES"/>
              </w:rPr>
            </w:pPr>
            <w:r w:rsidRPr="00DE138E">
              <w:rPr>
                <w:lang w:val="es-ES"/>
              </w:rPr>
              <w:t>Para (divide)</w:t>
            </w:r>
          </w:p>
          <w:p w:rsidR="003018E8" w:rsidRPr="00DE138E" w:rsidRDefault="003018E8" w:rsidP="003018E8">
            <w:pPr>
              <w:rPr>
                <w:lang w:val="es-ES"/>
              </w:rPr>
            </w:pPr>
            <w:proofErr w:type="spellStart"/>
            <w:r w:rsidRPr="00DE138E">
              <w:rPr>
                <w:lang w:val="es-ES"/>
              </w:rPr>
              <w:t>Examples</w:t>
            </w:r>
            <w:proofErr w:type="spellEnd"/>
          </w:p>
          <w:p w:rsidR="003018E8" w:rsidRPr="00DE138E" w:rsidRDefault="003018E8" w:rsidP="003018E8">
            <w:pPr>
              <w:rPr>
                <w:lang w:val="es-ES"/>
              </w:rPr>
            </w:pPr>
            <w:r w:rsidRPr="00DE138E">
              <w:rPr>
                <w:lang w:val="es-ES"/>
              </w:rPr>
              <w:t xml:space="preserve">Dos </w:t>
            </w:r>
            <w:proofErr w:type="spellStart"/>
            <w:r w:rsidRPr="00DE138E">
              <w:rPr>
                <w:lang w:val="es-ES"/>
              </w:rPr>
              <w:t>mas</w:t>
            </w:r>
            <w:proofErr w:type="spellEnd"/>
            <w:r w:rsidRPr="00DE138E">
              <w:rPr>
                <w:lang w:val="es-ES"/>
              </w:rPr>
              <w:t xml:space="preserve"> dos (</w:t>
            </w:r>
            <w:proofErr w:type="spellStart"/>
            <w:r w:rsidRPr="00DE138E">
              <w:rPr>
                <w:lang w:val="es-ES"/>
              </w:rPr>
              <w:t>two</w:t>
            </w:r>
            <w:proofErr w:type="spellEnd"/>
            <w:r w:rsidRPr="00DE138E">
              <w:rPr>
                <w:lang w:val="es-ES"/>
              </w:rPr>
              <w:t xml:space="preserve"> plus </w:t>
            </w:r>
            <w:proofErr w:type="spellStart"/>
            <w:r w:rsidRPr="00DE138E">
              <w:rPr>
                <w:lang w:val="es-ES"/>
              </w:rPr>
              <w:t>two</w:t>
            </w:r>
            <w:proofErr w:type="spellEnd"/>
            <w:r w:rsidRPr="00DE138E">
              <w:rPr>
                <w:lang w:val="es-ES"/>
              </w:rPr>
              <w:t>)</w:t>
            </w:r>
          </w:p>
          <w:p w:rsidR="003018E8" w:rsidRPr="00DE138E" w:rsidRDefault="003018E8" w:rsidP="003018E8">
            <w:pPr>
              <w:rPr>
                <w:lang w:val="es-ES"/>
              </w:rPr>
            </w:pPr>
            <w:r w:rsidRPr="00DE138E">
              <w:rPr>
                <w:lang w:val="es-ES"/>
              </w:rPr>
              <w:t>Cuatro menos uno (</w:t>
            </w:r>
            <w:proofErr w:type="spellStart"/>
            <w:r w:rsidRPr="00DE138E">
              <w:rPr>
                <w:lang w:val="es-ES"/>
              </w:rPr>
              <w:t>four</w:t>
            </w:r>
            <w:proofErr w:type="spellEnd"/>
            <w:r w:rsidRPr="00DE138E">
              <w:rPr>
                <w:lang w:val="es-ES"/>
              </w:rPr>
              <w:t xml:space="preserve"> </w:t>
            </w:r>
            <w:proofErr w:type="spellStart"/>
            <w:r w:rsidRPr="00DE138E">
              <w:rPr>
                <w:lang w:val="es-ES"/>
              </w:rPr>
              <w:t>minus</w:t>
            </w:r>
            <w:proofErr w:type="spellEnd"/>
            <w:r w:rsidRPr="00DE138E">
              <w:rPr>
                <w:lang w:val="es-ES"/>
              </w:rPr>
              <w:t xml:space="preserve"> </w:t>
            </w:r>
            <w:proofErr w:type="spellStart"/>
            <w:r w:rsidRPr="00DE138E">
              <w:rPr>
                <w:lang w:val="es-ES"/>
              </w:rPr>
              <w:t>one</w:t>
            </w:r>
            <w:proofErr w:type="spellEnd"/>
            <w:r w:rsidRPr="00DE138E">
              <w:rPr>
                <w:lang w:val="es-ES"/>
              </w:rPr>
              <w:t>)</w:t>
            </w:r>
          </w:p>
          <w:p w:rsidR="003018E8" w:rsidRDefault="003018E8" w:rsidP="003018E8">
            <w:pPr>
              <w:rPr>
                <w:lang w:val="es-ES"/>
              </w:rPr>
            </w:pPr>
            <w:r>
              <w:rPr>
                <w:lang w:val="es-ES"/>
              </w:rPr>
              <w:t xml:space="preserve">Tres por cuatro (3 </w:t>
            </w:r>
            <w:proofErr w:type="spellStart"/>
            <w:r>
              <w:rPr>
                <w:lang w:val="es-ES"/>
              </w:rPr>
              <w:t>multiplied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by</w:t>
            </w:r>
            <w:proofErr w:type="spellEnd"/>
            <w:r>
              <w:rPr>
                <w:lang w:val="es-ES"/>
              </w:rPr>
              <w:t xml:space="preserve"> 4)</w:t>
            </w:r>
          </w:p>
          <w:p w:rsidR="003018E8" w:rsidRDefault="003018E8" w:rsidP="003018E8">
            <w:pPr>
              <w:rPr>
                <w:lang w:val="es-ES"/>
              </w:rPr>
            </w:pPr>
            <w:r>
              <w:rPr>
                <w:lang w:val="es-ES"/>
              </w:rPr>
              <w:t xml:space="preserve">Ocho para dos (8 </w:t>
            </w:r>
            <w:proofErr w:type="spellStart"/>
            <w:r>
              <w:rPr>
                <w:lang w:val="es-ES"/>
              </w:rPr>
              <w:t>divided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by</w:t>
            </w:r>
            <w:proofErr w:type="spellEnd"/>
            <w:r>
              <w:rPr>
                <w:lang w:val="es-ES"/>
              </w:rPr>
              <w:t xml:space="preserve"> 2)</w:t>
            </w:r>
          </w:p>
          <w:p w:rsidR="003018E8" w:rsidRDefault="003018E8" w:rsidP="003018E8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Practise</w:t>
            </w:r>
            <w:proofErr w:type="spellEnd"/>
            <w:r>
              <w:rPr>
                <w:lang w:val="es-ES"/>
              </w:rPr>
              <w:t xml:space="preserve"> times </w:t>
            </w:r>
            <w:proofErr w:type="spellStart"/>
            <w:r>
              <w:rPr>
                <w:lang w:val="es-ES"/>
              </w:rPr>
              <w:t>tables</w:t>
            </w:r>
            <w:proofErr w:type="spellEnd"/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D55C3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1647" w:type="dxa"/>
          </w:tcPr>
          <w:p w:rsidR="00EF244F" w:rsidRDefault="00EF244F" w:rsidP="003018E8">
            <w:pPr>
              <w:rPr>
                <w:rFonts w:ascii="Arial" w:hAnsi="Arial" w:cs="Arial"/>
                <w:sz w:val="20"/>
                <w:szCs w:val="20"/>
              </w:rPr>
            </w:pPr>
          </w:p>
          <w:p w:rsidR="00EF244F" w:rsidRDefault="00EF244F" w:rsidP="003018E8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 xml:space="preserve">Giving opinions about singular foods and </w:t>
            </w:r>
            <w:proofErr w:type="gramStart"/>
            <w:r w:rsidRPr="00FE5DFC">
              <w:rPr>
                <w:rFonts w:ascii="Arial" w:hAnsi="Arial" w:cs="Arial"/>
                <w:sz w:val="20"/>
                <w:szCs w:val="20"/>
              </w:rPr>
              <w:t>joining  opinions</w:t>
            </w:r>
            <w:proofErr w:type="gramEnd"/>
            <w:r w:rsidRPr="00FE5DFC">
              <w:rPr>
                <w:rFonts w:ascii="Arial" w:hAnsi="Arial" w:cs="Arial"/>
                <w:sz w:val="20"/>
                <w:szCs w:val="20"/>
              </w:rPr>
              <w:t xml:space="preserve"> using conjunctions</w:t>
            </w:r>
          </w:p>
          <w:p w:rsidR="00EF244F" w:rsidRDefault="00EF244F" w:rsidP="003018E8">
            <w:pPr>
              <w:rPr>
                <w:rFonts w:ascii="Arial" w:hAnsi="Arial" w:cs="Arial"/>
                <w:sz w:val="20"/>
                <w:szCs w:val="20"/>
              </w:rPr>
            </w:pPr>
          </w:p>
          <w:p w:rsidR="00EF244F" w:rsidRDefault="00EF244F" w:rsidP="003018E8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Giving opinions about plural foods and joining opinions using conjunctions</w:t>
            </w:r>
          </w:p>
          <w:p w:rsidR="00EF244F" w:rsidRDefault="00EF244F" w:rsidP="003018E8">
            <w:pPr>
              <w:rPr>
                <w:rFonts w:ascii="Arial" w:hAnsi="Arial" w:cs="Arial"/>
                <w:sz w:val="20"/>
                <w:szCs w:val="20"/>
              </w:rPr>
            </w:pPr>
          </w:p>
          <w:p w:rsidR="00EF244F" w:rsidRDefault="00EF244F" w:rsidP="003018E8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Giving someone else’s opinion about singular and plural foods and joining opinions using conjunctions</w:t>
            </w: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D55C3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4206" w:type="dxa"/>
          </w:tcPr>
          <w:p w:rsidR="003018E8" w:rsidRDefault="003018E8" w:rsidP="003018E8">
            <w:r>
              <w:t>Days of the week song</w:t>
            </w:r>
          </w:p>
          <w:p w:rsidR="003018E8" w:rsidRDefault="003018E8" w:rsidP="003018E8">
            <w:r>
              <w:t>The seasons song</w:t>
            </w:r>
          </w:p>
          <w:p w:rsidR="003018E8" w:rsidRDefault="003018E8" w:rsidP="003018E8">
            <w:r>
              <w:t>Months of the year song</w:t>
            </w:r>
          </w:p>
          <w:p w:rsidR="003018E8" w:rsidRDefault="003018E8" w:rsidP="003018E8">
            <w:r>
              <w:t>Spanish Festival</w:t>
            </w:r>
          </w:p>
          <w:p w:rsidR="003018E8" w:rsidRDefault="003018E8" w:rsidP="003018E8">
            <w:r>
              <w:t>Spanish cultures/artist</w:t>
            </w:r>
          </w:p>
          <w:p w:rsidR="003018E8" w:rsidRDefault="00ED55C3" w:rsidP="003018E8">
            <w:hyperlink r:id="rId8" w:history="1">
              <w:r w:rsidR="003018E8" w:rsidRPr="00294FB8">
                <w:rPr>
                  <w:rStyle w:val="Hyperlink"/>
                </w:rPr>
                <w:t>https://study.com/academy/lesson/spanish-speaking-culture-in-colombia.html</w:t>
              </w:r>
            </w:hyperlink>
          </w:p>
          <w:p w:rsidR="003018E8" w:rsidRDefault="003018E8" w:rsidP="003018E8">
            <w:r>
              <w:t>(Please choose a Spanish Speaking country to explore festivals and culture)</w:t>
            </w: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3018E8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</w:tr>
      <w:tr w:rsidR="00D7117B" w:rsidTr="003018E8">
        <w:tc>
          <w:tcPr>
            <w:tcW w:w="1572" w:type="dxa"/>
          </w:tcPr>
          <w:p w:rsidR="00D7117B" w:rsidRPr="00ED55C3" w:rsidRDefault="00D7117B" w:rsidP="00D7117B">
            <w:pPr>
              <w:rPr>
                <w:lang w:val="es-ES"/>
              </w:rPr>
            </w:pPr>
            <w:proofErr w:type="spellStart"/>
            <w:r w:rsidRPr="00ED55C3">
              <w:rPr>
                <w:lang w:val="es-ES"/>
              </w:rPr>
              <w:t>Yr</w:t>
            </w:r>
            <w:proofErr w:type="spellEnd"/>
            <w:r w:rsidRPr="00ED55C3">
              <w:rPr>
                <w:lang w:val="es-ES"/>
              </w:rPr>
              <w:t xml:space="preserve"> 6</w:t>
            </w:r>
          </w:p>
          <w:p w:rsidR="00D7117B" w:rsidRPr="00ED55C3" w:rsidRDefault="00D7117B" w:rsidP="00D7117B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ED55C3">
              <w:rPr>
                <w:rFonts w:ascii="Arial" w:hAnsi="Arial" w:cs="Arial"/>
                <w:b/>
                <w:sz w:val="20"/>
                <w:szCs w:val="20"/>
                <w:lang w:val="es-ES"/>
              </w:rPr>
              <w:t>Hago deporte</w:t>
            </w:r>
          </w:p>
          <w:p w:rsidR="00D7117B" w:rsidRPr="00ED55C3" w:rsidRDefault="00D7117B" w:rsidP="00D7117B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D7117B" w:rsidRPr="00ED55C3" w:rsidRDefault="00D7117B" w:rsidP="00D7117B">
            <w:pPr>
              <w:rPr>
                <w:lang w:val="es-ES"/>
              </w:rPr>
            </w:pPr>
            <w:r w:rsidRPr="00ED55C3">
              <w:rPr>
                <w:rFonts w:ascii="Arial" w:hAnsi="Arial" w:cs="Arial"/>
                <w:b/>
                <w:sz w:val="20"/>
                <w:szCs w:val="20"/>
                <w:lang w:val="es-ES"/>
              </w:rPr>
              <w:t>Mi pueblo</w:t>
            </w:r>
          </w:p>
        </w:tc>
        <w:tc>
          <w:tcPr>
            <w:tcW w:w="1618" w:type="dxa"/>
          </w:tcPr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different sports</w:t>
            </w:r>
          </w:p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which sports you play and do, which sports you don’t play and do, and joining sentences using conjunctions</w:t>
            </w:r>
          </w:p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Giving opinions of different sports and joining opinions using conjunctions</w:t>
            </w: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D55C3" w:rsidRPr="00FE5DFC" w:rsidRDefault="00ED55C3" w:rsidP="00ED55C3">
            <w:pPr>
              <w:rPr>
                <w:rFonts w:ascii="Arial" w:hAnsi="Arial" w:cs="Arial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1608" w:type="dxa"/>
          </w:tcPr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what sports you do in different weathers</w:t>
            </w:r>
          </w:p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 xml:space="preserve">Saying what kind of </w:t>
            </w:r>
            <w:proofErr w:type="gramStart"/>
            <w:r w:rsidRPr="00FE5DFC">
              <w:rPr>
                <w:rFonts w:ascii="Arial" w:hAnsi="Arial" w:cs="Arial"/>
                <w:sz w:val="20"/>
                <w:szCs w:val="20"/>
              </w:rPr>
              <w:t>clothes</w:t>
            </w:r>
            <w:proofErr w:type="gramEnd"/>
            <w:r w:rsidRPr="00FE5DFC">
              <w:rPr>
                <w:rFonts w:ascii="Arial" w:hAnsi="Arial" w:cs="Arial"/>
                <w:sz w:val="20"/>
                <w:szCs w:val="20"/>
              </w:rPr>
              <w:t xml:space="preserve"> you wear to do different sports.</w:t>
            </w:r>
          </w:p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244F">
              <w:rPr>
                <w:rFonts w:ascii="Arial" w:hAnsi="Arial" w:cs="Arial"/>
                <w:b/>
                <w:sz w:val="20"/>
                <w:szCs w:val="20"/>
              </w:rPr>
              <w:t>Mi</w:t>
            </w:r>
            <w:proofErr w:type="spellEnd"/>
            <w:r w:rsidRPr="00EF244F">
              <w:rPr>
                <w:rFonts w:ascii="Arial" w:hAnsi="Arial" w:cs="Arial"/>
                <w:b/>
                <w:sz w:val="20"/>
                <w:szCs w:val="20"/>
              </w:rPr>
              <w:t xml:space="preserve"> pueblo</w:t>
            </w:r>
          </w:p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Saying some places there are in town</w:t>
            </w:r>
          </w:p>
          <w:p w:rsidR="00ED55C3" w:rsidRDefault="00ED55C3" w:rsidP="00D7117B">
            <w:pPr>
              <w:rPr>
                <w:rFonts w:ascii="Arial" w:hAnsi="Arial" w:cs="Arial"/>
                <w:sz w:val="20"/>
                <w:szCs w:val="20"/>
              </w:rPr>
            </w:pP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D55C3" w:rsidRPr="00FE5DFC" w:rsidRDefault="00ED55C3" w:rsidP="00ED55C3">
            <w:pPr>
              <w:rPr>
                <w:rFonts w:ascii="Arial" w:hAnsi="Arial" w:cs="Arial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1608" w:type="dxa"/>
          </w:tcPr>
          <w:p w:rsidR="00D7117B" w:rsidRDefault="00D7117B" w:rsidP="00D7117B">
            <w:r>
              <w:t>Count 1-100</w:t>
            </w:r>
          </w:p>
          <w:p w:rsidR="00D7117B" w:rsidRDefault="00D7117B" w:rsidP="00D7117B">
            <w:r>
              <w:t>Count in tens</w:t>
            </w:r>
          </w:p>
          <w:p w:rsidR="00D7117B" w:rsidRDefault="00D7117B" w:rsidP="00D7117B">
            <w:r>
              <w:t>Count in 1000s</w:t>
            </w:r>
          </w:p>
          <w:p w:rsidR="00D7117B" w:rsidRDefault="00D7117B" w:rsidP="00D7117B">
            <w:pPr>
              <w:rPr>
                <w:b/>
              </w:rPr>
            </w:pPr>
          </w:p>
          <w:p w:rsidR="00D7117B" w:rsidRDefault="00D7117B" w:rsidP="00D7117B">
            <w:pPr>
              <w:rPr>
                <w:b/>
              </w:rPr>
            </w:pPr>
          </w:p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Saying what there is and is not in the town</w:t>
            </w:r>
          </w:p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Saying where in town you are going to and what transport you are taking there</w:t>
            </w: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D55C3" w:rsidRPr="00DE138E" w:rsidRDefault="00ED55C3" w:rsidP="00ED55C3">
            <w:pPr>
              <w:rPr>
                <w:b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1689" w:type="dxa"/>
          </w:tcPr>
          <w:p w:rsidR="00D7117B" w:rsidRDefault="00D7117B" w:rsidP="00D7117B">
            <w:r>
              <w:t xml:space="preserve">Basic Math </w:t>
            </w:r>
          </w:p>
          <w:p w:rsidR="00D7117B" w:rsidRDefault="00D7117B" w:rsidP="00D7117B">
            <w:r>
              <w:t>Mas (plus)</w:t>
            </w:r>
          </w:p>
          <w:p w:rsidR="00D7117B" w:rsidRDefault="00D7117B" w:rsidP="00D7117B">
            <w:proofErr w:type="spellStart"/>
            <w:r>
              <w:t>Menos</w:t>
            </w:r>
            <w:proofErr w:type="spellEnd"/>
            <w:r>
              <w:t>(minus)</w:t>
            </w:r>
          </w:p>
          <w:p w:rsidR="00D7117B" w:rsidRPr="00DE138E" w:rsidRDefault="00D7117B" w:rsidP="00D7117B">
            <w:pPr>
              <w:rPr>
                <w:lang w:val="es-ES"/>
              </w:rPr>
            </w:pPr>
            <w:r w:rsidRPr="00DE138E">
              <w:rPr>
                <w:lang w:val="es-ES"/>
              </w:rPr>
              <w:t>Por (</w:t>
            </w:r>
            <w:proofErr w:type="spellStart"/>
            <w:r w:rsidRPr="00DE138E">
              <w:rPr>
                <w:lang w:val="es-ES"/>
              </w:rPr>
              <w:t>multiplied</w:t>
            </w:r>
            <w:proofErr w:type="spellEnd"/>
            <w:r w:rsidRPr="00DE138E">
              <w:rPr>
                <w:lang w:val="es-ES"/>
              </w:rPr>
              <w:t>)</w:t>
            </w:r>
          </w:p>
          <w:p w:rsidR="00D7117B" w:rsidRPr="00DE138E" w:rsidRDefault="00D7117B" w:rsidP="00D7117B">
            <w:pPr>
              <w:rPr>
                <w:lang w:val="es-ES"/>
              </w:rPr>
            </w:pPr>
            <w:r w:rsidRPr="00DE138E">
              <w:rPr>
                <w:lang w:val="es-ES"/>
              </w:rPr>
              <w:t>Para (divide)</w:t>
            </w:r>
          </w:p>
          <w:p w:rsidR="00D7117B" w:rsidRPr="00DE138E" w:rsidRDefault="00D7117B" w:rsidP="00D7117B">
            <w:pPr>
              <w:rPr>
                <w:lang w:val="es-ES"/>
              </w:rPr>
            </w:pPr>
            <w:proofErr w:type="spellStart"/>
            <w:r w:rsidRPr="00DE138E">
              <w:rPr>
                <w:lang w:val="es-ES"/>
              </w:rPr>
              <w:t>Examples</w:t>
            </w:r>
            <w:proofErr w:type="spellEnd"/>
          </w:p>
          <w:p w:rsidR="00D7117B" w:rsidRPr="00DE138E" w:rsidRDefault="00D7117B" w:rsidP="00D7117B">
            <w:pPr>
              <w:rPr>
                <w:lang w:val="es-ES"/>
              </w:rPr>
            </w:pPr>
            <w:r w:rsidRPr="00DE138E">
              <w:rPr>
                <w:lang w:val="es-ES"/>
              </w:rPr>
              <w:t xml:space="preserve">Dos </w:t>
            </w:r>
            <w:proofErr w:type="spellStart"/>
            <w:r w:rsidRPr="00DE138E">
              <w:rPr>
                <w:lang w:val="es-ES"/>
              </w:rPr>
              <w:t>mas</w:t>
            </w:r>
            <w:proofErr w:type="spellEnd"/>
            <w:r w:rsidRPr="00DE138E">
              <w:rPr>
                <w:lang w:val="es-ES"/>
              </w:rPr>
              <w:t xml:space="preserve"> dos (</w:t>
            </w:r>
            <w:proofErr w:type="spellStart"/>
            <w:r w:rsidRPr="00DE138E">
              <w:rPr>
                <w:lang w:val="es-ES"/>
              </w:rPr>
              <w:t>two</w:t>
            </w:r>
            <w:proofErr w:type="spellEnd"/>
            <w:r w:rsidRPr="00DE138E">
              <w:rPr>
                <w:lang w:val="es-ES"/>
              </w:rPr>
              <w:t xml:space="preserve"> plus </w:t>
            </w:r>
            <w:proofErr w:type="spellStart"/>
            <w:r w:rsidRPr="00DE138E">
              <w:rPr>
                <w:lang w:val="es-ES"/>
              </w:rPr>
              <w:t>two</w:t>
            </w:r>
            <w:proofErr w:type="spellEnd"/>
            <w:r w:rsidRPr="00DE138E">
              <w:rPr>
                <w:lang w:val="es-ES"/>
              </w:rPr>
              <w:t>)</w:t>
            </w:r>
          </w:p>
          <w:p w:rsidR="00D7117B" w:rsidRPr="00DE138E" w:rsidRDefault="00D7117B" w:rsidP="00D7117B">
            <w:pPr>
              <w:rPr>
                <w:lang w:val="es-ES"/>
              </w:rPr>
            </w:pPr>
            <w:r w:rsidRPr="00DE138E">
              <w:rPr>
                <w:lang w:val="es-ES"/>
              </w:rPr>
              <w:t>Cuatro menos uno (</w:t>
            </w:r>
            <w:proofErr w:type="spellStart"/>
            <w:r w:rsidRPr="00DE138E">
              <w:rPr>
                <w:lang w:val="es-ES"/>
              </w:rPr>
              <w:t>four</w:t>
            </w:r>
            <w:proofErr w:type="spellEnd"/>
            <w:r w:rsidRPr="00DE138E">
              <w:rPr>
                <w:lang w:val="es-ES"/>
              </w:rPr>
              <w:t xml:space="preserve"> </w:t>
            </w:r>
            <w:proofErr w:type="spellStart"/>
            <w:r w:rsidRPr="00DE138E">
              <w:rPr>
                <w:lang w:val="es-ES"/>
              </w:rPr>
              <w:t>minus</w:t>
            </w:r>
            <w:proofErr w:type="spellEnd"/>
            <w:r w:rsidRPr="00DE138E">
              <w:rPr>
                <w:lang w:val="es-ES"/>
              </w:rPr>
              <w:t xml:space="preserve"> </w:t>
            </w:r>
            <w:proofErr w:type="spellStart"/>
            <w:r w:rsidRPr="00DE138E">
              <w:rPr>
                <w:lang w:val="es-ES"/>
              </w:rPr>
              <w:t>one</w:t>
            </w:r>
            <w:proofErr w:type="spellEnd"/>
            <w:r w:rsidRPr="00DE138E">
              <w:rPr>
                <w:lang w:val="es-ES"/>
              </w:rPr>
              <w:t>)</w:t>
            </w:r>
          </w:p>
          <w:p w:rsidR="00D7117B" w:rsidRDefault="00D7117B" w:rsidP="00D7117B">
            <w:pPr>
              <w:rPr>
                <w:lang w:val="es-ES"/>
              </w:rPr>
            </w:pPr>
            <w:r>
              <w:rPr>
                <w:lang w:val="es-ES"/>
              </w:rPr>
              <w:t xml:space="preserve">Tres por cuatro (3 </w:t>
            </w:r>
            <w:proofErr w:type="spellStart"/>
            <w:r>
              <w:rPr>
                <w:lang w:val="es-ES"/>
              </w:rPr>
              <w:t>multiplied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by</w:t>
            </w:r>
            <w:proofErr w:type="spellEnd"/>
            <w:r>
              <w:rPr>
                <w:lang w:val="es-ES"/>
              </w:rPr>
              <w:t xml:space="preserve"> 4)</w:t>
            </w:r>
          </w:p>
          <w:p w:rsidR="00D7117B" w:rsidRDefault="00D7117B" w:rsidP="00D7117B">
            <w:pPr>
              <w:rPr>
                <w:lang w:val="es-ES"/>
              </w:rPr>
            </w:pPr>
            <w:r>
              <w:rPr>
                <w:lang w:val="es-ES"/>
              </w:rPr>
              <w:t xml:space="preserve">Ocho para dos (8 </w:t>
            </w:r>
            <w:proofErr w:type="spellStart"/>
            <w:r>
              <w:rPr>
                <w:lang w:val="es-ES"/>
              </w:rPr>
              <w:t>divided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by</w:t>
            </w:r>
            <w:proofErr w:type="spellEnd"/>
            <w:r>
              <w:rPr>
                <w:lang w:val="es-ES"/>
              </w:rPr>
              <w:t xml:space="preserve"> 2)</w:t>
            </w:r>
          </w:p>
          <w:p w:rsidR="00D7117B" w:rsidRDefault="00D7117B" w:rsidP="00D7117B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Practise</w:t>
            </w:r>
            <w:proofErr w:type="spellEnd"/>
            <w:r>
              <w:rPr>
                <w:lang w:val="es-ES"/>
              </w:rPr>
              <w:t xml:space="preserve"> times </w:t>
            </w:r>
            <w:proofErr w:type="spellStart"/>
            <w:r>
              <w:rPr>
                <w:lang w:val="es-ES"/>
              </w:rPr>
              <w:t>tables</w:t>
            </w:r>
            <w:proofErr w:type="spellEnd"/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D55C3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1647" w:type="dxa"/>
          </w:tcPr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Giving opinions of the town and explaining those opinions</w:t>
            </w:r>
          </w:p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Default="00D7117B" w:rsidP="00D711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Describing the places in town</w:t>
            </w:r>
          </w:p>
          <w:p w:rsidR="00ED55C3" w:rsidRDefault="00ED55C3" w:rsidP="00D7117B">
            <w:pPr>
              <w:rPr>
                <w:rFonts w:ascii="Arial" w:hAnsi="Arial" w:cs="Arial"/>
                <w:sz w:val="20"/>
                <w:szCs w:val="20"/>
              </w:rPr>
            </w:pPr>
          </w:p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D55C3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</w:p>
        </w:tc>
        <w:tc>
          <w:tcPr>
            <w:tcW w:w="4206" w:type="dxa"/>
          </w:tcPr>
          <w:p w:rsidR="00D7117B" w:rsidRDefault="00D7117B" w:rsidP="00D7117B">
            <w:r>
              <w:t>Days of the week song</w:t>
            </w:r>
          </w:p>
          <w:p w:rsidR="00D7117B" w:rsidRDefault="00D7117B" w:rsidP="00D7117B">
            <w:r>
              <w:t>The seasons song</w:t>
            </w:r>
          </w:p>
          <w:p w:rsidR="00D7117B" w:rsidRDefault="00D7117B" w:rsidP="00D7117B">
            <w:r>
              <w:t>Months of the year song</w:t>
            </w:r>
          </w:p>
          <w:p w:rsidR="00D7117B" w:rsidRDefault="00D7117B" w:rsidP="00D7117B">
            <w:r>
              <w:t>Spanish Festival</w:t>
            </w:r>
          </w:p>
          <w:p w:rsidR="00D7117B" w:rsidRDefault="00D7117B" w:rsidP="00D7117B">
            <w:r>
              <w:t>Spanish cultures/artist</w:t>
            </w:r>
          </w:p>
          <w:p w:rsidR="00D7117B" w:rsidRDefault="00ED55C3" w:rsidP="00D7117B">
            <w:hyperlink r:id="rId9" w:history="1">
              <w:r w:rsidR="00D7117B" w:rsidRPr="00294FB8">
                <w:rPr>
                  <w:rStyle w:val="Hyperlink"/>
                </w:rPr>
                <w:t>https://study.com/academy/lesson/spanish-speaking-culture-in-colombia.html</w:t>
              </w:r>
            </w:hyperlink>
          </w:p>
          <w:p w:rsidR="00D7117B" w:rsidRDefault="00D7117B" w:rsidP="00D7117B">
            <w:r>
              <w:t>(Please choose a Spanish Speaking country to explore festivals and culture)</w:t>
            </w:r>
          </w:p>
          <w:p w:rsidR="00D7117B" w:rsidRDefault="00D7117B" w:rsidP="00D7117B"/>
          <w:p w:rsidR="00ED55C3" w:rsidRPr="003C54F0" w:rsidRDefault="00ED55C3" w:rsidP="00ED55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Assess speaking and listening</w:t>
            </w:r>
          </w:p>
          <w:p w:rsidR="00ED55C3" w:rsidRDefault="00ED55C3" w:rsidP="00ED55C3">
            <w:r w:rsidRPr="003C54F0">
              <w:rPr>
                <w:rFonts w:ascii="Arial" w:hAnsi="Arial" w:cs="Arial"/>
                <w:color w:val="FF0000"/>
                <w:sz w:val="20"/>
                <w:szCs w:val="20"/>
              </w:rPr>
              <w:t>Say and Write short phrases</w:t>
            </w:r>
            <w:bookmarkStart w:id="0" w:name="_GoBack"/>
            <w:bookmarkEnd w:id="0"/>
          </w:p>
        </w:tc>
      </w:tr>
      <w:tr w:rsidR="00D7117B" w:rsidTr="003018E8">
        <w:tc>
          <w:tcPr>
            <w:tcW w:w="1572" w:type="dxa"/>
          </w:tcPr>
          <w:p w:rsidR="00D7117B" w:rsidRDefault="00D7117B" w:rsidP="00D7117B"/>
        </w:tc>
        <w:tc>
          <w:tcPr>
            <w:tcW w:w="1618" w:type="dxa"/>
          </w:tcPr>
          <w:p w:rsidR="00D7117B" w:rsidRDefault="00D7117B" w:rsidP="00D7117B"/>
        </w:tc>
        <w:tc>
          <w:tcPr>
            <w:tcW w:w="1608" w:type="dxa"/>
          </w:tcPr>
          <w:p w:rsidR="00D7117B" w:rsidRDefault="00D7117B" w:rsidP="00D7117B"/>
        </w:tc>
        <w:tc>
          <w:tcPr>
            <w:tcW w:w="1608" w:type="dxa"/>
          </w:tcPr>
          <w:p w:rsidR="00D7117B" w:rsidRDefault="00D7117B" w:rsidP="00D7117B"/>
        </w:tc>
        <w:tc>
          <w:tcPr>
            <w:tcW w:w="1689" w:type="dxa"/>
          </w:tcPr>
          <w:p w:rsidR="00D7117B" w:rsidRDefault="00D7117B" w:rsidP="00D7117B"/>
        </w:tc>
        <w:tc>
          <w:tcPr>
            <w:tcW w:w="1647" w:type="dxa"/>
          </w:tcPr>
          <w:p w:rsidR="00D7117B" w:rsidRDefault="00D7117B" w:rsidP="00D7117B"/>
        </w:tc>
        <w:tc>
          <w:tcPr>
            <w:tcW w:w="4206" w:type="dxa"/>
          </w:tcPr>
          <w:p w:rsidR="00D7117B" w:rsidRDefault="00D7117B" w:rsidP="00D7117B"/>
        </w:tc>
      </w:tr>
    </w:tbl>
    <w:p w:rsidR="00D7117B" w:rsidRDefault="00ED55C3" w:rsidP="00D7117B">
      <w:hyperlink r:id="rId10" w:history="1">
        <w:r w:rsidR="00D7117B" w:rsidRPr="00C55C84">
          <w:rPr>
            <w:rStyle w:val="Hyperlink"/>
          </w:rPr>
          <w:t>https://classroom.thenational.academy/units/mi-pueblo-5c2c</w:t>
        </w:r>
      </w:hyperlink>
      <w:r w:rsidR="00D7117B" w:rsidRPr="00A10E4F">
        <w:t xml:space="preserve"> </w:t>
      </w:r>
    </w:p>
    <w:p w:rsidR="007F374D" w:rsidRDefault="00ED55C3">
      <w:hyperlink r:id="rId11" w:history="1">
        <w:r w:rsidR="00D7117B" w:rsidRPr="00294FB8">
          <w:rPr>
            <w:rStyle w:val="Hyperlink"/>
          </w:rPr>
          <w:t>https://study.com/academy/lesson/spanish-speaking-culture-in-colombia.html</w:t>
        </w:r>
      </w:hyperlink>
    </w:p>
    <w:p w:rsidR="00863664" w:rsidRDefault="00863664">
      <w:r>
        <w:t xml:space="preserve">Days of the week song   </w:t>
      </w:r>
      <w:hyperlink r:id="rId12" w:history="1">
        <w:r w:rsidRPr="00294FB8">
          <w:rPr>
            <w:rStyle w:val="Hyperlink"/>
          </w:rPr>
          <w:t>https://www.youtube.com/watch?v=C4fREj60Crk</w:t>
        </w:r>
      </w:hyperlink>
    </w:p>
    <w:p w:rsidR="00863664" w:rsidRDefault="00863664">
      <w:r>
        <w:t xml:space="preserve">Months of the year song    </w:t>
      </w:r>
      <w:hyperlink r:id="rId13" w:history="1">
        <w:r w:rsidRPr="00294FB8">
          <w:rPr>
            <w:rStyle w:val="Hyperlink"/>
          </w:rPr>
          <w:t>https://www.youtube.com/watch?v=IKznbHvPFwc</w:t>
        </w:r>
      </w:hyperlink>
    </w:p>
    <w:p w:rsidR="00863664" w:rsidRDefault="00863664">
      <w:r>
        <w:t xml:space="preserve">The Seasons in Spanish for Children    </w:t>
      </w:r>
      <w:hyperlink r:id="rId14" w:history="1">
        <w:r w:rsidRPr="00294FB8">
          <w:rPr>
            <w:rStyle w:val="Hyperlink"/>
          </w:rPr>
          <w:t>https://www.youtube.com/watch?v=bR7BGPMDEos</w:t>
        </w:r>
      </w:hyperlink>
    </w:p>
    <w:p w:rsidR="00863664" w:rsidRDefault="00863664">
      <w:r>
        <w:t xml:space="preserve"> Song about the seasons                          </w:t>
      </w:r>
      <w:hyperlink r:id="rId15" w:history="1">
        <w:r w:rsidRPr="00294FB8">
          <w:rPr>
            <w:rStyle w:val="Hyperlink"/>
          </w:rPr>
          <w:t>https://www.youtube.com/watch?v=2s79YMrRgEU</w:t>
        </w:r>
      </w:hyperlink>
    </w:p>
    <w:p w:rsidR="00863664" w:rsidRDefault="00863664">
      <w:r>
        <w:t xml:space="preserve">Counting in Spanish 0-20    </w:t>
      </w:r>
      <w:hyperlink r:id="rId16" w:history="1">
        <w:r w:rsidR="00660CCA" w:rsidRPr="00294FB8">
          <w:rPr>
            <w:rStyle w:val="Hyperlink"/>
          </w:rPr>
          <w:t>https://www.youtube.com/watch?v=JU9loKPhA7</w:t>
        </w:r>
      </w:hyperlink>
    </w:p>
    <w:p w:rsidR="00660CCA" w:rsidRDefault="00672F74">
      <w:r>
        <w:t xml:space="preserve">Count in tens    </w:t>
      </w:r>
      <w:hyperlink r:id="rId17" w:history="1">
        <w:r w:rsidRPr="00294FB8">
          <w:rPr>
            <w:rStyle w:val="Hyperlink"/>
          </w:rPr>
          <w:t>https://www.youtube.com/watch?v=pHgwUxGy08k</w:t>
        </w:r>
      </w:hyperlink>
    </w:p>
    <w:p w:rsidR="00672F74" w:rsidRDefault="00672F74">
      <w:r>
        <w:t xml:space="preserve">Counting from 1-100 with actions             </w:t>
      </w:r>
      <w:hyperlink r:id="rId18" w:history="1">
        <w:r w:rsidRPr="00294FB8">
          <w:rPr>
            <w:rStyle w:val="Hyperlink"/>
          </w:rPr>
          <w:t>https://www.youtube.com/watch?v=FF717ys9Ask</w:t>
        </w:r>
      </w:hyperlink>
      <w:r>
        <w:t xml:space="preserve">    (My favourite)</w:t>
      </w:r>
    </w:p>
    <w:p w:rsidR="00672F74" w:rsidRDefault="00672F74">
      <w:r>
        <w:t xml:space="preserve"> Spanish Numbers from 100-1000                                                      </w:t>
      </w:r>
      <w:hyperlink r:id="rId19" w:history="1">
        <w:r w:rsidRPr="00294FB8">
          <w:rPr>
            <w:rStyle w:val="Hyperlink"/>
          </w:rPr>
          <w:t>https://www.youtube.com/watch?v=Z608hl91G3Y</w:t>
        </w:r>
      </w:hyperlink>
    </w:p>
    <w:p w:rsidR="008A4FF7" w:rsidRDefault="008A4FF7"/>
    <w:p w:rsidR="008A4FF7" w:rsidRDefault="008A4FF7"/>
    <w:p w:rsidR="008A4FF7" w:rsidRDefault="004723F0">
      <w:r>
        <w:t>Verbs</w:t>
      </w:r>
      <w:r w:rsidR="008A4FF7">
        <w:t xml:space="preserve">       </w:t>
      </w:r>
    </w:p>
    <w:p w:rsidR="008A4FF7" w:rsidRDefault="008A4FF7">
      <w:r>
        <w:t xml:space="preserve"> Spanish conjugation animated explanation video                    </w:t>
      </w:r>
      <w:hyperlink r:id="rId20" w:history="1">
        <w:r w:rsidRPr="00294FB8">
          <w:rPr>
            <w:rStyle w:val="Hyperlink"/>
          </w:rPr>
          <w:t>https://www.youtube.com/watch?v=hfWcAgihqVw</w:t>
        </w:r>
      </w:hyperlink>
    </w:p>
    <w:p w:rsidR="008A4FF7" w:rsidRDefault="008A4FF7">
      <w:r>
        <w:t xml:space="preserve">Spanish verb conjugation </w:t>
      </w:r>
      <w:r w:rsidR="005527AF">
        <w:t>in the present tense</w:t>
      </w:r>
      <w:r>
        <w:t xml:space="preserve">   </w:t>
      </w:r>
      <w:hyperlink r:id="rId21" w:history="1">
        <w:r w:rsidRPr="00294FB8">
          <w:rPr>
            <w:rStyle w:val="Hyperlink"/>
          </w:rPr>
          <w:t>https://www.youtube.com/watch?v=1YANO9QTzp0</w:t>
        </w:r>
      </w:hyperlink>
    </w:p>
    <w:p w:rsidR="004723F0" w:rsidRDefault="004723F0">
      <w:r>
        <w:t xml:space="preserve">Spanish verb SER to-be   </w:t>
      </w:r>
      <w:hyperlink r:id="rId22" w:history="1">
        <w:r w:rsidRPr="00294FB8">
          <w:rPr>
            <w:rStyle w:val="Hyperlink"/>
          </w:rPr>
          <w:t>https://www.youtube.com/watch?v=pdDxosGfcq0</w:t>
        </w:r>
      </w:hyperlink>
    </w:p>
    <w:p w:rsidR="004723F0" w:rsidRDefault="004723F0">
      <w:proofErr w:type="spellStart"/>
      <w:r>
        <w:t>Tener</w:t>
      </w:r>
      <w:proofErr w:type="spellEnd"/>
      <w:r>
        <w:t xml:space="preserve"> conjugation song (To have)                                              </w:t>
      </w:r>
      <w:hyperlink r:id="rId23" w:history="1">
        <w:r w:rsidRPr="00294FB8">
          <w:rPr>
            <w:rStyle w:val="Hyperlink"/>
          </w:rPr>
          <w:t>https://www.youtube.com/watch?v=eJVbgJvdHZk</w:t>
        </w:r>
      </w:hyperlink>
    </w:p>
    <w:p w:rsidR="00672F74" w:rsidRDefault="004723F0">
      <w:r w:rsidRPr="004723F0">
        <w:t xml:space="preserve"> </w:t>
      </w:r>
      <w:proofErr w:type="spellStart"/>
      <w:r w:rsidRPr="004723F0">
        <w:t>Tener</w:t>
      </w:r>
      <w:proofErr w:type="spellEnd"/>
      <w:r w:rsidRPr="004723F0">
        <w:t xml:space="preserve"> (to have)                                        </w:t>
      </w:r>
      <w:hyperlink r:id="rId24" w:history="1">
        <w:r w:rsidRPr="004723F0">
          <w:rPr>
            <w:rStyle w:val="Hyperlink"/>
          </w:rPr>
          <w:t>https://www.youtube.com/watch?v=YJCk6y3fO9g</w:t>
        </w:r>
      </w:hyperlink>
    </w:p>
    <w:p w:rsidR="004723F0" w:rsidRDefault="004723F0">
      <w:proofErr w:type="spellStart"/>
      <w:r>
        <w:t>Vivir</w:t>
      </w:r>
      <w:proofErr w:type="spellEnd"/>
      <w:r>
        <w:t xml:space="preserve"> conjugation  (to live)  </w:t>
      </w:r>
      <w:hyperlink r:id="rId25" w:history="1">
        <w:r w:rsidRPr="00294FB8">
          <w:rPr>
            <w:rStyle w:val="Hyperlink"/>
          </w:rPr>
          <w:t>https://www.youtube.com/watch?v=vQukCdskUgA</w:t>
        </w:r>
      </w:hyperlink>
    </w:p>
    <w:p w:rsidR="004723F0" w:rsidRPr="00ED55C3" w:rsidRDefault="008A4FF7">
      <w:pPr>
        <w:rPr>
          <w:lang w:val="es-ES"/>
        </w:rPr>
      </w:pPr>
      <w:proofErr w:type="spellStart"/>
      <w:r w:rsidRPr="008A4FF7">
        <w:rPr>
          <w:lang w:val="es-ES"/>
        </w:rPr>
        <w:t>Present</w:t>
      </w:r>
      <w:proofErr w:type="spellEnd"/>
      <w:r w:rsidRPr="008A4FF7">
        <w:rPr>
          <w:lang w:val="es-ES"/>
        </w:rPr>
        <w:t xml:space="preserve"> tense ir </w:t>
      </w:r>
      <w:proofErr w:type="spellStart"/>
      <w:r w:rsidRPr="008A4FF7">
        <w:rPr>
          <w:lang w:val="es-ES"/>
        </w:rPr>
        <w:t>verb</w:t>
      </w:r>
      <w:proofErr w:type="spellEnd"/>
      <w:r w:rsidRPr="008A4FF7">
        <w:rPr>
          <w:lang w:val="es-ES"/>
        </w:rPr>
        <w:t xml:space="preserve"> (vivir)</w:t>
      </w:r>
      <w:r w:rsidR="004723F0" w:rsidRPr="008A4FF7">
        <w:rPr>
          <w:lang w:val="es-ES"/>
        </w:rPr>
        <w:t xml:space="preserve">                                     </w:t>
      </w:r>
      <w:hyperlink r:id="rId26" w:history="1">
        <w:r w:rsidR="004723F0" w:rsidRPr="008A4FF7">
          <w:rPr>
            <w:rStyle w:val="Hyperlink"/>
            <w:lang w:val="es-ES"/>
          </w:rPr>
          <w:t>https://www.youtube.com/watch?v=eK52jgxRklw</w:t>
        </w:r>
      </w:hyperlink>
    </w:p>
    <w:p w:rsidR="008A4FF7" w:rsidRDefault="008A4FF7">
      <w:r>
        <w:t xml:space="preserve">Present tense regular verbs ending with </w:t>
      </w:r>
      <w:proofErr w:type="spellStart"/>
      <w:r>
        <w:t>er</w:t>
      </w:r>
      <w:proofErr w:type="spellEnd"/>
      <w:r>
        <w:t xml:space="preserve">           </w:t>
      </w:r>
      <w:hyperlink r:id="rId27" w:history="1">
        <w:r w:rsidRPr="00294FB8">
          <w:rPr>
            <w:rStyle w:val="Hyperlink"/>
          </w:rPr>
          <w:t>https://www.youtube.com/watch?v=5k6KQ-OO2uU</w:t>
        </w:r>
      </w:hyperlink>
    </w:p>
    <w:p w:rsidR="008A4FF7" w:rsidRDefault="008A4FF7">
      <w:r>
        <w:t xml:space="preserve">Present tense regular verbs ending with </w:t>
      </w:r>
      <w:proofErr w:type="spellStart"/>
      <w:r>
        <w:t>ar</w:t>
      </w:r>
      <w:proofErr w:type="spellEnd"/>
      <w:r>
        <w:t xml:space="preserve">            </w:t>
      </w:r>
      <w:hyperlink r:id="rId28" w:history="1">
        <w:r w:rsidRPr="00294FB8">
          <w:rPr>
            <w:rStyle w:val="Hyperlink"/>
          </w:rPr>
          <w:t>https://www.youtube.com/watch?v=3bTJ0qHk3hs</w:t>
        </w:r>
      </w:hyperlink>
    </w:p>
    <w:p w:rsidR="008A4FF7" w:rsidRDefault="005527AF">
      <w:r>
        <w:t>Pronouns</w:t>
      </w:r>
    </w:p>
    <w:p w:rsidR="005527AF" w:rsidRDefault="005527AF">
      <w:r>
        <w:t xml:space="preserve"> </w:t>
      </w:r>
    </w:p>
    <w:p w:rsidR="005527AF" w:rsidRDefault="00ED55C3">
      <w:hyperlink r:id="rId29" w:history="1">
        <w:r w:rsidR="005527AF" w:rsidRPr="00294FB8">
          <w:rPr>
            <w:rStyle w:val="Hyperlink"/>
          </w:rPr>
          <w:t>https://www.youtube.com/results?search_query=pronouns+in+spanish</w:t>
        </w:r>
      </w:hyperlink>
    </w:p>
    <w:p w:rsidR="005527AF" w:rsidRDefault="00ED55C3">
      <w:hyperlink r:id="rId30" w:history="1">
        <w:r w:rsidR="005527AF" w:rsidRPr="00294FB8">
          <w:rPr>
            <w:rStyle w:val="Hyperlink"/>
          </w:rPr>
          <w:t>https://www.youtube.com/results?search_query=pronouns+in+spanish</w:t>
        </w:r>
      </w:hyperlink>
      <w:r w:rsidR="005527AF">
        <w:t xml:space="preserve">     demonstrative adjectives and  pronouns</w:t>
      </w:r>
    </w:p>
    <w:p w:rsidR="005527AF" w:rsidRDefault="005527AF"/>
    <w:p w:rsidR="008A4FF7" w:rsidRDefault="008A4FF7">
      <w:r>
        <w:t xml:space="preserve">                                                                                         </w:t>
      </w:r>
    </w:p>
    <w:p w:rsidR="008A4FF7" w:rsidRDefault="008A4FF7"/>
    <w:p w:rsidR="008A4FF7" w:rsidRPr="008A4FF7" w:rsidRDefault="008A4FF7"/>
    <w:p w:rsidR="004723F0" w:rsidRPr="008A4FF7" w:rsidRDefault="004723F0"/>
    <w:p w:rsidR="004723F0" w:rsidRPr="008A4FF7" w:rsidRDefault="004723F0"/>
    <w:p w:rsidR="00672F74" w:rsidRPr="008A4FF7" w:rsidRDefault="00672F74"/>
    <w:p w:rsidR="00D7117B" w:rsidRPr="008A4FF7" w:rsidRDefault="00D7117B"/>
    <w:p w:rsidR="00D7117B" w:rsidRPr="008A4FF7" w:rsidRDefault="00D7117B"/>
    <w:p w:rsidR="00D7117B" w:rsidRPr="008A4FF7" w:rsidRDefault="00D7117B"/>
    <w:p w:rsidR="00D7117B" w:rsidRPr="008A4FF7" w:rsidRDefault="00D7117B"/>
    <w:p w:rsidR="00D7117B" w:rsidRPr="008A4FF7" w:rsidRDefault="00D7117B"/>
    <w:p w:rsidR="00D7117B" w:rsidRPr="008A4FF7" w:rsidRDefault="00D7117B"/>
    <w:p w:rsidR="00D7117B" w:rsidRPr="008A4FF7" w:rsidRDefault="00D7117B"/>
    <w:p w:rsidR="00D7117B" w:rsidRPr="008A4FF7" w:rsidRDefault="00D7117B"/>
    <w:p w:rsidR="00D7117B" w:rsidRPr="008A4FF7" w:rsidRDefault="00D7117B"/>
    <w:p w:rsidR="00D7117B" w:rsidRPr="008A4FF7" w:rsidRDefault="00D7117B" w:rsidP="00D7117B"/>
    <w:p w:rsidR="00D7117B" w:rsidRPr="008A4FF7" w:rsidRDefault="00D7117B" w:rsidP="00D7117B"/>
    <w:p w:rsidR="00D7117B" w:rsidRDefault="00D7117B" w:rsidP="00D7117B">
      <w:r>
        <w:rPr>
          <w:noProof/>
          <w:lang w:eastAsia="en-GB"/>
        </w:rPr>
        <w:drawing>
          <wp:inline distT="0" distB="0" distL="0" distR="0" wp14:anchorId="6C3B450A" wp14:editId="38D47796">
            <wp:extent cx="7254240" cy="3068942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269747" cy="3075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17B" w:rsidRDefault="00D7117B" w:rsidP="00D7117B">
      <w:r>
        <w:rPr>
          <w:noProof/>
          <w:lang w:eastAsia="en-GB"/>
        </w:rPr>
        <w:drawing>
          <wp:inline distT="0" distB="0" distL="0" distR="0" wp14:anchorId="49FC7F25" wp14:editId="76A69D7B">
            <wp:extent cx="4818440" cy="1554480"/>
            <wp:effectExtent l="0" t="0" r="127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74757" cy="157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</w:p>
    <w:p w:rsidR="00D7117B" w:rsidRDefault="00D7117B" w:rsidP="00D7117B"/>
    <w:p w:rsidR="00D7117B" w:rsidRDefault="00D7117B" w:rsidP="00D711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"/>
        <w:gridCol w:w="2749"/>
        <w:gridCol w:w="2569"/>
        <w:gridCol w:w="2535"/>
        <w:gridCol w:w="2611"/>
        <w:gridCol w:w="2567"/>
      </w:tblGrid>
      <w:tr w:rsidR="00D7117B" w:rsidTr="004958A9">
        <w:tc>
          <w:tcPr>
            <w:tcW w:w="2324" w:type="dxa"/>
          </w:tcPr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E5DFC">
              <w:rPr>
                <w:rFonts w:ascii="Arial" w:hAnsi="Arial" w:cs="Arial"/>
                <w:sz w:val="20"/>
                <w:szCs w:val="20"/>
              </w:rPr>
              <w:t>Asi</w:t>
            </w:r>
            <w:proofErr w:type="spellEnd"/>
            <w:r w:rsidRPr="00FE5DFC">
              <w:rPr>
                <w:rFonts w:ascii="Arial" w:hAnsi="Arial" w:cs="Arial"/>
                <w:sz w:val="20"/>
                <w:szCs w:val="20"/>
              </w:rPr>
              <w:t xml:space="preserve"> soy </w:t>
            </w:r>
            <w:proofErr w:type="spellStart"/>
            <w:r w:rsidRPr="00FE5DFC">
              <w:rPr>
                <w:rFonts w:ascii="Arial" w:hAnsi="Arial" w:cs="Arial"/>
                <w:sz w:val="20"/>
                <w:szCs w:val="20"/>
              </w:rPr>
              <w:t>yo</w:t>
            </w:r>
            <w:proofErr w:type="spellEnd"/>
          </w:p>
        </w:tc>
        <w:tc>
          <w:tcPr>
            <w:tcW w:w="2324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Introducing and describing yourself in Spanish</w:t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0F47F3A" wp14:editId="6EC1C489">
                  <wp:extent cx="1604303" cy="122682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718" cy="1239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your age in Spanish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A9DAE56" wp14:editId="2E35E8BE">
                  <wp:extent cx="1568977" cy="12954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406" cy="1308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Months of the year in Spanish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52E9025" wp14:editId="465CD473">
                  <wp:extent cx="1619014" cy="1150620"/>
                  <wp:effectExtent l="0" t="0" r="63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405" cy="1167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the month of your birthday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24F2707" wp14:editId="61991CEB">
                  <wp:extent cx="1499740" cy="1211580"/>
                  <wp:effectExtent l="0" t="0" r="5715" b="762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405" cy="121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your name, age and birthday in Spanish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9F75A6F" wp14:editId="31551FDA">
                  <wp:extent cx="1526726" cy="12192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138" cy="1225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17B" w:rsidTr="004958A9">
        <w:tc>
          <w:tcPr>
            <w:tcW w:w="2324" w:type="dxa"/>
          </w:tcPr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E5DFC">
              <w:rPr>
                <w:rFonts w:ascii="Arial" w:hAnsi="Arial" w:cs="Arial"/>
                <w:sz w:val="20"/>
                <w:szCs w:val="20"/>
              </w:rPr>
              <w:t>Donde</w:t>
            </w:r>
            <w:proofErr w:type="spellEnd"/>
            <w:r w:rsidRPr="00FE5D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5DFC">
              <w:rPr>
                <w:rFonts w:ascii="Arial" w:hAnsi="Arial" w:cs="Arial"/>
                <w:sz w:val="20"/>
                <w:szCs w:val="20"/>
              </w:rPr>
              <w:t>Vives</w:t>
            </w:r>
            <w:proofErr w:type="spellEnd"/>
            <w:r w:rsidRPr="00FE5DF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324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your nationality</w:t>
            </w:r>
            <w:r>
              <w:rPr>
                <w:noProof/>
                <w:lang w:eastAsia="en-GB"/>
              </w:rPr>
              <w:drawing>
                <wp:inline distT="0" distB="0" distL="0" distR="0" wp14:anchorId="29B3CBA2" wp14:editId="7197CCBB">
                  <wp:extent cx="1691640" cy="1023370"/>
                  <wp:effectExtent l="0" t="0" r="3810" b="571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99" cy="1044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which country you live in and which language you speak</w:t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7961BB1" wp14:editId="04B13596">
                  <wp:extent cx="1499766" cy="1051560"/>
                  <wp:effectExtent l="0" t="0" r="571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41" cy="1072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which language you don’t speak, which country you don’t live in and which nationality you aren’t</w:t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D617EA1" wp14:editId="4043B6BD">
                  <wp:extent cx="1471499" cy="89916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060" cy="926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where you live, your nationality and which language you speak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0C638BF" wp14:editId="4F7BA0D2">
                  <wp:extent cx="1508760" cy="1165628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739" cy="120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117B" w:rsidTr="004958A9">
        <w:tc>
          <w:tcPr>
            <w:tcW w:w="2324" w:type="dxa"/>
          </w:tcPr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E5DFC">
              <w:rPr>
                <w:rFonts w:ascii="Arial" w:hAnsi="Arial" w:cs="Arial"/>
                <w:sz w:val="20"/>
                <w:szCs w:val="20"/>
              </w:rPr>
              <w:t>Eso</w:t>
            </w:r>
            <w:proofErr w:type="spellEnd"/>
            <w:r w:rsidRPr="00FE5DFC">
              <w:rPr>
                <w:rFonts w:ascii="Arial" w:hAnsi="Arial" w:cs="Arial"/>
                <w:sz w:val="20"/>
                <w:szCs w:val="20"/>
              </w:rPr>
              <w:t xml:space="preserve">, Que </w:t>
            </w:r>
            <w:proofErr w:type="spellStart"/>
            <w:r w:rsidRPr="00FE5DFC">
              <w:rPr>
                <w:rFonts w:ascii="Arial" w:hAnsi="Arial" w:cs="Arial"/>
                <w:sz w:val="20"/>
                <w:szCs w:val="20"/>
              </w:rPr>
              <w:t>es</w:t>
            </w:r>
            <w:proofErr w:type="spellEnd"/>
            <w:r w:rsidRPr="00FE5DF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324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the names of 6 pets</w:t>
            </w:r>
            <w:r>
              <w:rPr>
                <w:noProof/>
                <w:lang w:eastAsia="en-GB"/>
              </w:rPr>
              <w:drawing>
                <wp:inline distT="0" distB="0" distL="0" distR="0" wp14:anchorId="54D58349" wp14:editId="1E1A7B83">
                  <wp:extent cx="1402080" cy="1150583"/>
                  <wp:effectExtent l="0" t="0" r="762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348" cy="120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it is or isn’t a certain pet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9010AF5" wp14:editId="380E45F3">
                  <wp:extent cx="1355236" cy="1173480"/>
                  <wp:effectExtent l="0" t="0" r="0" b="762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481" cy="119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Describing the pets with some colours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69E5951" wp14:editId="53D52A54">
                  <wp:extent cx="1296035" cy="1158240"/>
                  <wp:effectExtent l="0" t="0" r="0" b="381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043" cy="1175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Pr="008C275C" w:rsidRDefault="00D7117B" w:rsidP="004958A9">
            <w:pPr>
              <w:rPr>
                <w:rFonts w:ascii="Arial" w:hAnsi="Arial" w:cs="Arial"/>
                <w:sz w:val="18"/>
                <w:szCs w:val="18"/>
              </w:rPr>
            </w:pPr>
            <w:r w:rsidRPr="008C275C">
              <w:rPr>
                <w:rFonts w:ascii="Arial" w:hAnsi="Arial" w:cs="Arial"/>
                <w:sz w:val="18"/>
                <w:szCs w:val="18"/>
              </w:rPr>
              <w:t>Describing pets with more colours and joining descriptions with a conjunction</w:t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3C5B14F" wp14:editId="422FE08B">
                  <wp:extent cx="1478280" cy="848360"/>
                  <wp:effectExtent l="0" t="0" r="7620" b="889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103" cy="9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Creating strange animals and describing them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1C5FADB" wp14:editId="63356C89">
                  <wp:extent cx="1423670" cy="1112520"/>
                  <wp:effectExtent l="0" t="0" r="508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110" cy="11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17B" w:rsidTr="004958A9">
        <w:tc>
          <w:tcPr>
            <w:tcW w:w="2324" w:type="dxa"/>
          </w:tcPr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 xml:space="preserve">Me </w:t>
            </w:r>
            <w:proofErr w:type="spellStart"/>
            <w:r w:rsidRPr="00FE5DFC">
              <w:rPr>
                <w:rFonts w:ascii="Arial" w:hAnsi="Arial" w:cs="Arial"/>
                <w:sz w:val="20"/>
                <w:szCs w:val="20"/>
              </w:rPr>
              <w:t>visto</w:t>
            </w:r>
            <w:proofErr w:type="spellEnd"/>
          </w:p>
        </w:tc>
        <w:tc>
          <w:tcPr>
            <w:tcW w:w="2324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Naming items of clothing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391C0D4" wp14:editId="599F3E8F">
                  <wp:extent cx="1570909" cy="1196340"/>
                  <wp:effectExtent l="0" t="0" r="0" b="381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294" cy="1204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Describing clothes using colours</w:t>
            </w:r>
            <w:r>
              <w:rPr>
                <w:noProof/>
                <w:lang w:eastAsia="en-GB"/>
              </w:rPr>
              <w:drawing>
                <wp:inline distT="0" distB="0" distL="0" distR="0" wp14:anchorId="4D2FE0F8" wp14:editId="40D66EF3">
                  <wp:extent cx="1489417" cy="982980"/>
                  <wp:effectExtent l="0" t="0" r="0" b="762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095" cy="99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Describing clothes with colours, sizes and styles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D6B267B" wp14:editId="12B04475">
                  <wp:extent cx="1527408" cy="11430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620" cy="1154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clothes that you have and using a conjunction</w:t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F3EF514" wp14:editId="7D4CB90F">
                  <wp:extent cx="1577340" cy="1097280"/>
                  <wp:effectExtent l="0" t="0" r="3810" b="762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850" cy="1104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which clothes you do or don’t have and joining descriptions with a conjunction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3646884" wp14:editId="3E0A515E">
                  <wp:extent cx="1546614" cy="1005840"/>
                  <wp:effectExtent l="0" t="0" r="0" b="381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597" cy="1022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17B" w:rsidTr="004958A9">
        <w:trPr>
          <w:trHeight w:val="864"/>
        </w:trPr>
        <w:tc>
          <w:tcPr>
            <w:tcW w:w="2324" w:type="dxa"/>
          </w:tcPr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E5DFC">
              <w:rPr>
                <w:rFonts w:ascii="Arial" w:hAnsi="Arial" w:cs="Arial"/>
                <w:sz w:val="20"/>
                <w:szCs w:val="20"/>
              </w:rPr>
              <w:t>Describo</w:t>
            </w:r>
            <w:proofErr w:type="spellEnd"/>
            <w:r w:rsidRPr="00FE5DFC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FE5DFC">
              <w:rPr>
                <w:rFonts w:ascii="Arial" w:hAnsi="Arial" w:cs="Arial"/>
                <w:sz w:val="20"/>
                <w:szCs w:val="20"/>
              </w:rPr>
              <w:t>monstruo</w:t>
            </w:r>
            <w:proofErr w:type="spellEnd"/>
          </w:p>
        </w:tc>
        <w:tc>
          <w:tcPr>
            <w:tcW w:w="2324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Describing someone else’s size and colour</w:t>
            </w:r>
            <w:r>
              <w:rPr>
                <w:noProof/>
                <w:lang w:eastAsia="en-GB"/>
              </w:rPr>
              <w:drawing>
                <wp:inline distT="0" distB="0" distL="0" distR="0" wp14:anchorId="2CE04C94" wp14:editId="33E6A3E8">
                  <wp:extent cx="1440180" cy="1272168"/>
                  <wp:effectExtent l="0" t="0" r="7620" b="444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650" cy="1296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Describing parts of the head and face with colours and sizes</w:t>
            </w:r>
            <w:r>
              <w:rPr>
                <w:noProof/>
                <w:lang w:eastAsia="en-GB"/>
              </w:rPr>
              <w:drawing>
                <wp:inline distT="0" distB="0" distL="0" distR="0" wp14:anchorId="322AC277" wp14:editId="2D731823">
                  <wp:extent cx="1470660" cy="1127125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437" cy="1136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Describing parts of the head and face with colours, sizes</w:t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371C671" wp14:editId="2ED69AB8">
                  <wp:extent cx="1436370" cy="1135100"/>
                  <wp:effectExtent l="0" t="0" r="0" b="825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479" cy="114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Describing a monster’s head and face and joining descriptions with conjunctions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9FA4B20" wp14:editId="1220F301">
                  <wp:extent cx="1436370" cy="111252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13" cy="1120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Making monster description better using intensifiers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51721E4" wp14:editId="337BE7F8">
                  <wp:extent cx="1501140" cy="1218795"/>
                  <wp:effectExtent l="0" t="0" r="3810" b="63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467" cy="1237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17B" w:rsidTr="004958A9">
        <w:trPr>
          <w:trHeight w:val="125"/>
        </w:trPr>
        <w:tc>
          <w:tcPr>
            <w:tcW w:w="2324" w:type="dxa"/>
          </w:tcPr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!</w:t>
            </w:r>
            <w:r w:rsidRPr="00FE5DFC">
              <w:rPr>
                <w:rFonts w:ascii="Arial" w:hAnsi="Arial" w:cs="Arial"/>
                <w:sz w:val="20"/>
                <w:szCs w:val="20"/>
              </w:rPr>
              <w:t xml:space="preserve"> A Comer!</w:t>
            </w:r>
          </w:p>
        </w:tc>
        <w:tc>
          <w:tcPr>
            <w:tcW w:w="2324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some food words and saying you want to have some of these food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noProof/>
                <w:lang w:eastAsia="en-GB"/>
              </w:rPr>
              <w:drawing>
                <wp:inline distT="0" distB="0" distL="0" distR="0" wp14:anchorId="337EDB27" wp14:editId="24AA3AA4">
                  <wp:extent cx="1914396" cy="129540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452" cy="1302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you or someone else is hungry, hot and cold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1986664" wp14:editId="3E9CE8BD">
                  <wp:extent cx="1508251" cy="1104900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779" cy="1109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Giving opinions about singular foods and joining  opinions using conjunctions</w:t>
            </w:r>
            <w:r>
              <w:rPr>
                <w:noProof/>
                <w:lang w:eastAsia="en-GB"/>
              </w:rPr>
              <w:drawing>
                <wp:inline distT="0" distB="0" distL="0" distR="0" wp14:anchorId="24996F68" wp14:editId="2D53ACF8">
                  <wp:extent cx="1493520" cy="1279780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981" cy="1302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Giving opinions about plural foods and joining opinions using conjunctions</w:t>
            </w:r>
            <w:r>
              <w:rPr>
                <w:noProof/>
                <w:lang w:eastAsia="en-GB"/>
              </w:rPr>
              <w:drawing>
                <wp:inline distT="0" distB="0" distL="0" distR="0" wp14:anchorId="7E1F64CE" wp14:editId="156B3451">
                  <wp:extent cx="1570648" cy="118872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314" cy="1200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Giving someone else’s opinion about singular and plural foods and joining opinions using conjunctions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CC2B61B" wp14:editId="64D109DD">
                  <wp:extent cx="1504355" cy="1112520"/>
                  <wp:effectExtent l="0" t="0" r="635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114" cy="1119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17B" w:rsidTr="004958A9">
        <w:trPr>
          <w:trHeight w:val="144"/>
        </w:trPr>
        <w:tc>
          <w:tcPr>
            <w:tcW w:w="2324" w:type="dxa"/>
          </w:tcPr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E5DFC">
              <w:rPr>
                <w:rFonts w:ascii="Arial" w:hAnsi="Arial" w:cs="Arial"/>
                <w:sz w:val="20"/>
                <w:szCs w:val="20"/>
              </w:rPr>
              <w:t>Hago</w:t>
            </w:r>
            <w:proofErr w:type="spellEnd"/>
            <w:r w:rsidRPr="00FE5D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5DFC">
              <w:rPr>
                <w:rFonts w:ascii="Arial" w:hAnsi="Arial" w:cs="Arial"/>
                <w:sz w:val="20"/>
                <w:szCs w:val="20"/>
              </w:rPr>
              <w:t>deporte</w:t>
            </w:r>
            <w:proofErr w:type="spellEnd"/>
          </w:p>
        </w:tc>
        <w:tc>
          <w:tcPr>
            <w:tcW w:w="2324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different sports</w:t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2745E3E" wp14:editId="05504D24">
                  <wp:extent cx="1384022" cy="982980"/>
                  <wp:effectExtent l="0" t="0" r="6985" b="762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916" cy="990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which sports you play and do, which sports you don’t play and do, and joining sentences using conjunctions</w:t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4ABFEAB" wp14:editId="0555E6DA">
                  <wp:extent cx="1478280" cy="1180465"/>
                  <wp:effectExtent l="0" t="0" r="7620" b="63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397" cy="1208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Giving opinions of different sports and joining opinions using conjunctions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B85EF12" wp14:editId="6C315004">
                  <wp:extent cx="1417320" cy="1287403"/>
                  <wp:effectExtent l="0" t="0" r="0" b="8255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752" cy="1313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what sports you do in different weathers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AD7986C" wp14:editId="7BFF4185">
                  <wp:extent cx="1463011" cy="1455420"/>
                  <wp:effectExtent l="0" t="0" r="4445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211" cy="147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 w:rsidRPr="00FE5DFC">
              <w:rPr>
                <w:rFonts w:ascii="Arial" w:hAnsi="Arial" w:cs="Arial"/>
                <w:sz w:val="20"/>
                <w:szCs w:val="20"/>
              </w:rPr>
              <w:t>Saying what kind of clothes, you wear to do different sports.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A8186CD" wp14:editId="261D2723">
                  <wp:extent cx="1516380" cy="1205230"/>
                  <wp:effectExtent l="0" t="0" r="762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197" cy="1209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17B" w:rsidTr="004958A9">
        <w:trPr>
          <w:trHeight w:val="113"/>
        </w:trPr>
        <w:tc>
          <w:tcPr>
            <w:tcW w:w="2324" w:type="dxa"/>
          </w:tcPr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pueblo</w:t>
            </w:r>
          </w:p>
        </w:tc>
        <w:tc>
          <w:tcPr>
            <w:tcW w:w="2324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Saying some places there are in town</w:t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7733A30" wp14:editId="2A8C206D">
                  <wp:extent cx="1412873" cy="1135380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046" cy="118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Saying what there is and is not in the town</w:t>
            </w:r>
            <w:r>
              <w:rPr>
                <w:noProof/>
                <w:lang w:eastAsia="en-GB"/>
              </w:rPr>
              <w:drawing>
                <wp:inline distT="0" distB="0" distL="0" distR="0" wp14:anchorId="5CC4B908" wp14:editId="01FB5408">
                  <wp:extent cx="1778119" cy="118872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504" cy="122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Saying where in town you are going to and what transport you are taking there</w:t>
            </w:r>
            <w:r>
              <w:rPr>
                <w:noProof/>
                <w:lang w:eastAsia="en-GB"/>
              </w:rPr>
              <w:drawing>
                <wp:inline distT="0" distB="0" distL="0" distR="0" wp14:anchorId="21D36E81" wp14:editId="47431C2A">
                  <wp:extent cx="1752600" cy="1481732"/>
                  <wp:effectExtent l="0" t="0" r="0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27" cy="1482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Giving opinions of the town and explaining those opinions</w:t>
            </w:r>
          </w:p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49C44CE" wp14:editId="2A0892F7">
                  <wp:extent cx="1805925" cy="1318260"/>
                  <wp:effectExtent l="0" t="0" r="444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502" cy="133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D7117B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Describing the places in town</w:t>
            </w:r>
          </w:p>
          <w:p w:rsidR="00D7117B" w:rsidRPr="00FE5DFC" w:rsidRDefault="00D7117B" w:rsidP="00495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5FAD896" wp14:editId="2353B794">
                  <wp:extent cx="1776188" cy="12954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754" cy="1306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117B" w:rsidRDefault="00D7117B" w:rsidP="00D7117B"/>
    <w:p w:rsidR="00D7117B" w:rsidRDefault="00D7117B" w:rsidP="00D7117B"/>
    <w:p w:rsidR="00D7117B" w:rsidRDefault="00D7117B" w:rsidP="00D7117B"/>
    <w:p w:rsidR="00D7117B" w:rsidRPr="009A788F" w:rsidRDefault="00D7117B" w:rsidP="00D7117B"/>
    <w:p w:rsidR="00D7117B" w:rsidRPr="009A788F" w:rsidRDefault="00D7117B" w:rsidP="00D7117B"/>
    <w:p w:rsidR="00D7117B" w:rsidRPr="009A788F" w:rsidRDefault="00D7117B" w:rsidP="00D711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D7117B" w:rsidTr="004958A9">
        <w:tc>
          <w:tcPr>
            <w:tcW w:w="6974" w:type="dxa"/>
          </w:tcPr>
          <w:p w:rsidR="00D7117B" w:rsidRDefault="00D7117B" w:rsidP="004958A9">
            <w:r>
              <w:t>25 verbs</w:t>
            </w:r>
          </w:p>
        </w:tc>
        <w:tc>
          <w:tcPr>
            <w:tcW w:w="6974" w:type="dxa"/>
          </w:tcPr>
          <w:p w:rsidR="00D7117B" w:rsidRDefault="00ED55C3" w:rsidP="004958A9">
            <w:hyperlink r:id="rId71" w:history="1">
              <w:r w:rsidR="00D7117B" w:rsidRPr="00C55C84">
                <w:rPr>
                  <w:rStyle w:val="Hyperlink"/>
                </w:rPr>
                <w:t>https://www.youtube.com/watch?v=9q5o7yktKVc</w:t>
              </w:r>
            </w:hyperlink>
          </w:p>
          <w:p w:rsidR="00D7117B" w:rsidRDefault="00D7117B" w:rsidP="004958A9"/>
        </w:tc>
      </w:tr>
      <w:tr w:rsidR="00D7117B" w:rsidTr="004958A9">
        <w:tc>
          <w:tcPr>
            <w:tcW w:w="6974" w:type="dxa"/>
          </w:tcPr>
          <w:p w:rsidR="00D7117B" w:rsidRDefault="00D7117B" w:rsidP="004958A9">
            <w:r>
              <w:t xml:space="preserve">Verb conjugation- </w:t>
            </w:r>
            <w:r>
              <w:rPr>
                <w:rFonts w:ascii="Arial" w:hAnsi="Arial" w:cs="Arial"/>
                <w:color w:val="231F20"/>
                <w:sz w:val="27"/>
                <w:szCs w:val="27"/>
                <w:shd w:val="clear" w:color="auto" w:fill="FFFFFF"/>
              </w:rPr>
              <w:t>In Spanish, verbs need to be </w:t>
            </w:r>
            <w:r>
              <w:rPr>
                <w:rStyle w:val="Strong"/>
                <w:rFonts w:ascii="Arial" w:hAnsi="Arial" w:cs="Arial"/>
                <w:color w:val="231F20"/>
                <w:sz w:val="27"/>
                <w:szCs w:val="27"/>
                <w:shd w:val="clear" w:color="auto" w:fill="FFFFFF"/>
              </w:rPr>
              <w:t>conjugated</w:t>
            </w:r>
            <w:r>
              <w:rPr>
                <w:rFonts w:ascii="Arial" w:hAnsi="Arial" w:cs="Arial"/>
                <w:color w:val="231F20"/>
                <w:sz w:val="27"/>
                <w:szCs w:val="27"/>
                <w:shd w:val="clear" w:color="auto" w:fill="FFFFFF"/>
              </w:rPr>
              <w:t> - this means the ending of verbs change depending on who is performing them.</w:t>
            </w:r>
          </w:p>
        </w:tc>
        <w:tc>
          <w:tcPr>
            <w:tcW w:w="6974" w:type="dxa"/>
          </w:tcPr>
          <w:p w:rsidR="00D7117B" w:rsidRDefault="00ED55C3" w:rsidP="004958A9">
            <w:hyperlink r:id="rId72" w:history="1">
              <w:r w:rsidR="00D7117B" w:rsidRPr="00C55C84">
                <w:rPr>
                  <w:rStyle w:val="Hyperlink"/>
                </w:rPr>
                <w:t>https://www.bbc.co.uk/bitesize/topics/zvhxt39/articles/zf428hv</w:t>
              </w:r>
            </w:hyperlink>
          </w:p>
          <w:p w:rsidR="00D7117B" w:rsidRDefault="00D7117B" w:rsidP="004958A9"/>
        </w:tc>
      </w:tr>
      <w:tr w:rsidR="00D7117B" w:rsidTr="004958A9">
        <w:tc>
          <w:tcPr>
            <w:tcW w:w="6974" w:type="dxa"/>
          </w:tcPr>
          <w:p w:rsidR="00D7117B" w:rsidRDefault="00D7117B" w:rsidP="004958A9">
            <w:r>
              <w:t>Verbs in Spanish</w:t>
            </w:r>
          </w:p>
        </w:tc>
        <w:tc>
          <w:tcPr>
            <w:tcW w:w="6974" w:type="dxa"/>
          </w:tcPr>
          <w:p w:rsidR="00D7117B" w:rsidRDefault="00ED55C3" w:rsidP="004958A9">
            <w:hyperlink r:id="rId73" w:history="1">
              <w:r w:rsidR="00D7117B" w:rsidRPr="00C55C84">
                <w:rPr>
                  <w:rStyle w:val="Hyperlink"/>
                </w:rPr>
                <w:t>https://www.stthomaswernethprimary.co.uk/spanish-verbs/</w:t>
              </w:r>
            </w:hyperlink>
          </w:p>
          <w:p w:rsidR="00D7117B" w:rsidRDefault="00D7117B" w:rsidP="004958A9"/>
        </w:tc>
      </w:tr>
      <w:tr w:rsidR="00D7117B" w:rsidTr="004958A9">
        <w:tc>
          <w:tcPr>
            <w:tcW w:w="6974" w:type="dxa"/>
          </w:tcPr>
          <w:p w:rsidR="00D7117B" w:rsidRDefault="00D7117B" w:rsidP="004958A9">
            <w:r>
              <w:t>Spanish videos</w:t>
            </w:r>
          </w:p>
        </w:tc>
        <w:tc>
          <w:tcPr>
            <w:tcW w:w="6974" w:type="dxa"/>
          </w:tcPr>
          <w:p w:rsidR="00D7117B" w:rsidRDefault="00ED55C3" w:rsidP="004958A9">
            <w:hyperlink r:id="rId74" w:history="1">
              <w:r w:rsidR="00D7117B" w:rsidRPr="00C55C84">
                <w:rPr>
                  <w:rStyle w:val="Hyperlink"/>
                </w:rPr>
                <w:t>https://www.youtube.com/watch?v=cjXoSBulHRM</w:t>
              </w:r>
            </w:hyperlink>
          </w:p>
          <w:p w:rsidR="00D7117B" w:rsidRDefault="00D7117B" w:rsidP="004958A9"/>
        </w:tc>
      </w:tr>
      <w:tr w:rsidR="00D7117B" w:rsidTr="004958A9">
        <w:tc>
          <w:tcPr>
            <w:tcW w:w="6974" w:type="dxa"/>
          </w:tcPr>
          <w:p w:rsidR="00D7117B" w:rsidRDefault="00D7117B" w:rsidP="004958A9">
            <w:proofErr w:type="spellStart"/>
            <w:r>
              <w:t>Alfabeto</w:t>
            </w:r>
            <w:proofErr w:type="spellEnd"/>
            <w:r>
              <w:t xml:space="preserve"> song</w:t>
            </w:r>
          </w:p>
        </w:tc>
        <w:tc>
          <w:tcPr>
            <w:tcW w:w="6974" w:type="dxa"/>
          </w:tcPr>
          <w:p w:rsidR="00D7117B" w:rsidRDefault="00ED55C3" w:rsidP="004958A9">
            <w:hyperlink r:id="rId75" w:history="1">
              <w:r w:rsidR="00D7117B" w:rsidRPr="00C55C84">
                <w:rPr>
                  <w:rStyle w:val="Hyperlink"/>
                </w:rPr>
                <w:t>https://www.youtube.com/watch?v=Z7R-QkOXgcU</w:t>
              </w:r>
            </w:hyperlink>
          </w:p>
          <w:p w:rsidR="00D7117B" w:rsidRDefault="00D7117B" w:rsidP="004958A9"/>
        </w:tc>
      </w:tr>
      <w:tr w:rsidR="00D7117B" w:rsidTr="004958A9">
        <w:tc>
          <w:tcPr>
            <w:tcW w:w="6974" w:type="dxa"/>
          </w:tcPr>
          <w:p w:rsidR="00D7117B" w:rsidRDefault="00D7117B" w:rsidP="004958A9">
            <w:r>
              <w:t xml:space="preserve">The Spanish Alphabet </w:t>
            </w:r>
          </w:p>
        </w:tc>
        <w:tc>
          <w:tcPr>
            <w:tcW w:w="6974" w:type="dxa"/>
          </w:tcPr>
          <w:p w:rsidR="00D7117B" w:rsidRDefault="00ED55C3" w:rsidP="004958A9">
            <w:hyperlink r:id="rId76" w:history="1">
              <w:r w:rsidR="00D7117B" w:rsidRPr="00C55C84">
                <w:rPr>
                  <w:rStyle w:val="Hyperlink"/>
                </w:rPr>
                <w:t>https://www.youtube.com/watch?v=whqAML-sdqo</w:t>
              </w:r>
            </w:hyperlink>
          </w:p>
          <w:p w:rsidR="00D7117B" w:rsidRDefault="00D7117B" w:rsidP="004958A9"/>
        </w:tc>
      </w:tr>
      <w:tr w:rsidR="00D7117B" w:rsidTr="004958A9">
        <w:tc>
          <w:tcPr>
            <w:tcW w:w="6974" w:type="dxa"/>
          </w:tcPr>
          <w:p w:rsidR="00D7117B" w:rsidRDefault="00D7117B" w:rsidP="004958A9"/>
        </w:tc>
        <w:tc>
          <w:tcPr>
            <w:tcW w:w="6974" w:type="dxa"/>
          </w:tcPr>
          <w:p w:rsidR="00D7117B" w:rsidRDefault="00D7117B" w:rsidP="004958A9"/>
        </w:tc>
      </w:tr>
      <w:tr w:rsidR="00D7117B" w:rsidTr="004958A9">
        <w:tc>
          <w:tcPr>
            <w:tcW w:w="6974" w:type="dxa"/>
          </w:tcPr>
          <w:p w:rsidR="00D7117B" w:rsidRDefault="00D7117B" w:rsidP="004958A9"/>
        </w:tc>
        <w:tc>
          <w:tcPr>
            <w:tcW w:w="6974" w:type="dxa"/>
          </w:tcPr>
          <w:p w:rsidR="00D7117B" w:rsidRDefault="00D7117B" w:rsidP="004958A9"/>
        </w:tc>
      </w:tr>
    </w:tbl>
    <w:p w:rsidR="00D7117B" w:rsidRDefault="00D7117B" w:rsidP="00D7117B"/>
    <w:p w:rsidR="00D7117B" w:rsidRDefault="00D7117B" w:rsidP="00D7117B">
      <w:r>
        <w:tab/>
      </w:r>
      <w:r>
        <w:br w:type="textWrapping" w:clear="all"/>
      </w:r>
    </w:p>
    <w:sectPr w:rsidR="00D7117B" w:rsidSect="001A1652">
      <w:headerReference w:type="default" r:id="rId7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17B" w:rsidRDefault="00D7117B" w:rsidP="00D7117B">
      <w:pPr>
        <w:spacing w:after="0" w:line="240" w:lineRule="auto"/>
      </w:pPr>
      <w:r>
        <w:separator/>
      </w:r>
    </w:p>
  </w:endnote>
  <w:endnote w:type="continuationSeparator" w:id="0">
    <w:p w:rsidR="00D7117B" w:rsidRDefault="00D7117B" w:rsidP="00D71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17B" w:rsidRDefault="00D7117B" w:rsidP="00D7117B">
      <w:pPr>
        <w:spacing w:after="0" w:line="240" w:lineRule="auto"/>
      </w:pPr>
      <w:r>
        <w:separator/>
      </w:r>
    </w:p>
  </w:footnote>
  <w:footnote w:type="continuationSeparator" w:id="0">
    <w:p w:rsidR="00D7117B" w:rsidRDefault="00D7117B" w:rsidP="00D71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17B" w:rsidRDefault="00D7117B">
    <w:pPr>
      <w:pStyle w:val="Header"/>
    </w:pPr>
    <w:r>
      <w:t xml:space="preserve">Overview of Oak Academy for William De </w:t>
    </w:r>
    <w:proofErr w:type="spellStart"/>
    <w:r>
      <w:t>Yaxley</w:t>
    </w:r>
    <w:proofErr w:type="spellEnd"/>
    <w:r>
      <w:t xml:space="preserve"> </w:t>
    </w:r>
    <w:proofErr w:type="spellStart"/>
    <w:r>
      <w:t>yr</w:t>
    </w:r>
    <w:proofErr w:type="spellEnd"/>
    <w:r>
      <w:t xml:space="preserve"> 3-yr 6 revised from Summer A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52"/>
    <w:rsid w:val="001A1652"/>
    <w:rsid w:val="003018E8"/>
    <w:rsid w:val="003C54F0"/>
    <w:rsid w:val="004723F0"/>
    <w:rsid w:val="005527AF"/>
    <w:rsid w:val="00660CCA"/>
    <w:rsid w:val="00672F74"/>
    <w:rsid w:val="007C2993"/>
    <w:rsid w:val="00863664"/>
    <w:rsid w:val="008A4FF7"/>
    <w:rsid w:val="00A32E4B"/>
    <w:rsid w:val="00D7117B"/>
    <w:rsid w:val="00DE138E"/>
    <w:rsid w:val="00E97543"/>
    <w:rsid w:val="00ED55C3"/>
    <w:rsid w:val="00EF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DC822"/>
  <w15:chartTrackingRefBased/>
  <w15:docId w15:val="{45A10333-4210-47A6-9850-C659B9E0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636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C54F0"/>
  </w:style>
  <w:style w:type="character" w:customStyle="1" w:styleId="eop">
    <w:name w:val="eop"/>
    <w:basedOn w:val="DefaultParagraphFont"/>
    <w:rsid w:val="003C54F0"/>
  </w:style>
  <w:style w:type="character" w:styleId="Hyperlink">
    <w:name w:val="Hyperlink"/>
    <w:basedOn w:val="DefaultParagraphFont"/>
    <w:uiPriority w:val="99"/>
    <w:unhideWhenUsed/>
    <w:rsid w:val="00E97543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D7117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71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17B"/>
  </w:style>
  <w:style w:type="paragraph" w:styleId="Footer">
    <w:name w:val="footer"/>
    <w:basedOn w:val="Normal"/>
    <w:link w:val="FooterChar"/>
    <w:uiPriority w:val="99"/>
    <w:unhideWhenUsed/>
    <w:rsid w:val="00D71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17B"/>
  </w:style>
  <w:style w:type="character" w:customStyle="1" w:styleId="Heading1Char">
    <w:name w:val="Heading 1 Char"/>
    <w:basedOn w:val="DefaultParagraphFont"/>
    <w:link w:val="Heading1"/>
    <w:uiPriority w:val="9"/>
    <w:rsid w:val="0086366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eK52jgxRklw" TargetMode="External"/><Relationship Id="rId21" Type="http://schemas.openxmlformats.org/officeDocument/2006/relationships/hyperlink" Target="https://www.youtube.com/watch?v=1YANO9QTzp0" TargetMode="External"/><Relationship Id="rId42" Type="http://schemas.openxmlformats.org/officeDocument/2006/relationships/image" Target="media/image12.png"/><Relationship Id="rId47" Type="http://schemas.openxmlformats.org/officeDocument/2006/relationships/image" Target="media/image17.png"/><Relationship Id="rId63" Type="http://schemas.openxmlformats.org/officeDocument/2006/relationships/image" Target="media/image33.png"/><Relationship Id="rId68" Type="http://schemas.openxmlformats.org/officeDocument/2006/relationships/image" Target="media/image38.png"/><Relationship Id="rId16" Type="http://schemas.openxmlformats.org/officeDocument/2006/relationships/hyperlink" Target="https://www.youtube.com/watch?v=JU9loKPhA7" TargetMode="External"/><Relationship Id="rId11" Type="http://schemas.openxmlformats.org/officeDocument/2006/relationships/hyperlink" Target="https://study.com/academy/lesson/spanish-speaking-culture-in-colombia.html" TargetMode="External"/><Relationship Id="rId24" Type="http://schemas.openxmlformats.org/officeDocument/2006/relationships/hyperlink" Target="https://www.youtube.com/watch?v=YJCk6y3fO9g" TargetMode="External"/><Relationship Id="rId32" Type="http://schemas.openxmlformats.org/officeDocument/2006/relationships/image" Target="media/image2.png"/><Relationship Id="rId37" Type="http://schemas.openxmlformats.org/officeDocument/2006/relationships/image" Target="media/image7.png"/><Relationship Id="rId40" Type="http://schemas.openxmlformats.org/officeDocument/2006/relationships/image" Target="media/image10.png"/><Relationship Id="rId45" Type="http://schemas.openxmlformats.org/officeDocument/2006/relationships/image" Target="media/image15.png"/><Relationship Id="rId53" Type="http://schemas.openxmlformats.org/officeDocument/2006/relationships/image" Target="media/image23.png"/><Relationship Id="rId58" Type="http://schemas.openxmlformats.org/officeDocument/2006/relationships/image" Target="media/image28.png"/><Relationship Id="rId66" Type="http://schemas.openxmlformats.org/officeDocument/2006/relationships/image" Target="media/image36.png"/><Relationship Id="rId74" Type="http://schemas.openxmlformats.org/officeDocument/2006/relationships/hyperlink" Target="https://www.youtube.com/watch?v=cjXoSBulHRM" TargetMode="External"/><Relationship Id="rId79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31.png"/><Relationship Id="rId19" Type="http://schemas.openxmlformats.org/officeDocument/2006/relationships/hyperlink" Target="https://www.youtube.com/watch?v=Z608hl91G3Y" TargetMode="External"/><Relationship Id="rId14" Type="http://schemas.openxmlformats.org/officeDocument/2006/relationships/hyperlink" Target="https://www.youtube.com/watch?v=bR7BGPMDEos" TargetMode="External"/><Relationship Id="rId22" Type="http://schemas.openxmlformats.org/officeDocument/2006/relationships/hyperlink" Target="https://www.youtube.com/watch?v=pdDxosGfcq0" TargetMode="External"/><Relationship Id="rId27" Type="http://schemas.openxmlformats.org/officeDocument/2006/relationships/hyperlink" Target="https://www.youtube.com/watch?v=5k6KQ-OO2uU" TargetMode="External"/><Relationship Id="rId30" Type="http://schemas.openxmlformats.org/officeDocument/2006/relationships/hyperlink" Target="https://www.youtube.com/results?search_query=pronouns+in+spanish" TargetMode="External"/><Relationship Id="rId35" Type="http://schemas.openxmlformats.org/officeDocument/2006/relationships/image" Target="media/image5.png"/><Relationship Id="rId43" Type="http://schemas.openxmlformats.org/officeDocument/2006/relationships/image" Target="media/image13.png"/><Relationship Id="rId48" Type="http://schemas.openxmlformats.org/officeDocument/2006/relationships/image" Target="media/image18.png"/><Relationship Id="rId56" Type="http://schemas.openxmlformats.org/officeDocument/2006/relationships/image" Target="media/image26.png"/><Relationship Id="rId64" Type="http://schemas.openxmlformats.org/officeDocument/2006/relationships/image" Target="media/image34.png"/><Relationship Id="rId69" Type="http://schemas.openxmlformats.org/officeDocument/2006/relationships/image" Target="media/image39.png"/><Relationship Id="rId77" Type="http://schemas.openxmlformats.org/officeDocument/2006/relationships/header" Target="header1.xml"/><Relationship Id="rId8" Type="http://schemas.openxmlformats.org/officeDocument/2006/relationships/hyperlink" Target="https://study.com/academy/lesson/spanish-speaking-culture-in-colombia.html" TargetMode="External"/><Relationship Id="rId51" Type="http://schemas.openxmlformats.org/officeDocument/2006/relationships/image" Target="media/image21.png"/><Relationship Id="rId72" Type="http://schemas.openxmlformats.org/officeDocument/2006/relationships/hyperlink" Target="https://www.bbc.co.uk/bitesize/topics/zvhxt39/articles/zf428hv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C4fREj60Crk" TargetMode="External"/><Relationship Id="rId17" Type="http://schemas.openxmlformats.org/officeDocument/2006/relationships/hyperlink" Target="https://www.youtube.com/watch?v=pHgwUxGy08k" TargetMode="External"/><Relationship Id="rId25" Type="http://schemas.openxmlformats.org/officeDocument/2006/relationships/hyperlink" Target="https://www.youtube.com/watch?v=vQukCdskUgA" TargetMode="External"/><Relationship Id="rId33" Type="http://schemas.openxmlformats.org/officeDocument/2006/relationships/image" Target="media/image3.png"/><Relationship Id="rId38" Type="http://schemas.openxmlformats.org/officeDocument/2006/relationships/image" Target="media/image8.png"/><Relationship Id="rId46" Type="http://schemas.openxmlformats.org/officeDocument/2006/relationships/image" Target="media/image16.png"/><Relationship Id="rId59" Type="http://schemas.openxmlformats.org/officeDocument/2006/relationships/image" Target="media/image29.png"/><Relationship Id="rId67" Type="http://schemas.openxmlformats.org/officeDocument/2006/relationships/image" Target="media/image37.png"/><Relationship Id="rId20" Type="http://schemas.openxmlformats.org/officeDocument/2006/relationships/hyperlink" Target="https://www.youtube.com/watch?v=hfWcAgihqVw" TargetMode="External"/><Relationship Id="rId41" Type="http://schemas.openxmlformats.org/officeDocument/2006/relationships/image" Target="media/image11.png"/><Relationship Id="rId54" Type="http://schemas.openxmlformats.org/officeDocument/2006/relationships/image" Target="media/image24.png"/><Relationship Id="rId62" Type="http://schemas.openxmlformats.org/officeDocument/2006/relationships/image" Target="media/image32.png"/><Relationship Id="rId70" Type="http://schemas.openxmlformats.org/officeDocument/2006/relationships/image" Target="media/image40.png"/><Relationship Id="rId75" Type="http://schemas.openxmlformats.org/officeDocument/2006/relationships/hyperlink" Target="https://www.youtube.com/watch?v=Z7R-QkOXgcU" TargetMode="External"/><Relationship Id="rId1" Type="http://schemas.openxmlformats.org/officeDocument/2006/relationships/styles" Target="styles.xml"/><Relationship Id="rId6" Type="http://schemas.openxmlformats.org/officeDocument/2006/relationships/hyperlink" Target="https://study.com/academy/lesson/spanish-speaking-culture-in-colombia.html" TargetMode="External"/><Relationship Id="rId15" Type="http://schemas.openxmlformats.org/officeDocument/2006/relationships/hyperlink" Target="https://www.youtube.com/watch?v=2s79YMrRgEU" TargetMode="External"/><Relationship Id="rId23" Type="http://schemas.openxmlformats.org/officeDocument/2006/relationships/hyperlink" Target="https://www.youtube.com/watch?v=eJVbgJvdHZk" TargetMode="External"/><Relationship Id="rId28" Type="http://schemas.openxmlformats.org/officeDocument/2006/relationships/hyperlink" Target="https://www.youtube.com/watch?v=3bTJ0qHk3hs" TargetMode="External"/><Relationship Id="rId36" Type="http://schemas.openxmlformats.org/officeDocument/2006/relationships/image" Target="media/image6.png"/><Relationship Id="rId49" Type="http://schemas.openxmlformats.org/officeDocument/2006/relationships/image" Target="media/image19.png"/><Relationship Id="rId57" Type="http://schemas.openxmlformats.org/officeDocument/2006/relationships/image" Target="media/image27.png"/><Relationship Id="rId10" Type="http://schemas.openxmlformats.org/officeDocument/2006/relationships/hyperlink" Target="https://classroom.thenational.academy/units/mi-pueblo-5c2c" TargetMode="External"/><Relationship Id="rId31" Type="http://schemas.openxmlformats.org/officeDocument/2006/relationships/image" Target="media/image1.png"/><Relationship Id="rId44" Type="http://schemas.openxmlformats.org/officeDocument/2006/relationships/image" Target="media/image14.png"/><Relationship Id="rId52" Type="http://schemas.openxmlformats.org/officeDocument/2006/relationships/image" Target="media/image22.png"/><Relationship Id="rId60" Type="http://schemas.openxmlformats.org/officeDocument/2006/relationships/image" Target="media/image30.png"/><Relationship Id="rId65" Type="http://schemas.openxmlformats.org/officeDocument/2006/relationships/image" Target="media/image35.png"/><Relationship Id="rId73" Type="http://schemas.openxmlformats.org/officeDocument/2006/relationships/hyperlink" Target="https://www.stthomaswernethprimary.co.uk/spanish-verbs/" TargetMode="External"/><Relationship Id="rId78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study.com/academy/lesson/spanish-speaking-culture-in-colombia.html" TargetMode="External"/><Relationship Id="rId13" Type="http://schemas.openxmlformats.org/officeDocument/2006/relationships/hyperlink" Target="https://www.youtube.com/watch?v=IKznbHvPFwc" TargetMode="External"/><Relationship Id="rId18" Type="http://schemas.openxmlformats.org/officeDocument/2006/relationships/hyperlink" Target="https://www.youtube.com/watch?v=FF717ys9Ask" TargetMode="External"/><Relationship Id="rId39" Type="http://schemas.openxmlformats.org/officeDocument/2006/relationships/image" Target="media/image9.png"/><Relationship Id="rId34" Type="http://schemas.openxmlformats.org/officeDocument/2006/relationships/image" Target="media/image4.png"/><Relationship Id="rId50" Type="http://schemas.openxmlformats.org/officeDocument/2006/relationships/image" Target="media/image20.png"/><Relationship Id="rId55" Type="http://schemas.openxmlformats.org/officeDocument/2006/relationships/image" Target="media/image25.png"/><Relationship Id="rId76" Type="http://schemas.openxmlformats.org/officeDocument/2006/relationships/hyperlink" Target="https://www.youtube.com/watch?v=whqAML-sdqo" TargetMode="External"/><Relationship Id="rId7" Type="http://schemas.openxmlformats.org/officeDocument/2006/relationships/hyperlink" Target="https://study.com/academy/lesson/spanish-speaking-culture-in-colombia.html" TargetMode="External"/><Relationship Id="rId71" Type="http://schemas.openxmlformats.org/officeDocument/2006/relationships/hyperlink" Target="https://www.youtube.com/watch?v=9q5o7yktKV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youtube.com/results?search_query=pronouns+in+spani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3E5C9E7E</Template>
  <TotalTime>133</TotalTime>
  <Pages>10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Niomi</dc:creator>
  <cp:keywords/>
  <dc:description/>
  <cp:lastModifiedBy>Hamilton Niomi</cp:lastModifiedBy>
  <cp:revision>2</cp:revision>
  <dcterms:created xsi:type="dcterms:W3CDTF">2022-04-06T13:38:00Z</dcterms:created>
  <dcterms:modified xsi:type="dcterms:W3CDTF">2022-04-07T10:08:00Z</dcterms:modified>
</cp:coreProperties>
</file>