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0B" w:rsidRDefault="0063550B" w:rsidP="0063550B">
      <w:pPr>
        <w:spacing w:line="259" w:lineRule="auto"/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>5th January 2022</w:t>
      </w:r>
    </w:p>
    <w:p w:rsidR="0063550B" w:rsidRPr="00D55DC6" w:rsidRDefault="0063550B" w:rsidP="0063550B">
      <w:pPr>
        <w:spacing w:line="259" w:lineRule="auto"/>
        <w:rPr>
          <w:rFonts w:ascii="Arial" w:hAnsi="Arial" w:cs="Arial"/>
          <w:sz w:val="22"/>
        </w:rPr>
      </w:pPr>
    </w:p>
    <w:p w:rsidR="0063550B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 xml:space="preserve">Dear Parents, </w:t>
      </w: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 xml:space="preserve">As part of our Spring 1 topic “Toy Story”, we will be learning about Toys from the past and how they have changed the way we play. </w:t>
      </w:r>
    </w:p>
    <w:p w:rsidR="0063550B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 xml:space="preserve">We are really excited to have the opportunity to have some visitors from the Southampton Heritage coming into school on </w:t>
      </w:r>
      <w:r>
        <w:rPr>
          <w:rFonts w:ascii="Arial" w:hAnsi="Arial" w:cs="Arial"/>
          <w:b/>
          <w:sz w:val="22"/>
        </w:rPr>
        <w:t>Tuesday 11</w:t>
      </w:r>
      <w:r w:rsidRPr="00D55DC6">
        <w:rPr>
          <w:rFonts w:ascii="Arial" w:hAnsi="Arial" w:cs="Arial"/>
          <w:b/>
          <w:sz w:val="22"/>
        </w:rPr>
        <w:t xml:space="preserve">th </w:t>
      </w:r>
      <w:r>
        <w:rPr>
          <w:rFonts w:ascii="Arial" w:hAnsi="Arial" w:cs="Arial"/>
          <w:b/>
          <w:sz w:val="22"/>
        </w:rPr>
        <w:t>January</w:t>
      </w:r>
      <w:r w:rsidRPr="00D55DC6">
        <w:rPr>
          <w:rFonts w:ascii="Arial" w:hAnsi="Arial" w:cs="Arial"/>
          <w:b/>
          <w:sz w:val="22"/>
        </w:rPr>
        <w:t xml:space="preserve"> 2022</w:t>
      </w:r>
      <w:r w:rsidRPr="00D55DC6">
        <w:rPr>
          <w:rFonts w:ascii="Arial" w:hAnsi="Arial" w:cs="Arial"/>
          <w:sz w:val="22"/>
        </w:rPr>
        <w:t xml:space="preserve"> to provide a workshop all about </w:t>
      </w:r>
      <w:r w:rsidRPr="00D55DC6">
        <w:rPr>
          <w:rFonts w:ascii="Arial" w:hAnsi="Arial" w:cs="Arial"/>
          <w:i/>
          <w:sz w:val="22"/>
        </w:rPr>
        <w:t>“Toys though Time”.</w:t>
      </w:r>
      <w:r w:rsidRPr="00D55DC6">
        <w:rPr>
          <w:rFonts w:ascii="Arial" w:hAnsi="Arial" w:cs="Arial"/>
          <w:sz w:val="22"/>
        </w:rPr>
        <w:t xml:space="preserve"> </w:t>
      </w: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>The cost of this visit will b</w:t>
      </w:r>
      <w:r>
        <w:rPr>
          <w:rFonts w:ascii="Arial" w:hAnsi="Arial" w:cs="Arial"/>
          <w:sz w:val="22"/>
        </w:rPr>
        <w:t>e</w:t>
      </w:r>
      <w:r w:rsidRPr="00D55DC6">
        <w:rPr>
          <w:rFonts w:ascii="Arial" w:hAnsi="Arial" w:cs="Arial"/>
          <w:sz w:val="22"/>
        </w:rPr>
        <w:t xml:space="preserve"> </w:t>
      </w:r>
      <w:r w:rsidRPr="0063550B">
        <w:rPr>
          <w:rFonts w:ascii="Arial" w:hAnsi="Arial" w:cs="Arial"/>
          <w:b/>
          <w:sz w:val="22"/>
        </w:rPr>
        <w:t>£</w:t>
      </w:r>
      <w:r w:rsidRPr="0063550B">
        <w:rPr>
          <w:rFonts w:ascii="Arial" w:hAnsi="Arial" w:cs="Arial"/>
          <w:b/>
          <w:sz w:val="22"/>
        </w:rPr>
        <w:t>4</w:t>
      </w:r>
      <w:r w:rsidRPr="0063550B">
        <w:rPr>
          <w:rFonts w:ascii="Arial" w:hAnsi="Arial" w:cs="Arial"/>
          <w:b/>
          <w:sz w:val="22"/>
        </w:rPr>
        <w:t xml:space="preserve">.00 </w:t>
      </w:r>
      <w:r w:rsidRPr="00D55DC6">
        <w:rPr>
          <w:rFonts w:ascii="Arial" w:hAnsi="Arial" w:cs="Arial"/>
          <w:sz w:val="22"/>
        </w:rPr>
        <w:t>per child</w:t>
      </w:r>
      <w:r>
        <w:rPr>
          <w:rFonts w:ascii="Arial" w:hAnsi="Arial" w:cs="Arial"/>
          <w:sz w:val="22"/>
        </w:rPr>
        <w:t>;</w:t>
      </w:r>
      <w:r w:rsidRPr="00D55DC6">
        <w:rPr>
          <w:rFonts w:ascii="Arial" w:hAnsi="Arial" w:cs="Arial"/>
          <w:sz w:val="22"/>
        </w:rPr>
        <w:t xml:space="preserve"> this includes the cost of the workshop and educational visit. You can send cash/cheque in a sealed envelope with your child’s name and class clearly marked</w:t>
      </w:r>
      <w:r>
        <w:rPr>
          <w:rFonts w:ascii="Arial" w:hAnsi="Arial" w:cs="Arial"/>
          <w:sz w:val="22"/>
        </w:rPr>
        <w:t>,</w:t>
      </w:r>
      <w:r w:rsidRPr="00D55DC6">
        <w:rPr>
          <w:rFonts w:ascii="Arial" w:hAnsi="Arial" w:cs="Arial"/>
          <w:sz w:val="22"/>
        </w:rPr>
        <w:t xml:space="preserve"> to the school office</w:t>
      </w:r>
      <w:r>
        <w:rPr>
          <w:rFonts w:ascii="Arial" w:hAnsi="Arial" w:cs="Arial"/>
          <w:sz w:val="22"/>
        </w:rPr>
        <w:t>,</w:t>
      </w:r>
      <w:r w:rsidRPr="00D55DC6">
        <w:rPr>
          <w:rFonts w:ascii="Arial" w:hAnsi="Arial" w:cs="Arial"/>
          <w:sz w:val="22"/>
        </w:rPr>
        <w:t xml:space="preserve"> along with your permission slip. </w:t>
      </w:r>
    </w:p>
    <w:p w:rsidR="0063550B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 xml:space="preserve">This is </w:t>
      </w:r>
      <w:r>
        <w:rPr>
          <w:rFonts w:ascii="Arial" w:hAnsi="Arial" w:cs="Arial"/>
          <w:sz w:val="22"/>
        </w:rPr>
        <w:t xml:space="preserve">a </w:t>
      </w:r>
      <w:r w:rsidRPr="00D55DC6">
        <w:rPr>
          <w:rFonts w:ascii="Arial" w:hAnsi="Arial" w:cs="Arial"/>
          <w:sz w:val="22"/>
        </w:rPr>
        <w:t>voluntary contribution</w:t>
      </w:r>
      <w:r>
        <w:rPr>
          <w:rFonts w:ascii="Arial" w:hAnsi="Arial" w:cs="Arial"/>
          <w:sz w:val="22"/>
        </w:rPr>
        <w:t>,</w:t>
      </w:r>
      <w:r w:rsidRPr="00D55DC6">
        <w:rPr>
          <w:rFonts w:ascii="Arial" w:hAnsi="Arial" w:cs="Arial"/>
          <w:sz w:val="22"/>
        </w:rPr>
        <w:t xml:space="preserve"> however</w:t>
      </w:r>
      <w:r>
        <w:rPr>
          <w:rFonts w:ascii="Arial" w:hAnsi="Arial" w:cs="Arial"/>
          <w:sz w:val="22"/>
        </w:rPr>
        <w:t>,</w:t>
      </w:r>
      <w:r w:rsidRPr="00D55DC6">
        <w:rPr>
          <w:rFonts w:ascii="Arial" w:hAnsi="Arial" w:cs="Arial"/>
          <w:sz w:val="22"/>
        </w:rPr>
        <w:t xml:space="preserve"> please be aware that if there is not enough support for this </w:t>
      </w:r>
      <w:r>
        <w:rPr>
          <w:rFonts w:ascii="Arial" w:hAnsi="Arial" w:cs="Arial"/>
          <w:sz w:val="22"/>
        </w:rPr>
        <w:t>visit,</w:t>
      </w:r>
      <w:r w:rsidRPr="00D55DC6">
        <w:rPr>
          <w:rFonts w:ascii="Arial" w:hAnsi="Arial" w:cs="Arial"/>
          <w:sz w:val="22"/>
        </w:rPr>
        <w:t xml:space="preserve"> it will have to be cancelled.  </w:t>
      </w: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Default="0063550B" w:rsidP="006355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Thank you for your support,</w:t>
      </w: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>Year 1</w:t>
      </w:r>
      <w:r>
        <w:rPr>
          <w:rFonts w:ascii="Arial" w:hAnsi="Arial" w:cs="Arial"/>
          <w:sz w:val="22"/>
        </w:rPr>
        <w:t xml:space="preserve"> Te</w:t>
      </w:r>
      <w:r w:rsidRPr="00D55DC6">
        <w:rPr>
          <w:rFonts w:ascii="Arial" w:hAnsi="Arial" w:cs="Arial"/>
          <w:sz w:val="22"/>
        </w:rPr>
        <w:t>am</w:t>
      </w:r>
    </w:p>
    <w:p w:rsidR="0063550B" w:rsidRPr="00D55DC6" w:rsidRDefault="0063550B" w:rsidP="0063550B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>PAYMENT</w:t>
      </w:r>
    </w:p>
    <w:p w:rsidR="0063550B" w:rsidRPr="00D55DC6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738D3" wp14:editId="4E1BCD92">
                <wp:simplePos x="0" y="0"/>
                <wp:positionH relativeFrom="column">
                  <wp:posOffset>5680075</wp:posOffset>
                </wp:positionH>
                <wp:positionV relativeFrom="paragraph">
                  <wp:posOffset>140335</wp:posOffset>
                </wp:positionV>
                <wp:extent cx="104775" cy="1143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FE549" id="Rectangle 5" o:spid="_x0000_s1026" style="position:absolute;margin-left:447.25pt;margin-top:11.05pt;width:8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" fillcolor="white [3212]" strokecolor="#41719c" strokeweight="1pt"/>
            </w:pict>
          </mc:Fallback>
        </mc:AlternateContent>
      </w:r>
    </w:p>
    <w:p w:rsidR="0063550B" w:rsidRPr="00D55DC6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 xml:space="preserve">I enclose cash/cheque for </w:t>
      </w:r>
      <w:r w:rsidRPr="00D55DC6">
        <w:rPr>
          <w:rFonts w:ascii="Arial" w:hAnsi="Arial" w:cs="Arial"/>
          <w:b/>
          <w:sz w:val="22"/>
        </w:rPr>
        <w:t>£</w:t>
      </w:r>
      <w:r>
        <w:rPr>
          <w:rFonts w:ascii="Arial" w:hAnsi="Arial" w:cs="Arial"/>
          <w:b/>
          <w:sz w:val="22"/>
        </w:rPr>
        <w:t>4</w:t>
      </w:r>
      <w:bookmarkStart w:id="0" w:name="_GoBack"/>
      <w:bookmarkEnd w:id="0"/>
      <w:r w:rsidRPr="00D55DC6">
        <w:rPr>
          <w:rFonts w:ascii="Arial" w:hAnsi="Arial" w:cs="Arial"/>
          <w:b/>
          <w:sz w:val="22"/>
        </w:rPr>
        <w:t xml:space="preserve">.00 </w:t>
      </w:r>
      <w:r w:rsidRPr="00D55DC6">
        <w:rPr>
          <w:rFonts w:ascii="Arial" w:hAnsi="Arial" w:cs="Arial"/>
          <w:sz w:val="22"/>
        </w:rPr>
        <w:t>for this workshop</w:t>
      </w: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 xml:space="preserve">I understand that no child will be excluded from the trip due to cost, but that if there is insufficient support then the </w:t>
      </w:r>
      <w:r>
        <w:rPr>
          <w:rFonts w:ascii="Arial" w:hAnsi="Arial" w:cs="Arial"/>
          <w:sz w:val="22"/>
        </w:rPr>
        <w:t>visit</w:t>
      </w:r>
      <w:r w:rsidRPr="00D55DC6">
        <w:rPr>
          <w:rFonts w:ascii="Arial" w:hAnsi="Arial" w:cs="Arial"/>
          <w:sz w:val="22"/>
        </w:rPr>
        <w:t xml:space="preserve"> will have to be cancelled.</w:t>
      </w: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Default="0063550B" w:rsidP="0063550B">
      <w:pPr>
        <w:rPr>
          <w:rFonts w:ascii="Arial" w:hAnsi="Arial" w:cs="Arial"/>
          <w:sz w:val="22"/>
        </w:rPr>
      </w:pPr>
      <w:r w:rsidRPr="00D55DC6">
        <w:rPr>
          <w:rFonts w:ascii="Arial" w:hAnsi="Arial" w:cs="Arial"/>
          <w:sz w:val="22"/>
        </w:rPr>
        <w:t>Child’s name: _______________________________________________________</w:t>
      </w:r>
    </w:p>
    <w:p w:rsidR="0063550B" w:rsidRPr="00D55DC6" w:rsidRDefault="0063550B" w:rsidP="0063550B">
      <w:pPr>
        <w:rPr>
          <w:rFonts w:ascii="Arial" w:hAnsi="Arial" w:cs="Arial"/>
          <w:sz w:val="22"/>
        </w:rPr>
      </w:pPr>
    </w:p>
    <w:p w:rsidR="0063550B" w:rsidRDefault="0063550B" w:rsidP="0063550B">
      <w:pPr>
        <w:rPr>
          <w:rFonts w:ascii="Arial" w:hAnsi="Arial" w:cs="Arial"/>
          <w:sz w:val="22"/>
          <w:szCs w:val="22"/>
        </w:rPr>
      </w:pPr>
    </w:p>
    <w:p w:rsidR="0063550B" w:rsidRPr="000232C3" w:rsidRDefault="0063550B" w:rsidP="006355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Child’s class: __________________________</w:t>
      </w:r>
    </w:p>
    <w:p w:rsidR="000135EA" w:rsidRPr="000232C3" w:rsidRDefault="000135EA" w:rsidP="000232C3">
      <w:pPr>
        <w:rPr>
          <w:rFonts w:ascii="Arial" w:hAnsi="Arial" w:cs="Arial"/>
          <w:sz w:val="22"/>
          <w:szCs w:val="22"/>
        </w:rPr>
      </w:pPr>
    </w:p>
    <w:sectPr w:rsidR="000135EA" w:rsidRPr="000232C3" w:rsidSect="00FD2A9A"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512" w:rsidRDefault="00ED0512" w:rsidP="00FD2A9A">
      <w:r>
        <w:separator/>
      </w:r>
    </w:p>
  </w:endnote>
  <w:endnote w:type="continuationSeparator" w:id="0">
    <w:p w:rsidR="00ED0512" w:rsidRDefault="00ED0512" w:rsidP="00FD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B99" w:rsidRDefault="004F5B99">
    <w:pPr>
      <w:pStyle w:val="Footer"/>
    </w:pPr>
    <w:r w:rsidRPr="004F5B99">
      <w:rPr>
        <w:noProof/>
      </w:rPr>
      <w:drawing>
        <wp:anchor distT="0" distB="0" distL="114300" distR="114300" simplePos="0" relativeHeight="251673600" behindDoc="0" locked="0" layoutInCell="1" allowOverlap="1" wp14:anchorId="033BA161" wp14:editId="21AAC328">
          <wp:simplePos x="0" y="0"/>
          <wp:positionH relativeFrom="margin">
            <wp:posOffset>0</wp:posOffset>
          </wp:positionH>
          <wp:positionV relativeFrom="paragraph">
            <wp:posOffset>-158115</wp:posOffset>
          </wp:positionV>
          <wp:extent cx="1028700" cy="433070"/>
          <wp:effectExtent l="0" t="0" r="0" b="5080"/>
          <wp:wrapNone/>
          <wp:docPr id="27" name="Picture 27" descr="http://uk.wrs.yahoo.com/_ylt=A0WTf2mu8bFLsxwAPmtWBQx./SIG=126bj9cho/EXP=1270039342/**http%3a/www.luttons.n-yorks.sch.uk/images/fms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uk.wrs.yahoo.com/_ylt=A0WTf2mu8bFLsxwAPmtWBQx./SIG=126bj9cho/EXP=1270039342/**http%3a/www.luttons.n-yorks.sch.uk/images/fmsis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5B99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49B1B0C" wp14:editId="0D69720E">
              <wp:simplePos x="0" y="0"/>
              <wp:positionH relativeFrom="column">
                <wp:posOffset>3100070</wp:posOffset>
              </wp:positionH>
              <wp:positionV relativeFrom="paragraph">
                <wp:posOffset>-135890</wp:posOffset>
              </wp:positionV>
              <wp:extent cx="1211580" cy="471805"/>
              <wp:effectExtent l="0" t="0" r="6985" b="1905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1580" cy="471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B99" w:rsidRDefault="004F5B99" w:rsidP="004F5B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E1A3E0" wp14:editId="3A58934E">
                                <wp:extent cx="873457" cy="382270"/>
                                <wp:effectExtent l="0" t="0" r="3175" b="0"/>
                                <wp:docPr id="30" name="Picture 30" descr="SCC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" descr="SCC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6186" cy="3834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B1B0C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margin-left:244.1pt;margin-top:-10.7pt;width:95.4pt;height:37.1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" stroked="f">
              <v:textbox style="mso-fit-shape-to-text:t">
                <w:txbxContent>
                  <w:p w:rsidR="004F5B99" w:rsidRDefault="004F5B99" w:rsidP="004F5B99">
                    <w:r>
                      <w:rPr>
                        <w:noProof/>
                      </w:rPr>
                      <w:drawing>
                        <wp:inline distT="0" distB="0" distL="0" distR="0" wp14:anchorId="1BE1A3E0" wp14:editId="3A58934E">
                          <wp:extent cx="873457" cy="382270"/>
                          <wp:effectExtent l="0" t="0" r="3175" b="0"/>
                          <wp:docPr id="30" name="Picture 30" descr="SCC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3" descr="SCC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6186" cy="383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F5B99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F5333FC" wp14:editId="45FE3745">
              <wp:simplePos x="0" y="0"/>
              <wp:positionH relativeFrom="margin">
                <wp:posOffset>4798060</wp:posOffset>
              </wp:positionH>
              <wp:positionV relativeFrom="paragraph">
                <wp:posOffset>-176530</wp:posOffset>
              </wp:positionV>
              <wp:extent cx="1269365" cy="548640"/>
              <wp:effectExtent l="0" t="0" r="6985" b="3175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936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B99" w:rsidRDefault="004F5B99" w:rsidP="004F5B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478EAD" wp14:editId="1E396B9A">
                                <wp:extent cx="743803" cy="450210"/>
                                <wp:effectExtent l="0" t="0" r="0" b="7620"/>
                                <wp:docPr id="29" name="Picture 29" descr="nation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2" descr="nation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5268" cy="457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5333FC" id="Text Box 25" o:spid="_x0000_s1027" type="#_x0000_t202" style="position:absolute;margin-left:377.8pt;margin-top:-13.9pt;width:99.95pt;height:43.2pt;z-index:2516715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" stroked="f">
              <v:textbox style="mso-fit-shape-to-text:t">
                <w:txbxContent>
                  <w:p w:rsidR="004F5B99" w:rsidRDefault="004F5B99" w:rsidP="004F5B99">
                    <w:r>
                      <w:rPr>
                        <w:noProof/>
                      </w:rPr>
                      <w:drawing>
                        <wp:inline distT="0" distB="0" distL="0" distR="0" wp14:anchorId="52478EAD" wp14:editId="1E396B9A">
                          <wp:extent cx="743803" cy="450210"/>
                          <wp:effectExtent l="0" t="0" r="0" b="7620"/>
                          <wp:docPr id="29" name="Picture 29" descr="nation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2" descr="nation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5268" cy="457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F5B99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67B34D0" wp14:editId="6FA60679">
              <wp:simplePos x="0" y="0"/>
              <wp:positionH relativeFrom="column">
                <wp:posOffset>1864995</wp:posOffset>
              </wp:positionH>
              <wp:positionV relativeFrom="paragraph">
                <wp:posOffset>-123561</wp:posOffset>
              </wp:positionV>
              <wp:extent cx="615315" cy="52324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523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B99" w:rsidRDefault="004F5B99" w:rsidP="004F5B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568275" wp14:editId="29D7AE54">
                                <wp:extent cx="436880" cy="436880"/>
                                <wp:effectExtent l="0" t="0" r="1270" b="1270"/>
                                <wp:docPr id="28" name="Picture 28" descr="Activemark_2007_2mb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 descr="Activemark_2007_2mb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6880" cy="436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B34D0" id="Text Box 24" o:spid="_x0000_s1028" type="#_x0000_t202" style="position:absolute;margin-left:146.85pt;margin-top:-9.75pt;width:48.45pt;height:4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" stroked="f">
              <v:textbox>
                <w:txbxContent>
                  <w:p w:rsidR="004F5B99" w:rsidRDefault="004F5B99" w:rsidP="004F5B99">
                    <w:r>
                      <w:rPr>
                        <w:noProof/>
                      </w:rPr>
                      <w:drawing>
                        <wp:inline distT="0" distB="0" distL="0" distR="0" wp14:anchorId="78568275" wp14:editId="29D7AE54">
                          <wp:extent cx="436880" cy="436880"/>
                          <wp:effectExtent l="0" t="0" r="1270" b="1270"/>
                          <wp:docPr id="28" name="Picture 28" descr="Activemark_2007_2mb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 descr="Activemark_2007_2mb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6880" cy="436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A9A" w:rsidRDefault="00FD2A9A" w:rsidP="00FD2A9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E254CA" wp14:editId="3CDB9C2E">
              <wp:simplePos x="0" y="0"/>
              <wp:positionH relativeFrom="margin">
                <wp:align>right</wp:align>
              </wp:positionH>
              <wp:positionV relativeFrom="paragraph">
                <wp:posOffset>162361</wp:posOffset>
              </wp:positionV>
              <wp:extent cx="1269365" cy="548640"/>
              <wp:effectExtent l="0" t="0" r="6985" b="3175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936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A9A" w:rsidRDefault="00FD2A9A" w:rsidP="00FD2A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4F8789" wp14:editId="590F8855">
                                <wp:extent cx="743803" cy="450210"/>
                                <wp:effectExtent l="0" t="0" r="0" b="7620"/>
                                <wp:docPr id="21" name="Picture 21" descr="nation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2" descr="nation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5268" cy="457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254CA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margin-left:48.75pt;margin-top:12.8pt;width:99.95pt;height:43.2pt;z-index:251666432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" stroked="f">
              <v:textbox style="mso-fit-shape-to-text:t">
                <w:txbxContent>
                  <w:p w:rsidR="00FD2A9A" w:rsidRDefault="00FD2A9A" w:rsidP="00FD2A9A">
                    <w:r>
                      <w:rPr>
                        <w:noProof/>
                      </w:rPr>
                      <w:drawing>
                        <wp:inline distT="0" distB="0" distL="0" distR="0" wp14:anchorId="6F4F8789" wp14:editId="590F8855">
                          <wp:extent cx="743803" cy="450210"/>
                          <wp:effectExtent l="0" t="0" r="0" b="7620"/>
                          <wp:docPr id="21" name="Picture 21" descr="nation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2" descr="nation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5268" cy="457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D2A9A" w:rsidRDefault="00FD2A9A" w:rsidP="00FD2A9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EF9122" wp14:editId="029FAF14">
              <wp:simplePos x="0" y="0"/>
              <wp:positionH relativeFrom="column">
                <wp:posOffset>1865279</wp:posOffset>
              </wp:positionH>
              <wp:positionV relativeFrom="paragraph">
                <wp:posOffset>36195</wp:posOffset>
              </wp:positionV>
              <wp:extent cx="615315" cy="523240"/>
              <wp:effectExtent l="0" t="4445" r="381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523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A9A" w:rsidRDefault="00FD2A9A" w:rsidP="00FD2A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8C0EB8" wp14:editId="481DA7B2">
                                <wp:extent cx="436880" cy="436880"/>
                                <wp:effectExtent l="0" t="0" r="1270" b="1270"/>
                                <wp:docPr id="17" name="Picture 17" descr="Activemark_2007_2mb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 descr="Activemark_2007_2mb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6880" cy="436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EF9122" id="Text Box 18" o:spid="_x0000_s1030" type="#_x0000_t202" style="position:absolute;margin-left:146.85pt;margin-top:2.85pt;width:48.45pt;height:4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" stroked="f">
              <v:textbox>
                <w:txbxContent>
                  <w:p w:rsidR="00FD2A9A" w:rsidRDefault="00FD2A9A" w:rsidP="00FD2A9A">
                    <w:r>
                      <w:rPr>
                        <w:noProof/>
                      </w:rPr>
                      <w:drawing>
                        <wp:inline distT="0" distB="0" distL="0" distR="0" wp14:anchorId="708C0EB8" wp14:editId="481DA7B2">
                          <wp:extent cx="436880" cy="436880"/>
                          <wp:effectExtent l="0" t="0" r="1270" b="1270"/>
                          <wp:docPr id="17" name="Picture 17" descr="Activemark_2007_2mb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 descr="Activemark_2007_2mb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6880" cy="436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76D3C68B" wp14:editId="3574AA0C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028700" cy="433070"/>
          <wp:effectExtent l="0" t="0" r="0" b="5080"/>
          <wp:wrapNone/>
          <wp:docPr id="23" name="Picture 23" descr="http://uk.wrs.yahoo.com/_ylt=A0WTf2mu8bFLsxwAPmtWBQx./SIG=126bj9cho/EXP=1270039342/**http%3a/www.luttons.n-yorks.sch.uk/images/fms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uk.wrs.yahoo.com/_ylt=A0WTf2mu8bFLsxwAPmtWBQx./SIG=126bj9cho/EXP=1270039342/**http%3a/www.luttons.n-yorks.sch.uk/images/fmsis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B6352B" wp14:editId="4B2283B1">
              <wp:simplePos x="0" y="0"/>
              <wp:positionH relativeFrom="column">
                <wp:posOffset>3100657</wp:posOffset>
              </wp:positionH>
              <wp:positionV relativeFrom="paragraph">
                <wp:posOffset>32385</wp:posOffset>
              </wp:positionV>
              <wp:extent cx="1211580" cy="47180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1580" cy="471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A9A" w:rsidRDefault="00FD2A9A" w:rsidP="00FD2A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A4256C" wp14:editId="7E3C85D5">
                                <wp:extent cx="873457" cy="382270"/>
                                <wp:effectExtent l="0" t="0" r="3175" b="0"/>
                                <wp:docPr id="19" name="Picture 19" descr="SCC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" descr="SCC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6186" cy="3834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B6352B" id="Text Box 20" o:spid="_x0000_s1031" type="#_x0000_t202" style="position:absolute;margin-left:244.15pt;margin-top:2.55pt;width:95.4pt;height:37.1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" stroked="f">
              <v:textbox style="mso-fit-shape-to-text:t">
                <w:txbxContent>
                  <w:p w:rsidR="00FD2A9A" w:rsidRDefault="00FD2A9A" w:rsidP="00FD2A9A">
                    <w:r>
                      <w:rPr>
                        <w:noProof/>
                      </w:rPr>
                      <w:drawing>
                        <wp:inline distT="0" distB="0" distL="0" distR="0" wp14:anchorId="52A4256C" wp14:editId="7E3C85D5">
                          <wp:extent cx="873457" cy="382270"/>
                          <wp:effectExtent l="0" t="0" r="3175" b="0"/>
                          <wp:docPr id="19" name="Picture 19" descr="SCC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3" descr="SCC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6186" cy="383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D2A9A" w:rsidRDefault="00FD2A9A" w:rsidP="00FD2A9A">
    <w:pPr>
      <w:pStyle w:val="Footer"/>
      <w:tabs>
        <w:tab w:val="left" w:pos="8306"/>
      </w:tabs>
    </w:pPr>
    <w:r>
      <w:t xml:space="preserve"> </w:t>
    </w:r>
  </w:p>
  <w:p w:rsidR="00FD2A9A" w:rsidRDefault="00FD2A9A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C4802C7" wp14:editId="619F57D2">
          <wp:simplePos x="0" y="0"/>
          <wp:positionH relativeFrom="column">
            <wp:posOffset>720090</wp:posOffset>
          </wp:positionH>
          <wp:positionV relativeFrom="paragraph">
            <wp:posOffset>9686925</wp:posOffset>
          </wp:positionV>
          <wp:extent cx="1028700" cy="433070"/>
          <wp:effectExtent l="0" t="0" r="0" b="5080"/>
          <wp:wrapNone/>
          <wp:docPr id="15" name="Picture 15" descr="http://uk.wrs.yahoo.com/_ylt=A0WTf2mu8bFLsxwAPmtWBQx./SIG=126bj9cho/EXP=1270039342/**http%3a/www.luttons.n-yorks.sch.uk/images/fms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uk.wrs.yahoo.com/_ylt=A0WTf2mu8bFLsxwAPmtWBQx./SIG=126bj9cho/EXP=1270039342/**http%3a/www.luttons.n-yorks.sch.uk/images/fmsis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F8F0BA" wp14:editId="4137D674">
              <wp:simplePos x="0" y="0"/>
              <wp:positionH relativeFrom="column">
                <wp:posOffset>3472815</wp:posOffset>
              </wp:positionH>
              <wp:positionV relativeFrom="paragraph">
                <wp:posOffset>9686925</wp:posOffset>
              </wp:positionV>
              <wp:extent cx="1211580" cy="47180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1580" cy="471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A9A" w:rsidRDefault="00FD2A9A" w:rsidP="00FD2A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3A9574" wp14:editId="778445D3">
                                <wp:extent cx="1023620" cy="382270"/>
                                <wp:effectExtent l="0" t="0" r="5080" b="0"/>
                                <wp:docPr id="13" name="Picture 13" descr="SCC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 descr="SCC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3620" cy="3822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F8F0BA" id="Text Box 14" o:spid="_x0000_s1032" type="#_x0000_t202" style="position:absolute;margin-left:273.45pt;margin-top:762.75pt;width:95.4pt;height:37.1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" stroked="f">
              <v:textbox style="mso-fit-shape-to-text:t">
                <w:txbxContent>
                  <w:p w:rsidR="00FD2A9A" w:rsidRDefault="00FD2A9A" w:rsidP="00FD2A9A">
                    <w:r>
                      <w:rPr>
                        <w:noProof/>
                      </w:rPr>
                      <w:drawing>
                        <wp:inline distT="0" distB="0" distL="0" distR="0" wp14:anchorId="193A9574" wp14:editId="778445D3">
                          <wp:extent cx="1023620" cy="382270"/>
                          <wp:effectExtent l="0" t="0" r="5080" b="0"/>
                          <wp:docPr id="13" name="Picture 13" descr="SCC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 descr="SCC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3620" cy="3822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2AF38A" wp14:editId="08CDAEFB">
              <wp:simplePos x="0" y="0"/>
              <wp:positionH relativeFrom="column">
                <wp:posOffset>5301615</wp:posOffset>
              </wp:positionH>
              <wp:positionV relativeFrom="paragraph">
                <wp:posOffset>9686925</wp:posOffset>
              </wp:positionV>
              <wp:extent cx="1269365" cy="54864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936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A9A" w:rsidRDefault="00FD2A9A" w:rsidP="00FD2A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77A2D2" wp14:editId="10AE0CD0">
                                <wp:extent cx="1091565" cy="450215"/>
                                <wp:effectExtent l="0" t="0" r="0" b="6985"/>
                                <wp:docPr id="11" name="Picture 11" descr="nation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 descr="nation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1565" cy="4502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2AF38A" id="Text Box 12" o:spid="_x0000_s1033" type="#_x0000_t202" style="position:absolute;margin-left:417.45pt;margin-top:762.75pt;width:99.95pt;height:43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" stroked="f">
              <v:textbox style="mso-fit-shape-to-text:t">
                <w:txbxContent>
                  <w:p w:rsidR="00FD2A9A" w:rsidRDefault="00FD2A9A" w:rsidP="00FD2A9A">
                    <w:r>
                      <w:rPr>
                        <w:noProof/>
                      </w:rPr>
                      <w:drawing>
                        <wp:inline distT="0" distB="0" distL="0" distR="0" wp14:anchorId="2877A2D2" wp14:editId="10AE0CD0">
                          <wp:extent cx="1091565" cy="450215"/>
                          <wp:effectExtent l="0" t="0" r="0" b="6985"/>
                          <wp:docPr id="11" name="Picture 11" descr="nation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 descr="nation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1565" cy="450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BE8F5A" wp14:editId="0A8E4411">
              <wp:simplePos x="0" y="0"/>
              <wp:positionH relativeFrom="column">
                <wp:posOffset>2682240</wp:posOffset>
              </wp:positionH>
              <wp:positionV relativeFrom="paragraph">
                <wp:posOffset>9635490</wp:posOffset>
              </wp:positionV>
              <wp:extent cx="615315" cy="523240"/>
              <wp:effectExtent l="0" t="4445" r="381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523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A9A" w:rsidRDefault="00FD2A9A" w:rsidP="00FD2A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2E35B9" wp14:editId="07CFA97E">
                                <wp:extent cx="436880" cy="436880"/>
                                <wp:effectExtent l="0" t="0" r="1270" b="1270"/>
                                <wp:docPr id="9" name="Picture 9" descr="Activemark_2007_2mb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 descr="Activemark_2007_2mb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6880" cy="436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BE8F5A" id="Text Box 10" o:spid="_x0000_s1034" type="#_x0000_t202" style="position:absolute;margin-left:211.2pt;margin-top:758.7pt;width:48.45pt;height:4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" stroked="f">
              <v:textbox>
                <w:txbxContent>
                  <w:p w:rsidR="00FD2A9A" w:rsidRDefault="00FD2A9A" w:rsidP="00FD2A9A">
                    <w:r>
                      <w:rPr>
                        <w:noProof/>
                      </w:rPr>
                      <w:drawing>
                        <wp:inline distT="0" distB="0" distL="0" distR="0" wp14:anchorId="002E35B9" wp14:editId="07CFA97E">
                          <wp:extent cx="436880" cy="436880"/>
                          <wp:effectExtent l="0" t="0" r="1270" b="1270"/>
                          <wp:docPr id="9" name="Picture 9" descr="Activemark_2007_2mb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 descr="Activemark_2007_2mb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6880" cy="436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512" w:rsidRDefault="00ED0512" w:rsidP="00FD2A9A">
      <w:r>
        <w:separator/>
      </w:r>
    </w:p>
  </w:footnote>
  <w:footnote w:type="continuationSeparator" w:id="0">
    <w:p w:rsidR="00ED0512" w:rsidRDefault="00ED0512" w:rsidP="00FD2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A9A" w:rsidRDefault="00FD2A9A" w:rsidP="00FD2A9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2540</wp:posOffset>
          </wp:positionV>
          <wp:extent cx="1257300" cy="1257300"/>
          <wp:effectExtent l="0" t="0" r="0" b="0"/>
          <wp:wrapSquare wrapText="bothSides"/>
          <wp:docPr id="1" name="Picture 1" descr="Wordsworth Primary Colou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dsworth Primary Colou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2A9A" w:rsidRPr="001E1D0B" w:rsidRDefault="00FD2A9A" w:rsidP="00FD2A9A">
    <w:pPr>
      <w:pStyle w:val="Header"/>
      <w:ind w:left="720"/>
      <w:jc w:val="center"/>
      <w:rPr>
        <w:rFonts w:ascii="Arial" w:hAnsi="Arial" w:cs="Arial"/>
        <w:color w:val="3366FF"/>
        <w:sz w:val="52"/>
        <w:szCs w:val="52"/>
      </w:rPr>
    </w:pPr>
    <w:r>
      <w:rPr>
        <w:sz w:val="52"/>
        <w:szCs w:val="52"/>
      </w:rPr>
      <w:t xml:space="preserve">  </w:t>
    </w:r>
    <w:r>
      <w:rPr>
        <w:rFonts w:ascii="Arial" w:hAnsi="Arial" w:cs="Arial"/>
        <w:color w:val="3366FF"/>
        <w:sz w:val="52"/>
        <w:szCs w:val="52"/>
      </w:rPr>
      <w:t>Wordsworth Primary</w:t>
    </w:r>
    <w:r w:rsidRPr="001E1D0B">
      <w:rPr>
        <w:rFonts w:ascii="Arial" w:hAnsi="Arial" w:cs="Arial"/>
        <w:color w:val="3366FF"/>
        <w:sz w:val="52"/>
        <w:szCs w:val="52"/>
      </w:rPr>
      <w:t xml:space="preserve"> School</w:t>
    </w:r>
  </w:p>
  <w:p w:rsidR="00FD2A9A" w:rsidRPr="00FD2A9A" w:rsidRDefault="00FD2A9A" w:rsidP="00FD2A9A">
    <w:pPr>
      <w:pStyle w:val="Header"/>
      <w:ind w:left="720"/>
      <w:jc w:val="center"/>
      <w:rPr>
        <w:rFonts w:ascii="Arial" w:hAnsi="Arial" w:cs="Arial"/>
        <w:color w:val="3366FF"/>
      </w:rPr>
    </w:pPr>
    <w:r w:rsidRPr="001E1D0B">
      <w:rPr>
        <w:rFonts w:ascii="Arial" w:hAnsi="Arial" w:cs="Arial"/>
        <w:color w:val="3366FF"/>
      </w:rPr>
      <w:t xml:space="preserve">            </w:t>
    </w:r>
    <w:r w:rsidRPr="00FD2A9A">
      <w:rPr>
        <w:rFonts w:ascii="Arial" w:hAnsi="Arial" w:cs="Arial"/>
        <w:color w:val="3366FF"/>
      </w:rPr>
      <w:t>Victor Street, Shirley, Southampton. SO15 5LH</w:t>
    </w:r>
  </w:p>
  <w:p w:rsidR="00FD2A9A" w:rsidRPr="00FD2A9A" w:rsidRDefault="00FD2A9A" w:rsidP="00FD2A9A">
    <w:pPr>
      <w:pStyle w:val="Header"/>
      <w:ind w:left="720"/>
      <w:jc w:val="center"/>
      <w:rPr>
        <w:rFonts w:ascii="Arial" w:hAnsi="Arial" w:cs="Arial"/>
        <w:color w:val="3366FF"/>
      </w:rPr>
    </w:pPr>
    <w:r w:rsidRPr="00FD2A9A">
      <w:rPr>
        <w:rFonts w:ascii="Arial" w:hAnsi="Arial" w:cs="Arial"/>
        <w:color w:val="3366FF"/>
      </w:rPr>
      <w:t xml:space="preserve">              Telephone: (023) 8077 6397    </w:t>
    </w:r>
  </w:p>
  <w:p w:rsidR="00FD2A9A" w:rsidRPr="002A742D" w:rsidRDefault="00FD2A9A" w:rsidP="00FD2A9A">
    <w:pPr>
      <w:pStyle w:val="Header"/>
      <w:ind w:left="720"/>
      <w:jc w:val="center"/>
      <w:rPr>
        <w:rFonts w:ascii="Arial" w:hAnsi="Arial" w:cs="Arial"/>
        <w:color w:val="3366FF"/>
        <w:sz w:val="16"/>
        <w:szCs w:val="16"/>
      </w:rPr>
    </w:pPr>
  </w:p>
  <w:p w:rsidR="00D55C4A" w:rsidRPr="00FD2A9A" w:rsidRDefault="00D55C4A" w:rsidP="00D55C4A">
    <w:pPr>
      <w:pStyle w:val="Header"/>
      <w:ind w:left="720"/>
      <w:jc w:val="center"/>
      <w:rPr>
        <w:rFonts w:ascii="Arial" w:hAnsi="Arial" w:cs="Arial"/>
        <w:color w:val="3366FF"/>
      </w:rPr>
    </w:pPr>
    <w:r w:rsidRPr="00FD2A9A">
      <w:rPr>
        <w:rFonts w:ascii="Arial" w:hAnsi="Arial" w:cs="Arial"/>
        <w:color w:val="3366FF"/>
      </w:rPr>
      <w:t xml:space="preserve">Headteacher: </w:t>
    </w:r>
    <w:r>
      <w:rPr>
        <w:rFonts w:ascii="Arial" w:hAnsi="Arial" w:cs="Arial"/>
        <w:color w:val="3366FF"/>
      </w:rPr>
      <w:t xml:space="preserve">Mrs Julie-Anne Palfrey, </w:t>
    </w:r>
    <w:proofErr w:type="spellStart"/>
    <w:r>
      <w:rPr>
        <w:rFonts w:ascii="Arial" w:hAnsi="Arial" w:cs="Arial"/>
        <w:color w:val="3366FF"/>
      </w:rPr>
      <w:t>B.Ed</w:t>
    </w:r>
    <w:proofErr w:type="spellEnd"/>
    <w:r>
      <w:rPr>
        <w:rFonts w:ascii="Arial" w:hAnsi="Arial" w:cs="Arial"/>
        <w:color w:val="3366FF"/>
      </w:rPr>
      <w:t xml:space="preserve"> (Hons)</w:t>
    </w:r>
  </w:p>
  <w:p w:rsidR="00D55C4A" w:rsidRPr="00FD2A9A" w:rsidRDefault="00D55C4A" w:rsidP="00D55C4A">
    <w:pPr>
      <w:pStyle w:val="Header"/>
      <w:ind w:left="720"/>
      <w:jc w:val="center"/>
      <w:rPr>
        <w:rFonts w:ascii="Arial" w:hAnsi="Arial" w:cs="Arial"/>
        <w:color w:val="3366FF"/>
      </w:rPr>
    </w:pPr>
    <w:r w:rsidRPr="00FD2A9A">
      <w:rPr>
        <w:rFonts w:ascii="Arial" w:hAnsi="Arial" w:cs="Arial"/>
        <w:color w:val="3366FF"/>
      </w:rPr>
      <w:t xml:space="preserve">        </w:t>
    </w:r>
    <w:hyperlink r:id="rId2" w:history="1">
      <w:r w:rsidRPr="00794247">
        <w:rPr>
          <w:rStyle w:val="Hyperlink"/>
          <w:rFonts w:ascii="Arial" w:hAnsi="Arial" w:cs="Arial"/>
        </w:rPr>
        <w:t>www.wordsworthprimary.co.uk</w:t>
      </w:r>
    </w:hyperlink>
    <w:r w:rsidRPr="00FD2A9A">
      <w:rPr>
        <w:rFonts w:ascii="Arial" w:hAnsi="Arial" w:cs="Arial"/>
        <w:color w:val="3366FF"/>
      </w:rPr>
      <w:t xml:space="preserve"> </w:t>
    </w:r>
  </w:p>
  <w:p w:rsidR="00FD2A9A" w:rsidRDefault="00FD2A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41920"/>
    <w:multiLevelType w:val="hybridMultilevel"/>
    <w:tmpl w:val="52FADA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16C9A"/>
    <w:multiLevelType w:val="hybridMultilevel"/>
    <w:tmpl w:val="6E2AA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A2379"/>
    <w:multiLevelType w:val="hybridMultilevel"/>
    <w:tmpl w:val="40962D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512"/>
    <w:rsid w:val="000135EA"/>
    <w:rsid w:val="0001551D"/>
    <w:rsid w:val="00017A88"/>
    <w:rsid w:val="000232C3"/>
    <w:rsid w:val="00044E80"/>
    <w:rsid w:val="000825F5"/>
    <w:rsid w:val="000C5BFA"/>
    <w:rsid w:val="00100966"/>
    <w:rsid w:val="00117868"/>
    <w:rsid w:val="00170FBA"/>
    <w:rsid w:val="001817B6"/>
    <w:rsid w:val="00195D22"/>
    <w:rsid w:val="001A6422"/>
    <w:rsid w:val="002275FC"/>
    <w:rsid w:val="002A742D"/>
    <w:rsid w:val="002E2179"/>
    <w:rsid w:val="002E56EA"/>
    <w:rsid w:val="00321C90"/>
    <w:rsid w:val="003376C1"/>
    <w:rsid w:val="003717C4"/>
    <w:rsid w:val="003C4BD8"/>
    <w:rsid w:val="003C7E63"/>
    <w:rsid w:val="003E78A7"/>
    <w:rsid w:val="00420643"/>
    <w:rsid w:val="00486713"/>
    <w:rsid w:val="004A538C"/>
    <w:rsid w:val="004B5721"/>
    <w:rsid w:val="004C66B0"/>
    <w:rsid w:val="004F5B99"/>
    <w:rsid w:val="005068B7"/>
    <w:rsid w:val="0063550B"/>
    <w:rsid w:val="006479A4"/>
    <w:rsid w:val="00674227"/>
    <w:rsid w:val="00691617"/>
    <w:rsid w:val="006A385B"/>
    <w:rsid w:val="006B3F16"/>
    <w:rsid w:val="007072DA"/>
    <w:rsid w:val="00776731"/>
    <w:rsid w:val="0078342C"/>
    <w:rsid w:val="00785A24"/>
    <w:rsid w:val="007D5671"/>
    <w:rsid w:val="007D5DBE"/>
    <w:rsid w:val="007D7CBA"/>
    <w:rsid w:val="007E71F8"/>
    <w:rsid w:val="007F3B2D"/>
    <w:rsid w:val="007F3BF2"/>
    <w:rsid w:val="0084398A"/>
    <w:rsid w:val="008E65DF"/>
    <w:rsid w:val="008E6E91"/>
    <w:rsid w:val="00905DA0"/>
    <w:rsid w:val="009247C8"/>
    <w:rsid w:val="00953EC2"/>
    <w:rsid w:val="00972E22"/>
    <w:rsid w:val="009C55F5"/>
    <w:rsid w:val="009E1BFA"/>
    <w:rsid w:val="009E3B2C"/>
    <w:rsid w:val="00A01F9B"/>
    <w:rsid w:val="00A120FE"/>
    <w:rsid w:val="00B13431"/>
    <w:rsid w:val="00B669FB"/>
    <w:rsid w:val="00B676C0"/>
    <w:rsid w:val="00B72A6F"/>
    <w:rsid w:val="00B73A96"/>
    <w:rsid w:val="00BB78B0"/>
    <w:rsid w:val="00BF57DB"/>
    <w:rsid w:val="00C0428C"/>
    <w:rsid w:val="00C22D6C"/>
    <w:rsid w:val="00C23AF0"/>
    <w:rsid w:val="00C424B1"/>
    <w:rsid w:val="00C76819"/>
    <w:rsid w:val="00C81E4B"/>
    <w:rsid w:val="00CA3BCF"/>
    <w:rsid w:val="00CA5BF3"/>
    <w:rsid w:val="00CC207A"/>
    <w:rsid w:val="00CF568E"/>
    <w:rsid w:val="00D034A4"/>
    <w:rsid w:val="00D123B0"/>
    <w:rsid w:val="00D42F67"/>
    <w:rsid w:val="00D55C4A"/>
    <w:rsid w:val="00DB29BF"/>
    <w:rsid w:val="00DC4670"/>
    <w:rsid w:val="00DE2B09"/>
    <w:rsid w:val="00E277D6"/>
    <w:rsid w:val="00E9269C"/>
    <w:rsid w:val="00ED0512"/>
    <w:rsid w:val="00EE37BE"/>
    <w:rsid w:val="00F2153D"/>
    <w:rsid w:val="00F51B44"/>
    <w:rsid w:val="00F75161"/>
    <w:rsid w:val="00FA7270"/>
    <w:rsid w:val="00FC3244"/>
    <w:rsid w:val="00FC5FDE"/>
    <w:rsid w:val="00FD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5:chartTrackingRefBased/>
  <w15:docId w15:val="{ABE1F466-6A4F-408D-BF1F-00CE237F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5DF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D2A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A9A"/>
  </w:style>
  <w:style w:type="paragraph" w:styleId="Footer">
    <w:name w:val="footer"/>
    <w:basedOn w:val="Normal"/>
    <w:link w:val="FooterChar"/>
    <w:unhideWhenUsed/>
    <w:rsid w:val="00FD2A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A9A"/>
  </w:style>
  <w:style w:type="character" w:styleId="Hyperlink">
    <w:name w:val="Hyperlink"/>
    <w:semiHidden/>
    <w:rsid w:val="00FD2A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A88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C22D6C"/>
    <w:pPr>
      <w:ind w:left="720"/>
      <w:contextualSpacing/>
    </w:pPr>
  </w:style>
  <w:style w:type="paragraph" w:styleId="BodyText">
    <w:name w:val="Body Text"/>
    <w:basedOn w:val="Normal"/>
    <w:link w:val="BodyTextChar"/>
    <w:rsid w:val="00C81E4B"/>
    <w:rPr>
      <w:rFonts w:ascii="Arial" w:hAnsi="Arial"/>
      <w:bCs/>
      <w:szCs w:val="28"/>
    </w:rPr>
  </w:style>
  <w:style w:type="character" w:customStyle="1" w:styleId="BodyTextChar">
    <w:name w:val="Body Text Char"/>
    <w:basedOn w:val="DefaultParagraphFont"/>
    <w:link w:val="BodyText"/>
    <w:rsid w:val="00C81E4B"/>
    <w:rPr>
      <w:rFonts w:ascii="Arial" w:eastAsia="Times New Roman" w:hAnsi="Arial" w:cs="Times New Roman"/>
      <w:bCs/>
      <w:sz w:val="24"/>
      <w:szCs w:val="28"/>
      <w:lang w:eastAsia="en-GB"/>
    </w:rPr>
  </w:style>
  <w:style w:type="table" w:styleId="TableGrid">
    <w:name w:val="Table Grid"/>
    <w:basedOn w:val="TableNormal"/>
    <w:uiPriority w:val="39"/>
    <w:rsid w:val="00013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uk.wrs.yahoo.com/_ylt=A0WTf2mu8bFLsxwAPmtWBQx./SIG=126bj9cho/EXP=1270039342/**http%3a/www.luttons.n-yorks.sch.uk/images/fmsis.jpg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http://uk.wrs.yahoo.com/_ylt=A0WTf2mu8bFLsxwAPmtWBQx./SIG=126bj9cho/EXP=1270039342/**http%3a/www.luttons.n-yorks.sch.uk/images/fmsis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ordsworthprimary.co.uk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tion\AppData\Local\Microsoft\Windows\Temporary%20Internet%20Files\Content.IE5\BTKE70NY\WPS%20-%20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WPS - LETTER TEMPLATE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Shirley Junior School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Debbie Evans</cp:lastModifiedBy>
  <cp:revision>2</cp:revision>
  <cp:lastPrinted>2020-10-02T12:30:00Z</cp:lastPrinted>
  <dcterms:created xsi:type="dcterms:W3CDTF">2022-01-05T13:27:00Z</dcterms:created>
  <dcterms:modified xsi:type="dcterms:W3CDTF">2022-01-05T13:27:00Z</dcterms:modified>
</cp:coreProperties>
</file>